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1DF67" w14:textId="7F062144" w:rsidR="00555F73" w:rsidRPr="00555F73" w:rsidRDefault="00C351F8" w:rsidP="00555F73">
      <w:pPr>
        <w:pStyle w:val="CRUBodyText"/>
        <w:rPr>
          <w:b/>
          <w:bCs/>
          <w:color w:val="C00000"/>
        </w:rPr>
      </w:pPr>
      <w:r w:rsidRPr="0027192B">
        <w:rPr>
          <w:b/>
          <w:bCs/>
          <w:sz w:val="36"/>
          <w:szCs w:val="36"/>
        </w:rPr>
        <w:t>Written</w:t>
      </w:r>
      <w:r w:rsidR="00555F73" w:rsidRPr="0027192B">
        <w:rPr>
          <w:b/>
          <w:bCs/>
          <w:sz w:val="36"/>
          <w:szCs w:val="36"/>
        </w:rPr>
        <w:t xml:space="preserve"> Submission </w:t>
      </w:r>
      <w:r w:rsidRPr="0027192B">
        <w:rPr>
          <w:b/>
          <w:bCs/>
          <w:sz w:val="36"/>
          <w:szCs w:val="36"/>
        </w:rPr>
        <w:t>–</w:t>
      </w:r>
      <w:r w:rsidR="00555F73" w:rsidRPr="0027192B">
        <w:rPr>
          <w:b/>
          <w:bCs/>
          <w:sz w:val="36"/>
          <w:szCs w:val="36"/>
        </w:rPr>
        <w:t xml:space="preserve"> </w:t>
      </w:r>
      <w:r w:rsidRPr="0027192B">
        <w:rPr>
          <w:b/>
          <w:bCs/>
          <w:sz w:val="36"/>
          <w:szCs w:val="36"/>
        </w:rPr>
        <w:t xml:space="preserve">Optional </w:t>
      </w:r>
      <w:r w:rsidR="00555F73" w:rsidRPr="0027192B">
        <w:rPr>
          <w:b/>
          <w:bCs/>
          <w:sz w:val="36"/>
          <w:szCs w:val="36"/>
        </w:rPr>
        <w:t>Template</w:t>
      </w:r>
      <w:r w:rsidRPr="0027192B">
        <w:rPr>
          <w:b/>
          <w:bCs/>
          <w:sz w:val="36"/>
          <w:szCs w:val="36"/>
        </w:rPr>
        <w:t xml:space="preserve"> </w:t>
      </w:r>
    </w:p>
    <w:p w14:paraId="543D76D7" w14:textId="5187C96E" w:rsidR="00AF5934" w:rsidRDefault="00977AE6" w:rsidP="00555F73">
      <w:pPr>
        <w:spacing w:line="276" w:lineRule="auto"/>
        <w:rPr>
          <w:rFonts w:asciiTheme="majorHAnsi" w:eastAsia="Aptos" w:hAnsiTheme="majorHAnsi" w:cstheme="majorHAnsi"/>
          <w:i/>
          <w:iCs/>
          <w:color w:val="000000"/>
        </w:rPr>
      </w:pPr>
      <w:r>
        <w:rPr>
          <w:rFonts w:asciiTheme="majorHAnsi" w:eastAsia="Aptos" w:hAnsiTheme="majorHAnsi" w:cstheme="majorHAnsi"/>
          <w:i/>
          <w:iCs/>
          <w:color w:val="000000"/>
        </w:rPr>
        <w:t xml:space="preserve">Respondents are </w:t>
      </w:r>
      <w:r w:rsidR="00AF5934">
        <w:rPr>
          <w:rFonts w:asciiTheme="majorHAnsi" w:eastAsia="Aptos" w:hAnsiTheme="majorHAnsi" w:cstheme="majorHAnsi"/>
          <w:i/>
          <w:iCs/>
          <w:color w:val="000000"/>
        </w:rPr>
        <w:t>encouraged</w:t>
      </w:r>
      <w:r>
        <w:rPr>
          <w:rFonts w:asciiTheme="majorHAnsi" w:eastAsia="Aptos" w:hAnsiTheme="majorHAnsi" w:cstheme="majorHAnsi"/>
          <w:i/>
          <w:iCs/>
          <w:color w:val="000000"/>
        </w:rPr>
        <w:t xml:space="preserve"> to </w:t>
      </w:r>
      <w:r w:rsidR="00AF5934">
        <w:rPr>
          <w:rFonts w:asciiTheme="majorHAnsi" w:eastAsia="Aptos" w:hAnsiTheme="majorHAnsi" w:cstheme="majorHAnsi"/>
          <w:i/>
          <w:iCs/>
          <w:color w:val="000000"/>
        </w:rPr>
        <w:t>provide a submission in any format they prefer</w:t>
      </w:r>
      <w:r w:rsidR="00553472">
        <w:rPr>
          <w:rFonts w:asciiTheme="majorHAnsi" w:eastAsia="Aptos" w:hAnsiTheme="majorHAnsi" w:cstheme="majorHAnsi"/>
          <w:i/>
          <w:iCs/>
          <w:color w:val="000000"/>
        </w:rPr>
        <w:t>, s</w:t>
      </w:r>
      <w:r w:rsidR="00553472" w:rsidRPr="00553472">
        <w:rPr>
          <w:rFonts w:asciiTheme="majorHAnsi" w:eastAsia="Aptos" w:hAnsiTheme="majorHAnsi" w:cstheme="majorHAnsi"/>
          <w:i/>
          <w:iCs/>
          <w:color w:val="000000"/>
        </w:rPr>
        <w:t xml:space="preserve">uch as </w:t>
      </w:r>
      <w:r w:rsidR="00553472">
        <w:rPr>
          <w:rFonts w:asciiTheme="majorHAnsi" w:eastAsia="Aptos" w:hAnsiTheme="majorHAnsi" w:cstheme="majorHAnsi"/>
          <w:i/>
          <w:iCs/>
          <w:color w:val="000000"/>
        </w:rPr>
        <w:t xml:space="preserve">by </w:t>
      </w:r>
      <w:r w:rsidR="00553472" w:rsidRPr="00553472">
        <w:rPr>
          <w:rFonts w:asciiTheme="majorHAnsi" w:eastAsia="Aptos" w:hAnsiTheme="majorHAnsi" w:cstheme="majorHAnsi"/>
          <w:i/>
          <w:iCs/>
          <w:color w:val="000000"/>
        </w:rPr>
        <w:t xml:space="preserve">email or on your own letterhead or </w:t>
      </w:r>
      <w:r w:rsidR="00553472">
        <w:rPr>
          <w:rFonts w:asciiTheme="majorHAnsi" w:eastAsia="Aptos" w:hAnsiTheme="majorHAnsi" w:cstheme="majorHAnsi"/>
          <w:i/>
          <w:iCs/>
          <w:color w:val="000000"/>
        </w:rPr>
        <w:t xml:space="preserve">by </w:t>
      </w:r>
      <w:r w:rsidR="00553472" w:rsidRPr="00553472">
        <w:rPr>
          <w:rFonts w:asciiTheme="majorHAnsi" w:eastAsia="Aptos" w:hAnsiTheme="majorHAnsi" w:cstheme="majorHAnsi"/>
          <w:i/>
          <w:iCs/>
          <w:color w:val="000000"/>
        </w:rPr>
        <w:t>us</w:t>
      </w:r>
      <w:r w:rsidR="00553472">
        <w:rPr>
          <w:rFonts w:asciiTheme="majorHAnsi" w:eastAsia="Aptos" w:hAnsiTheme="majorHAnsi" w:cstheme="majorHAnsi"/>
          <w:i/>
          <w:iCs/>
          <w:color w:val="000000"/>
        </w:rPr>
        <w:t>ing</w:t>
      </w:r>
      <w:r w:rsidR="00553472" w:rsidRPr="00553472">
        <w:rPr>
          <w:rFonts w:asciiTheme="majorHAnsi" w:eastAsia="Aptos" w:hAnsiTheme="majorHAnsi" w:cstheme="majorHAnsi"/>
          <w:i/>
          <w:iCs/>
          <w:color w:val="000000"/>
        </w:rPr>
        <w:t xml:space="preserve"> the optional template provided below.</w:t>
      </w:r>
    </w:p>
    <w:p w14:paraId="0A437F5F" w14:textId="1AB95D50" w:rsidR="00555F73" w:rsidRPr="00555F73" w:rsidRDefault="00555F73" w:rsidP="00555F73">
      <w:pPr>
        <w:spacing w:line="276" w:lineRule="auto"/>
        <w:rPr>
          <w:rFonts w:asciiTheme="majorHAnsi" w:eastAsia="Aptos" w:hAnsiTheme="majorHAnsi" w:cstheme="majorHAnsi"/>
        </w:rPr>
      </w:pPr>
      <w:r w:rsidRPr="00555F73">
        <w:rPr>
          <w:rFonts w:asciiTheme="majorHAnsi" w:eastAsia="Aptos" w:hAnsiTheme="majorHAnsi" w:cstheme="majorHAnsi"/>
          <w:i/>
          <w:iCs/>
          <w:color w:val="000000"/>
        </w:rPr>
        <w:t>This template is optional. It is provided to help structure your submission so it can be analysed alongside others. Complete the sections relevant to you.</w:t>
      </w:r>
    </w:p>
    <w:p w14:paraId="5A7A15D5" w14:textId="3A21EDC3" w:rsidR="00555F73" w:rsidRPr="00DF076C" w:rsidRDefault="00555F73" w:rsidP="00DF076C">
      <w:pPr>
        <w:pStyle w:val="CRUBodyText"/>
        <w:rPr>
          <w:b/>
          <w:bCs/>
          <w:color w:val="C00000"/>
        </w:rPr>
      </w:pPr>
      <w:r w:rsidRPr="00DF076C">
        <w:rPr>
          <w:b/>
          <w:bCs/>
          <w:color w:val="C00000"/>
        </w:rPr>
        <w:t xml:space="preserve">Part 1 </w:t>
      </w:r>
      <w:r w:rsidR="00AD49EC">
        <w:rPr>
          <w:b/>
          <w:bCs/>
          <w:color w:val="C00000"/>
        </w:rPr>
        <w:t>-</w:t>
      </w:r>
      <w:r w:rsidRPr="00DF076C">
        <w:rPr>
          <w:b/>
          <w:bCs/>
          <w:color w:val="C00000"/>
        </w:rPr>
        <w:t xml:space="preserve"> About you</w:t>
      </w:r>
    </w:p>
    <w:tbl>
      <w:tblPr>
        <w:tblW w:w="104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7485"/>
      </w:tblGrid>
      <w:tr w:rsidR="00555F73" w:rsidRPr="00555F73" w14:paraId="79402A3E" w14:textId="77777777" w:rsidTr="00DF076C">
        <w:tc>
          <w:tcPr>
            <w:tcW w:w="3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A480AC" w14:textId="77777777" w:rsidR="00555F73" w:rsidRPr="00555F73" w:rsidRDefault="00555F73" w:rsidP="00DF076C">
            <w:pPr>
              <w:jc w:val="left"/>
              <w:rPr>
                <w:rFonts w:asciiTheme="majorHAnsi" w:eastAsia="Aptos" w:hAnsiTheme="majorHAnsi" w:cstheme="majorHAnsi"/>
                <w:color w:val="747474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Name / organisation</w:t>
            </w:r>
          </w:p>
        </w:tc>
        <w:tc>
          <w:tcPr>
            <w:tcW w:w="748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E8F65C" w14:textId="77777777" w:rsidR="00555F73" w:rsidRPr="00211E84" w:rsidRDefault="00555F73" w:rsidP="00C42FBC">
            <w:pPr>
              <w:rPr>
                <w:rFonts w:asciiTheme="majorHAnsi" w:eastAsia="Aptos" w:hAnsiTheme="majorHAnsi" w:cstheme="majorHAnsi"/>
                <w:sz w:val="20"/>
                <w:szCs w:val="20"/>
              </w:rPr>
            </w:pPr>
          </w:p>
        </w:tc>
      </w:tr>
      <w:tr w:rsidR="00555F73" w:rsidRPr="00555F73" w14:paraId="4C41AC79" w14:textId="77777777" w:rsidTr="00DF076C">
        <w:tc>
          <w:tcPr>
            <w:tcW w:w="3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66ED47" w14:textId="1D9565DD" w:rsidR="001533B0" w:rsidRDefault="00555F73" w:rsidP="00DF076C">
            <w:pPr>
              <w:jc w:val="left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 xml:space="preserve">Type </w:t>
            </w:r>
            <w:r w:rsidR="0047216A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of organisation</w:t>
            </w:r>
          </w:p>
          <w:p w14:paraId="2DA1926C" w14:textId="123D6BAC" w:rsidR="00555F73" w:rsidRPr="00555F73" w:rsidRDefault="00555F73" w:rsidP="00DF076C">
            <w:pPr>
              <w:jc w:val="left"/>
              <w:rPr>
                <w:rFonts w:asciiTheme="majorHAnsi" w:eastAsia="Aptos" w:hAnsiTheme="majorHAnsi" w:cstheme="majorHAnsi"/>
                <w:color w:val="747474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(business, industry group, interest group, individual)</w:t>
            </w:r>
          </w:p>
        </w:tc>
        <w:tc>
          <w:tcPr>
            <w:tcW w:w="748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7B037D" w14:textId="77777777" w:rsidR="00555F73" w:rsidRPr="00211E84" w:rsidRDefault="00555F73" w:rsidP="00C42FBC">
            <w:pPr>
              <w:rPr>
                <w:rFonts w:asciiTheme="majorHAnsi" w:eastAsia="Aptos" w:hAnsiTheme="majorHAnsi" w:cstheme="majorHAnsi"/>
                <w:sz w:val="20"/>
                <w:szCs w:val="20"/>
              </w:rPr>
            </w:pPr>
          </w:p>
        </w:tc>
      </w:tr>
      <w:tr w:rsidR="00555F73" w:rsidRPr="00555F73" w14:paraId="0A22350F" w14:textId="77777777" w:rsidTr="00DF076C">
        <w:tc>
          <w:tcPr>
            <w:tcW w:w="3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82848A" w14:textId="77777777" w:rsidR="00555F73" w:rsidRPr="00555F73" w:rsidRDefault="00555F73" w:rsidP="00DF076C">
            <w:pPr>
              <w:jc w:val="left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 xml:space="preserve">Who you represent </w:t>
            </w:r>
          </w:p>
          <w:p w14:paraId="402348CC" w14:textId="77777777" w:rsidR="00555F73" w:rsidRPr="00555F73" w:rsidRDefault="00555F73" w:rsidP="00DF076C">
            <w:pPr>
              <w:jc w:val="left"/>
              <w:rPr>
                <w:rFonts w:asciiTheme="majorHAnsi" w:eastAsia="Aptos" w:hAnsiTheme="majorHAnsi" w:cstheme="majorHAnsi"/>
                <w:color w:val="747474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(if applicable)</w:t>
            </w:r>
          </w:p>
        </w:tc>
        <w:tc>
          <w:tcPr>
            <w:tcW w:w="748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C8976" w14:textId="77777777" w:rsidR="00555F73" w:rsidRPr="00211E84" w:rsidRDefault="00555F73" w:rsidP="00C42FBC">
            <w:pPr>
              <w:rPr>
                <w:rFonts w:asciiTheme="majorHAnsi" w:eastAsia="Aptos" w:hAnsiTheme="majorHAnsi" w:cstheme="majorHAnsi"/>
                <w:sz w:val="20"/>
                <w:szCs w:val="20"/>
              </w:rPr>
            </w:pPr>
          </w:p>
        </w:tc>
      </w:tr>
      <w:tr w:rsidR="00555F73" w:rsidRPr="00555F73" w14:paraId="20AA156D" w14:textId="77777777" w:rsidTr="00DF076C">
        <w:tc>
          <w:tcPr>
            <w:tcW w:w="3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5A34F9" w14:textId="62732DB0" w:rsidR="00555F73" w:rsidRPr="00555F73" w:rsidRDefault="00555F73" w:rsidP="00DF076C">
            <w:pPr>
              <w:jc w:val="left"/>
              <w:rPr>
                <w:rFonts w:asciiTheme="majorHAnsi" w:eastAsia="Aptos" w:hAnsiTheme="majorHAnsi" w:cstheme="majorHAnsi"/>
                <w:color w:val="747474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 xml:space="preserve">Your interest / connection to the </w:t>
            </w:r>
            <w:r w:rsidR="001533B0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F</w:t>
            </w: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acilities or region</w:t>
            </w:r>
          </w:p>
        </w:tc>
        <w:tc>
          <w:tcPr>
            <w:tcW w:w="748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AF1AF5" w14:textId="77777777" w:rsidR="00555F73" w:rsidRPr="00211E84" w:rsidRDefault="00555F73" w:rsidP="00C42FBC">
            <w:pPr>
              <w:rPr>
                <w:rFonts w:asciiTheme="majorHAnsi" w:eastAsia="Aptos" w:hAnsiTheme="majorHAnsi" w:cstheme="majorHAnsi"/>
                <w:sz w:val="20"/>
                <w:szCs w:val="20"/>
              </w:rPr>
            </w:pPr>
          </w:p>
        </w:tc>
      </w:tr>
      <w:tr w:rsidR="00555F73" w:rsidRPr="00555F73" w14:paraId="25162C8E" w14:textId="77777777" w:rsidTr="00DF076C">
        <w:tc>
          <w:tcPr>
            <w:tcW w:w="3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04CA12" w14:textId="77777777" w:rsidR="00555F73" w:rsidRPr="00555F73" w:rsidRDefault="00555F73" w:rsidP="00DF076C">
            <w:pPr>
              <w:jc w:val="left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Contact name</w:t>
            </w:r>
          </w:p>
          <w:p w14:paraId="2AC8D55B" w14:textId="77777777" w:rsidR="00555F73" w:rsidRPr="00555F73" w:rsidRDefault="00555F73" w:rsidP="00DF076C">
            <w:pPr>
              <w:jc w:val="left"/>
              <w:rPr>
                <w:rFonts w:asciiTheme="majorHAnsi" w:eastAsia="Aptos" w:hAnsiTheme="majorHAnsi" w:cstheme="majorHAnsi"/>
                <w:color w:val="747474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(optional)</w:t>
            </w:r>
          </w:p>
        </w:tc>
        <w:tc>
          <w:tcPr>
            <w:tcW w:w="748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ADBC1A" w14:textId="77777777" w:rsidR="00555F73" w:rsidRPr="00211E84" w:rsidRDefault="00555F73" w:rsidP="00C42FBC">
            <w:pPr>
              <w:rPr>
                <w:rFonts w:asciiTheme="majorHAnsi" w:eastAsia="Aptos" w:hAnsiTheme="majorHAnsi" w:cstheme="majorHAnsi"/>
                <w:sz w:val="20"/>
                <w:szCs w:val="20"/>
              </w:rPr>
            </w:pPr>
          </w:p>
        </w:tc>
      </w:tr>
      <w:tr w:rsidR="00555F73" w:rsidRPr="00555F73" w14:paraId="2DBFBC55" w14:textId="77777777" w:rsidTr="00DF076C">
        <w:tc>
          <w:tcPr>
            <w:tcW w:w="3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807D8" w14:textId="77777777" w:rsidR="00555F73" w:rsidRPr="00555F73" w:rsidRDefault="00555F73" w:rsidP="00DF076C">
            <w:pPr>
              <w:jc w:val="left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Email and phone</w:t>
            </w:r>
          </w:p>
          <w:p w14:paraId="5511D584" w14:textId="77777777" w:rsidR="00555F73" w:rsidRPr="00555F73" w:rsidRDefault="00555F73" w:rsidP="00DF076C">
            <w:pPr>
              <w:jc w:val="left"/>
              <w:rPr>
                <w:rFonts w:asciiTheme="majorHAnsi" w:eastAsia="Aptos" w:hAnsiTheme="majorHAnsi" w:cstheme="majorHAnsi"/>
                <w:color w:val="747474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(optional)</w:t>
            </w:r>
          </w:p>
        </w:tc>
        <w:tc>
          <w:tcPr>
            <w:tcW w:w="748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38FFF2" w14:textId="77777777" w:rsidR="00555F73" w:rsidRPr="00211E84" w:rsidRDefault="00555F73" w:rsidP="00C42FBC">
            <w:pPr>
              <w:rPr>
                <w:rFonts w:asciiTheme="majorHAnsi" w:eastAsia="Aptos" w:hAnsiTheme="majorHAnsi" w:cstheme="majorHAnsi"/>
                <w:sz w:val="20"/>
                <w:szCs w:val="20"/>
              </w:rPr>
            </w:pPr>
          </w:p>
        </w:tc>
      </w:tr>
    </w:tbl>
    <w:p w14:paraId="3622C1B7" w14:textId="77777777" w:rsidR="00DF076C" w:rsidRDefault="00DF076C" w:rsidP="00DF076C">
      <w:pPr>
        <w:pStyle w:val="CRUBodyText"/>
        <w:rPr>
          <w:b/>
          <w:bCs/>
          <w:color w:val="C00000"/>
        </w:rPr>
      </w:pPr>
    </w:p>
    <w:p w14:paraId="2FA8E56B" w14:textId="610DD6BF" w:rsidR="00555F73" w:rsidRPr="00DF076C" w:rsidRDefault="00555F73" w:rsidP="00DF076C">
      <w:pPr>
        <w:pStyle w:val="CRUBodyText"/>
        <w:rPr>
          <w:b/>
          <w:bCs/>
          <w:color w:val="C00000"/>
        </w:rPr>
      </w:pPr>
      <w:r w:rsidRPr="00DF076C">
        <w:rPr>
          <w:b/>
          <w:bCs/>
          <w:color w:val="C00000"/>
        </w:rPr>
        <w:t xml:space="preserve">Part 2 </w:t>
      </w:r>
      <w:r w:rsidR="00AD49EC">
        <w:rPr>
          <w:b/>
          <w:bCs/>
          <w:color w:val="C00000"/>
        </w:rPr>
        <w:t>-</w:t>
      </w:r>
      <w:r w:rsidRPr="00DF076C">
        <w:rPr>
          <w:b/>
          <w:bCs/>
          <w:color w:val="C00000"/>
        </w:rPr>
        <w:t xml:space="preserve"> Your submission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673"/>
        <w:gridCol w:w="5812"/>
      </w:tblGrid>
      <w:tr w:rsidR="00555F73" w:rsidRPr="00555F73" w14:paraId="5E0E9812" w14:textId="77777777" w:rsidTr="00DF076C">
        <w:tc>
          <w:tcPr>
            <w:tcW w:w="4673" w:type="dxa"/>
            <w:shd w:val="clear" w:color="auto" w:fill="F2F2F2" w:themeFill="background1" w:themeFillShade="F2"/>
          </w:tcPr>
          <w:p w14:paraId="7D75F9DB" w14:textId="77777777" w:rsidR="00555F73" w:rsidRPr="00555F73" w:rsidRDefault="00555F73" w:rsidP="00555F73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306" w:hanging="284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Your views on copper and other mineral development in North West Queensland.</w:t>
            </w:r>
          </w:p>
          <w:p w14:paraId="31FF4B68" w14:textId="77777777" w:rsidR="00555F73" w:rsidRPr="00555F73" w:rsidRDefault="00555F73" w:rsidP="00C42FBC">
            <w:pPr>
              <w:pStyle w:val="ListParagraph"/>
              <w:ind w:left="306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</w:p>
        </w:tc>
        <w:tc>
          <w:tcPr>
            <w:tcW w:w="5812" w:type="dxa"/>
          </w:tcPr>
          <w:p w14:paraId="29FCB092" w14:textId="65917EA9" w:rsidR="00555F73" w:rsidRPr="00211E84" w:rsidRDefault="00555F73" w:rsidP="00C42FBC">
            <w:pPr>
              <w:spacing w:before="30" w:after="140"/>
              <w:rPr>
                <w:rFonts w:asciiTheme="majorHAnsi" w:eastAsia="Aptos" w:hAnsiTheme="majorHAnsi" w:cstheme="majorHAnsi"/>
                <w:sz w:val="20"/>
                <w:szCs w:val="20"/>
              </w:rPr>
            </w:pPr>
          </w:p>
        </w:tc>
      </w:tr>
      <w:tr w:rsidR="00555F73" w:rsidRPr="00555F73" w14:paraId="3600ED83" w14:textId="77777777" w:rsidTr="00DF076C">
        <w:tc>
          <w:tcPr>
            <w:tcW w:w="4673" w:type="dxa"/>
            <w:shd w:val="clear" w:color="auto" w:fill="F2F2F2" w:themeFill="background1" w:themeFillShade="F2"/>
          </w:tcPr>
          <w:p w14:paraId="70ECCBDE" w14:textId="77777777" w:rsidR="00555F73" w:rsidRPr="00555F73" w:rsidRDefault="00555F73" w:rsidP="00555F73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84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Potential impacts on you or your organisation if the Mount Isa Copper Smelter and/or Townsville Copper Refinery ceased or curtailed operations, and possible mitigations.</w:t>
            </w:r>
          </w:p>
          <w:p w14:paraId="475601FA" w14:textId="77777777" w:rsidR="00555F73" w:rsidRPr="00555F73" w:rsidRDefault="00555F73" w:rsidP="00C42FBC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ind w:left="306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</w:p>
        </w:tc>
        <w:tc>
          <w:tcPr>
            <w:tcW w:w="5812" w:type="dxa"/>
          </w:tcPr>
          <w:p w14:paraId="4996B740" w14:textId="19B516FA" w:rsidR="00555F73" w:rsidRPr="00211E84" w:rsidRDefault="00555F73" w:rsidP="00C42FBC">
            <w:pPr>
              <w:spacing w:before="30" w:after="140"/>
              <w:rPr>
                <w:rFonts w:asciiTheme="majorHAnsi" w:eastAsia="Aptos" w:hAnsiTheme="majorHAnsi" w:cstheme="majorHAnsi"/>
                <w:i/>
                <w:iCs/>
                <w:color w:val="595959"/>
                <w:sz w:val="20"/>
                <w:szCs w:val="20"/>
              </w:rPr>
            </w:pPr>
          </w:p>
        </w:tc>
      </w:tr>
      <w:tr w:rsidR="00555F73" w:rsidRPr="00555F73" w14:paraId="4A624A7C" w14:textId="77777777" w:rsidTr="00DF076C">
        <w:tc>
          <w:tcPr>
            <w:tcW w:w="4673" w:type="dxa"/>
            <w:shd w:val="clear" w:color="auto" w:fill="F2F2F2" w:themeFill="background1" w:themeFillShade="F2"/>
          </w:tcPr>
          <w:p w14:paraId="5CA49D92" w14:textId="77777777" w:rsidR="00555F73" w:rsidRPr="00555F73" w:rsidRDefault="00555F73" w:rsidP="00555F73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84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Your views on the elements affecting mine development and mineral processing — for example energy, logistics, cost, policy and environmental approvals.</w:t>
            </w:r>
          </w:p>
          <w:p w14:paraId="323DC1DB" w14:textId="77777777" w:rsidR="00555F73" w:rsidRPr="00555F73" w:rsidRDefault="00555F73" w:rsidP="00C42FBC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ind w:left="306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</w:p>
        </w:tc>
        <w:tc>
          <w:tcPr>
            <w:tcW w:w="5812" w:type="dxa"/>
          </w:tcPr>
          <w:p w14:paraId="0642C3E8" w14:textId="533F38C8" w:rsidR="00555F73" w:rsidRPr="00211E84" w:rsidRDefault="00555F73" w:rsidP="00C42FBC">
            <w:pPr>
              <w:spacing w:before="30" w:after="140"/>
              <w:rPr>
                <w:rFonts w:asciiTheme="majorHAnsi" w:eastAsia="Aptos" w:hAnsiTheme="majorHAnsi" w:cstheme="majorHAnsi"/>
                <w:i/>
                <w:iCs/>
                <w:color w:val="595959"/>
                <w:sz w:val="20"/>
                <w:szCs w:val="20"/>
              </w:rPr>
            </w:pPr>
          </w:p>
        </w:tc>
      </w:tr>
      <w:tr w:rsidR="00555F73" w:rsidRPr="00555F73" w14:paraId="57B6B50C" w14:textId="77777777" w:rsidTr="00DF076C">
        <w:tc>
          <w:tcPr>
            <w:tcW w:w="4673" w:type="dxa"/>
            <w:shd w:val="clear" w:color="auto" w:fill="F2F2F2" w:themeFill="background1" w:themeFillShade="F2"/>
          </w:tcPr>
          <w:p w14:paraId="6311065B" w14:textId="77777777" w:rsidR="00555F73" w:rsidRDefault="00555F73" w:rsidP="00DF076C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84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lastRenderedPageBreak/>
              <w:t>Policy or regulatory measures Government could take to strengthen mineral development in the North West, including any measures you consider to be stifling development.</w:t>
            </w:r>
          </w:p>
          <w:p w14:paraId="503A096D" w14:textId="43CE8A03" w:rsidR="00DF076C" w:rsidRPr="00DF076C" w:rsidRDefault="00DF076C" w:rsidP="00DF076C">
            <w:pPr>
              <w:pStyle w:val="CRUBodyText"/>
            </w:pPr>
          </w:p>
        </w:tc>
        <w:tc>
          <w:tcPr>
            <w:tcW w:w="5812" w:type="dxa"/>
          </w:tcPr>
          <w:p w14:paraId="5D8879D4" w14:textId="3B7220D5" w:rsidR="00555F73" w:rsidRPr="00211E84" w:rsidRDefault="00555F73" w:rsidP="00C42FBC">
            <w:pPr>
              <w:spacing w:before="30" w:after="140"/>
              <w:rPr>
                <w:rFonts w:asciiTheme="majorHAnsi" w:eastAsia="Aptos" w:hAnsiTheme="majorHAnsi" w:cstheme="majorHAnsi"/>
                <w:i/>
                <w:iCs/>
                <w:color w:val="595959"/>
                <w:sz w:val="20"/>
                <w:szCs w:val="20"/>
              </w:rPr>
            </w:pPr>
          </w:p>
        </w:tc>
      </w:tr>
      <w:tr w:rsidR="00555F73" w:rsidRPr="00555F73" w14:paraId="1B14D1F5" w14:textId="77777777" w:rsidTr="00DF076C">
        <w:tc>
          <w:tcPr>
            <w:tcW w:w="4673" w:type="dxa"/>
            <w:shd w:val="clear" w:color="auto" w:fill="F2F2F2" w:themeFill="background1" w:themeFillShade="F2"/>
          </w:tcPr>
          <w:p w14:paraId="306477A0" w14:textId="77777777" w:rsidR="00555F73" w:rsidRDefault="00555F73" w:rsidP="00DF076C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84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Any other matters relating to downstream copper processing and broader mineral development that Government should be aware of.</w:t>
            </w:r>
          </w:p>
          <w:p w14:paraId="6A959062" w14:textId="0D60285B" w:rsidR="00DF076C" w:rsidRPr="00DF076C" w:rsidRDefault="00DF076C" w:rsidP="00DF076C">
            <w:pPr>
              <w:pStyle w:val="CRUBodyText"/>
            </w:pPr>
          </w:p>
        </w:tc>
        <w:tc>
          <w:tcPr>
            <w:tcW w:w="5812" w:type="dxa"/>
          </w:tcPr>
          <w:p w14:paraId="06D100B5" w14:textId="24624C7E" w:rsidR="00555F73" w:rsidRPr="00211E84" w:rsidRDefault="00555F73" w:rsidP="00C42FBC">
            <w:pPr>
              <w:spacing w:before="30" w:after="140"/>
              <w:rPr>
                <w:rFonts w:asciiTheme="majorHAnsi" w:eastAsia="Aptos" w:hAnsiTheme="majorHAnsi" w:cstheme="majorHAnsi"/>
                <w:i/>
                <w:iCs/>
                <w:color w:val="595959"/>
                <w:sz w:val="20"/>
                <w:szCs w:val="20"/>
              </w:rPr>
            </w:pPr>
          </w:p>
        </w:tc>
      </w:tr>
      <w:tr w:rsidR="00555F73" w:rsidRPr="00555F73" w14:paraId="482B204E" w14:textId="77777777" w:rsidTr="00DF076C">
        <w:tc>
          <w:tcPr>
            <w:tcW w:w="4673" w:type="dxa"/>
            <w:shd w:val="clear" w:color="auto" w:fill="F2F2F2" w:themeFill="background1" w:themeFillShade="F2"/>
          </w:tcPr>
          <w:p w14:paraId="73F896E4" w14:textId="77777777" w:rsidR="00555F73" w:rsidRDefault="00555F73" w:rsidP="00555F73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84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  <w:r w:rsidRPr="00555F73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Supporting evidence or sources (optional). List any data, reports or sources that support your submission.</w:t>
            </w:r>
          </w:p>
          <w:p w14:paraId="08C7724F" w14:textId="77777777" w:rsidR="00DF076C" w:rsidRPr="00DF076C" w:rsidRDefault="00DF076C" w:rsidP="00DF076C">
            <w:pPr>
              <w:pStyle w:val="CRUBodyText"/>
            </w:pPr>
          </w:p>
        </w:tc>
        <w:tc>
          <w:tcPr>
            <w:tcW w:w="5812" w:type="dxa"/>
          </w:tcPr>
          <w:p w14:paraId="6678ED0E" w14:textId="6A1D51B1" w:rsidR="00555F73" w:rsidRPr="00211E84" w:rsidRDefault="00555F73" w:rsidP="00C42FBC">
            <w:pPr>
              <w:spacing w:before="30" w:after="140"/>
              <w:rPr>
                <w:rFonts w:asciiTheme="majorHAnsi" w:eastAsia="Aptos" w:hAnsiTheme="majorHAnsi" w:cstheme="majorHAnsi"/>
                <w:i/>
                <w:iCs/>
                <w:color w:val="595959"/>
                <w:sz w:val="20"/>
                <w:szCs w:val="20"/>
              </w:rPr>
            </w:pPr>
          </w:p>
        </w:tc>
      </w:tr>
      <w:tr w:rsidR="00845E0F" w:rsidRPr="00555F73" w14:paraId="43EE1E99" w14:textId="77777777" w:rsidTr="00DF076C">
        <w:tc>
          <w:tcPr>
            <w:tcW w:w="4673" w:type="dxa"/>
            <w:shd w:val="clear" w:color="auto" w:fill="F2F2F2" w:themeFill="background1" w:themeFillShade="F2"/>
          </w:tcPr>
          <w:p w14:paraId="1F1450B9" w14:textId="77777777" w:rsidR="00845E0F" w:rsidRDefault="00845E0F" w:rsidP="00555F73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284"/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</w:pPr>
            <w:r w:rsidRPr="00845E0F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 xml:space="preserve">Ideas on how industry, government and other stakeholders can work together to improve outcomes for </w:t>
            </w:r>
            <w:proofErr w:type="gramStart"/>
            <w:r w:rsidRPr="00845E0F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North West</w:t>
            </w:r>
            <w:proofErr w:type="gramEnd"/>
            <w:r w:rsidRPr="00845E0F"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 xml:space="preserve"> Queensland</w:t>
            </w:r>
            <w:r>
              <w:rPr>
                <w:rFonts w:asciiTheme="majorHAnsi" w:eastAsia="Aptos" w:hAnsiTheme="majorHAnsi" w:cstheme="majorHAnsi"/>
                <w:b/>
                <w:bCs/>
                <w:color w:val="747474"/>
                <w:sz w:val="21"/>
                <w:szCs w:val="21"/>
              </w:rPr>
              <w:t>.</w:t>
            </w:r>
          </w:p>
          <w:p w14:paraId="37B69C58" w14:textId="2981781A" w:rsidR="00845E0F" w:rsidRPr="00845E0F" w:rsidRDefault="00845E0F" w:rsidP="00845E0F">
            <w:pPr>
              <w:pStyle w:val="CRUBodyText"/>
            </w:pPr>
          </w:p>
        </w:tc>
        <w:tc>
          <w:tcPr>
            <w:tcW w:w="5812" w:type="dxa"/>
          </w:tcPr>
          <w:p w14:paraId="7398B1E9" w14:textId="77777777" w:rsidR="00845E0F" w:rsidRPr="00211E84" w:rsidRDefault="00845E0F" w:rsidP="00C42FBC">
            <w:pPr>
              <w:spacing w:before="30" w:after="140"/>
              <w:rPr>
                <w:rFonts w:asciiTheme="majorHAnsi" w:eastAsia="Aptos" w:hAnsiTheme="majorHAnsi" w:cstheme="majorHAnsi"/>
                <w:i/>
                <w:iCs/>
                <w:color w:val="595959"/>
                <w:sz w:val="20"/>
                <w:szCs w:val="20"/>
              </w:rPr>
            </w:pPr>
          </w:p>
        </w:tc>
      </w:tr>
    </w:tbl>
    <w:p w14:paraId="39833198" w14:textId="77777777" w:rsidR="00555F73" w:rsidRPr="00555F73" w:rsidRDefault="00555F73" w:rsidP="00555F73">
      <w:pPr>
        <w:spacing w:before="220" w:after="70"/>
        <w:rPr>
          <w:rFonts w:asciiTheme="majorHAnsi" w:eastAsia="Aptos" w:hAnsiTheme="majorHAnsi" w:cstheme="majorHAnsi"/>
          <w:color w:val="747474"/>
        </w:rPr>
      </w:pPr>
    </w:p>
    <w:p w14:paraId="79126537" w14:textId="2EE096C1" w:rsidR="00555F73" w:rsidRPr="00DF076C" w:rsidRDefault="00555F73" w:rsidP="00555F73">
      <w:pPr>
        <w:spacing w:before="220" w:after="70"/>
        <w:rPr>
          <w:rFonts w:cs="Arial"/>
          <w:b/>
          <w:bCs/>
          <w:color w:val="C00000"/>
        </w:rPr>
      </w:pPr>
      <w:r w:rsidRPr="00DF076C">
        <w:rPr>
          <w:rFonts w:cs="Arial"/>
          <w:b/>
          <w:bCs/>
          <w:color w:val="C00000"/>
        </w:rPr>
        <w:t xml:space="preserve">Part 3 </w:t>
      </w:r>
      <w:r w:rsidR="00AD49EC">
        <w:rPr>
          <w:rFonts w:cs="Arial"/>
          <w:b/>
          <w:bCs/>
          <w:color w:val="C00000"/>
        </w:rPr>
        <w:t>-</w:t>
      </w:r>
      <w:r w:rsidRPr="00DF076C">
        <w:rPr>
          <w:rFonts w:cs="Arial"/>
          <w:b/>
          <w:bCs/>
          <w:color w:val="C00000"/>
        </w:rPr>
        <w:t xml:space="preserve"> Declarations</w:t>
      </w:r>
    </w:p>
    <w:p w14:paraId="51C1D661" w14:textId="77777777" w:rsidR="00555F73" w:rsidRPr="00DF076C" w:rsidRDefault="00555F73" w:rsidP="00DF076C">
      <w:pPr>
        <w:spacing w:before="220" w:after="70"/>
        <w:rPr>
          <w:rFonts w:cs="Arial"/>
          <w:color w:val="C00000"/>
        </w:rPr>
      </w:pPr>
      <w:r w:rsidRPr="00DF076C">
        <w:rPr>
          <w:rFonts w:cs="Arial"/>
          <w:color w:val="C00000"/>
        </w:rPr>
        <w:t>Commercial-in-confidence</w:t>
      </w:r>
    </w:p>
    <w:p w14:paraId="07D44172" w14:textId="6979946F" w:rsidR="00DF076C" w:rsidRDefault="00555F73" w:rsidP="00555F73">
      <w:pPr>
        <w:spacing w:after="60" w:line="276" w:lineRule="auto"/>
        <w:rPr>
          <w:rFonts w:asciiTheme="majorHAnsi" w:eastAsia="Aptos" w:hAnsiTheme="majorHAnsi" w:cstheme="majorHAnsi"/>
          <w:color w:val="000000"/>
        </w:rPr>
      </w:pPr>
      <w:r w:rsidRPr="00555F73">
        <w:rPr>
          <w:rFonts w:asciiTheme="majorHAnsi" w:eastAsia="Aptos" w:hAnsiTheme="majorHAnsi" w:cstheme="majorHAnsi"/>
          <w:color w:val="000000"/>
        </w:rPr>
        <w:t>Does your submission contain confidential or commercially sensitive material?   [</w:t>
      </w:r>
      <w:r w:rsidR="00211E84">
        <w:rPr>
          <w:rFonts w:asciiTheme="majorHAnsi" w:eastAsia="Aptos" w:hAnsiTheme="majorHAnsi" w:cstheme="majorHAnsi"/>
          <w:color w:val="000000"/>
        </w:rPr>
        <w:t xml:space="preserve"> </w:t>
      </w:r>
      <w:r w:rsidRPr="00555F73">
        <w:rPr>
          <w:rFonts w:asciiTheme="majorHAnsi" w:eastAsia="Aptos" w:hAnsiTheme="majorHAnsi" w:cstheme="majorHAnsi"/>
          <w:color w:val="000000"/>
        </w:rPr>
        <w:t xml:space="preserve"> ] No    [</w:t>
      </w:r>
      <w:r w:rsidR="00211E84">
        <w:rPr>
          <w:rFonts w:asciiTheme="majorHAnsi" w:eastAsia="Aptos" w:hAnsiTheme="majorHAnsi" w:cstheme="majorHAnsi"/>
          <w:color w:val="000000"/>
        </w:rPr>
        <w:t xml:space="preserve"> </w:t>
      </w:r>
      <w:r w:rsidRPr="00555F73">
        <w:rPr>
          <w:rFonts w:asciiTheme="majorHAnsi" w:eastAsia="Aptos" w:hAnsiTheme="majorHAnsi" w:cstheme="majorHAnsi"/>
          <w:color w:val="000000"/>
        </w:rPr>
        <w:t xml:space="preserve"> ] Yes </w:t>
      </w:r>
    </w:p>
    <w:p w14:paraId="144A3A8E" w14:textId="21B9892A" w:rsidR="00555F73" w:rsidRPr="00555F73" w:rsidRDefault="00555F73" w:rsidP="00555F73">
      <w:pPr>
        <w:spacing w:after="60" w:line="276" w:lineRule="auto"/>
        <w:rPr>
          <w:rFonts w:asciiTheme="majorHAnsi" w:eastAsia="Aptos" w:hAnsiTheme="majorHAnsi" w:cstheme="majorHAnsi"/>
        </w:rPr>
      </w:pPr>
      <w:r w:rsidRPr="00555F73">
        <w:rPr>
          <w:rFonts w:asciiTheme="majorHAnsi" w:eastAsia="Aptos" w:hAnsiTheme="majorHAnsi" w:cstheme="majorHAnsi"/>
          <w:color w:val="000000"/>
        </w:rPr>
        <w:t>(</w:t>
      </w:r>
      <w:r w:rsidR="00DF076C">
        <w:rPr>
          <w:rFonts w:asciiTheme="majorHAnsi" w:eastAsia="Aptos" w:hAnsiTheme="majorHAnsi" w:cstheme="majorHAnsi"/>
          <w:color w:val="000000"/>
        </w:rPr>
        <w:t xml:space="preserve">If “Yes”, </w:t>
      </w:r>
      <w:r w:rsidRPr="00555F73">
        <w:rPr>
          <w:rFonts w:asciiTheme="majorHAnsi" w:eastAsia="Aptos" w:hAnsiTheme="majorHAnsi" w:cstheme="majorHAnsi"/>
          <w:color w:val="000000"/>
        </w:rPr>
        <w:t>please identify the relevant sections below)</w:t>
      </w:r>
    </w:p>
    <w:p w14:paraId="7EB521F7" w14:textId="77777777" w:rsidR="00555F73" w:rsidRPr="00555F73" w:rsidRDefault="00555F73" w:rsidP="00555F73">
      <w:pPr>
        <w:pBdr>
          <w:bottom w:val="single" w:sz="4" w:space="2" w:color="AAAAAA"/>
        </w:pBdr>
        <w:spacing w:after="80"/>
        <w:rPr>
          <w:rFonts w:asciiTheme="majorHAnsi" w:eastAsia="Aptos" w:hAnsiTheme="majorHAnsi" w:cstheme="majorHAnsi"/>
        </w:rPr>
      </w:pPr>
    </w:p>
    <w:p w14:paraId="05E4EC68" w14:textId="77777777" w:rsidR="00555F73" w:rsidRPr="00DF076C" w:rsidRDefault="00555F73" w:rsidP="00DF076C">
      <w:pPr>
        <w:spacing w:before="220" w:after="70"/>
        <w:rPr>
          <w:rFonts w:cs="Arial"/>
          <w:color w:val="C00000"/>
        </w:rPr>
      </w:pPr>
      <w:r w:rsidRPr="00DF076C">
        <w:rPr>
          <w:rFonts w:cs="Arial"/>
          <w:color w:val="C00000"/>
        </w:rPr>
        <w:t>Follow-up</w:t>
      </w:r>
    </w:p>
    <w:p w14:paraId="3A4E0602" w14:textId="31167804" w:rsidR="00555F73" w:rsidRPr="00555F73" w:rsidRDefault="00555F73" w:rsidP="00555F73">
      <w:pPr>
        <w:spacing w:after="100" w:line="276" w:lineRule="auto"/>
        <w:rPr>
          <w:rFonts w:asciiTheme="majorHAnsi" w:eastAsia="Aptos" w:hAnsiTheme="majorHAnsi" w:cstheme="majorHAnsi"/>
        </w:rPr>
      </w:pPr>
      <w:r w:rsidRPr="00555F73">
        <w:rPr>
          <w:rFonts w:asciiTheme="majorHAnsi" w:eastAsia="Aptos" w:hAnsiTheme="majorHAnsi" w:cstheme="majorHAnsi"/>
          <w:color w:val="000000"/>
        </w:rPr>
        <w:t xml:space="preserve">Are you willing to be contacted for clarification or a follow-up discussion?   </w:t>
      </w:r>
      <w:r w:rsidR="00211E84" w:rsidRPr="00555F73">
        <w:rPr>
          <w:rFonts w:asciiTheme="majorHAnsi" w:eastAsia="Aptos" w:hAnsiTheme="majorHAnsi" w:cstheme="majorHAnsi"/>
          <w:color w:val="000000"/>
        </w:rPr>
        <w:t>[</w:t>
      </w:r>
      <w:r w:rsidR="00211E84">
        <w:rPr>
          <w:rFonts w:asciiTheme="majorHAnsi" w:eastAsia="Aptos" w:hAnsiTheme="majorHAnsi" w:cstheme="majorHAnsi"/>
          <w:color w:val="000000"/>
        </w:rPr>
        <w:t xml:space="preserve"> </w:t>
      </w:r>
      <w:r w:rsidR="00211E84" w:rsidRPr="00555F73">
        <w:rPr>
          <w:rFonts w:asciiTheme="majorHAnsi" w:eastAsia="Aptos" w:hAnsiTheme="majorHAnsi" w:cstheme="majorHAnsi"/>
          <w:color w:val="000000"/>
        </w:rPr>
        <w:t xml:space="preserve"> ] No    [</w:t>
      </w:r>
      <w:r w:rsidR="00211E84">
        <w:rPr>
          <w:rFonts w:asciiTheme="majorHAnsi" w:eastAsia="Aptos" w:hAnsiTheme="majorHAnsi" w:cstheme="majorHAnsi"/>
          <w:color w:val="000000"/>
        </w:rPr>
        <w:t xml:space="preserve"> </w:t>
      </w:r>
      <w:r w:rsidR="00211E84" w:rsidRPr="00555F73">
        <w:rPr>
          <w:rFonts w:asciiTheme="majorHAnsi" w:eastAsia="Aptos" w:hAnsiTheme="majorHAnsi" w:cstheme="majorHAnsi"/>
          <w:color w:val="000000"/>
        </w:rPr>
        <w:t xml:space="preserve"> ] Yes</w:t>
      </w:r>
    </w:p>
    <w:p w14:paraId="16DF03F3" w14:textId="53827EAA" w:rsidR="00E77ADA" w:rsidRPr="00DF076C" w:rsidRDefault="00037545" w:rsidP="00E77ADA">
      <w:pPr>
        <w:spacing w:before="220" w:after="70"/>
        <w:rPr>
          <w:rFonts w:cs="Arial"/>
          <w:color w:val="C00000"/>
        </w:rPr>
      </w:pPr>
      <w:r>
        <w:rPr>
          <w:rFonts w:cs="Arial"/>
          <w:color w:val="C00000"/>
        </w:rPr>
        <w:t>Attribution</w:t>
      </w:r>
    </w:p>
    <w:p w14:paraId="04A73D73" w14:textId="7ED6F955" w:rsidR="00E77ADA" w:rsidRPr="00555F73" w:rsidRDefault="00E77ADA" w:rsidP="00E77ADA">
      <w:pPr>
        <w:spacing w:after="100" w:line="276" w:lineRule="auto"/>
        <w:rPr>
          <w:rFonts w:asciiTheme="majorHAnsi" w:eastAsia="Aptos" w:hAnsiTheme="majorHAnsi" w:cstheme="majorHAnsi"/>
        </w:rPr>
      </w:pPr>
      <w:r w:rsidRPr="00555F73">
        <w:rPr>
          <w:rFonts w:asciiTheme="majorHAnsi" w:eastAsia="Aptos" w:hAnsiTheme="majorHAnsi" w:cstheme="majorHAnsi"/>
          <w:color w:val="000000"/>
        </w:rPr>
        <w:t xml:space="preserve">Are you willing </w:t>
      </w:r>
      <w:r w:rsidR="00037545">
        <w:rPr>
          <w:rFonts w:asciiTheme="majorHAnsi" w:eastAsia="Aptos" w:hAnsiTheme="majorHAnsi" w:cstheme="majorHAnsi"/>
          <w:color w:val="000000"/>
        </w:rPr>
        <w:t>for your submission to be attributed to your company</w:t>
      </w:r>
      <w:r w:rsidRPr="00555F73">
        <w:rPr>
          <w:rFonts w:asciiTheme="majorHAnsi" w:eastAsia="Aptos" w:hAnsiTheme="majorHAnsi" w:cstheme="majorHAnsi"/>
          <w:color w:val="000000"/>
        </w:rPr>
        <w:t xml:space="preserve">?   </w:t>
      </w:r>
      <w:proofErr w:type="gramStart"/>
      <w:r w:rsidRPr="00555F73">
        <w:rPr>
          <w:rFonts w:asciiTheme="majorHAnsi" w:eastAsia="Aptos" w:hAnsiTheme="majorHAnsi" w:cstheme="majorHAnsi"/>
          <w:color w:val="000000"/>
        </w:rPr>
        <w:t>[</w:t>
      </w:r>
      <w:r>
        <w:rPr>
          <w:rFonts w:asciiTheme="majorHAnsi" w:eastAsia="Aptos" w:hAnsiTheme="majorHAnsi" w:cstheme="majorHAnsi"/>
          <w:color w:val="000000"/>
        </w:rPr>
        <w:t xml:space="preserve"> </w:t>
      </w:r>
      <w:r w:rsidRPr="00555F73">
        <w:rPr>
          <w:rFonts w:asciiTheme="majorHAnsi" w:eastAsia="Aptos" w:hAnsiTheme="majorHAnsi" w:cstheme="majorHAnsi"/>
          <w:color w:val="000000"/>
        </w:rPr>
        <w:t xml:space="preserve"> ]</w:t>
      </w:r>
      <w:proofErr w:type="gramEnd"/>
      <w:r w:rsidRPr="00555F73">
        <w:rPr>
          <w:rFonts w:asciiTheme="majorHAnsi" w:eastAsia="Aptos" w:hAnsiTheme="majorHAnsi" w:cstheme="majorHAnsi"/>
          <w:color w:val="000000"/>
        </w:rPr>
        <w:t xml:space="preserve"> No </w:t>
      </w:r>
      <w:proofErr w:type="gramStart"/>
      <w:r w:rsidRPr="00555F73">
        <w:rPr>
          <w:rFonts w:asciiTheme="majorHAnsi" w:eastAsia="Aptos" w:hAnsiTheme="majorHAnsi" w:cstheme="majorHAnsi"/>
          <w:color w:val="000000"/>
        </w:rPr>
        <w:t xml:space="preserve">   [</w:t>
      </w:r>
      <w:r>
        <w:rPr>
          <w:rFonts w:asciiTheme="majorHAnsi" w:eastAsia="Aptos" w:hAnsiTheme="majorHAnsi" w:cstheme="majorHAnsi"/>
          <w:color w:val="000000"/>
        </w:rPr>
        <w:t xml:space="preserve"> </w:t>
      </w:r>
      <w:r w:rsidRPr="00555F73">
        <w:rPr>
          <w:rFonts w:asciiTheme="majorHAnsi" w:eastAsia="Aptos" w:hAnsiTheme="majorHAnsi" w:cstheme="majorHAnsi"/>
          <w:color w:val="000000"/>
        </w:rPr>
        <w:t xml:space="preserve"> ]</w:t>
      </w:r>
      <w:proofErr w:type="gramEnd"/>
      <w:r w:rsidRPr="00555F73">
        <w:rPr>
          <w:rFonts w:asciiTheme="majorHAnsi" w:eastAsia="Aptos" w:hAnsiTheme="majorHAnsi" w:cstheme="majorHAnsi"/>
          <w:color w:val="000000"/>
        </w:rPr>
        <w:t xml:space="preserve"> Yes</w:t>
      </w:r>
    </w:p>
    <w:p w14:paraId="5E49455B" w14:textId="1A09BEF4" w:rsidR="00555F73" w:rsidRPr="00DF076C" w:rsidRDefault="00555F73" w:rsidP="00DF076C">
      <w:pPr>
        <w:spacing w:before="220" w:after="70"/>
        <w:rPr>
          <w:rFonts w:cs="Arial"/>
          <w:color w:val="C00000"/>
        </w:rPr>
      </w:pPr>
      <w:r w:rsidRPr="00DF076C">
        <w:rPr>
          <w:rFonts w:cs="Arial"/>
          <w:color w:val="C00000"/>
        </w:rPr>
        <w:t>Interest declaration (optional)</w:t>
      </w:r>
    </w:p>
    <w:p w14:paraId="3BF68A9A" w14:textId="77777777" w:rsidR="00555F73" w:rsidRPr="00555F73" w:rsidRDefault="00555F73" w:rsidP="00555F73">
      <w:pPr>
        <w:spacing w:after="40" w:line="276" w:lineRule="auto"/>
        <w:rPr>
          <w:rFonts w:asciiTheme="majorHAnsi" w:eastAsia="Aptos" w:hAnsiTheme="majorHAnsi" w:cstheme="majorHAnsi"/>
        </w:rPr>
      </w:pPr>
      <w:r w:rsidRPr="00555F73">
        <w:rPr>
          <w:rFonts w:asciiTheme="majorHAnsi" w:eastAsia="Aptos" w:hAnsiTheme="majorHAnsi" w:cstheme="majorHAnsi"/>
          <w:color w:val="000000"/>
        </w:rPr>
        <w:t>Please note any commercial or other interest relevant to this submission.</w:t>
      </w:r>
    </w:p>
    <w:p w14:paraId="7C3007EA" w14:textId="77777777" w:rsidR="00555F73" w:rsidRPr="00555F73" w:rsidRDefault="00555F73" w:rsidP="00555F73">
      <w:pPr>
        <w:pBdr>
          <w:bottom w:val="single" w:sz="4" w:space="2" w:color="AAAAAA"/>
        </w:pBdr>
        <w:spacing w:after="80"/>
        <w:rPr>
          <w:rFonts w:asciiTheme="majorHAnsi" w:eastAsia="Aptos" w:hAnsiTheme="majorHAnsi" w:cstheme="majorHAnsi"/>
        </w:rPr>
      </w:pPr>
    </w:p>
    <w:p w14:paraId="57BF58E9" w14:textId="77777777" w:rsidR="000A10DA" w:rsidRDefault="000A10DA" w:rsidP="000A10DA">
      <w:pPr>
        <w:spacing w:before="220" w:after="70"/>
        <w:rPr>
          <w:rFonts w:cs="Arial"/>
          <w:b/>
          <w:bCs/>
          <w:color w:val="C00000"/>
        </w:rPr>
      </w:pPr>
    </w:p>
    <w:p w14:paraId="603FD2DF" w14:textId="71363667" w:rsidR="000A10DA" w:rsidRPr="00DF076C" w:rsidRDefault="000A10DA" w:rsidP="000A10DA">
      <w:pPr>
        <w:spacing w:before="220" w:after="70"/>
        <w:rPr>
          <w:rFonts w:cs="Arial"/>
          <w:b/>
          <w:bCs/>
          <w:color w:val="C00000"/>
        </w:rPr>
      </w:pPr>
      <w:r w:rsidRPr="00DF076C">
        <w:rPr>
          <w:rFonts w:cs="Arial"/>
          <w:b/>
          <w:bCs/>
          <w:color w:val="C00000"/>
        </w:rPr>
        <w:t xml:space="preserve">Part 3 </w:t>
      </w:r>
      <w:r w:rsidR="00AD49EC">
        <w:rPr>
          <w:rFonts w:cs="Arial"/>
          <w:b/>
          <w:bCs/>
          <w:color w:val="C00000"/>
        </w:rPr>
        <w:t>-</w:t>
      </w:r>
      <w:r w:rsidRPr="00DF076C">
        <w:rPr>
          <w:rFonts w:cs="Arial"/>
          <w:b/>
          <w:bCs/>
          <w:color w:val="C00000"/>
        </w:rPr>
        <w:t xml:space="preserve"> </w:t>
      </w:r>
      <w:r>
        <w:rPr>
          <w:rFonts w:cs="Arial"/>
          <w:b/>
          <w:bCs/>
          <w:color w:val="C00000"/>
        </w:rPr>
        <w:t>Submission</w:t>
      </w:r>
    </w:p>
    <w:p w14:paraId="6E996B65" w14:textId="187D0834" w:rsidR="000A10DA" w:rsidRPr="00555F73" w:rsidRDefault="000A10DA" w:rsidP="00352285">
      <w:pPr>
        <w:pStyle w:val="CRUBodyText"/>
        <w:rPr>
          <w:rFonts w:asciiTheme="majorHAnsi" w:hAnsiTheme="majorHAnsi" w:cstheme="majorHAnsi"/>
        </w:rPr>
      </w:pPr>
      <w:r>
        <w:rPr>
          <w:rFonts w:asciiTheme="majorHAnsi" w:eastAsia="Aptos" w:hAnsiTheme="majorHAnsi" w:cstheme="majorHAnsi"/>
          <w:color w:val="000000"/>
        </w:rPr>
        <w:t>P</w:t>
      </w:r>
      <w:r w:rsidRPr="00B92C6E">
        <w:rPr>
          <w:rFonts w:asciiTheme="majorHAnsi" w:eastAsia="Aptos" w:hAnsiTheme="majorHAnsi" w:cstheme="majorHAnsi"/>
          <w:color w:val="000000"/>
        </w:rPr>
        <w:t>lease email you</w:t>
      </w:r>
      <w:r>
        <w:rPr>
          <w:rFonts w:asciiTheme="majorHAnsi" w:eastAsia="Aptos" w:hAnsiTheme="majorHAnsi" w:cstheme="majorHAnsi"/>
          <w:color w:val="000000"/>
        </w:rPr>
        <w:t>r</w:t>
      </w:r>
      <w:r w:rsidRPr="00B92C6E">
        <w:rPr>
          <w:rFonts w:asciiTheme="majorHAnsi" w:eastAsia="Aptos" w:hAnsiTheme="majorHAnsi" w:cstheme="majorHAnsi"/>
          <w:color w:val="000000"/>
        </w:rPr>
        <w:t xml:space="preserve"> submission to </w:t>
      </w:r>
      <w:r w:rsidRPr="00B92C6E">
        <w:rPr>
          <w:rFonts w:asciiTheme="majorHAnsi" w:eastAsia="Aptos" w:hAnsiTheme="majorHAnsi" w:cstheme="majorHAnsi"/>
          <w:b/>
          <w:bCs/>
          <w:color w:val="000000"/>
        </w:rPr>
        <w:t>MITS@crugroup.com</w:t>
      </w:r>
    </w:p>
    <w:sectPr w:rsidR="000A10DA" w:rsidRPr="00555F73" w:rsidSect="004A4D1F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247" w:right="680" w:bottom="1134" w:left="68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00564" w14:textId="77777777" w:rsidR="0064034C" w:rsidRPr="00D23627" w:rsidRDefault="0064034C" w:rsidP="00573D29">
      <w:r w:rsidRPr="00D23627">
        <w:separator/>
      </w:r>
    </w:p>
    <w:p w14:paraId="0ECB8EBE" w14:textId="77777777" w:rsidR="0064034C" w:rsidRPr="00D23627" w:rsidRDefault="0064034C" w:rsidP="00573D29"/>
    <w:p w14:paraId="322FD874" w14:textId="77777777" w:rsidR="0064034C" w:rsidRPr="00D23627" w:rsidRDefault="0064034C" w:rsidP="00573D29"/>
    <w:p w14:paraId="708FB447" w14:textId="77777777" w:rsidR="0064034C" w:rsidRPr="00D23627" w:rsidRDefault="0064034C" w:rsidP="00573D29"/>
    <w:p w14:paraId="5403F556" w14:textId="77777777" w:rsidR="0064034C" w:rsidRPr="00D23627" w:rsidRDefault="0064034C" w:rsidP="00573D29"/>
    <w:p w14:paraId="36E7D3A9" w14:textId="77777777" w:rsidR="0064034C" w:rsidRPr="00D23627" w:rsidRDefault="0064034C"/>
  </w:endnote>
  <w:endnote w:type="continuationSeparator" w:id="0">
    <w:p w14:paraId="53006CDF" w14:textId="77777777" w:rsidR="0064034C" w:rsidRPr="00D23627" w:rsidRDefault="0064034C" w:rsidP="00573D29">
      <w:r w:rsidRPr="00D23627">
        <w:continuationSeparator/>
      </w:r>
    </w:p>
    <w:p w14:paraId="525D947B" w14:textId="77777777" w:rsidR="0064034C" w:rsidRPr="00D23627" w:rsidRDefault="0064034C" w:rsidP="00573D29"/>
    <w:p w14:paraId="6B161AFB" w14:textId="77777777" w:rsidR="0064034C" w:rsidRPr="00D23627" w:rsidRDefault="0064034C" w:rsidP="00573D29"/>
    <w:p w14:paraId="4A160964" w14:textId="77777777" w:rsidR="0064034C" w:rsidRPr="00D23627" w:rsidRDefault="0064034C" w:rsidP="00573D29"/>
    <w:p w14:paraId="4A73250F" w14:textId="77777777" w:rsidR="0064034C" w:rsidRPr="00D23627" w:rsidRDefault="0064034C" w:rsidP="00573D29"/>
    <w:p w14:paraId="3E618139" w14:textId="77777777" w:rsidR="0064034C" w:rsidRPr="00D23627" w:rsidRDefault="0064034C"/>
  </w:endnote>
  <w:endnote w:type="continuationNotice" w:id="1">
    <w:p w14:paraId="5370B634" w14:textId="77777777" w:rsidR="0064034C" w:rsidRPr="00D23627" w:rsidRDefault="006403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03741" w14:textId="77777777" w:rsidR="00347BAB" w:rsidRPr="00D23627" w:rsidRDefault="00347BAB" w:rsidP="00A73C80">
    <w:pPr>
      <w:tabs>
        <w:tab w:val="right" w:pos="8504"/>
      </w:tabs>
      <w:spacing w:after="0" w:line="240" w:lineRule="auto"/>
      <w:jc w:val="left"/>
      <w:rPr>
        <w:rFonts w:cs="Arial"/>
        <w:caps/>
        <w:color w:val="E8E8E8" w:themeColor="background2"/>
        <w:spacing w:val="20"/>
        <w:sz w:val="4"/>
        <w:szCs w:val="4"/>
      </w:rPr>
    </w:pPr>
  </w:p>
  <w:tbl>
    <w:tblPr>
      <w:tblStyle w:val="TableGrid"/>
      <w:tblW w:w="5113" w:type="pct"/>
      <w:jc w:val="center"/>
      <w:tblBorders>
        <w:top w:val="single" w:sz="4" w:space="0" w:color="A9A9A9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2551"/>
      <w:gridCol w:w="8233"/>
    </w:tblGrid>
    <w:tr w:rsidR="00484440" w:rsidRPr="00D23627" w14:paraId="101ACFFF" w14:textId="77777777" w:rsidTr="004D3BC8">
      <w:trPr>
        <w:trHeight w:hRule="exact" w:val="578"/>
        <w:jc w:val="center"/>
      </w:trPr>
      <w:tc>
        <w:tcPr>
          <w:tcW w:w="1183" w:type="pct"/>
          <w:vAlign w:val="center"/>
        </w:tcPr>
        <w:p w14:paraId="7318046E" w14:textId="77777777" w:rsidR="003A1A99" w:rsidRDefault="00995A28" w:rsidP="00C517F9">
          <w:pPr>
            <w:tabs>
              <w:tab w:val="right" w:pos="8504"/>
            </w:tabs>
            <w:spacing w:before="60" w:after="0"/>
            <w:jc w:val="left"/>
            <w:rPr>
              <w:rStyle w:val="Hyperlink"/>
              <w:rFonts w:ascii="Garamond" w:hAnsi="Garamond"/>
              <w:i/>
              <w:sz w:val="20"/>
              <w:szCs w:val="20"/>
              <w:u w:val="none"/>
            </w:rPr>
          </w:pPr>
          <w:r w:rsidRPr="00995A28">
            <w:rPr>
              <w:rStyle w:val="Hyperlink"/>
              <w:rFonts w:ascii="Garamond" w:hAnsi="Garamond"/>
              <w:i/>
              <w:sz w:val="20"/>
              <w:szCs w:val="20"/>
              <w:u w:val="none"/>
            </w:rPr>
            <w:t xml:space="preserve">CRU: </w:t>
          </w:r>
          <w:hyperlink r:id="rId1" w:history="1">
            <w:r w:rsidR="00782BF4" w:rsidRPr="00D23627">
              <w:rPr>
                <w:rStyle w:val="Hyperlink"/>
                <w:rFonts w:ascii="Garamond" w:hAnsi="Garamond"/>
                <w:i/>
                <w:sz w:val="20"/>
                <w:szCs w:val="20"/>
                <w:u w:val="none"/>
              </w:rPr>
              <w:t>Navigating whatever comes</w:t>
            </w:r>
          </w:hyperlink>
        </w:p>
        <w:p w14:paraId="496882F2" w14:textId="380C36EC" w:rsidR="005002FD" w:rsidRPr="004D3BC8" w:rsidRDefault="005002FD" w:rsidP="00C517F9">
          <w:pPr>
            <w:tabs>
              <w:tab w:val="right" w:pos="8504"/>
            </w:tabs>
            <w:spacing w:before="60" w:after="0"/>
            <w:jc w:val="left"/>
            <w:rPr>
              <w:rFonts w:asciiTheme="majorHAnsi" w:hAnsiTheme="majorHAnsi" w:cstheme="majorHAnsi"/>
              <w:caps/>
              <w:color w:val="auto"/>
              <w:spacing w:val="20"/>
              <w:sz w:val="16"/>
              <w:szCs w:val="16"/>
            </w:rPr>
          </w:pPr>
          <w:r w:rsidRPr="004D3BC8">
            <w:rPr>
              <w:rStyle w:val="Hyperlink"/>
              <w:rFonts w:asciiTheme="majorHAnsi" w:hAnsiTheme="majorHAnsi" w:cstheme="majorHAnsi"/>
              <w:i/>
              <w:sz w:val="20"/>
              <w:szCs w:val="20"/>
              <w:u w:val="none"/>
            </w:rPr>
            <w:t>www.crugroup.com</w:t>
          </w:r>
        </w:p>
      </w:tc>
      <w:tc>
        <w:tcPr>
          <w:tcW w:w="3817" w:type="pct"/>
          <w:vAlign w:val="center"/>
        </w:tcPr>
        <w:p w14:paraId="49745CD9" w14:textId="77777777" w:rsidR="003A1A99" w:rsidRPr="00D23627" w:rsidRDefault="003A1A99" w:rsidP="003A1A99">
          <w:pPr>
            <w:tabs>
              <w:tab w:val="right" w:pos="8504"/>
            </w:tabs>
            <w:spacing w:before="60" w:after="0"/>
            <w:jc w:val="right"/>
            <w:rPr>
              <w:rFonts w:cs="Arial"/>
              <w:caps/>
              <w:color w:val="auto"/>
              <w:spacing w:val="20"/>
              <w:sz w:val="16"/>
              <w:szCs w:val="16"/>
            </w:rPr>
          </w:pPr>
          <w:r w:rsidRPr="00D23627">
            <w:rPr>
              <w:rFonts w:cs="Arial"/>
              <w:caps/>
              <w:color w:val="auto"/>
              <w:spacing w:val="20"/>
              <w:sz w:val="16"/>
              <w:szCs w:val="16"/>
            </w:rPr>
            <w:t xml:space="preserve">Page </w:t>
          </w:r>
          <w:r w:rsidRPr="00D23627">
            <w:rPr>
              <w:rFonts w:cs="Arial"/>
              <w:caps/>
              <w:color w:val="auto"/>
              <w:spacing w:val="20"/>
              <w:sz w:val="16"/>
              <w:szCs w:val="16"/>
            </w:rPr>
            <w:fldChar w:fldCharType="begin"/>
          </w:r>
          <w:r w:rsidRPr="00D23627">
            <w:rPr>
              <w:rFonts w:cs="Arial"/>
              <w:caps/>
              <w:color w:val="auto"/>
              <w:spacing w:val="20"/>
              <w:sz w:val="16"/>
              <w:szCs w:val="16"/>
            </w:rPr>
            <w:instrText xml:space="preserve"> PAGE   \* MERGEFORMAT </w:instrText>
          </w:r>
          <w:r w:rsidRPr="00D23627">
            <w:rPr>
              <w:rFonts w:cs="Arial"/>
              <w:caps/>
              <w:color w:val="auto"/>
              <w:spacing w:val="20"/>
              <w:sz w:val="16"/>
              <w:szCs w:val="16"/>
            </w:rPr>
            <w:fldChar w:fldCharType="separate"/>
          </w:r>
          <w:r w:rsidRPr="00D23627">
            <w:rPr>
              <w:rFonts w:cs="Arial"/>
              <w:caps/>
              <w:color w:val="auto"/>
              <w:spacing w:val="20"/>
              <w:sz w:val="16"/>
              <w:szCs w:val="16"/>
            </w:rPr>
            <w:t>2</w:t>
          </w:r>
          <w:r w:rsidRPr="00D23627">
            <w:rPr>
              <w:rFonts w:cs="Arial"/>
              <w:caps/>
              <w:color w:val="auto"/>
              <w:spacing w:val="20"/>
              <w:sz w:val="16"/>
              <w:szCs w:val="16"/>
            </w:rPr>
            <w:fldChar w:fldCharType="end"/>
          </w:r>
          <w:r w:rsidRPr="00D23627">
            <w:rPr>
              <w:rFonts w:cs="Arial"/>
              <w:caps/>
              <w:color w:val="auto"/>
              <w:spacing w:val="20"/>
              <w:sz w:val="16"/>
              <w:szCs w:val="16"/>
            </w:rPr>
            <w:t xml:space="preserve"> of </w:t>
          </w:r>
          <w:r w:rsidRPr="00D23627">
            <w:rPr>
              <w:rFonts w:cs="Arial"/>
              <w:caps/>
              <w:color w:val="auto"/>
              <w:spacing w:val="20"/>
              <w:sz w:val="16"/>
              <w:szCs w:val="16"/>
            </w:rPr>
            <w:fldChar w:fldCharType="begin"/>
          </w:r>
          <w:r w:rsidRPr="00D23627">
            <w:rPr>
              <w:rFonts w:cs="Arial"/>
              <w:caps/>
              <w:color w:val="auto"/>
              <w:spacing w:val="20"/>
              <w:sz w:val="16"/>
              <w:szCs w:val="16"/>
            </w:rPr>
            <w:instrText xml:space="preserve"> NUMPAGES   \* MERGEFORMAT </w:instrText>
          </w:r>
          <w:r w:rsidRPr="00D23627">
            <w:rPr>
              <w:rFonts w:cs="Arial"/>
              <w:caps/>
              <w:color w:val="auto"/>
              <w:spacing w:val="20"/>
              <w:sz w:val="16"/>
              <w:szCs w:val="16"/>
            </w:rPr>
            <w:fldChar w:fldCharType="separate"/>
          </w:r>
          <w:r w:rsidRPr="00D23627">
            <w:rPr>
              <w:rFonts w:cs="Arial"/>
              <w:caps/>
              <w:color w:val="auto"/>
              <w:spacing w:val="20"/>
              <w:sz w:val="16"/>
              <w:szCs w:val="16"/>
            </w:rPr>
            <w:t>52</w:t>
          </w:r>
          <w:r w:rsidRPr="00D23627">
            <w:rPr>
              <w:rFonts w:cs="Arial"/>
              <w:caps/>
              <w:color w:val="auto"/>
              <w:spacing w:val="20"/>
              <w:sz w:val="16"/>
              <w:szCs w:val="16"/>
            </w:rPr>
            <w:fldChar w:fldCharType="end"/>
          </w:r>
        </w:p>
      </w:tc>
    </w:tr>
  </w:tbl>
  <w:p w14:paraId="6FAA10F9" w14:textId="77777777" w:rsidR="003A1A99" w:rsidRPr="00D23627" w:rsidRDefault="003A1A99" w:rsidP="003A1A99">
    <w:pPr>
      <w:tabs>
        <w:tab w:val="right" w:pos="8504"/>
      </w:tabs>
      <w:spacing w:after="0" w:line="240" w:lineRule="auto"/>
      <w:jc w:val="left"/>
      <w:rPr>
        <w:rFonts w:cs="Arial"/>
        <w:caps/>
        <w:color w:val="E8E8E8" w:themeColor="background2"/>
        <w:spacing w:val="20"/>
        <w:sz w:val="4"/>
        <w:szCs w:val="4"/>
      </w:rPr>
    </w:pPr>
  </w:p>
  <w:p w14:paraId="0E249647" w14:textId="77777777" w:rsidR="00347BAB" w:rsidRPr="00D23627" w:rsidRDefault="00347BAB">
    <w:pPr>
      <w:pStyle w:val="Footer"/>
      <w:rPr>
        <w:rFonts w:asciiTheme="majorHAnsi" w:hAnsiTheme="majorHAnsi" w:cstheme="majorHAnsi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F5EA0" w14:textId="77777777" w:rsidR="0064034C" w:rsidRPr="00D23627" w:rsidRDefault="0064034C">
      <w:r w:rsidRPr="00D23627">
        <w:separator/>
      </w:r>
    </w:p>
  </w:footnote>
  <w:footnote w:type="continuationSeparator" w:id="0">
    <w:p w14:paraId="4F662431" w14:textId="77777777" w:rsidR="0064034C" w:rsidRPr="00D23627" w:rsidRDefault="0064034C" w:rsidP="00573D29">
      <w:r w:rsidRPr="00D23627">
        <w:continuationSeparator/>
      </w:r>
    </w:p>
    <w:p w14:paraId="1C875E85" w14:textId="77777777" w:rsidR="0064034C" w:rsidRPr="00D23627" w:rsidRDefault="0064034C" w:rsidP="00573D29"/>
    <w:p w14:paraId="1041CB51" w14:textId="77777777" w:rsidR="0064034C" w:rsidRPr="00D23627" w:rsidRDefault="0064034C" w:rsidP="00573D29"/>
    <w:p w14:paraId="4721A257" w14:textId="77777777" w:rsidR="0064034C" w:rsidRPr="00D23627" w:rsidRDefault="0064034C" w:rsidP="00573D29"/>
    <w:p w14:paraId="705DBB1E" w14:textId="77777777" w:rsidR="0064034C" w:rsidRPr="00D23627" w:rsidRDefault="0064034C" w:rsidP="00573D29"/>
    <w:p w14:paraId="56E07418" w14:textId="77777777" w:rsidR="0064034C" w:rsidRPr="00D23627" w:rsidRDefault="0064034C"/>
  </w:footnote>
  <w:footnote w:type="continuationNotice" w:id="1">
    <w:p w14:paraId="5ABE2869" w14:textId="77777777" w:rsidR="0064034C" w:rsidRPr="00D23627" w:rsidRDefault="006403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CB818" w14:textId="1EC06863" w:rsidR="006F007C" w:rsidRDefault="0074517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7" behindDoc="1" locked="0" layoutInCell="0" allowOverlap="1" wp14:anchorId="7425877B" wp14:editId="7C63E11F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43700" cy="2697480"/>
              <wp:effectExtent l="0" t="1828800" r="0" b="1483995"/>
              <wp:wrapNone/>
              <wp:docPr id="73006734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743700" cy="26974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591F5D" w14:textId="77777777" w:rsidR="00745171" w:rsidRDefault="00745171" w:rsidP="00745171">
                          <w:pPr>
                            <w:jc w:val="center"/>
                            <w:rPr>
                              <w:rFonts w:ascii="Arial" w:hAnsi="Arial"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2587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0;width:531pt;height:212.4pt;rotation:-45;z-index:-25165823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18591F5D" w14:textId="77777777" w:rsidR="00745171" w:rsidRDefault="00745171" w:rsidP="00745171">
                    <w:pPr>
                      <w:jc w:val="center"/>
                      <w:rPr>
                        <w:rFonts w:ascii="Arial" w:hAnsi="Arial"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Arial" w:hAnsi="Arial"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2DF0F" w14:textId="05466B57" w:rsidR="00347BAB" w:rsidRPr="005A745B" w:rsidRDefault="009E5072" w:rsidP="00347BAB">
    <w:pPr>
      <w:pStyle w:val="Header"/>
      <w:rPr>
        <w:b/>
        <w:bCs/>
        <w:smallCaps/>
        <w:color w:val="171717" w:themeColor="background2" w:themeShade="1A"/>
        <w:sz w:val="32"/>
        <w:szCs w:val="32"/>
      </w:rPr>
    </w:pPr>
    <w:r w:rsidRPr="005A745B">
      <w:rPr>
        <w:b/>
        <w:bCs/>
        <w:smallCaps/>
        <w:noProof/>
        <w:color w:val="171717" w:themeColor="background2" w:themeShade="1A"/>
        <w:sz w:val="36"/>
        <w:szCs w:val="36"/>
      </w:rPr>
      <w:drawing>
        <wp:anchor distT="0" distB="0" distL="114300" distR="114300" simplePos="0" relativeHeight="251658241" behindDoc="1" locked="0" layoutInCell="1" allowOverlap="1" wp14:anchorId="403D383B" wp14:editId="70225E1D">
          <wp:simplePos x="0" y="0"/>
          <wp:positionH relativeFrom="margin">
            <wp:posOffset>6111240</wp:posOffset>
          </wp:positionH>
          <wp:positionV relativeFrom="paragraph">
            <wp:posOffset>5715</wp:posOffset>
          </wp:positionV>
          <wp:extent cx="781050" cy="758190"/>
          <wp:effectExtent l="0" t="0" r="0" b="3810"/>
          <wp:wrapTight wrapText="bothSides">
            <wp:wrapPolygon edited="0">
              <wp:start x="0" y="0"/>
              <wp:lineTo x="0" y="21166"/>
              <wp:lineTo x="21073" y="21166"/>
              <wp:lineTo x="21073" y="0"/>
              <wp:lineTo x="0" y="0"/>
            </wp:wrapPolygon>
          </wp:wrapTight>
          <wp:docPr id="1502518621" name="Picture 3" descr="A close 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47DDEC7-2D87-7617-D5A2-3CBB477C672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A close up of a logo&#10;&#10;Description automatically generated">
                    <a:extLst>
                      <a:ext uri="{FF2B5EF4-FFF2-40B4-BE49-F238E27FC236}">
                        <a16:creationId xmlns:a16="http://schemas.microsoft.com/office/drawing/2014/main" id="{447DDEC7-2D87-7617-D5A2-3CBB477C672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26" t="33578" r="75023" b="37684"/>
                  <a:stretch/>
                </pic:blipFill>
                <pic:spPr>
                  <a:xfrm>
                    <a:off x="0" y="0"/>
                    <a:ext cx="781050" cy="758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2647" w:rsidRPr="005A745B">
      <w:rPr>
        <w:b/>
        <w:bCs/>
        <w:smallCaps/>
        <w:color w:val="171717" w:themeColor="background2" w:themeShade="1A"/>
        <w:sz w:val="32"/>
        <w:szCs w:val="32"/>
      </w:rPr>
      <w:t>Mount Isa Transformation Study</w:t>
    </w:r>
    <w:r w:rsidR="006F007C" w:rsidRPr="005A745B">
      <w:rPr>
        <w:b/>
        <w:bCs/>
        <w:smallCaps/>
        <w:color w:val="171717" w:themeColor="background2" w:themeShade="1A"/>
        <w:sz w:val="32"/>
        <w:szCs w:val="32"/>
      </w:rPr>
      <w:t xml:space="preserve"> </w:t>
    </w:r>
  </w:p>
  <w:p w14:paraId="2163F545" w14:textId="7741321A" w:rsidR="005A745B" w:rsidRPr="00044F37" w:rsidRDefault="005A745B" w:rsidP="005A745B">
    <w:pPr>
      <w:pStyle w:val="Header"/>
      <w:ind w:right="1190"/>
      <w:rPr>
        <w:b/>
        <w:bCs/>
        <w:color w:val="808080" w:themeColor="background1" w:themeShade="80"/>
        <w:sz w:val="28"/>
        <w:szCs w:val="28"/>
        <w:lang w:val="en-US"/>
      </w:rPr>
    </w:pPr>
    <w:r w:rsidRPr="00044F37">
      <w:rPr>
        <w:b/>
        <w:bCs/>
        <w:color w:val="808080" w:themeColor="background1" w:themeShade="80"/>
        <w:sz w:val="28"/>
        <w:szCs w:val="28"/>
        <w:lang w:val="en-US"/>
      </w:rPr>
      <w:t xml:space="preserve">Transformation Study into the future of copper smelting and refining and the economic potential of the </w:t>
    </w:r>
    <w:proofErr w:type="gramStart"/>
    <w:r w:rsidRPr="00044F37">
      <w:rPr>
        <w:b/>
        <w:bCs/>
        <w:color w:val="808080" w:themeColor="background1" w:themeShade="80"/>
        <w:sz w:val="28"/>
        <w:szCs w:val="28"/>
        <w:lang w:val="en-US"/>
      </w:rPr>
      <w:t>North West</w:t>
    </w:r>
    <w:proofErr w:type="gramEnd"/>
    <w:r w:rsidRPr="00044F37">
      <w:rPr>
        <w:b/>
        <w:bCs/>
        <w:color w:val="808080" w:themeColor="background1" w:themeShade="80"/>
        <w:sz w:val="28"/>
        <w:szCs w:val="28"/>
        <w:lang w:val="en-US"/>
      </w:rPr>
      <w:t xml:space="preserve"> Minerals Province in Queensland</w:t>
    </w:r>
  </w:p>
  <w:p w14:paraId="7754F7B1" w14:textId="77777777" w:rsidR="005A745B" w:rsidRPr="00FD71A7" w:rsidRDefault="005A745B" w:rsidP="00347BAB">
    <w:pPr>
      <w:pStyle w:val="Header"/>
      <w:rPr>
        <w:b/>
        <w:bCs/>
        <w:smallCaps/>
        <w:color w:val="808080" w:themeColor="background1" w:themeShade="80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CC00E" w14:textId="09F4FDA1" w:rsidR="006F007C" w:rsidRPr="00D23627" w:rsidRDefault="00745171" w:rsidP="000A6F21">
    <w:pPr>
      <w:pStyle w:val="CRUproducttitle"/>
      <w:tabs>
        <w:tab w:val="left" w:pos="5556"/>
      </w:tabs>
      <w:spacing w:before="120" w:after="360"/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0" allowOverlap="1" wp14:anchorId="34892257" wp14:editId="7F3AB31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43700" cy="2697480"/>
              <wp:effectExtent l="0" t="1828800" r="0" b="1483995"/>
              <wp:wrapNone/>
              <wp:docPr id="145965643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743700" cy="26974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A427E3" w14:textId="77777777" w:rsidR="00745171" w:rsidRDefault="00745171" w:rsidP="00745171">
                          <w:pPr>
                            <w:jc w:val="center"/>
                            <w:rPr>
                              <w:rFonts w:ascii="Arial" w:hAnsi="Arial"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8922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0;width:531pt;height:212.4pt;rotation:-45;z-index:-25165823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04A427E3" w14:textId="77777777" w:rsidR="00745171" w:rsidRDefault="00745171" w:rsidP="00745171">
                    <w:pPr>
                      <w:jc w:val="center"/>
                      <w:rPr>
                        <w:rFonts w:ascii="Arial" w:hAnsi="Arial"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Arial" w:hAnsi="Arial"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D27EC35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EA52DB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4A4105"/>
    <w:multiLevelType w:val="hybridMultilevel"/>
    <w:tmpl w:val="39C485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A02DB"/>
    <w:multiLevelType w:val="hybridMultilevel"/>
    <w:tmpl w:val="56CC4B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660FF"/>
    <w:multiLevelType w:val="hybridMultilevel"/>
    <w:tmpl w:val="A0E85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A4771"/>
    <w:multiLevelType w:val="hybridMultilevel"/>
    <w:tmpl w:val="FEF0E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D2679"/>
    <w:multiLevelType w:val="hybridMultilevel"/>
    <w:tmpl w:val="47A015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B387E"/>
    <w:multiLevelType w:val="hybridMultilevel"/>
    <w:tmpl w:val="DC88E4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368D8"/>
    <w:multiLevelType w:val="multilevel"/>
    <w:tmpl w:val="2E107B28"/>
    <w:styleLink w:val="1ai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E2841" w:themeColor="text2"/>
      </w:rPr>
    </w:lvl>
    <w:lvl w:ilvl="1">
      <w:start w:val="1"/>
      <w:numFmt w:val="bullet"/>
      <w:lvlText w:val="○"/>
      <w:lvlJc w:val="left"/>
      <w:pPr>
        <w:ind w:left="720" w:hanging="360"/>
      </w:pPr>
      <w:rPr>
        <w:rFonts w:ascii="Arial" w:hAnsi="Arial" w:hint="default"/>
        <w:color w:val="260936" w:themeColor="accent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9EC32CA"/>
    <w:multiLevelType w:val="hybridMultilevel"/>
    <w:tmpl w:val="3B7455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04593"/>
    <w:multiLevelType w:val="hybridMultilevel"/>
    <w:tmpl w:val="B1C8E698"/>
    <w:lvl w:ilvl="0" w:tplc="098C8C00">
      <w:start w:val="1"/>
      <w:numFmt w:val="decimal"/>
      <w:lvlText w:val="%1."/>
      <w:lvlJc w:val="left"/>
      <w:pPr>
        <w:ind w:left="1020" w:hanging="360"/>
      </w:pPr>
    </w:lvl>
    <w:lvl w:ilvl="1" w:tplc="789C9082">
      <w:start w:val="1"/>
      <w:numFmt w:val="decimal"/>
      <w:lvlText w:val="%2."/>
      <w:lvlJc w:val="left"/>
      <w:pPr>
        <w:ind w:left="1020" w:hanging="360"/>
      </w:pPr>
    </w:lvl>
    <w:lvl w:ilvl="2" w:tplc="6194ED4A">
      <w:start w:val="1"/>
      <w:numFmt w:val="decimal"/>
      <w:lvlText w:val="%3."/>
      <w:lvlJc w:val="left"/>
      <w:pPr>
        <w:ind w:left="1020" w:hanging="360"/>
      </w:pPr>
    </w:lvl>
    <w:lvl w:ilvl="3" w:tplc="B32EA376">
      <w:start w:val="1"/>
      <w:numFmt w:val="decimal"/>
      <w:lvlText w:val="%4."/>
      <w:lvlJc w:val="left"/>
      <w:pPr>
        <w:ind w:left="1020" w:hanging="360"/>
      </w:pPr>
    </w:lvl>
    <w:lvl w:ilvl="4" w:tplc="7CCCFDD0">
      <w:start w:val="1"/>
      <w:numFmt w:val="decimal"/>
      <w:lvlText w:val="%5."/>
      <w:lvlJc w:val="left"/>
      <w:pPr>
        <w:ind w:left="1020" w:hanging="360"/>
      </w:pPr>
    </w:lvl>
    <w:lvl w:ilvl="5" w:tplc="AF9ED000">
      <w:start w:val="1"/>
      <w:numFmt w:val="decimal"/>
      <w:lvlText w:val="%6."/>
      <w:lvlJc w:val="left"/>
      <w:pPr>
        <w:ind w:left="1020" w:hanging="360"/>
      </w:pPr>
    </w:lvl>
    <w:lvl w:ilvl="6" w:tplc="45AC6CC4">
      <w:start w:val="1"/>
      <w:numFmt w:val="decimal"/>
      <w:lvlText w:val="%7."/>
      <w:lvlJc w:val="left"/>
      <w:pPr>
        <w:ind w:left="1020" w:hanging="360"/>
      </w:pPr>
    </w:lvl>
    <w:lvl w:ilvl="7" w:tplc="1026E9A0">
      <w:start w:val="1"/>
      <w:numFmt w:val="decimal"/>
      <w:lvlText w:val="%8."/>
      <w:lvlJc w:val="left"/>
      <w:pPr>
        <w:ind w:left="1020" w:hanging="360"/>
      </w:pPr>
    </w:lvl>
    <w:lvl w:ilvl="8" w:tplc="4576377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2ACD4636"/>
    <w:multiLevelType w:val="hybridMultilevel"/>
    <w:tmpl w:val="B5286500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F1A8F"/>
    <w:multiLevelType w:val="hybridMultilevel"/>
    <w:tmpl w:val="41A269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4755C1"/>
    <w:multiLevelType w:val="hybridMultilevel"/>
    <w:tmpl w:val="09D69B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64717"/>
    <w:multiLevelType w:val="hybridMultilevel"/>
    <w:tmpl w:val="2244E432"/>
    <w:lvl w:ilvl="0" w:tplc="F4A29730">
      <w:start w:val="1"/>
      <w:numFmt w:val="bullet"/>
      <w:lvlText w:val="•"/>
      <w:lvlJc w:val="left"/>
      <w:pPr>
        <w:ind w:left="360" w:hanging="360"/>
      </w:pPr>
    </w:lvl>
    <w:lvl w:ilvl="1" w:tplc="894C898A">
      <w:numFmt w:val="decimal"/>
      <w:lvlText w:val=""/>
      <w:lvlJc w:val="left"/>
    </w:lvl>
    <w:lvl w:ilvl="2" w:tplc="D42C4E06">
      <w:numFmt w:val="decimal"/>
      <w:lvlText w:val=""/>
      <w:lvlJc w:val="left"/>
    </w:lvl>
    <w:lvl w:ilvl="3" w:tplc="AC2A3696">
      <w:numFmt w:val="decimal"/>
      <w:lvlText w:val=""/>
      <w:lvlJc w:val="left"/>
    </w:lvl>
    <w:lvl w:ilvl="4" w:tplc="A8D2065C">
      <w:numFmt w:val="decimal"/>
      <w:lvlText w:val=""/>
      <w:lvlJc w:val="left"/>
    </w:lvl>
    <w:lvl w:ilvl="5" w:tplc="6A6E86E2">
      <w:numFmt w:val="decimal"/>
      <w:lvlText w:val=""/>
      <w:lvlJc w:val="left"/>
    </w:lvl>
    <w:lvl w:ilvl="6" w:tplc="19AE77E6">
      <w:numFmt w:val="decimal"/>
      <w:lvlText w:val=""/>
      <w:lvlJc w:val="left"/>
    </w:lvl>
    <w:lvl w:ilvl="7" w:tplc="1DCC7A14">
      <w:numFmt w:val="decimal"/>
      <w:lvlText w:val=""/>
      <w:lvlJc w:val="left"/>
    </w:lvl>
    <w:lvl w:ilvl="8" w:tplc="C8723DBA">
      <w:numFmt w:val="decimal"/>
      <w:lvlText w:val=""/>
      <w:lvlJc w:val="left"/>
    </w:lvl>
  </w:abstractNum>
  <w:abstractNum w:abstractNumId="15" w15:restartNumberingAfterBreak="0">
    <w:nsid w:val="33CD760C"/>
    <w:multiLevelType w:val="hybridMultilevel"/>
    <w:tmpl w:val="037871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CF1E78"/>
    <w:multiLevelType w:val="hybridMultilevel"/>
    <w:tmpl w:val="2E085B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286332"/>
    <w:multiLevelType w:val="hybridMultilevel"/>
    <w:tmpl w:val="89ECC834"/>
    <w:lvl w:ilvl="0" w:tplc="FF6A106A">
      <w:start w:val="1"/>
      <w:numFmt w:val="bullet"/>
      <w:pStyle w:val="CRUSummaryKeyTakeaway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5D16D6"/>
    <w:multiLevelType w:val="hybridMultilevel"/>
    <w:tmpl w:val="3DEA9A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F543F"/>
    <w:multiLevelType w:val="multilevel"/>
    <w:tmpl w:val="CE121842"/>
    <w:lvl w:ilvl="0">
      <w:start w:val="1"/>
      <w:numFmt w:val="decimal"/>
      <w:pStyle w:val="CRUSubheading1"/>
      <w:lvlText w:val="%1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RUSubheading11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RUSubheading111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48800EE4"/>
    <w:multiLevelType w:val="hybridMultilevel"/>
    <w:tmpl w:val="6B5ABD40"/>
    <w:lvl w:ilvl="0" w:tplc="80908702">
      <w:start w:val="1"/>
      <w:numFmt w:val="decimal"/>
      <w:pStyle w:val="Storyboardtext"/>
      <w:lvlText w:val="%1."/>
      <w:lvlJc w:val="left"/>
      <w:pPr>
        <w:ind w:left="360" w:hanging="360"/>
      </w:pPr>
      <w:rPr>
        <w:rFonts w:hint="default"/>
        <w:b/>
        <w:color w:val="009BDC"/>
      </w:rPr>
    </w:lvl>
    <w:lvl w:ilvl="1" w:tplc="7CBA7028">
      <w:start w:val="1"/>
      <w:numFmt w:val="decimal"/>
      <w:lvlText w:val="%2."/>
      <w:lvlJc w:val="left"/>
      <w:pPr>
        <w:ind w:left="1080" w:hanging="360"/>
      </w:pPr>
      <w:rPr>
        <w:rFonts w:hint="default"/>
        <w:b/>
        <w:color w:val="009BDC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103793"/>
    <w:multiLevelType w:val="hybridMultilevel"/>
    <w:tmpl w:val="887A2A7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C44F2D"/>
    <w:multiLevelType w:val="hybridMultilevel"/>
    <w:tmpl w:val="594C2508"/>
    <w:lvl w:ilvl="0" w:tplc="FFFFFFFF">
      <w:start w:val="1"/>
      <w:numFmt w:val="bullet"/>
      <w:lvlText w:val="•"/>
      <w:lvlJc w:val="left"/>
      <w:pPr>
        <w:ind w:left="360" w:hanging="360"/>
      </w:p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F90C90"/>
    <w:multiLevelType w:val="hybridMultilevel"/>
    <w:tmpl w:val="98D83B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CB5527"/>
    <w:multiLevelType w:val="hybridMultilevel"/>
    <w:tmpl w:val="2818784E"/>
    <w:styleLink w:val="Listsforboxes1"/>
    <w:lvl w:ilvl="0" w:tplc="06C2A7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578A98A">
      <w:start w:val="1"/>
      <w:numFmt w:val="lowerLetter"/>
      <w:lvlText w:val="%2."/>
      <w:lvlJc w:val="left"/>
      <w:pPr>
        <w:ind w:left="1080" w:hanging="360"/>
      </w:pPr>
    </w:lvl>
    <w:lvl w:ilvl="2" w:tplc="9C2CF0C4">
      <w:start w:val="1"/>
      <w:numFmt w:val="lowerRoman"/>
      <w:lvlText w:val="%3."/>
      <w:lvlJc w:val="right"/>
      <w:pPr>
        <w:ind w:left="1800" w:hanging="180"/>
      </w:pPr>
    </w:lvl>
    <w:lvl w:ilvl="3" w:tplc="4D9CBC04">
      <w:start w:val="1"/>
      <w:numFmt w:val="decimal"/>
      <w:lvlText w:val="%4."/>
      <w:lvlJc w:val="left"/>
      <w:pPr>
        <w:ind w:left="2520" w:hanging="360"/>
      </w:pPr>
    </w:lvl>
    <w:lvl w:ilvl="4" w:tplc="62B65F26">
      <w:start w:val="1"/>
      <w:numFmt w:val="lowerLetter"/>
      <w:lvlText w:val="%5."/>
      <w:lvlJc w:val="left"/>
      <w:pPr>
        <w:ind w:left="3240" w:hanging="360"/>
      </w:pPr>
    </w:lvl>
    <w:lvl w:ilvl="5" w:tplc="8FE0E9A4">
      <w:start w:val="1"/>
      <w:numFmt w:val="lowerRoman"/>
      <w:lvlText w:val="%6."/>
      <w:lvlJc w:val="right"/>
      <w:pPr>
        <w:ind w:left="3960" w:hanging="180"/>
      </w:pPr>
    </w:lvl>
    <w:lvl w:ilvl="6" w:tplc="F63AB6B2">
      <w:start w:val="1"/>
      <w:numFmt w:val="decimal"/>
      <w:lvlText w:val="%7."/>
      <w:lvlJc w:val="left"/>
      <w:pPr>
        <w:ind w:left="4680" w:hanging="360"/>
      </w:pPr>
    </w:lvl>
    <w:lvl w:ilvl="7" w:tplc="6D5610EC">
      <w:start w:val="1"/>
      <w:numFmt w:val="lowerLetter"/>
      <w:lvlText w:val="%8."/>
      <w:lvlJc w:val="left"/>
      <w:pPr>
        <w:ind w:left="5400" w:hanging="360"/>
      </w:pPr>
    </w:lvl>
    <w:lvl w:ilvl="8" w:tplc="7D06C07E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CE72B5"/>
    <w:multiLevelType w:val="hybridMultilevel"/>
    <w:tmpl w:val="46823D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9132D3"/>
    <w:multiLevelType w:val="hybridMultilevel"/>
    <w:tmpl w:val="EE220E8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E551E0"/>
    <w:multiLevelType w:val="hybridMultilevel"/>
    <w:tmpl w:val="9AE84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9F79EF"/>
    <w:multiLevelType w:val="hybridMultilevel"/>
    <w:tmpl w:val="EE083B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265D28"/>
    <w:multiLevelType w:val="hybridMultilevel"/>
    <w:tmpl w:val="01928F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4654A8"/>
    <w:multiLevelType w:val="hybridMultilevel"/>
    <w:tmpl w:val="149C1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41247"/>
    <w:multiLevelType w:val="hybridMultilevel"/>
    <w:tmpl w:val="BC1C026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C25639D"/>
    <w:multiLevelType w:val="hybridMultilevel"/>
    <w:tmpl w:val="7D06AE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0E3D64"/>
    <w:multiLevelType w:val="hybridMultilevel"/>
    <w:tmpl w:val="E7BE26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474ABE"/>
    <w:multiLevelType w:val="hybridMultilevel"/>
    <w:tmpl w:val="D4D44394"/>
    <w:lvl w:ilvl="0" w:tplc="FF421766">
      <w:start w:val="1"/>
      <w:numFmt w:val="bullet"/>
      <w:pStyle w:val="CRUbulle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2116">
    <w:abstractNumId w:val="24"/>
  </w:num>
  <w:num w:numId="2" w16cid:durableId="1533155856">
    <w:abstractNumId w:val="20"/>
  </w:num>
  <w:num w:numId="3" w16cid:durableId="1039471204">
    <w:abstractNumId w:val="8"/>
  </w:num>
  <w:num w:numId="4" w16cid:durableId="978533283">
    <w:abstractNumId w:val="1"/>
  </w:num>
  <w:num w:numId="5" w16cid:durableId="307319060">
    <w:abstractNumId w:val="0"/>
  </w:num>
  <w:num w:numId="6" w16cid:durableId="262761390">
    <w:abstractNumId w:val="17"/>
  </w:num>
  <w:num w:numId="7" w16cid:durableId="1577978269">
    <w:abstractNumId w:val="34"/>
  </w:num>
  <w:num w:numId="8" w16cid:durableId="1663384451">
    <w:abstractNumId w:val="19"/>
  </w:num>
  <w:num w:numId="9" w16cid:durableId="2018535467">
    <w:abstractNumId w:val="9"/>
  </w:num>
  <w:num w:numId="10" w16cid:durableId="156655778">
    <w:abstractNumId w:val="29"/>
  </w:num>
  <w:num w:numId="11" w16cid:durableId="1868324176">
    <w:abstractNumId w:val="6"/>
  </w:num>
  <w:num w:numId="12" w16cid:durableId="1548029802">
    <w:abstractNumId w:val="32"/>
  </w:num>
  <w:num w:numId="13" w16cid:durableId="1093211201">
    <w:abstractNumId w:val="10"/>
  </w:num>
  <w:num w:numId="14" w16cid:durableId="1790317726">
    <w:abstractNumId w:val="15"/>
  </w:num>
  <w:num w:numId="15" w16cid:durableId="180316131">
    <w:abstractNumId w:val="13"/>
  </w:num>
  <w:num w:numId="16" w16cid:durableId="606162461">
    <w:abstractNumId w:val="3"/>
  </w:num>
  <w:num w:numId="17" w16cid:durableId="2034109737">
    <w:abstractNumId w:val="2"/>
  </w:num>
  <w:num w:numId="18" w16cid:durableId="1188593184">
    <w:abstractNumId w:val="23"/>
  </w:num>
  <w:num w:numId="19" w16cid:durableId="896547564">
    <w:abstractNumId w:val="12"/>
  </w:num>
  <w:num w:numId="20" w16cid:durableId="2067102773">
    <w:abstractNumId w:val="18"/>
  </w:num>
  <w:num w:numId="21" w16cid:durableId="1846244482">
    <w:abstractNumId w:val="33"/>
  </w:num>
  <w:num w:numId="22" w16cid:durableId="2008055251">
    <w:abstractNumId w:val="25"/>
  </w:num>
  <w:num w:numId="23" w16cid:durableId="2013099305">
    <w:abstractNumId w:val="26"/>
  </w:num>
  <w:num w:numId="24" w16cid:durableId="140777170">
    <w:abstractNumId w:val="11"/>
  </w:num>
  <w:num w:numId="25" w16cid:durableId="105664889">
    <w:abstractNumId w:val="22"/>
  </w:num>
  <w:num w:numId="26" w16cid:durableId="392655548">
    <w:abstractNumId w:val="28"/>
  </w:num>
  <w:num w:numId="27" w16cid:durableId="1481655064">
    <w:abstractNumId w:val="16"/>
  </w:num>
  <w:num w:numId="28" w16cid:durableId="800345184">
    <w:abstractNumId w:val="21"/>
  </w:num>
  <w:num w:numId="29" w16cid:durableId="1041442798">
    <w:abstractNumId w:val="5"/>
  </w:num>
  <w:num w:numId="30" w16cid:durableId="1264459854">
    <w:abstractNumId w:val="30"/>
  </w:num>
  <w:num w:numId="31" w16cid:durableId="637535771">
    <w:abstractNumId w:val="27"/>
  </w:num>
  <w:num w:numId="32" w16cid:durableId="926764649">
    <w:abstractNumId w:val="14"/>
    <w:lvlOverride w:ilvl="0">
      <w:startOverride w:val="1"/>
    </w:lvlOverride>
  </w:num>
  <w:num w:numId="33" w16cid:durableId="1696270866">
    <w:abstractNumId w:val="31"/>
  </w:num>
  <w:num w:numId="34" w16cid:durableId="307560741">
    <w:abstractNumId w:val="4"/>
  </w:num>
  <w:num w:numId="35" w16cid:durableId="749692504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jczNzO0NLUEsiwMLZV0lIJTi4sz8/NACoxrAaglEqgsAAAA"/>
  </w:docVars>
  <w:rsids>
    <w:rsidRoot w:val="00A77254"/>
    <w:rsid w:val="00000080"/>
    <w:rsid w:val="000000A0"/>
    <w:rsid w:val="00000155"/>
    <w:rsid w:val="00000243"/>
    <w:rsid w:val="00000325"/>
    <w:rsid w:val="0000032D"/>
    <w:rsid w:val="00000373"/>
    <w:rsid w:val="00000392"/>
    <w:rsid w:val="000004D7"/>
    <w:rsid w:val="0000051A"/>
    <w:rsid w:val="00000655"/>
    <w:rsid w:val="00000698"/>
    <w:rsid w:val="000006F5"/>
    <w:rsid w:val="000007DD"/>
    <w:rsid w:val="000007F8"/>
    <w:rsid w:val="00000903"/>
    <w:rsid w:val="00000932"/>
    <w:rsid w:val="000009C1"/>
    <w:rsid w:val="00000AB7"/>
    <w:rsid w:val="00000B28"/>
    <w:rsid w:val="00000BA7"/>
    <w:rsid w:val="00000BE6"/>
    <w:rsid w:val="00000C39"/>
    <w:rsid w:val="00000C79"/>
    <w:rsid w:val="00000D70"/>
    <w:rsid w:val="00000EB5"/>
    <w:rsid w:val="00000F22"/>
    <w:rsid w:val="00000F37"/>
    <w:rsid w:val="00000FA3"/>
    <w:rsid w:val="00001010"/>
    <w:rsid w:val="00001178"/>
    <w:rsid w:val="000011EB"/>
    <w:rsid w:val="00001336"/>
    <w:rsid w:val="00001370"/>
    <w:rsid w:val="00001452"/>
    <w:rsid w:val="0000147F"/>
    <w:rsid w:val="00001565"/>
    <w:rsid w:val="000015E2"/>
    <w:rsid w:val="00001774"/>
    <w:rsid w:val="000017A6"/>
    <w:rsid w:val="00001804"/>
    <w:rsid w:val="00001866"/>
    <w:rsid w:val="00001951"/>
    <w:rsid w:val="0000195D"/>
    <w:rsid w:val="0000196F"/>
    <w:rsid w:val="00001980"/>
    <w:rsid w:val="00001A31"/>
    <w:rsid w:val="00001A65"/>
    <w:rsid w:val="00001AD7"/>
    <w:rsid w:val="00001AFA"/>
    <w:rsid w:val="00001E3B"/>
    <w:rsid w:val="00001F0A"/>
    <w:rsid w:val="00001F0F"/>
    <w:rsid w:val="00001F64"/>
    <w:rsid w:val="00001F9D"/>
    <w:rsid w:val="00001FEC"/>
    <w:rsid w:val="00002009"/>
    <w:rsid w:val="0000200C"/>
    <w:rsid w:val="00002051"/>
    <w:rsid w:val="00002118"/>
    <w:rsid w:val="00002138"/>
    <w:rsid w:val="000021CF"/>
    <w:rsid w:val="0000223F"/>
    <w:rsid w:val="000022B4"/>
    <w:rsid w:val="0000243E"/>
    <w:rsid w:val="00002449"/>
    <w:rsid w:val="0000255C"/>
    <w:rsid w:val="00002566"/>
    <w:rsid w:val="00002571"/>
    <w:rsid w:val="000025DB"/>
    <w:rsid w:val="00002650"/>
    <w:rsid w:val="00002654"/>
    <w:rsid w:val="00002675"/>
    <w:rsid w:val="00002741"/>
    <w:rsid w:val="000027C5"/>
    <w:rsid w:val="000027DC"/>
    <w:rsid w:val="000027EA"/>
    <w:rsid w:val="00002814"/>
    <w:rsid w:val="00002895"/>
    <w:rsid w:val="000028D0"/>
    <w:rsid w:val="00002980"/>
    <w:rsid w:val="00002A27"/>
    <w:rsid w:val="00002A83"/>
    <w:rsid w:val="00002B29"/>
    <w:rsid w:val="00002B2D"/>
    <w:rsid w:val="00002B33"/>
    <w:rsid w:val="00002BCB"/>
    <w:rsid w:val="00002BF0"/>
    <w:rsid w:val="00002C19"/>
    <w:rsid w:val="00002C51"/>
    <w:rsid w:val="00002D40"/>
    <w:rsid w:val="00002E64"/>
    <w:rsid w:val="00002F22"/>
    <w:rsid w:val="00002FBF"/>
    <w:rsid w:val="00002FF8"/>
    <w:rsid w:val="00003026"/>
    <w:rsid w:val="000031C5"/>
    <w:rsid w:val="00003249"/>
    <w:rsid w:val="000032CF"/>
    <w:rsid w:val="000033B8"/>
    <w:rsid w:val="000033D8"/>
    <w:rsid w:val="0000347A"/>
    <w:rsid w:val="000036DE"/>
    <w:rsid w:val="00003722"/>
    <w:rsid w:val="00003726"/>
    <w:rsid w:val="000037A7"/>
    <w:rsid w:val="00003A35"/>
    <w:rsid w:val="00003AD2"/>
    <w:rsid w:val="00003AFA"/>
    <w:rsid w:val="00003B98"/>
    <w:rsid w:val="00003B9F"/>
    <w:rsid w:val="00003BC9"/>
    <w:rsid w:val="00003C0C"/>
    <w:rsid w:val="00003C18"/>
    <w:rsid w:val="00003CE3"/>
    <w:rsid w:val="00003F83"/>
    <w:rsid w:val="00003FA0"/>
    <w:rsid w:val="00003FAD"/>
    <w:rsid w:val="00004151"/>
    <w:rsid w:val="0000417B"/>
    <w:rsid w:val="00004267"/>
    <w:rsid w:val="00004275"/>
    <w:rsid w:val="000042AB"/>
    <w:rsid w:val="0000434B"/>
    <w:rsid w:val="00004437"/>
    <w:rsid w:val="000044EF"/>
    <w:rsid w:val="000045A8"/>
    <w:rsid w:val="000045B4"/>
    <w:rsid w:val="00004626"/>
    <w:rsid w:val="000046B6"/>
    <w:rsid w:val="000046F3"/>
    <w:rsid w:val="00004721"/>
    <w:rsid w:val="00004723"/>
    <w:rsid w:val="00004801"/>
    <w:rsid w:val="000048C6"/>
    <w:rsid w:val="000048CE"/>
    <w:rsid w:val="00004984"/>
    <w:rsid w:val="00004A4C"/>
    <w:rsid w:val="00004BB7"/>
    <w:rsid w:val="00004C5B"/>
    <w:rsid w:val="00004DD5"/>
    <w:rsid w:val="00004EA5"/>
    <w:rsid w:val="00004EF2"/>
    <w:rsid w:val="00005076"/>
    <w:rsid w:val="0000518C"/>
    <w:rsid w:val="000052EB"/>
    <w:rsid w:val="000053BE"/>
    <w:rsid w:val="0000548A"/>
    <w:rsid w:val="000054E9"/>
    <w:rsid w:val="000055C2"/>
    <w:rsid w:val="00005635"/>
    <w:rsid w:val="000056FA"/>
    <w:rsid w:val="000057DC"/>
    <w:rsid w:val="00005823"/>
    <w:rsid w:val="0000597E"/>
    <w:rsid w:val="000059A1"/>
    <w:rsid w:val="000059B4"/>
    <w:rsid w:val="00005A52"/>
    <w:rsid w:val="00005A57"/>
    <w:rsid w:val="00005AFC"/>
    <w:rsid w:val="00005B90"/>
    <w:rsid w:val="00005C34"/>
    <w:rsid w:val="00005CA4"/>
    <w:rsid w:val="00005CD7"/>
    <w:rsid w:val="00005D7C"/>
    <w:rsid w:val="00005EDA"/>
    <w:rsid w:val="00005F35"/>
    <w:rsid w:val="0000616C"/>
    <w:rsid w:val="00006255"/>
    <w:rsid w:val="000063B5"/>
    <w:rsid w:val="000063BF"/>
    <w:rsid w:val="00006633"/>
    <w:rsid w:val="000066D5"/>
    <w:rsid w:val="000067D6"/>
    <w:rsid w:val="0000685F"/>
    <w:rsid w:val="00006891"/>
    <w:rsid w:val="00006A17"/>
    <w:rsid w:val="00006A3A"/>
    <w:rsid w:val="00006ACB"/>
    <w:rsid w:val="00006AFB"/>
    <w:rsid w:val="00006D4B"/>
    <w:rsid w:val="00006D82"/>
    <w:rsid w:val="00006DA2"/>
    <w:rsid w:val="00006E13"/>
    <w:rsid w:val="00006E59"/>
    <w:rsid w:val="00006FC4"/>
    <w:rsid w:val="000070CA"/>
    <w:rsid w:val="00007213"/>
    <w:rsid w:val="0000727A"/>
    <w:rsid w:val="00007308"/>
    <w:rsid w:val="00007423"/>
    <w:rsid w:val="0000745F"/>
    <w:rsid w:val="000074AA"/>
    <w:rsid w:val="00007547"/>
    <w:rsid w:val="00007612"/>
    <w:rsid w:val="00007636"/>
    <w:rsid w:val="00007664"/>
    <w:rsid w:val="0000766C"/>
    <w:rsid w:val="0000769A"/>
    <w:rsid w:val="0000769C"/>
    <w:rsid w:val="00007745"/>
    <w:rsid w:val="00007757"/>
    <w:rsid w:val="000078EF"/>
    <w:rsid w:val="000078FE"/>
    <w:rsid w:val="00007A29"/>
    <w:rsid w:val="00007A4D"/>
    <w:rsid w:val="00007AA9"/>
    <w:rsid w:val="00007B8A"/>
    <w:rsid w:val="00007C0B"/>
    <w:rsid w:val="00007C1C"/>
    <w:rsid w:val="00007F0E"/>
    <w:rsid w:val="00007FA7"/>
    <w:rsid w:val="0001007C"/>
    <w:rsid w:val="00010084"/>
    <w:rsid w:val="00010134"/>
    <w:rsid w:val="00010193"/>
    <w:rsid w:val="000104FC"/>
    <w:rsid w:val="0001050B"/>
    <w:rsid w:val="00010538"/>
    <w:rsid w:val="000105EF"/>
    <w:rsid w:val="0001076A"/>
    <w:rsid w:val="00010774"/>
    <w:rsid w:val="0001092C"/>
    <w:rsid w:val="00010987"/>
    <w:rsid w:val="00010A2C"/>
    <w:rsid w:val="00010ABD"/>
    <w:rsid w:val="00010B73"/>
    <w:rsid w:val="00010C0F"/>
    <w:rsid w:val="00010C5B"/>
    <w:rsid w:val="00010CF5"/>
    <w:rsid w:val="00010D3A"/>
    <w:rsid w:val="00010D53"/>
    <w:rsid w:val="00010E79"/>
    <w:rsid w:val="00010ED2"/>
    <w:rsid w:val="00010F41"/>
    <w:rsid w:val="000110B2"/>
    <w:rsid w:val="000111A8"/>
    <w:rsid w:val="000112BA"/>
    <w:rsid w:val="00011365"/>
    <w:rsid w:val="000113A5"/>
    <w:rsid w:val="000113EB"/>
    <w:rsid w:val="00011405"/>
    <w:rsid w:val="0001148F"/>
    <w:rsid w:val="0001152B"/>
    <w:rsid w:val="0001157D"/>
    <w:rsid w:val="000116FF"/>
    <w:rsid w:val="00011786"/>
    <w:rsid w:val="000117F4"/>
    <w:rsid w:val="00011858"/>
    <w:rsid w:val="00011943"/>
    <w:rsid w:val="000119B2"/>
    <w:rsid w:val="00011BAD"/>
    <w:rsid w:val="00011BF3"/>
    <w:rsid w:val="00011C54"/>
    <w:rsid w:val="00011D4B"/>
    <w:rsid w:val="00011EA3"/>
    <w:rsid w:val="00011F66"/>
    <w:rsid w:val="00011F7D"/>
    <w:rsid w:val="00011FA0"/>
    <w:rsid w:val="0001214F"/>
    <w:rsid w:val="00012157"/>
    <w:rsid w:val="00012195"/>
    <w:rsid w:val="000121CE"/>
    <w:rsid w:val="0001220D"/>
    <w:rsid w:val="00012268"/>
    <w:rsid w:val="000122B3"/>
    <w:rsid w:val="000122B8"/>
    <w:rsid w:val="000122D4"/>
    <w:rsid w:val="0001231A"/>
    <w:rsid w:val="000123B7"/>
    <w:rsid w:val="000124B1"/>
    <w:rsid w:val="00012557"/>
    <w:rsid w:val="0001256F"/>
    <w:rsid w:val="000125FC"/>
    <w:rsid w:val="00012612"/>
    <w:rsid w:val="000126CE"/>
    <w:rsid w:val="0001278F"/>
    <w:rsid w:val="000127BB"/>
    <w:rsid w:val="00012845"/>
    <w:rsid w:val="000128C1"/>
    <w:rsid w:val="000128DB"/>
    <w:rsid w:val="000129EE"/>
    <w:rsid w:val="00012A96"/>
    <w:rsid w:val="00012AD1"/>
    <w:rsid w:val="00012B8C"/>
    <w:rsid w:val="00012BB8"/>
    <w:rsid w:val="00012D23"/>
    <w:rsid w:val="00012DE5"/>
    <w:rsid w:val="00013084"/>
    <w:rsid w:val="0001317B"/>
    <w:rsid w:val="000131A6"/>
    <w:rsid w:val="00013337"/>
    <w:rsid w:val="00013370"/>
    <w:rsid w:val="00013386"/>
    <w:rsid w:val="000134B4"/>
    <w:rsid w:val="000136A8"/>
    <w:rsid w:val="000136CA"/>
    <w:rsid w:val="00013719"/>
    <w:rsid w:val="000137D3"/>
    <w:rsid w:val="000138F1"/>
    <w:rsid w:val="000138F8"/>
    <w:rsid w:val="000139A3"/>
    <w:rsid w:val="000139C8"/>
    <w:rsid w:val="00013A5F"/>
    <w:rsid w:val="00013A6C"/>
    <w:rsid w:val="00013A8A"/>
    <w:rsid w:val="00013AB9"/>
    <w:rsid w:val="00013B31"/>
    <w:rsid w:val="00013BC1"/>
    <w:rsid w:val="00013D10"/>
    <w:rsid w:val="00013DAF"/>
    <w:rsid w:val="00013E20"/>
    <w:rsid w:val="00013E6D"/>
    <w:rsid w:val="00013F70"/>
    <w:rsid w:val="00014094"/>
    <w:rsid w:val="000140D2"/>
    <w:rsid w:val="000140DA"/>
    <w:rsid w:val="0001413D"/>
    <w:rsid w:val="00014141"/>
    <w:rsid w:val="000141D9"/>
    <w:rsid w:val="0001435C"/>
    <w:rsid w:val="00014571"/>
    <w:rsid w:val="000145B7"/>
    <w:rsid w:val="000145D9"/>
    <w:rsid w:val="00014604"/>
    <w:rsid w:val="000146DA"/>
    <w:rsid w:val="00014914"/>
    <w:rsid w:val="00014992"/>
    <w:rsid w:val="00014A45"/>
    <w:rsid w:val="00014B27"/>
    <w:rsid w:val="00014BF6"/>
    <w:rsid w:val="00014D59"/>
    <w:rsid w:val="00014DE5"/>
    <w:rsid w:val="00014E0A"/>
    <w:rsid w:val="00014E5F"/>
    <w:rsid w:val="00014E76"/>
    <w:rsid w:val="00014ECC"/>
    <w:rsid w:val="00014F97"/>
    <w:rsid w:val="00015072"/>
    <w:rsid w:val="000150BF"/>
    <w:rsid w:val="000150CA"/>
    <w:rsid w:val="00015111"/>
    <w:rsid w:val="000151CA"/>
    <w:rsid w:val="00015336"/>
    <w:rsid w:val="0001533E"/>
    <w:rsid w:val="00015448"/>
    <w:rsid w:val="00015584"/>
    <w:rsid w:val="000155A4"/>
    <w:rsid w:val="00015673"/>
    <w:rsid w:val="000158B3"/>
    <w:rsid w:val="00015961"/>
    <w:rsid w:val="00015A2C"/>
    <w:rsid w:val="00015AF9"/>
    <w:rsid w:val="00015C74"/>
    <w:rsid w:val="00015D10"/>
    <w:rsid w:val="00015D54"/>
    <w:rsid w:val="00015DF7"/>
    <w:rsid w:val="00015E0C"/>
    <w:rsid w:val="00015E14"/>
    <w:rsid w:val="00015E1C"/>
    <w:rsid w:val="00015E39"/>
    <w:rsid w:val="00015EC9"/>
    <w:rsid w:val="0001603E"/>
    <w:rsid w:val="00016216"/>
    <w:rsid w:val="000162CC"/>
    <w:rsid w:val="00016301"/>
    <w:rsid w:val="000163AA"/>
    <w:rsid w:val="0001643F"/>
    <w:rsid w:val="0001654A"/>
    <w:rsid w:val="00016584"/>
    <w:rsid w:val="000165C4"/>
    <w:rsid w:val="000165F1"/>
    <w:rsid w:val="00016621"/>
    <w:rsid w:val="00016652"/>
    <w:rsid w:val="000166DB"/>
    <w:rsid w:val="00016986"/>
    <w:rsid w:val="00016A24"/>
    <w:rsid w:val="00016A5B"/>
    <w:rsid w:val="00016B34"/>
    <w:rsid w:val="00016B7C"/>
    <w:rsid w:val="00016D6D"/>
    <w:rsid w:val="00016E44"/>
    <w:rsid w:val="00016F1C"/>
    <w:rsid w:val="0001716C"/>
    <w:rsid w:val="000171B2"/>
    <w:rsid w:val="000171E9"/>
    <w:rsid w:val="00017237"/>
    <w:rsid w:val="00017290"/>
    <w:rsid w:val="000172FC"/>
    <w:rsid w:val="000173D6"/>
    <w:rsid w:val="00017422"/>
    <w:rsid w:val="0001745D"/>
    <w:rsid w:val="000175C2"/>
    <w:rsid w:val="00017695"/>
    <w:rsid w:val="000176C6"/>
    <w:rsid w:val="00017749"/>
    <w:rsid w:val="000177C0"/>
    <w:rsid w:val="00017858"/>
    <w:rsid w:val="0001798C"/>
    <w:rsid w:val="00017D0A"/>
    <w:rsid w:val="00017D27"/>
    <w:rsid w:val="00017DA9"/>
    <w:rsid w:val="00017E46"/>
    <w:rsid w:val="00017EC9"/>
    <w:rsid w:val="00017ED0"/>
    <w:rsid w:val="00017EE9"/>
    <w:rsid w:val="00017F36"/>
    <w:rsid w:val="0002005A"/>
    <w:rsid w:val="000200F7"/>
    <w:rsid w:val="000201F4"/>
    <w:rsid w:val="000202E5"/>
    <w:rsid w:val="00020355"/>
    <w:rsid w:val="000203A5"/>
    <w:rsid w:val="000203B6"/>
    <w:rsid w:val="00020413"/>
    <w:rsid w:val="000204FA"/>
    <w:rsid w:val="00020516"/>
    <w:rsid w:val="00020714"/>
    <w:rsid w:val="000208B8"/>
    <w:rsid w:val="00020A8F"/>
    <w:rsid w:val="00020BD1"/>
    <w:rsid w:val="00020C8D"/>
    <w:rsid w:val="00020CB3"/>
    <w:rsid w:val="00020D0F"/>
    <w:rsid w:val="00020EBC"/>
    <w:rsid w:val="00020F17"/>
    <w:rsid w:val="000211E9"/>
    <w:rsid w:val="00021205"/>
    <w:rsid w:val="000212C7"/>
    <w:rsid w:val="0002138A"/>
    <w:rsid w:val="00021396"/>
    <w:rsid w:val="00021643"/>
    <w:rsid w:val="000216DA"/>
    <w:rsid w:val="000217CD"/>
    <w:rsid w:val="00021813"/>
    <w:rsid w:val="000219A5"/>
    <w:rsid w:val="000219B3"/>
    <w:rsid w:val="00021A26"/>
    <w:rsid w:val="00021A29"/>
    <w:rsid w:val="00021A43"/>
    <w:rsid w:val="00021A57"/>
    <w:rsid w:val="00021A68"/>
    <w:rsid w:val="00021A75"/>
    <w:rsid w:val="00021B07"/>
    <w:rsid w:val="00021BC0"/>
    <w:rsid w:val="00021C59"/>
    <w:rsid w:val="00021CCB"/>
    <w:rsid w:val="00021D87"/>
    <w:rsid w:val="00021E22"/>
    <w:rsid w:val="00021E80"/>
    <w:rsid w:val="00021FD4"/>
    <w:rsid w:val="00021FDF"/>
    <w:rsid w:val="00022095"/>
    <w:rsid w:val="000220BA"/>
    <w:rsid w:val="00022152"/>
    <w:rsid w:val="00022165"/>
    <w:rsid w:val="00022256"/>
    <w:rsid w:val="000222DA"/>
    <w:rsid w:val="00022319"/>
    <w:rsid w:val="0002239A"/>
    <w:rsid w:val="000223EA"/>
    <w:rsid w:val="00022420"/>
    <w:rsid w:val="00022424"/>
    <w:rsid w:val="0002244A"/>
    <w:rsid w:val="000224BB"/>
    <w:rsid w:val="00022656"/>
    <w:rsid w:val="00022807"/>
    <w:rsid w:val="00022879"/>
    <w:rsid w:val="000228F0"/>
    <w:rsid w:val="000229E5"/>
    <w:rsid w:val="00022A7A"/>
    <w:rsid w:val="00022BAB"/>
    <w:rsid w:val="00022BE0"/>
    <w:rsid w:val="00022D5B"/>
    <w:rsid w:val="00022E22"/>
    <w:rsid w:val="00022E37"/>
    <w:rsid w:val="00022E55"/>
    <w:rsid w:val="00022EF6"/>
    <w:rsid w:val="00022F1C"/>
    <w:rsid w:val="0002309D"/>
    <w:rsid w:val="00023101"/>
    <w:rsid w:val="00023102"/>
    <w:rsid w:val="000231FA"/>
    <w:rsid w:val="00023249"/>
    <w:rsid w:val="00023372"/>
    <w:rsid w:val="000233F8"/>
    <w:rsid w:val="00023551"/>
    <w:rsid w:val="0002356A"/>
    <w:rsid w:val="000235A2"/>
    <w:rsid w:val="00023790"/>
    <w:rsid w:val="00023856"/>
    <w:rsid w:val="00023984"/>
    <w:rsid w:val="000239BB"/>
    <w:rsid w:val="00023B0C"/>
    <w:rsid w:val="00023B55"/>
    <w:rsid w:val="00023B88"/>
    <w:rsid w:val="00023BEE"/>
    <w:rsid w:val="00023BFC"/>
    <w:rsid w:val="00023C3F"/>
    <w:rsid w:val="00023C55"/>
    <w:rsid w:val="00023DCE"/>
    <w:rsid w:val="00023DEA"/>
    <w:rsid w:val="00023E2E"/>
    <w:rsid w:val="00023F16"/>
    <w:rsid w:val="00023F47"/>
    <w:rsid w:val="00023FAE"/>
    <w:rsid w:val="00023FBA"/>
    <w:rsid w:val="00023FEC"/>
    <w:rsid w:val="00024015"/>
    <w:rsid w:val="000240E6"/>
    <w:rsid w:val="00024173"/>
    <w:rsid w:val="00024198"/>
    <w:rsid w:val="00024205"/>
    <w:rsid w:val="00024252"/>
    <w:rsid w:val="00024261"/>
    <w:rsid w:val="000242FB"/>
    <w:rsid w:val="00024421"/>
    <w:rsid w:val="00024508"/>
    <w:rsid w:val="000245D4"/>
    <w:rsid w:val="00024647"/>
    <w:rsid w:val="000246AE"/>
    <w:rsid w:val="000246C1"/>
    <w:rsid w:val="00024714"/>
    <w:rsid w:val="0002474E"/>
    <w:rsid w:val="0002486A"/>
    <w:rsid w:val="00024872"/>
    <w:rsid w:val="00024879"/>
    <w:rsid w:val="000248CC"/>
    <w:rsid w:val="0002490A"/>
    <w:rsid w:val="000249BD"/>
    <w:rsid w:val="00024AD1"/>
    <w:rsid w:val="00024AEF"/>
    <w:rsid w:val="00024B6D"/>
    <w:rsid w:val="00024B76"/>
    <w:rsid w:val="00024BC2"/>
    <w:rsid w:val="00024BD1"/>
    <w:rsid w:val="00024C1F"/>
    <w:rsid w:val="00024C97"/>
    <w:rsid w:val="00024CA9"/>
    <w:rsid w:val="00024CAD"/>
    <w:rsid w:val="00024CEF"/>
    <w:rsid w:val="00024F1E"/>
    <w:rsid w:val="0002504E"/>
    <w:rsid w:val="00025145"/>
    <w:rsid w:val="000251CA"/>
    <w:rsid w:val="000251CB"/>
    <w:rsid w:val="00025428"/>
    <w:rsid w:val="0002554D"/>
    <w:rsid w:val="000255FC"/>
    <w:rsid w:val="00025650"/>
    <w:rsid w:val="000256A1"/>
    <w:rsid w:val="000256F1"/>
    <w:rsid w:val="000257C6"/>
    <w:rsid w:val="000257FA"/>
    <w:rsid w:val="0002581D"/>
    <w:rsid w:val="000258E6"/>
    <w:rsid w:val="000259AC"/>
    <w:rsid w:val="000259D0"/>
    <w:rsid w:val="000259E9"/>
    <w:rsid w:val="00025ACE"/>
    <w:rsid w:val="00025BC7"/>
    <w:rsid w:val="00025C18"/>
    <w:rsid w:val="00025C51"/>
    <w:rsid w:val="00025D2F"/>
    <w:rsid w:val="00025D38"/>
    <w:rsid w:val="00025E3B"/>
    <w:rsid w:val="00025FBD"/>
    <w:rsid w:val="00026003"/>
    <w:rsid w:val="00026062"/>
    <w:rsid w:val="0002622D"/>
    <w:rsid w:val="00026232"/>
    <w:rsid w:val="0002639D"/>
    <w:rsid w:val="00026454"/>
    <w:rsid w:val="0002645A"/>
    <w:rsid w:val="0002656E"/>
    <w:rsid w:val="0002657F"/>
    <w:rsid w:val="00026602"/>
    <w:rsid w:val="0002678B"/>
    <w:rsid w:val="00026822"/>
    <w:rsid w:val="00026867"/>
    <w:rsid w:val="000268D2"/>
    <w:rsid w:val="00026954"/>
    <w:rsid w:val="000269C3"/>
    <w:rsid w:val="00026B81"/>
    <w:rsid w:val="00026C8A"/>
    <w:rsid w:val="00026E6C"/>
    <w:rsid w:val="00026E88"/>
    <w:rsid w:val="00026EEC"/>
    <w:rsid w:val="0002716F"/>
    <w:rsid w:val="00027170"/>
    <w:rsid w:val="00027183"/>
    <w:rsid w:val="000272FD"/>
    <w:rsid w:val="00027474"/>
    <w:rsid w:val="000275BA"/>
    <w:rsid w:val="00027719"/>
    <w:rsid w:val="00027855"/>
    <w:rsid w:val="00027965"/>
    <w:rsid w:val="00027A53"/>
    <w:rsid w:val="00027A96"/>
    <w:rsid w:val="00027B1A"/>
    <w:rsid w:val="00027B50"/>
    <w:rsid w:val="00027B62"/>
    <w:rsid w:val="00027B99"/>
    <w:rsid w:val="00027BF3"/>
    <w:rsid w:val="00027D1F"/>
    <w:rsid w:val="00027E48"/>
    <w:rsid w:val="00030007"/>
    <w:rsid w:val="00030087"/>
    <w:rsid w:val="000301D2"/>
    <w:rsid w:val="0003037D"/>
    <w:rsid w:val="00030399"/>
    <w:rsid w:val="00030444"/>
    <w:rsid w:val="00030540"/>
    <w:rsid w:val="00030589"/>
    <w:rsid w:val="00030665"/>
    <w:rsid w:val="00030681"/>
    <w:rsid w:val="000307F4"/>
    <w:rsid w:val="00030877"/>
    <w:rsid w:val="00030B10"/>
    <w:rsid w:val="00030CA9"/>
    <w:rsid w:val="00030E97"/>
    <w:rsid w:val="00030FD3"/>
    <w:rsid w:val="00030FEC"/>
    <w:rsid w:val="00031045"/>
    <w:rsid w:val="0003105F"/>
    <w:rsid w:val="000310D7"/>
    <w:rsid w:val="00031112"/>
    <w:rsid w:val="000312A1"/>
    <w:rsid w:val="0003132C"/>
    <w:rsid w:val="00031463"/>
    <w:rsid w:val="000314FB"/>
    <w:rsid w:val="00031510"/>
    <w:rsid w:val="0003151A"/>
    <w:rsid w:val="0003151C"/>
    <w:rsid w:val="000315C5"/>
    <w:rsid w:val="000315F5"/>
    <w:rsid w:val="0003160A"/>
    <w:rsid w:val="00031642"/>
    <w:rsid w:val="000316DA"/>
    <w:rsid w:val="00031837"/>
    <w:rsid w:val="000319C3"/>
    <w:rsid w:val="00031A7C"/>
    <w:rsid w:val="00031B7A"/>
    <w:rsid w:val="00031BDD"/>
    <w:rsid w:val="00031C8B"/>
    <w:rsid w:val="00031CF7"/>
    <w:rsid w:val="00031D8F"/>
    <w:rsid w:val="00031EBC"/>
    <w:rsid w:val="00031F1D"/>
    <w:rsid w:val="0003200A"/>
    <w:rsid w:val="00032228"/>
    <w:rsid w:val="00032232"/>
    <w:rsid w:val="00032272"/>
    <w:rsid w:val="00032285"/>
    <w:rsid w:val="00032368"/>
    <w:rsid w:val="000323B7"/>
    <w:rsid w:val="000323D3"/>
    <w:rsid w:val="000323F5"/>
    <w:rsid w:val="000323F7"/>
    <w:rsid w:val="00032557"/>
    <w:rsid w:val="0003255C"/>
    <w:rsid w:val="0003259E"/>
    <w:rsid w:val="000325E6"/>
    <w:rsid w:val="000325F3"/>
    <w:rsid w:val="0003264B"/>
    <w:rsid w:val="00032695"/>
    <w:rsid w:val="0003271D"/>
    <w:rsid w:val="00032778"/>
    <w:rsid w:val="000327A5"/>
    <w:rsid w:val="000327B6"/>
    <w:rsid w:val="00032A6B"/>
    <w:rsid w:val="00032BAD"/>
    <w:rsid w:val="00032D6B"/>
    <w:rsid w:val="00032D8E"/>
    <w:rsid w:val="00032E4A"/>
    <w:rsid w:val="00032E76"/>
    <w:rsid w:val="00032EE1"/>
    <w:rsid w:val="00032F1D"/>
    <w:rsid w:val="0003302F"/>
    <w:rsid w:val="000331A6"/>
    <w:rsid w:val="00033204"/>
    <w:rsid w:val="0003334C"/>
    <w:rsid w:val="000333B9"/>
    <w:rsid w:val="000335A7"/>
    <w:rsid w:val="000335BE"/>
    <w:rsid w:val="00033691"/>
    <w:rsid w:val="000336BA"/>
    <w:rsid w:val="00033704"/>
    <w:rsid w:val="000338BC"/>
    <w:rsid w:val="000338C1"/>
    <w:rsid w:val="000338D0"/>
    <w:rsid w:val="00033962"/>
    <w:rsid w:val="00033A18"/>
    <w:rsid w:val="00033A65"/>
    <w:rsid w:val="00033AAC"/>
    <w:rsid w:val="00033B11"/>
    <w:rsid w:val="00033DB2"/>
    <w:rsid w:val="00033E0D"/>
    <w:rsid w:val="00033E71"/>
    <w:rsid w:val="00033EB3"/>
    <w:rsid w:val="00033F01"/>
    <w:rsid w:val="00033F02"/>
    <w:rsid w:val="00033F3A"/>
    <w:rsid w:val="00033F95"/>
    <w:rsid w:val="00033FD3"/>
    <w:rsid w:val="00034037"/>
    <w:rsid w:val="000340F9"/>
    <w:rsid w:val="00034118"/>
    <w:rsid w:val="0003414C"/>
    <w:rsid w:val="00034491"/>
    <w:rsid w:val="000344F3"/>
    <w:rsid w:val="00034568"/>
    <w:rsid w:val="000345D9"/>
    <w:rsid w:val="00034656"/>
    <w:rsid w:val="00034672"/>
    <w:rsid w:val="000346D9"/>
    <w:rsid w:val="00034760"/>
    <w:rsid w:val="00034841"/>
    <w:rsid w:val="00034900"/>
    <w:rsid w:val="0003491C"/>
    <w:rsid w:val="00034A1C"/>
    <w:rsid w:val="00034B3E"/>
    <w:rsid w:val="00034C89"/>
    <w:rsid w:val="00034D5F"/>
    <w:rsid w:val="00034E2A"/>
    <w:rsid w:val="00034E70"/>
    <w:rsid w:val="00034F20"/>
    <w:rsid w:val="00034F2D"/>
    <w:rsid w:val="00034FEC"/>
    <w:rsid w:val="00035074"/>
    <w:rsid w:val="00035101"/>
    <w:rsid w:val="000352C2"/>
    <w:rsid w:val="00035373"/>
    <w:rsid w:val="000353C1"/>
    <w:rsid w:val="000353EA"/>
    <w:rsid w:val="00035521"/>
    <w:rsid w:val="000356B1"/>
    <w:rsid w:val="0003571B"/>
    <w:rsid w:val="000357A1"/>
    <w:rsid w:val="000358C2"/>
    <w:rsid w:val="00035915"/>
    <w:rsid w:val="00035958"/>
    <w:rsid w:val="000359E9"/>
    <w:rsid w:val="00035A41"/>
    <w:rsid w:val="00035AC0"/>
    <w:rsid w:val="00035AD7"/>
    <w:rsid w:val="00035B09"/>
    <w:rsid w:val="00035BB6"/>
    <w:rsid w:val="00035C0B"/>
    <w:rsid w:val="00035C45"/>
    <w:rsid w:val="00035C63"/>
    <w:rsid w:val="00035CA3"/>
    <w:rsid w:val="00035D1D"/>
    <w:rsid w:val="00035D68"/>
    <w:rsid w:val="00035D71"/>
    <w:rsid w:val="00035D72"/>
    <w:rsid w:val="00035D9B"/>
    <w:rsid w:val="00035E74"/>
    <w:rsid w:val="00035F86"/>
    <w:rsid w:val="00036367"/>
    <w:rsid w:val="00036407"/>
    <w:rsid w:val="00036418"/>
    <w:rsid w:val="00036462"/>
    <w:rsid w:val="00036517"/>
    <w:rsid w:val="0003655F"/>
    <w:rsid w:val="0003656B"/>
    <w:rsid w:val="000365B8"/>
    <w:rsid w:val="0003664B"/>
    <w:rsid w:val="000367E5"/>
    <w:rsid w:val="000367F0"/>
    <w:rsid w:val="000369B8"/>
    <w:rsid w:val="00036A7B"/>
    <w:rsid w:val="00036AD2"/>
    <w:rsid w:val="00036C09"/>
    <w:rsid w:val="00036C53"/>
    <w:rsid w:val="00036C5E"/>
    <w:rsid w:val="00036E70"/>
    <w:rsid w:val="0003714B"/>
    <w:rsid w:val="000371EF"/>
    <w:rsid w:val="00037234"/>
    <w:rsid w:val="0003736F"/>
    <w:rsid w:val="00037424"/>
    <w:rsid w:val="0003753E"/>
    <w:rsid w:val="00037545"/>
    <w:rsid w:val="0003755D"/>
    <w:rsid w:val="0003763D"/>
    <w:rsid w:val="00037642"/>
    <w:rsid w:val="00037814"/>
    <w:rsid w:val="00037839"/>
    <w:rsid w:val="00037906"/>
    <w:rsid w:val="00037981"/>
    <w:rsid w:val="00037AB9"/>
    <w:rsid w:val="00037B65"/>
    <w:rsid w:val="00037B98"/>
    <w:rsid w:val="00037C0E"/>
    <w:rsid w:val="00037DCC"/>
    <w:rsid w:val="00037F22"/>
    <w:rsid w:val="00040109"/>
    <w:rsid w:val="0004013E"/>
    <w:rsid w:val="0004016E"/>
    <w:rsid w:val="0004018B"/>
    <w:rsid w:val="0004023F"/>
    <w:rsid w:val="00040251"/>
    <w:rsid w:val="00040278"/>
    <w:rsid w:val="000402F2"/>
    <w:rsid w:val="00040415"/>
    <w:rsid w:val="00040620"/>
    <w:rsid w:val="0004067D"/>
    <w:rsid w:val="0004067F"/>
    <w:rsid w:val="000406AA"/>
    <w:rsid w:val="0004071E"/>
    <w:rsid w:val="0004073C"/>
    <w:rsid w:val="0004084E"/>
    <w:rsid w:val="000408D7"/>
    <w:rsid w:val="000409AD"/>
    <w:rsid w:val="000409D7"/>
    <w:rsid w:val="00040A34"/>
    <w:rsid w:val="00040A35"/>
    <w:rsid w:val="00040B42"/>
    <w:rsid w:val="00040C94"/>
    <w:rsid w:val="00040CD0"/>
    <w:rsid w:val="00040D86"/>
    <w:rsid w:val="00040DE9"/>
    <w:rsid w:val="00040F7F"/>
    <w:rsid w:val="0004105C"/>
    <w:rsid w:val="00041074"/>
    <w:rsid w:val="00041081"/>
    <w:rsid w:val="000410B6"/>
    <w:rsid w:val="000410C2"/>
    <w:rsid w:val="0004125E"/>
    <w:rsid w:val="000412A2"/>
    <w:rsid w:val="000412C0"/>
    <w:rsid w:val="000413CE"/>
    <w:rsid w:val="00041462"/>
    <w:rsid w:val="00041487"/>
    <w:rsid w:val="000414F2"/>
    <w:rsid w:val="00041618"/>
    <w:rsid w:val="00041635"/>
    <w:rsid w:val="000416CA"/>
    <w:rsid w:val="00041748"/>
    <w:rsid w:val="000417AE"/>
    <w:rsid w:val="000418E4"/>
    <w:rsid w:val="000418FC"/>
    <w:rsid w:val="00041A33"/>
    <w:rsid w:val="00041A40"/>
    <w:rsid w:val="00041A46"/>
    <w:rsid w:val="00041A64"/>
    <w:rsid w:val="00041B13"/>
    <w:rsid w:val="00041CA8"/>
    <w:rsid w:val="00041CA9"/>
    <w:rsid w:val="00041D80"/>
    <w:rsid w:val="00041DC9"/>
    <w:rsid w:val="00041DF2"/>
    <w:rsid w:val="00041F42"/>
    <w:rsid w:val="00041F70"/>
    <w:rsid w:val="00041FD5"/>
    <w:rsid w:val="0004200A"/>
    <w:rsid w:val="0004206F"/>
    <w:rsid w:val="000420BF"/>
    <w:rsid w:val="00042152"/>
    <w:rsid w:val="000421BD"/>
    <w:rsid w:val="000421CE"/>
    <w:rsid w:val="0004223E"/>
    <w:rsid w:val="0004227D"/>
    <w:rsid w:val="0004232D"/>
    <w:rsid w:val="00042369"/>
    <w:rsid w:val="0004238A"/>
    <w:rsid w:val="00042393"/>
    <w:rsid w:val="000423B2"/>
    <w:rsid w:val="000423BD"/>
    <w:rsid w:val="0004252E"/>
    <w:rsid w:val="00042533"/>
    <w:rsid w:val="000425F6"/>
    <w:rsid w:val="0004260F"/>
    <w:rsid w:val="000426C7"/>
    <w:rsid w:val="000426D5"/>
    <w:rsid w:val="000427B8"/>
    <w:rsid w:val="00042844"/>
    <w:rsid w:val="00042868"/>
    <w:rsid w:val="00042884"/>
    <w:rsid w:val="000428CE"/>
    <w:rsid w:val="000428FB"/>
    <w:rsid w:val="0004295C"/>
    <w:rsid w:val="00042985"/>
    <w:rsid w:val="00042A00"/>
    <w:rsid w:val="00042A8F"/>
    <w:rsid w:val="00042AE3"/>
    <w:rsid w:val="00042B3A"/>
    <w:rsid w:val="00042B7E"/>
    <w:rsid w:val="00042BBC"/>
    <w:rsid w:val="00042BCE"/>
    <w:rsid w:val="00042C5A"/>
    <w:rsid w:val="00042C85"/>
    <w:rsid w:val="00042DD1"/>
    <w:rsid w:val="00042E64"/>
    <w:rsid w:val="00042E8A"/>
    <w:rsid w:val="0004323A"/>
    <w:rsid w:val="00043344"/>
    <w:rsid w:val="000433D1"/>
    <w:rsid w:val="0004340E"/>
    <w:rsid w:val="0004355B"/>
    <w:rsid w:val="00043664"/>
    <w:rsid w:val="000436C0"/>
    <w:rsid w:val="000436E1"/>
    <w:rsid w:val="00043709"/>
    <w:rsid w:val="00043711"/>
    <w:rsid w:val="00043745"/>
    <w:rsid w:val="000437E1"/>
    <w:rsid w:val="00043877"/>
    <w:rsid w:val="00043891"/>
    <w:rsid w:val="000438C0"/>
    <w:rsid w:val="0004393E"/>
    <w:rsid w:val="000439ED"/>
    <w:rsid w:val="000439F0"/>
    <w:rsid w:val="00043A93"/>
    <w:rsid w:val="00043AB7"/>
    <w:rsid w:val="00043ACD"/>
    <w:rsid w:val="00043CDB"/>
    <w:rsid w:val="00043CF5"/>
    <w:rsid w:val="00043D34"/>
    <w:rsid w:val="00043DAC"/>
    <w:rsid w:val="00043F1F"/>
    <w:rsid w:val="00043F71"/>
    <w:rsid w:val="00044271"/>
    <w:rsid w:val="000443DB"/>
    <w:rsid w:val="000443F6"/>
    <w:rsid w:val="00044410"/>
    <w:rsid w:val="000444E7"/>
    <w:rsid w:val="000445F2"/>
    <w:rsid w:val="0004462C"/>
    <w:rsid w:val="00044699"/>
    <w:rsid w:val="00044708"/>
    <w:rsid w:val="00044755"/>
    <w:rsid w:val="000447F4"/>
    <w:rsid w:val="0004487F"/>
    <w:rsid w:val="00044A2C"/>
    <w:rsid w:val="00044A96"/>
    <w:rsid w:val="00044ADA"/>
    <w:rsid w:val="00044C3C"/>
    <w:rsid w:val="00044E3A"/>
    <w:rsid w:val="00044F37"/>
    <w:rsid w:val="00044F3C"/>
    <w:rsid w:val="00044F4A"/>
    <w:rsid w:val="00044F8C"/>
    <w:rsid w:val="00045020"/>
    <w:rsid w:val="00045066"/>
    <w:rsid w:val="00045084"/>
    <w:rsid w:val="000450D9"/>
    <w:rsid w:val="0004518E"/>
    <w:rsid w:val="00045396"/>
    <w:rsid w:val="0004545B"/>
    <w:rsid w:val="0004545E"/>
    <w:rsid w:val="00045566"/>
    <w:rsid w:val="000455A9"/>
    <w:rsid w:val="00045656"/>
    <w:rsid w:val="000456B5"/>
    <w:rsid w:val="000456D7"/>
    <w:rsid w:val="000457BF"/>
    <w:rsid w:val="00045871"/>
    <w:rsid w:val="00045934"/>
    <w:rsid w:val="00045A67"/>
    <w:rsid w:val="00045A9B"/>
    <w:rsid w:val="00045C42"/>
    <w:rsid w:val="00045DE3"/>
    <w:rsid w:val="00045DE4"/>
    <w:rsid w:val="00045EB6"/>
    <w:rsid w:val="00045EC9"/>
    <w:rsid w:val="0004607B"/>
    <w:rsid w:val="000460F1"/>
    <w:rsid w:val="000462F2"/>
    <w:rsid w:val="0004640D"/>
    <w:rsid w:val="00046490"/>
    <w:rsid w:val="0004668E"/>
    <w:rsid w:val="000467F5"/>
    <w:rsid w:val="00046A6B"/>
    <w:rsid w:val="00046A7F"/>
    <w:rsid w:val="00046AF1"/>
    <w:rsid w:val="00046B57"/>
    <w:rsid w:val="00046CEB"/>
    <w:rsid w:val="00046E18"/>
    <w:rsid w:val="00046E40"/>
    <w:rsid w:val="00046EE0"/>
    <w:rsid w:val="00046F15"/>
    <w:rsid w:val="00047036"/>
    <w:rsid w:val="00047084"/>
    <w:rsid w:val="0004709E"/>
    <w:rsid w:val="0004720A"/>
    <w:rsid w:val="0004725F"/>
    <w:rsid w:val="00047388"/>
    <w:rsid w:val="000474A6"/>
    <w:rsid w:val="000474CB"/>
    <w:rsid w:val="000474F5"/>
    <w:rsid w:val="000475B7"/>
    <w:rsid w:val="00047666"/>
    <w:rsid w:val="0004779A"/>
    <w:rsid w:val="000477F1"/>
    <w:rsid w:val="0004780F"/>
    <w:rsid w:val="00047A67"/>
    <w:rsid w:val="00047B21"/>
    <w:rsid w:val="00047B79"/>
    <w:rsid w:val="00047BCB"/>
    <w:rsid w:val="00047D57"/>
    <w:rsid w:val="00047DD0"/>
    <w:rsid w:val="00047E82"/>
    <w:rsid w:val="00047FF6"/>
    <w:rsid w:val="0005001D"/>
    <w:rsid w:val="0005003F"/>
    <w:rsid w:val="000500DD"/>
    <w:rsid w:val="000501CF"/>
    <w:rsid w:val="000501F7"/>
    <w:rsid w:val="00050307"/>
    <w:rsid w:val="00050397"/>
    <w:rsid w:val="00050418"/>
    <w:rsid w:val="00050522"/>
    <w:rsid w:val="000505A5"/>
    <w:rsid w:val="000505DA"/>
    <w:rsid w:val="000506AA"/>
    <w:rsid w:val="00050932"/>
    <w:rsid w:val="00050A6F"/>
    <w:rsid w:val="00050AD6"/>
    <w:rsid w:val="00050CA8"/>
    <w:rsid w:val="00050CF3"/>
    <w:rsid w:val="00050DFC"/>
    <w:rsid w:val="00050E59"/>
    <w:rsid w:val="00050E5C"/>
    <w:rsid w:val="00050E74"/>
    <w:rsid w:val="00050F12"/>
    <w:rsid w:val="00050F5E"/>
    <w:rsid w:val="00050F91"/>
    <w:rsid w:val="00050FD6"/>
    <w:rsid w:val="00051065"/>
    <w:rsid w:val="00051107"/>
    <w:rsid w:val="0005116A"/>
    <w:rsid w:val="000511D1"/>
    <w:rsid w:val="000511D7"/>
    <w:rsid w:val="00051390"/>
    <w:rsid w:val="000515F9"/>
    <w:rsid w:val="00051630"/>
    <w:rsid w:val="000518C9"/>
    <w:rsid w:val="00051A19"/>
    <w:rsid w:val="00051B3A"/>
    <w:rsid w:val="00051CB7"/>
    <w:rsid w:val="00051D21"/>
    <w:rsid w:val="00051E25"/>
    <w:rsid w:val="00051EFD"/>
    <w:rsid w:val="00052064"/>
    <w:rsid w:val="00052066"/>
    <w:rsid w:val="000520A6"/>
    <w:rsid w:val="000520AB"/>
    <w:rsid w:val="000520DA"/>
    <w:rsid w:val="0005216F"/>
    <w:rsid w:val="000521F1"/>
    <w:rsid w:val="00052330"/>
    <w:rsid w:val="00052372"/>
    <w:rsid w:val="000524A2"/>
    <w:rsid w:val="00052705"/>
    <w:rsid w:val="000527BC"/>
    <w:rsid w:val="000527CA"/>
    <w:rsid w:val="000528B9"/>
    <w:rsid w:val="00052916"/>
    <w:rsid w:val="0005291D"/>
    <w:rsid w:val="0005293F"/>
    <w:rsid w:val="000529C1"/>
    <w:rsid w:val="00052A83"/>
    <w:rsid w:val="00052AD5"/>
    <w:rsid w:val="00052AED"/>
    <w:rsid w:val="00052B0F"/>
    <w:rsid w:val="00052E0E"/>
    <w:rsid w:val="00052E23"/>
    <w:rsid w:val="00052E46"/>
    <w:rsid w:val="00052EE8"/>
    <w:rsid w:val="00052EEB"/>
    <w:rsid w:val="00053265"/>
    <w:rsid w:val="000533A8"/>
    <w:rsid w:val="000533D1"/>
    <w:rsid w:val="0005343A"/>
    <w:rsid w:val="00053471"/>
    <w:rsid w:val="000534F0"/>
    <w:rsid w:val="0005351D"/>
    <w:rsid w:val="00053562"/>
    <w:rsid w:val="000536F1"/>
    <w:rsid w:val="00053728"/>
    <w:rsid w:val="000537AF"/>
    <w:rsid w:val="000537FC"/>
    <w:rsid w:val="0005382C"/>
    <w:rsid w:val="00053984"/>
    <w:rsid w:val="000539BA"/>
    <w:rsid w:val="000539D2"/>
    <w:rsid w:val="00053A96"/>
    <w:rsid w:val="00053B49"/>
    <w:rsid w:val="00053B4E"/>
    <w:rsid w:val="00053C36"/>
    <w:rsid w:val="00053D9F"/>
    <w:rsid w:val="00053E35"/>
    <w:rsid w:val="00053EC9"/>
    <w:rsid w:val="00053F2B"/>
    <w:rsid w:val="00053F63"/>
    <w:rsid w:val="00053F7F"/>
    <w:rsid w:val="00053F9E"/>
    <w:rsid w:val="00054132"/>
    <w:rsid w:val="00054133"/>
    <w:rsid w:val="0005420D"/>
    <w:rsid w:val="0005434F"/>
    <w:rsid w:val="0005436A"/>
    <w:rsid w:val="00054446"/>
    <w:rsid w:val="000544BB"/>
    <w:rsid w:val="000544F8"/>
    <w:rsid w:val="000546BD"/>
    <w:rsid w:val="000546DB"/>
    <w:rsid w:val="000548E0"/>
    <w:rsid w:val="000549B6"/>
    <w:rsid w:val="00054A1F"/>
    <w:rsid w:val="00054A20"/>
    <w:rsid w:val="00054A76"/>
    <w:rsid w:val="00054AE6"/>
    <w:rsid w:val="00054B0E"/>
    <w:rsid w:val="00054B4B"/>
    <w:rsid w:val="00054BA7"/>
    <w:rsid w:val="00054CA8"/>
    <w:rsid w:val="00054CAC"/>
    <w:rsid w:val="00054ECD"/>
    <w:rsid w:val="00054F07"/>
    <w:rsid w:val="00054F0D"/>
    <w:rsid w:val="00054F9C"/>
    <w:rsid w:val="00055098"/>
    <w:rsid w:val="000550F5"/>
    <w:rsid w:val="000551E7"/>
    <w:rsid w:val="00055301"/>
    <w:rsid w:val="0005538C"/>
    <w:rsid w:val="000553A6"/>
    <w:rsid w:val="000554BB"/>
    <w:rsid w:val="00055571"/>
    <w:rsid w:val="00055628"/>
    <w:rsid w:val="00055663"/>
    <w:rsid w:val="000556F0"/>
    <w:rsid w:val="00055763"/>
    <w:rsid w:val="000557B2"/>
    <w:rsid w:val="000557E6"/>
    <w:rsid w:val="000557FE"/>
    <w:rsid w:val="00055804"/>
    <w:rsid w:val="000558F6"/>
    <w:rsid w:val="00055A0A"/>
    <w:rsid w:val="00055B1E"/>
    <w:rsid w:val="00055B65"/>
    <w:rsid w:val="00055BB0"/>
    <w:rsid w:val="00055BC0"/>
    <w:rsid w:val="00055C27"/>
    <w:rsid w:val="00055C3C"/>
    <w:rsid w:val="00055C48"/>
    <w:rsid w:val="00055C75"/>
    <w:rsid w:val="00055D7A"/>
    <w:rsid w:val="00055DA4"/>
    <w:rsid w:val="00055EBE"/>
    <w:rsid w:val="00055F0C"/>
    <w:rsid w:val="00055F63"/>
    <w:rsid w:val="00056059"/>
    <w:rsid w:val="00056093"/>
    <w:rsid w:val="0005609D"/>
    <w:rsid w:val="000561DE"/>
    <w:rsid w:val="000563C0"/>
    <w:rsid w:val="000564A9"/>
    <w:rsid w:val="000565B7"/>
    <w:rsid w:val="000565C2"/>
    <w:rsid w:val="00056694"/>
    <w:rsid w:val="0005671A"/>
    <w:rsid w:val="00056847"/>
    <w:rsid w:val="00056A8D"/>
    <w:rsid w:val="00056B55"/>
    <w:rsid w:val="00056B91"/>
    <w:rsid w:val="00056BA2"/>
    <w:rsid w:val="00056C3E"/>
    <w:rsid w:val="00056CE2"/>
    <w:rsid w:val="00056D4D"/>
    <w:rsid w:val="00056DB2"/>
    <w:rsid w:val="00056E89"/>
    <w:rsid w:val="00056ED9"/>
    <w:rsid w:val="00056FE4"/>
    <w:rsid w:val="0005713C"/>
    <w:rsid w:val="000571A8"/>
    <w:rsid w:val="00057245"/>
    <w:rsid w:val="00057414"/>
    <w:rsid w:val="0005760B"/>
    <w:rsid w:val="0005761E"/>
    <w:rsid w:val="00057630"/>
    <w:rsid w:val="0005767B"/>
    <w:rsid w:val="00057711"/>
    <w:rsid w:val="0005780A"/>
    <w:rsid w:val="00057833"/>
    <w:rsid w:val="00057888"/>
    <w:rsid w:val="000578CF"/>
    <w:rsid w:val="000578FF"/>
    <w:rsid w:val="00057A36"/>
    <w:rsid w:val="00057A5E"/>
    <w:rsid w:val="00057AED"/>
    <w:rsid w:val="00057AF5"/>
    <w:rsid w:val="00057B22"/>
    <w:rsid w:val="00057C6A"/>
    <w:rsid w:val="00057CF9"/>
    <w:rsid w:val="00057F9F"/>
    <w:rsid w:val="00060124"/>
    <w:rsid w:val="00060140"/>
    <w:rsid w:val="00060174"/>
    <w:rsid w:val="00060184"/>
    <w:rsid w:val="00060202"/>
    <w:rsid w:val="00060383"/>
    <w:rsid w:val="0006043B"/>
    <w:rsid w:val="00060564"/>
    <w:rsid w:val="00060599"/>
    <w:rsid w:val="000605A5"/>
    <w:rsid w:val="00060616"/>
    <w:rsid w:val="000606C2"/>
    <w:rsid w:val="000609AB"/>
    <w:rsid w:val="000609B2"/>
    <w:rsid w:val="000609E7"/>
    <w:rsid w:val="00060AB7"/>
    <w:rsid w:val="00060AD6"/>
    <w:rsid w:val="00060AEF"/>
    <w:rsid w:val="00060B09"/>
    <w:rsid w:val="00060BE9"/>
    <w:rsid w:val="00060BF0"/>
    <w:rsid w:val="00060C31"/>
    <w:rsid w:val="00060DAD"/>
    <w:rsid w:val="00060E05"/>
    <w:rsid w:val="00060E68"/>
    <w:rsid w:val="00060F3B"/>
    <w:rsid w:val="000610A1"/>
    <w:rsid w:val="000611E6"/>
    <w:rsid w:val="00061461"/>
    <w:rsid w:val="000614A2"/>
    <w:rsid w:val="000614EF"/>
    <w:rsid w:val="000615CC"/>
    <w:rsid w:val="000615ED"/>
    <w:rsid w:val="00061681"/>
    <w:rsid w:val="000616EE"/>
    <w:rsid w:val="000616F3"/>
    <w:rsid w:val="00061792"/>
    <w:rsid w:val="00061816"/>
    <w:rsid w:val="00061882"/>
    <w:rsid w:val="000618A0"/>
    <w:rsid w:val="000618CE"/>
    <w:rsid w:val="00061950"/>
    <w:rsid w:val="00061A2A"/>
    <w:rsid w:val="00061A41"/>
    <w:rsid w:val="00061B67"/>
    <w:rsid w:val="00061CA4"/>
    <w:rsid w:val="00061DA5"/>
    <w:rsid w:val="00061DB4"/>
    <w:rsid w:val="00061DF8"/>
    <w:rsid w:val="00061E0A"/>
    <w:rsid w:val="00061E3F"/>
    <w:rsid w:val="00061EAE"/>
    <w:rsid w:val="00061F2A"/>
    <w:rsid w:val="00061F9C"/>
    <w:rsid w:val="000621F0"/>
    <w:rsid w:val="0006225B"/>
    <w:rsid w:val="000622C4"/>
    <w:rsid w:val="00062314"/>
    <w:rsid w:val="000623C0"/>
    <w:rsid w:val="0006253A"/>
    <w:rsid w:val="0006257D"/>
    <w:rsid w:val="000625DB"/>
    <w:rsid w:val="000626CB"/>
    <w:rsid w:val="0006277D"/>
    <w:rsid w:val="000628E3"/>
    <w:rsid w:val="0006291C"/>
    <w:rsid w:val="000629BB"/>
    <w:rsid w:val="00062A67"/>
    <w:rsid w:val="00062AA4"/>
    <w:rsid w:val="00062C0A"/>
    <w:rsid w:val="00062DCB"/>
    <w:rsid w:val="00062FB3"/>
    <w:rsid w:val="00062FD1"/>
    <w:rsid w:val="00063007"/>
    <w:rsid w:val="00063058"/>
    <w:rsid w:val="0006308B"/>
    <w:rsid w:val="000630A4"/>
    <w:rsid w:val="00063223"/>
    <w:rsid w:val="00063235"/>
    <w:rsid w:val="000632E7"/>
    <w:rsid w:val="0006334B"/>
    <w:rsid w:val="0006341A"/>
    <w:rsid w:val="00063615"/>
    <w:rsid w:val="000637F1"/>
    <w:rsid w:val="00063944"/>
    <w:rsid w:val="00063996"/>
    <w:rsid w:val="00063B87"/>
    <w:rsid w:val="00063B92"/>
    <w:rsid w:val="00063C7D"/>
    <w:rsid w:val="00063C9E"/>
    <w:rsid w:val="00063CFD"/>
    <w:rsid w:val="00063D22"/>
    <w:rsid w:val="00063E79"/>
    <w:rsid w:val="00063F27"/>
    <w:rsid w:val="00063F8B"/>
    <w:rsid w:val="0006402A"/>
    <w:rsid w:val="00064078"/>
    <w:rsid w:val="00064089"/>
    <w:rsid w:val="000640DE"/>
    <w:rsid w:val="000641B2"/>
    <w:rsid w:val="000641C9"/>
    <w:rsid w:val="00064201"/>
    <w:rsid w:val="00064256"/>
    <w:rsid w:val="00064354"/>
    <w:rsid w:val="0006447E"/>
    <w:rsid w:val="000644F1"/>
    <w:rsid w:val="00064559"/>
    <w:rsid w:val="0006457C"/>
    <w:rsid w:val="00064618"/>
    <w:rsid w:val="000647C2"/>
    <w:rsid w:val="000648FB"/>
    <w:rsid w:val="00064957"/>
    <w:rsid w:val="000649D8"/>
    <w:rsid w:val="00064CB4"/>
    <w:rsid w:val="00064CC1"/>
    <w:rsid w:val="00064DD9"/>
    <w:rsid w:val="00064E11"/>
    <w:rsid w:val="00064F67"/>
    <w:rsid w:val="00064FD2"/>
    <w:rsid w:val="000650EB"/>
    <w:rsid w:val="00065237"/>
    <w:rsid w:val="00065299"/>
    <w:rsid w:val="000653C7"/>
    <w:rsid w:val="0006542C"/>
    <w:rsid w:val="0006546A"/>
    <w:rsid w:val="0006546C"/>
    <w:rsid w:val="00065661"/>
    <w:rsid w:val="00065676"/>
    <w:rsid w:val="000656ED"/>
    <w:rsid w:val="0006577D"/>
    <w:rsid w:val="00065847"/>
    <w:rsid w:val="000658AD"/>
    <w:rsid w:val="000658C3"/>
    <w:rsid w:val="000658D1"/>
    <w:rsid w:val="0006592B"/>
    <w:rsid w:val="000659DC"/>
    <w:rsid w:val="00065C2F"/>
    <w:rsid w:val="00065D50"/>
    <w:rsid w:val="00065E4C"/>
    <w:rsid w:val="00065ED6"/>
    <w:rsid w:val="000660D7"/>
    <w:rsid w:val="00066202"/>
    <w:rsid w:val="000662C0"/>
    <w:rsid w:val="000663B0"/>
    <w:rsid w:val="000663FE"/>
    <w:rsid w:val="0006646F"/>
    <w:rsid w:val="000664F8"/>
    <w:rsid w:val="00066540"/>
    <w:rsid w:val="00066641"/>
    <w:rsid w:val="000668A2"/>
    <w:rsid w:val="000669DB"/>
    <w:rsid w:val="00066A1C"/>
    <w:rsid w:val="00066AA0"/>
    <w:rsid w:val="00066BCE"/>
    <w:rsid w:val="00066C67"/>
    <w:rsid w:val="00066CEE"/>
    <w:rsid w:val="00066D0C"/>
    <w:rsid w:val="00066DF7"/>
    <w:rsid w:val="00066E9D"/>
    <w:rsid w:val="00067020"/>
    <w:rsid w:val="000670A3"/>
    <w:rsid w:val="000670AD"/>
    <w:rsid w:val="000670B2"/>
    <w:rsid w:val="00067120"/>
    <w:rsid w:val="00067193"/>
    <w:rsid w:val="000671B7"/>
    <w:rsid w:val="000672C5"/>
    <w:rsid w:val="000672D7"/>
    <w:rsid w:val="0006745B"/>
    <w:rsid w:val="000674E4"/>
    <w:rsid w:val="00067623"/>
    <w:rsid w:val="000676EE"/>
    <w:rsid w:val="0006779B"/>
    <w:rsid w:val="00067815"/>
    <w:rsid w:val="0006781A"/>
    <w:rsid w:val="00067891"/>
    <w:rsid w:val="0006798A"/>
    <w:rsid w:val="00067CA1"/>
    <w:rsid w:val="00067CC6"/>
    <w:rsid w:val="00067EF8"/>
    <w:rsid w:val="00067FE5"/>
    <w:rsid w:val="000700C3"/>
    <w:rsid w:val="00070183"/>
    <w:rsid w:val="00070219"/>
    <w:rsid w:val="00070225"/>
    <w:rsid w:val="00070228"/>
    <w:rsid w:val="00070258"/>
    <w:rsid w:val="000703FF"/>
    <w:rsid w:val="0007050A"/>
    <w:rsid w:val="00070632"/>
    <w:rsid w:val="0007065F"/>
    <w:rsid w:val="00070660"/>
    <w:rsid w:val="000706F1"/>
    <w:rsid w:val="0007087D"/>
    <w:rsid w:val="00070CE5"/>
    <w:rsid w:val="00070CF7"/>
    <w:rsid w:val="00070EEE"/>
    <w:rsid w:val="00071083"/>
    <w:rsid w:val="00071214"/>
    <w:rsid w:val="000713C3"/>
    <w:rsid w:val="0007147B"/>
    <w:rsid w:val="0007151E"/>
    <w:rsid w:val="000715B6"/>
    <w:rsid w:val="000716F3"/>
    <w:rsid w:val="0007179D"/>
    <w:rsid w:val="000717A2"/>
    <w:rsid w:val="000718F4"/>
    <w:rsid w:val="00071913"/>
    <w:rsid w:val="00071918"/>
    <w:rsid w:val="00071935"/>
    <w:rsid w:val="00071AC1"/>
    <w:rsid w:val="00071AD8"/>
    <w:rsid w:val="00071B3B"/>
    <w:rsid w:val="00071D4E"/>
    <w:rsid w:val="00072071"/>
    <w:rsid w:val="0007207B"/>
    <w:rsid w:val="00072092"/>
    <w:rsid w:val="00072137"/>
    <w:rsid w:val="000721FD"/>
    <w:rsid w:val="00072252"/>
    <w:rsid w:val="0007225B"/>
    <w:rsid w:val="00072370"/>
    <w:rsid w:val="00072430"/>
    <w:rsid w:val="0007247D"/>
    <w:rsid w:val="000724A7"/>
    <w:rsid w:val="00072526"/>
    <w:rsid w:val="000726D3"/>
    <w:rsid w:val="000726E4"/>
    <w:rsid w:val="00072706"/>
    <w:rsid w:val="000727B8"/>
    <w:rsid w:val="00072803"/>
    <w:rsid w:val="0007285B"/>
    <w:rsid w:val="000728B8"/>
    <w:rsid w:val="00072999"/>
    <w:rsid w:val="00072C1B"/>
    <w:rsid w:val="00072C2B"/>
    <w:rsid w:val="00072E96"/>
    <w:rsid w:val="00072EAF"/>
    <w:rsid w:val="00072F79"/>
    <w:rsid w:val="00072FBB"/>
    <w:rsid w:val="00073070"/>
    <w:rsid w:val="0007309C"/>
    <w:rsid w:val="000731E3"/>
    <w:rsid w:val="00073259"/>
    <w:rsid w:val="00073265"/>
    <w:rsid w:val="00073377"/>
    <w:rsid w:val="00073744"/>
    <w:rsid w:val="00073767"/>
    <w:rsid w:val="00073901"/>
    <w:rsid w:val="00073917"/>
    <w:rsid w:val="000739FD"/>
    <w:rsid w:val="00073A2E"/>
    <w:rsid w:val="00073B0D"/>
    <w:rsid w:val="00073C2D"/>
    <w:rsid w:val="00073CA7"/>
    <w:rsid w:val="00073CB1"/>
    <w:rsid w:val="00073D51"/>
    <w:rsid w:val="00073E0F"/>
    <w:rsid w:val="00073F49"/>
    <w:rsid w:val="00073FEC"/>
    <w:rsid w:val="0007405F"/>
    <w:rsid w:val="0007413D"/>
    <w:rsid w:val="000741AC"/>
    <w:rsid w:val="0007422D"/>
    <w:rsid w:val="0007423B"/>
    <w:rsid w:val="00074357"/>
    <w:rsid w:val="00074392"/>
    <w:rsid w:val="000743BF"/>
    <w:rsid w:val="000744B4"/>
    <w:rsid w:val="000744CF"/>
    <w:rsid w:val="00074614"/>
    <w:rsid w:val="00074621"/>
    <w:rsid w:val="00074639"/>
    <w:rsid w:val="00074763"/>
    <w:rsid w:val="000747E9"/>
    <w:rsid w:val="000747F1"/>
    <w:rsid w:val="000749BB"/>
    <w:rsid w:val="00074AB7"/>
    <w:rsid w:val="00074B04"/>
    <w:rsid w:val="00074B19"/>
    <w:rsid w:val="00074C0E"/>
    <w:rsid w:val="00074C4A"/>
    <w:rsid w:val="00074CA5"/>
    <w:rsid w:val="00074D1E"/>
    <w:rsid w:val="00074DDE"/>
    <w:rsid w:val="00074E34"/>
    <w:rsid w:val="00074E35"/>
    <w:rsid w:val="00074E4F"/>
    <w:rsid w:val="00074E5C"/>
    <w:rsid w:val="00074E74"/>
    <w:rsid w:val="00074F2F"/>
    <w:rsid w:val="00075022"/>
    <w:rsid w:val="00075023"/>
    <w:rsid w:val="000750A0"/>
    <w:rsid w:val="000751DF"/>
    <w:rsid w:val="000751F3"/>
    <w:rsid w:val="000752B7"/>
    <w:rsid w:val="0007530E"/>
    <w:rsid w:val="0007548E"/>
    <w:rsid w:val="000755C5"/>
    <w:rsid w:val="0007570C"/>
    <w:rsid w:val="0007585A"/>
    <w:rsid w:val="0007589A"/>
    <w:rsid w:val="000758CA"/>
    <w:rsid w:val="00075901"/>
    <w:rsid w:val="00075968"/>
    <w:rsid w:val="000759A8"/>
    <w:rsid w:val="00075A9C"/>
    <w:rsid w:val="00075AF0"/>
    <w:rsid w:val="00075C61"/>
    <w:rsid w:val="00075D12"/>
    <w:rsid w:val="00075D86"/>
    <w:rsid w:val="00075E3B"/>
    <w:rsid w:val="00075EC2"/>
    <w:rsid w:val="00075EF7"/>
    <w:rsid w:val="000760B2"/>
    <w:rsid w:val="0007616F"/>
    <w:rsid w:val="00076195"/>
    <w:rsid w:val="00076293"/>
    <w:rsid w:val="000762E0"/>
    <w:rsid w:val="00076540"/>
    <w:rsid w:val="00076694"/>
    <w:rsid w:val="000766FF"/>
    <w:rsid w:val="00076704"/>
    <w:rsid w:val="00076708"/>
    <w:rsid w:val="00076775"/>
    <w:rsid w:val="0007689C"/>
    <w:rsid w:val="00076901"/>
    <w:rsid w:val="000769E6"/>
    <w:rsid w:val="00076A9C"/>
    <w:rsid w:val="00076AA6"/>
    <w:rsid w:val="00076B5F"/>
    <w:rsid w:val="00076B7F"/>
    <w:rsid w:val="00076BCE"/>
    <w:rsid w:val="00076BE7"/>
    <w:rsid w:val="00076C75"/>
    <w:rsid w:val="00076ED6"/>
    <w:rsid w:val="00076FC7"/>
    <w:rsid w:val="00076FCC"/>
    <w:rsid w:val="000770D7"/>
    <w:rsid w:val="00077179"/>
    <w:rsid w:val="000771A1"/>
    <w:rsid w:val="0007726B"/>
    <w:rsid w:val="00077273"/>
    <w:rsid w:val="000772E6"/>
    <w:rsid w:val="0007732C"/>
    <w:rsid w:val="0007735A"/>
    <w:rsid w:val="000774B0"/>
    <w:rsid w:val="00077587"/>
    <w:rsid w:val="000775A4"/>
    <w:rsid w:val="000775EE"/>
    <w:rsid w:val="0007763E"/>
    <w:rsid w:val="0007763F"/>
    <w:rsid w:val="000776F3"/>
    <w:rsid w:val="0007774E"/>
    <w:rsid w:val="00077892"/>
    <w:rsid w:val="000778B0"/>
    <w:rsid w:val="00077953"/>
    <w:rsid w:val="0007796B"/>
    <w:rsid w:val="000779C8"/>
    <w:rsid w:val="00077A9B"/>
    <w:rsid w:val="00077ADB"/>
    <w:rsid w:val="00077B8B"/>
    <w:rsid w:val="00077B8F"/>
    <w:rsid w:val="00077BF0"/>
    <w:rsid w:val="00077C68"/>
    <w:rsid w:val="00077CDE"/>
    <w:rsid w:val="00077D34"/>
    <w:rsid w:val="00077D3E"/>
    <w:rsid w:val="00077D45"/>
    <w:rsid w:val="00077F5C"/>
    <w:rsid w:val="00077F5D"/>
    <w:rsid w:val="00077F61"/>
    <w:rsid w:val="00077FA4"/>
    <w:rsid w:val="00080217"/>
    <w:rsid w:val="00080319"/>
    <w:rsid w:val="00080396"/>
    <w:rsid w:val="00080397"/>
    <w:rsid w:val="000803A9"/>
    <w:rsid w:val="000803B6"/>
    <w:rsid w:val="00080405"/>
    <w:rsid w:val="00080412"/>
    <w:rsid w:val="000804B3"/>
    <w:rsid w:val="00080581"/>
    <w:rsid w:val="000806E8"/>
    <w:rsid w:val="00080732"/>
    <w:rsid w:val="00080847"/>
    <w:rsid w:val="000808CD"/>
    <w:rsid w:val="00080959"/>
    <w:rsid w:val="00080979"/>
    <w:rsid w:val="00080A60"/>
    <w:rsid w:val="00080A93"/>
    <w:rsid w:val="00080B55"/>
    <w:rsid w:val="00080B68"/>
    <w:rsid w:val="00080BC6"/>
    <w:rsid w:val="00080D51"/>
    <w:rsid w:val="00080D8C"/>
    <w:rsid w:val="00080EF9"/>
    <w:rsid w:val="00080FB2"/>
    <w:rsid w:val="00081052"/>
    <w:rsid w:val="00081063"/>
    <w:rsid w:val="00081065"/>
    <w:rsid w:val="00081075"/>
    <w:rsid w:val="000810B0"/>
    <w:rsid w:val="00081120"/>
    <w:rsid w:val="00081201"/>
    <w:rsid w:val="00081214"/>
    <w:rsid w:val="00081281"/>
    <w:rsid w:val="000813B8"/>
    <w:rsid w:val="00081445"/>
    <w:rsid w:val="00081625"/>
    <w:rsid w:val="000816D3"/>
    <w:rsid w:val="0008174F"/>
    <w:rsid w:val="00081808"/>
    <w:rsid w:val="0008180A"/>
    <w:rsid w:val="000819CF"/>
    <w:rsid w:val="00081A16"/>
    <w:rsid w:val="00081A43"/>
    <w:rsid w:val="00081A4E"/>
    <w:rsid w:val="00081BC1"/>
    <w:rsid w:val="00081DE1"/>
    <w:rsid w:val="00081E0F"/>
    <w:rsid w:val="00081E8F"/>
    <w:rsid w:val="00081EFF"/>
    <w:rsid w:val="00081F47"/>
    <w:rsid w:val="00081F60"/>
    <w:rsid w:val="00082048"/>
    <w:rsid w:val="00082089"/>
    <w:rsid w:val="000820F5"/>
    <w:rsid w:val="0008211A"/>
    <w:rsid w:val="000822F0"/>
    <w:rsid w:val="000823A8"/>
    <w:rsid w:val="00082403"/>
    <w:rsid w:val="0008241E"/>
    <w:rsid w:val="00082455"/>
    <w:rsid w:val="000824E0"/>
    <w:rsid w:val="00082583"/>
    <w:rsid w:val="000825A8"/>
    <w:rsid w:val="000827F7"/>
    <w:rsid w:val="00082808"/>
    <w:rsid w:val="00082829"/>
    <w:rsid w:val="000828B5"/>
    <w:rsid w:val="000829CC"/>
    <w:rsid w:val="000829FE"/>
    <w:rsid w:val="00082A60"/>
    <w:rsid w:val="00082C3D"/>
    <w:rsid w:val="00082C64"/>
    <w:rsid w:val="00082CBB"/>
    <w:rsid w:val="00082D1F"/>
    <w:rsid w:val="00082D68"/>
    <w:rsid w:val="00082E1E"/>
    <w:rsid w:val="00083083"/>
    <w:rsid w:val="000830C0"/>
    <w:rsid w:val="000830EC"/>
    <w:rsid w:val="0008311A"/>
    <w:rsid w:val="00083139"/>
    <w:rsid w:val="0008329C"/>
    <w:rsid w:val="000832FA"/>
    <w:rsid w:val="00083373"/>
    <w:rsid w:val="000833AE"/>
    <w:rsid w:val="0008357B"/>
    <w:rsid w:val="0008366C"/>
    <w:rsid w:val="00083670"/>
    <w:rsid w:val="0008374C"/>
    <w:rsid w:val="0008376E"/>
    <w:rsid w:val="000837D8"/>
    <w:rsid w:val="00083869"/>
    <w:rsid w:val="00083876"/>
    <w:rsid w:val="0008392B"/>
    <w:rsid w:val="000839EF"/>
    <w:rsid w:val="00083B22"/>
    <w:rsid w:val="00083B92"/>
    <w:rsid w:val="00083C20"/>
    <w:rsid w:val="00083C54"/>
    <w:rsid w:val="00083CB7"/>
    <w:rsid w:val="00083CD5"/>
    <w:rsid w:val="00083D3A"/>
    <w:rsid w:val="00083DA1"/>
    <w:rsid w:val="00083DAF"/>
    <w:rsid w:val="00083E9F"/>
    <w:rsid w:val="00083F22"/>
    <w:rsid w:val="00083F69"/>
    <w:rsid w:val="0008400F"/>
    <w:rsid w:val="00084264"/>
    <w:rsid w:val="00084350"/>
    <w:rsid w:val="00084370"/>
    <w:rsid w:val="0008444E"/>
    <w:rsid w:val="00084517"/>
    <w:rsid w:val="00084619"/>
    <w:rsid w:val="0008471A"/>
    <w:rsid w:val="000847F7"/>
    <w:rsid w:val="00084813"/>
    <w:rsid w:val="0008488A"/>
    <w:rsid w:val="00084A4A"/>
    <w:rsid w:val="00084ADF"/>
    <w:rsid w:val="00084B58"/>
    <w:rsid w:val="00084BA7"/>
    <w:rsid w:val="00084C2A"/>
    <w:rsid w:val="00084DC2"/>
    <w:rsid w:val="00084E3E"/>
    <w:rsid w:val="00084ED0"/>
    <w:rsid w:val="00084F7C"/>
    <w:rsid w:val="00084F7F"/>
    <w:rsid w:val="00085051"/>
    <w:rsid w:val="000850F6"/>
    <w:rsid w:val="00085148"/>
    <w:rsid w:val="00085210"/>
    <w:rsid w:val="0008521F"/>
    <w:rsid w:val="000852ED"/>
    <w:rsid w:val="000852F7"/>
    <w:rsid w:val="00085355"/>
    <w:rsid w:val="00085425"/>
    <w:rsid w:val="0008544A"/>
    <w:rsid w:val="000855A4"/>
    <w:rsid w:val="00085634"/>
    <w:rsid w:val="0008565B"/>
    <w:rsid w:val="00085686"/>
    <w:rsid w:val="0008573D"/>
    <w:rsid w:val="0008588C"/>
    <w:rsid w:val="000858B1"/>
    <w:rsid w:val="00085978"/>
    <w:rsid w:val="00085A11"/>
    <w:rsid w:val="00085A90"/>
    <w:rsid w:val="00085AE1"/>
    <w:rsid w:val="00085B51"/>
    <w:rsid w:val="00085B9F"/>
    <w:rsid w:val="00085C10"/>
    <w:rsid w:val="00085D9A"/>
    <w:rsid w:val="00085DB1"/>
    <w:rsid w:val="00085E36"/>
    <w:rsid w:val="00085E87"/>
    <w:rsid w:val="0008604F"/>
    <w:rsid w:val="0008610B"/>
    <w:rsid w:val="000862F3"/>
    <w:rsid w:val="000862F5"/>
    <w:rsid w:val="00086319"/>
    <w:rsid w:val="0008641A"/>
    <w:rsid w:val="00086459"/>
    <w:rsid w:val="000865EC"/>
    <w:rsid w:val="000865F7"/>
    <w:rsid w:val="000866C1"/>
    <w:rsid w:val="000866EA"/>
    <w:rsid w:val="00086829"/>
    <w:rsid w:val="0008690A"/>
    <w:rsid w:val="000869F1"/>
    <w:rsid w:val="00086B16"/>
    <w:rsid w:val="00086B65"/>
    <w:rsid w:val="00086B69"/>
    <w:rsid w:val="00086CF6"/>
    <w:rsid w:val="00086DE4"/>
    <w:rsid w:val="00086E7D"/>
    <w:rsid w:val="00086EC7"/>
    <w:rsid w:val="00087000"/>
    <w:rsid w:val="00087295"/>
    <w:rsid w:val="000872E7"/>
    <w:rsid w:val="00087350"/>
    <w:rsid w:val="000873B8"/>
    <w:rsid w:val="000873CC"/>
    <w:rsid w:val="00087416"/>
    <w:rsid w:val="000874A6"/>
    <w:rsid w:val="000874B1"/>
    <w:rsid w:val="000875B1"/>
    <w:rsid w:val="000875D2"/>
    <w:rsid w:val="000876EB"/>
    <w:rsid w:val="00087762"/>
    <w:rsid w:val="0008788E"/>
    <w:rsid w:val="000878C1"/>
    <w:rsid w:val="000878EC"/>
    <w:rsid w:val="00087939"/>
    <w:rsid w:val="00087A3F"/>
    <w:rsid w:val="00087A8A"/>
    <w:rsid w:val="00087B9E"/>
    <w:rsid w:val="00087C4A"/>
    <w:rsid w:val="00087CCF"/>
    <w:rsid w:val="00087DC4"/>
    <w:rsid w:val="00087FEC"/>
    <w:rsid w:val="0009003E"/>
    <w:rsid w:val="0009016B"/>
    <w:rsid w:val="00090186"/>
    <w:rsid w:val="0009029C"/>
    <w:rsid w:val="000902C1"/>
    <w:rsid w:val="000905CA"/>
    <w:rsid w:val="00090684"/>
    <w:rsid w:val="0009068E"/>
    <w:rsid w:val="000906A1"/>
    <w:rsid w:val="00090783"/>
    <w:rsid w:val="000907FD"/>
    <w:rsid w:val="00090885"/>
    <w:rsid w:val="00090952"/>
    <w:rsid w:val="000909FA"/>
    <w:rsid w:val="00090AE9"/>
    <w:rsid w:val="00090AF2"/>
    <w:rsid w:val="00090C5E"/>
    <w:rsid w:val="00090D82"/>
    <w:rsid w:val="00090D86"/>
    <w:rsid w:val="00090ED3"/>
    <w:rsid w:val="00090ED6"/>
    <w:rsid w:val="00090F35"/>
    <w:rsid w:val="0009103C"/>
    <w:rsid w:val="0009108B"/>
    <w:rsid w:val="000910E0"/>
    <w:rsid w:val="000911AA"/>
    <w:rsid w:val="000912C6"/>
    <w:rsid w:val="00091318"/>
    <w:rsid w:val="00091542"/>
    <w:rsid w:val="000916FC"/>
    <w:rsid w:val="00091742"/>
    <w:rsid w:val="00091866"/>
    <w:rsid w:val="000919CC"/>
    <w:rsid w:val="000919E4"/>
    <w:rsid w:val="00091A5A"/>
    <w:rsid w:val="00091A8B"/>
    <w:rsid w:val="00091BF0"/>
    <w:rsid w:val="00091C3A"/>
    <w:rsid w:val="00091D9E"/>
    <w:rsid w:val="00091E5F"/>
    <w:rsid w:val="00091EB7"/>
    <w:rsid w:val="00091F20"/>
    <w:rsid w:val="00091FE2"/>
    <w:rsid w:val="0009207E"/>
    <w:rsid w:val="000920EE"/>
    <w:rsid w:val="00092133"/>
    <w:rsid w:val="0009216C"/>
    <w:rsid w:val="000921FE"/>
    <w:rsid w:val="00092208"/>
    <w:rsid w:val="0009234F"/>
    <w:rsid w:val="000923D1"/>
    <w:rsid w:val="000923DF"/>
    <w:rsid w:val="00092464"/>
    <w:rsid w:val="00092599"/>
    <w:rsid w:val="000925A2"/>
    <w:rsid w:val="00092668"/>
    <w:rsid w:val="000926EC"/>
    <w:rsid w:val="00092705"/>
    <w:rsid w:val="00092798"/>
    <w:rsid w:val="000927DB"/>
    <w:rsid w:val="00092903"/>
    <w:rsid w:val="000929BC"/>
    <w:rsid w:val="00092ACB"/>
    <w:rsid w:val="00092AF8"/>
    <w:rsid w:val="00092B06"/>
    <w:rsid w:val="00092C38"/>
    <w:rsid w:val="00092CCF"/>
    <w:rsid w:val="00092D08"/>
    <w:rsid w:val="00092EB9"/>
    <w:rsid w:val="00092FD2"/>
    <w:rsid w:val="00092FFF"/>
    <w:rsid w:val="00093027"/>
    <w:rsid w:val="00093040"/>
    <w:rsid w:val="0009305C"/>
    <w:rsid w:val="000931E0"/>
    <w:rsid w:val="00093291"/>
    <w:rsid w:val="000932AE"/>
    <w:rsid w:val="0009333D"/>
    <w:rsid w:val="00093381"/>
    <w:rsid w:val="00093583"/>
    <w:rsid w:val="000935B3"/>
    <w:rsid w:val="00093620"/>
    <w:rsid w:val="00093679"/>
    <w:rsid w:val="00093762"/>
    <w:rsid w:val="000937F5"/>
    <w:rsid w:val="000938D2"/>
    <w:rsid w:val="00093A14"/>
    <w:rsid w:val="00093A67"/>
    <w:rsid w:val="00093A82"/>
    <w:rsid w:val="00093A91"/>
    <w:rsid w:val="00093C32"/>
    <w:rsid w:val="00093C83"/>
    <w:rsid w:val="00093CA5"/>
    <w:rsid w:val="00093CE7"/>
    <w:rsid w:val="00093EE1"/>
    <w:rsid w:val="00093EE3"/>
    <w:rsid w:val="00093F93"/>
    <w:rsid w:val="0009410A"/>
    <w:rsid w:val="00094198"/>
    <w:rsid w:val="000941E7"/>
    <w:rsid w:val="00094259"/>
    <w:rsid w:val="0009430C"/>
    <w:rsid w:val="00094527"/>
    <w:rsid w:val="00094600"/>
    <w:rsid w:val="00094834"/>
    <w:rsid w:val="000948D5"/>
    <w:rsid w:val="00094930"/>
    <w:rsid w:val="00094B02"/>
    <w:rsid w:val="00094CBA"/>
    <w:rsid w:val="00094CD6"/>
    <w:rsid w:val="00094E9A"/>
    <w:rsid w:val="00094FFF"/>
    <w:rsid w:val="00095066"/>
    <w:rsid w:val="0009506D"/>
    <w:rsid w:val="000950A2"/>
    <w:rsid w:val="000950A5"/>
    <w:rsid w:val="00095100"/>
    <w:rsid w:val="00095206"/>
    <w:rsid w:val="000952FC"/>
    <w:rsid w:val="000953A8"/>
    <w:rsid w:val="00095434"/>
    <w:rsid w:val="000954AE"/>
    <w:rsid w:val="0009555D"/>
    <w:rsid w:val="00095705"/>
    <w:rsid w:val="0009573C"/>
    <w:rsid w:val="000957A1"/>
    <w:rsid w:val="000957BE"/>
    <w:rsid w:val="000957DA"/>
    <w:rsid w:val="00095802"/>
    <w:rsid w:val="0009589A"/>
    <w:rsid w:val="0009594F"/>
    <w:rsid w:val="00095959"/>
    <w:rsid w:val="00095985"/>
    <w:rsid w:val="000959AB"/>
    <w:rsid w:val="00095AFD"/>
    <w:rsid w:val="00095B8E"/>
    <w:rsid w:val="00095C31"/>
    <w:rsid w:val="00095E01"/>
    <w:rsid w:val="00095ED0"/>
    <w:rsid w:val="00095FC1"/>
    <w:rsid w:val="0009601F"/>
    <w:rsid w:val="0009604E"/>
    <w:rsid w:val="000960E9"/>
    <w:rsid w:val="000960EC"/>
    <w:rsid w:val="000961A0"/>
    <w:rsid w:val="0009631C"/>
    <w:rsid w:val="000965EB"/>
    <w:rsid w:val="000966A4"/>
    <w:rsid w:val="0009672F"/>
    <w:rsid w:val="000967A9"/>
    <w:rsid w:val="00096800"/>
    <w:rsid w:val="00096855"/>
    <w:rsid w:val="000968B6"/>
    <w:rsid w:val="000968CD"/>
    <w:rsid w:val="00096961"/>
    <w:rsid w:val="000969F7"/>
    <w:rsid w:val="00096A23"/>
    <w:rsid w:val="00096A2E"/>
    <w:rsid w:val="00096AE7"/>
    <w:rsid w:val="00096CB7"/>
    <w:rsid w:val="00096CFD"/>
    <w:rsid w:val="00096DB6"/>
    <w:rsid w:val="00096EEC"/>
    <w:rsid w:val="0009701F"/>
    <w:rsid w:val="0009706F"/>
    <w:rsid w:val="00097101"/>
    <w:rsid w:val="00097172"/>
    <w:rsid w:val="0009730C"/>
    <w:rsid w:val="00097356"/>
    <w:rsid w:val="00097415"/>
    <w:rsid w:val="0009742E"/>
    <w:rsid w:val="00097439"/>
    <w:rsid w:val="00097653"/>
    <w:rsid w:val="0009765F"/>
    <w:rsid w:val="00097737"/>
    <w:rsid w:val="00097775"/>
    <w:rsid w:val="0009788D"/>
    <w:rsid w:val="0009788F"/>
    <w:rsid w:val="00097909"/>
    <w:rsid w:val="000979A7"/>
    <w:rsid w:val="00097A1E"/>
    <w:rsid w:val="00097AE8"/>
    <w:rsid w:val="00097B0E"/>
    <w:rsid w:val="00097BD3"/>
    <w:rsid w:val="00097BD8"/>
    <w:rsid w:val="00097BDA"/>
    <w:rsid w:val="00097C74"/>
    <w:rsid w:val="00097D31"/>
    <w:rsid w:val="00097E71"/>
    <w:rsid w:val="00097E85"/>
    <w:rsid w:val="00097EAB"/>
    <w:rsid w:val="00097EC3"/>
    <w:rsid w:val="00097EED"/>
    <w:rsid w:val="00097F00"/>
    <w:rsid w:val="00097F43"/>
    <w:rsid w:val="00097FD1"/>
    <w:rsid w:val="000A00FE"/>
    <w:rsid w:val="000A0167"/>
    <w:rsid w:val="000A01D8"/>
    <w:rsid w:val="000A01EF"/>
    <w:rsid w:val="000A03C2"/>
    <w:rsid w:val="000A03ED"/>
    <w:rsid w:val="000A0418"/>
    <w:rsid w:val="000A0449"/>
    <w:rsid w:val="000A0487"/>
    <w:rsid w:val="000A0498"/>
    <w:rsid w:val="000A0654"/>
    <w:rsid w:val="000A0665"/>
    <w:rsid w:val="000A0666"/>
    <w:rsid w:val="000A06AC"/>
    <w:rsid w:val="000A06B5"/>
    <w:rsid w:val="000A0702"/>
    <w:rsid w:val="000A0860"/>
    <w:rsid w:val="000A0863"/>
    <w:rsid w:val="000A091D"/>
    <w:rsid w:val="000A0963"/>
    <w:rsid w:val="000A0A37"/>
    <w:rsid w:val="000A0A85"/>
    <w:rsid w:val="000A0B8E"/>
    <w:rsid w:val="000A0BC5"/>
    <w:rsid w:val="000A0C50"/>
    <w:rsid w:val="000A0DD9"/>
    <w:rsid w:val="000A0E04"/>
    <w:rsid w:val="000A0E1E"/>
    <w:rsid w:val="000A0E33"/>
    <w:rsid w:val="000A0E35"/>
    <w:rsid w:val="000A0E39"/>
    <w:rsid w:val="000A0E96"/>
    <w:rsid w:val="000A0EA1"/>
    <w:rsid w:val="000A0EA3"/>
    <w:rsid w:val="000A0EDC"/>
    <w:rsid w:val="000A0F41"/>
    <w:rsid w:val="000A0F7D"/>
    <w:rsid w:val="000A0FA2"/>
    <w:rsid w:val="000A0FC4"/>
    <w:rsid w:val="000A0FC7"/>
    <w:rsid w:val="000A0FE5"/>
    <w:rsid w:val="000A102E"/>
    <w:rsid w:val="000A1046"/>
    <w:rsid w:val="000A10DA"/>
    <w:rsid w:val="000A112C"/>
    <w:rsid w:val="000A1199"/>
    <w:rsid w:val="000A12C1"/>
    <w:rsid w:val="000A1312"/>
    <w:rsid w:val="000A133E"/>
    <w:rsid w:val="000A143E"/>
    <w:rsid w:val="000A1514"/>
    <w:rsid w:val="000A15B9"/>
    <w:rsid w:val="000A1704"/>
    <w:rsid w:val="000A178C"/>
    <w:rsid w:val="000A17B3"/>
    <w:rsid w:val="000A1861"/>
    <w:rsid w:val="000A189C"/>
    <w:rsid w:val="000A1A3E"/>
    <w:rsid w:val="000A1C34"/>
    <w:rsid w:val="000A1C60"/>
    <w:rsid w:val="000A1CD8"/>
    <w:rsid w:val="000A1D5C"/>
    <w:rsid w:val="000A1D6D"/>
    <w:rsid w:val="000A1D9C"/>
    <w:rsid w:val="000A1DD8"/>
    <w:rsid w:val="000A1E0F"/>
    <w:rsid w:val="000A1E38"/>
    <w:rsid w:val="000A1E40"/>
    <w:rsid w:val="000A1EE4"/>
    <w:rsid w:val="000A22B2"/>
    <w:rsid w:val="000A23B7"/>
    <w:rsid w:val="000A2450"/>
    <w:rsid w:val="000A24F0"/>
    <w:rsid w:val="000A255D"/>
    <w:rsid w:val="000A2576"/>
    <w:rsid w:val="000A25BF"/>
    <w:rsid w:val="000A2664"/>
    <w:rsid w:val="000A2684"/>
    <w:rsid w:val="000A26C3"/>
    <w:rsid w:val="000A27DB"/>
    <w:rsid w:val="000A27DD"/>
    <w:rsid w:val="000A2964"/>
    <w:rsid w:val="000A299B"/>
    <w:rsid w:val="000A2A06"/>
    <w:rsid w:val="000A2A5E"/>
    <w:rsid w:val="000A2AAF"/>
    <w:rsid w:val="000A2C4F"/>
    <w:rsid w:val="000A2D52"/>
    <w:rsid w:val="000A2D53"/>
    <w:rsid w:val="000A2E19"/>
    <w:rsid w:val="000A2ED8"/>
    <w:rsid w:val="000A2F5B"/>
    <w:rsid w:val="000A30F4"/>
    <w:rsid w:val="000A333E"/>
    <w:rsid w:val="000A33A1"/>
    <w:rsid w:val="000A33A8"/>
    <w:rsid w:val="000A33D7"/>
    <w:rsid w:val="000A3401"/>
    <w:rsid w:val="000A3509"/>
    <w:rsid w:val="000A359F"/>
    <w:rsid w:val="000A3653"/>
    <w:rsid w:val="000A3693"/>
    <w:rsid w:val="000A37D7"/>
    <w:rsid w:val="000A3881"/>
    <w:rsid w:val="000A38AE"/>
    <w:rsid w:val="000A38B8"/>
    <w:rsid w:val="000A38F8"/>
    <w:rsid w:val="000A3A2D"/>
    <w:rsid w:val="000A3A5E"/>
    <w:rsid w:val="000A3A86"/>
    <w:rsid w:val="000A3A94"/>
    <w:rsid w:val="000A3AA9"/>
    <w:rsid w:val="000A3C2C"/>
    <w:rsid w:val="000A3D07"/>
    <w:rsid w:val="000A3DC6"/>
    <w:rsid w:val="000A3DD0"/>
    <w:rsid w:val="000A3E52"/>
    <w:rsid w:val="000A3EF5"/>
    <w:rsid w:val="000A4034"/>
    <w:rsid w:val="000A40EA"/>
    <w:rsid w:val="000A40ED"/>
    <w:rsid w:val="000A4122"/>
    <w:rsid w:val="000A41B3"/>
    <w:rsid w:val="000A41F5"/>
    <w:rsid w:val="000A422E"/>
    <w:rsid w:val="000A425B"/>
    <w:rsid w:val="000A428D"/>
    <w:rsid w:val="000A42A5"/>
    <w:rsid w:val="000A42F5"/>
    <w:rsid w:val="000A43A4"/>
    <w:rsid w:val="000A43B5"/>
    <w:rsid w:val="000A43C2"/>
    <w:rsid w:val="000A4454"/>
    <w:rsid w:val="000A4509"/>
    <w:rsid w:val="000A4670"/>
    <w:rsid w:val="000A47EC"/>
    <w:rsid w:val="000A4951"/>
    <w:rsid w:val="000A496E"/>
    <w:rsid w:val="000A4A2C"/>
    <w:rsid w:val="000A4AF9"/>
    <w:rsid w:val="000A4C3E"/>
    <w:rsid w:val="000A4C9D"/>
    <w:rsid w:val="000A4DBF"/>
    <w:rsid w:val="000A4DEE"/>
    <w:rsid w:val="000A4EE9"/>
    <w:rsid w:val="000A50A3"/>
    <w:rsid w:val="000A5114"/>
    <w:rsid w:val="000A5151"/>
    <w:rsid w:val="000A5155"/>
    <w:rsid w:val="000A5430"/>
    <w:rsid w:val="000A54E3"/>
    <w:rsid w:val="000A550B"/>
    <w:rsid w:val="000A557B"/>
    <w:rsid w:val="000A55A5"/>
    <w:rsid w:val="000A56D8"/>
    <w:rsid w:val="000A5757"/>
    <w:rsid w:val="000A57BD"/>
    <w:rsid w:val="000A58E5"/>
    <w:rsid w:val="000A5914"/>
    <w:rsid w:val="000A595C"/>
    <w:rsid w:val="000A5A79"/>
    <w:rsid w:val="000A5BAE"/>
    <w:rsid w:val="000A5CA0"/>
    <w:rsid w:val="000A5CBE"/>
    <w:rsid w:val="000A5D01"/>
    <w:rsid w:val="000A5D57"/>
    <w:rsid w:val="000A5E8F"/>
    <w:rsid w:val="000A5EEB"/>
    <w:rsid w:val="000A6119"/>
    <w:rsid w:val="000A619C"/>
    <w:rsid w:val="000A61AF"/>
    <w:rsid w:val="000A61B2"/>
    <w:rsid w:val="000A62AE"/>
    <w:rsid w:val="000A62D7"/>
    <w:rsid w:val="000A6326"/>
    <w:rsid w:val="000A64BD"/>
    <w:rsid w:val="000A668B"/>
    <w:rsid w:val="000A68B5"/>
    <w:rsid w:val="000A690D"/>
    <w:rsid w:val="000A69B8"/>
    <w:rsid w:val="000A69D3"/>
    <w:rsid w:val="000A6A21"/>
    <w:rsid w:val="000A6B13"/>
    <w:rsid w:val="000A6BB6"/>
    <w:rsid w:val="000A6C18"/>
    <w:rsid w:val="000A6D09"/>
    <w:rsid w:val="000A6E8A"/>
    <w:rsid w:val="000A6F21"/>
    <w:rsid w:val="000A6F7C"/>
    <w:rsid w:val="000A6F97"/>
    <w:rsid w:val="000A6FA8"/>
    <w:rsid w:val="000A727E"/>
    <w:rsid w:val="000A7304"/>
    <w:rsid w:val="000A7338"/>
    <w:rsid w:val="000A74BB"/>
    <w:rsid w:val="000A754D"/>
    <w:rsid w:val="000A7554"/>
    <w:rsid w:val="000A75E1"/>
    <w:rsid w:val="000A75F9"/>
    <w:rsid w:val="000A76A1"/>
    <w:rsid w:val="000A76E2"/>
    <w:rsid w:val="000A7701"/>
    <w:rsid w:val="000A7727"/>
    <w:rsid w:val="000A781E"/>
    <w:rsid w:val="000A7861"/>
    <w:rsid w:val="000A7886"/>
    <w:rsid w:val="000A7910"/>
    <w:rsid w:val="000A7A39"/>
    <w:rsid w:val="000A7AF1"/>
    <w:rsid w:val="000A7B0B"/>
    <w:rsid w:val="000A7B5B"/>
    <w:rsid w:val="000A7DB4"/>
    <w:rsid w:val="000A7E9C"/>
    <w:rsid w:val="000A7F26"/>
    <w:rsid w:val="000B0093"/>
    <w:rsid w:val="000B0113"/>
    <w:rsid w:val="000B019D"/>
    <w:rsid w:val="000B01BB"/>
    <w:rsid w:val="000B0217"/>
    <w:rsid w:val="000B0239"/>
    <w:rsid w:val="000B0267"/>
    <w:rsid w:val="000B04AE"/>
    <w:rsid w:val="000B0550"/>
    <w:rsid w:val="000B0558"/>
    <w:rsid w:val="000B05D5"/>
    <w:rsid w:val="000B05EB"/>
    <w:rsid w:val="000B05FA"/>
    <w:rsid w:val="000B0685"/>
    <w:rsid w:val="000B09A7"/>
    <w:rsid w:val="000B0B90"/>
    <w:rsid w:val="000B0BBC"/>
    <w:rsid w:val="000B0C7B"/>
    <w:rsid w:val="000B0D2F"/>
    <w:rsid w:val="000B0DE4"/>
    <w:rsid w:val="000B0E0B"/>
    <w:rsid w:val="000B0E1F"/>
    <w:rsid w:val="000B0F40"/>
    <w:rsid w:val="000B0F5E"/>
    <w:rsid w:val="000B13D1"/>
    <w:rsid w:val="000B13F5"/>
    <w:rsid w:val="000B14A1"/>
    <w:rsid w:val="000B14B0"/>
    <w:rsid w:val="000B15EF"/>
    <w:rsid w:val="000B15F2"/>
    <w:rsid w:val="000B1642"/>
    <w:rsid w:val="000B16F3"/>
    <w:rsid w:val="000B1730"/>
    <w:rsid w:val="000B17EF"/>
    <w:rsid w:val="000B18AC"/>
    <w:rsid w:val="000B18D8"/>
    <w:rsid w:val="000B18E5"/>
    <w:rsid w:val="000B194E"/>
    <w:rsid w:val="000B19C0"/>
    <w:rsid w:val="000B1B1F"/>
    <w:rsid w:val="000B1CA0"/>
    <w:rsid w:val="000B1D0B"/>
    <w:rsid w:val="000B1D85"/>
    <w:rsid w:val="000B1E09"/>
    <w:rsid w:val="000B1E1C"/>
    <w:rsid w:val="000B1FB9"/>
    <w:rsid w:val="000B1FEE"/>
    <w:rsid w:val="000B2086"/>
    <w:rsid w:val="000B20CC"/>
    <w:rsid w:val="000B214F"/>
    <w:rsid w:val="000B21CA"/>
    <w:rsid w:val="000B223E"/>
    <w:rsid w:val="000B2306"/>
    <w:rsid w:val="000B233E"/>
    <w:rsid w:val="000B2451"/>
    <w:rsid w:val="000B2465"/>
    <w:rsid w:val="000B2588"/>
    <w:rsid w:val="000B2694"/>
    <w:rsid w:val="000B272A"/>
    <w:rsid w:val="000B28BC"/>
    <w:rsid w:val="000B28F1"/>
    <w:rsid w:val="000B2911"/>
    <w:rsid w:val="000B29A6"/>
    <w:rsid w:val="000B2C1B"/>
    <w:rsid w:val="000B2C26"/>
    <w:rsid w:val="000B2C55"/>
    <w:rsid w:val="000B2CDE"/>
    <w:rsid w:val="000B2DEA"/>
    <w:rsid w:val="000B2E88"/>
    <w:rsid w:val="000B2F1D"/>
    <w:rsid w:val="000B2FE1"/>
    <w:rsid w:val="000B2FF7"/>
    <w:rsid w:val="000B3136"/>
    <w:rsid w:val="000B31AD"/>
    <w:rsid w:val="000B324E"/>
    <w:rsid w:val="000B32E2"/>
    <w:rsid w:val="000B3324"/>
    <w:rsid w:val="000B3412"/>
    <w:rsid w:val="000B346C"/>
    <w:rsid w:val="000B361B"/>
    <w:rsid w:val="000B369C"/>
    <w:rsid w:val="000B376F"/>
    <w:rsid w:val="000B3870"/>
    <w:rsid w:val="000B3896"/>
    <w:rsid w:val="000B3A0C"/>
    <w:rsid w:val="000B3A27"/>
    <w:rsid w:val="000B3A72"/>
    <w:rsid w:val="000B3B04"/>
    <w:rsid w:val="000B3C68"/>
    <w:rsid w:val="000B3DF8"/>
    <w:rsid w:val="000B3E5F"/>
    <w:rsid w:val="000B3FA0"/>
    <w:rsid w:val="000B3FA2"/>
    <w:rsid w:val="000B3FA5"/>
    <w:rsid w:val="000B40A0"/>
    <w:rsid w:val="000B4124"/>
    <w:rsid w:val="000B41EB"/>
    <w:rsid w:val="000B4256"/>
    <w:rsid w:val="000B431C"/>
    <w:rsid w:val="000B44AF"/>
    <w:rsid w:val="000B470A"/>
    <w:rsid w:val="000B4883"/>
    <w:rsid w:val="000B48B0"/>
    <w:rsid w:val="000B48C2"/>
    <w:rsid w:val="000B4904"/>
    <w:rsid w:val="000B4921"/>
    <w:rsid w:val="000B4ACA"/>
    <w:rsid w:val="000B4B75"/>
    <w:rsid w:val="000B4D01"/>
    <w:rsid w:val="000B4D14"/>
    <w:rsid w:val="000B4D71"/>
    <w:rsid w:val="000B4DFC"/>
    <w:rsid w:val="000B4F26"/>
    <w:rsid w:val="000B4FA2"/>
    <w:rsid w:val="000B5000"/>
    <w:rsid w:val="000B508A"/>
    <w:rsid w:val="000B50AE"/>
    <w:rsid w:val="000B50BC"/>
    <w:rsid w:val="000B50CC"/>
    <w:rsid w:val="000B514E"/>
    <w:rsid w:val="000B52A9"/>
    <w:rsid w:val="000B53BB"/>
    <w:rsid w:val="000B53C1"/>
    <w:rsid w:val="000B53EC"/>
    <w:rsid w:val="000B53F9"/>
    <w:rsid w:val="000B5468"/>
    <w:rsid w:val="000B54DE"/>
    <w:rsid w:val="000B5529"/>
    <w:rsid w:val="000B55C2"/>
    <w:rsid w:val="000B55FC"/>
    <w:rsid w:val="000B560E"/>
    <w:rsid w:val="000B5633"/>
    <w:rsid w:val="000B5647"/>
    <w:rsid w:val="000B572A"/>
    <w:rsid w:val="000B5732"/>
    <w:rsid w:val="000B5764"/>
    <w:rsid w:val="000B57D4"/>
    <w:rsid w:val="000B5849"/>
    <w:rsid w:val="000B5904"/>
    <w:rsid w:val="000B59D7"/>
    <w:rsid w:val="000B59F3"/>
    <w:rsid w:val="000B5C06"/>
    <w:rsid w:val="000B5C5E"/>
    <w:rsid w:val="000B5D37"/>
    <w:rsid w:val="000B5DB7"/>
    <w:rsid w:val="000B5FE1"/>
    <w:rsid w:val="000B60C6"/>
    <w:rsid w:val="000B612F"/>
    <w:rsid w:val="000B6176"/>
    <w:rsid w:val="000B61C5"/>
    <w:rsid w:val="000B61D8"/>
    <w:rsid w:val="000B623B"/>
    <w:rsid w:val="000B62D2"/>
    <w:rsid w:val="000B6386"/>
    <w:rsid w:val="000B640E"/>
    <w:rsid w:val="000B6462"/>
    <w:rsid w:val="000B654A"/>
    <w:rsid w:val="000B656D"/>
    <w:rsid w:val="000B65A5"/>
    <w:rsid w:val="000B673B"/>
    <w:rsid w:val="000B6746"/>
    <w:rsid w:val="000B67BD"/>
    <w:rsid w:val="000B688C"/>
    <w:rsid w:val="000B68BD"/>
    <w:rsid w:val="000B68EB"/>
    <w:rsid w:val="000B6B22"/>
    <w:rsid w:val="000B6CD6"/>
    <w:rsid w:val="000B6D00"/>
    <w:rsid w:val="000B6F4D"/>
    <w:rsid w:val="000B6FA4"/>
    <w:rsid w:val="000B7192"/>
    <w:rsid w:val="000B724A"/>
    <w:rsid w:val="000B7394"/>
    <w:rsid w:val="000B7424"/>
    <w:rsid w:val="000B74AF"/>
    <w:rsid w:val="000B74DA"/>
    <w:rsid w:val="000B75CF"/>
    <w:rsid w:val="000B761A"/>
    <w:rsid w:val="000B76C5"/>
    <w:rsid w:val="000B77B8"/>
    <w:rsid w:val="000B782C"/>
    <w:rsid w:val="000B7945"/>
    <w:rsid w:val="000B79D9"/>
    <w:rsid w:val="000B7A86"/>
    <w:rsid w:val="000B7B11"/>
    <w:rsid w:val="000B7CF6"/>
    <w:rsid w:val="000B7D7E"/>
    <w:rsid w:val="000B7EB9"/>
    <w:rsid w:val="000B7F1D"/>
    <w:rsid w:val="000B7FB5"/>
    <w:rsid w:val="000C000B"/>
    <w:rsid w:val="000C0036"/>
    <w:rsid w:val="000C00A0"/>
    <w:rsid w:val="000C013E"/>
    <w:rsid w:val="000C032D"/>
    <w:rsid w:val="000C0479"/>
    <w:rsid w:val="000C0566"/>
    <w:rsid w:val="000C0590"/>
    <w:rsid w:val="000C0632"/>
    <w:rsid w:val="000C06E6"/>
    <w:rsid w:val="000C080C"/>
    <w:rsid w:val="000C080F"/>
    <w:rsid w:val="000C08BD"/>
    <w:rsid w:val="000C08D9"/>
    <w:rsid w:val="000C0938"/>
    <w:rsid w:val="000C09CD"/>
    <w:rsid w:val="000C0B34"/>
    <w:rsid w:val="000C0B3F"/>
    <w:rsid w:val="000C0CBD"/>
    <w:rsid w:val="000C0DF4"/>
    <w:rsid w:val="000C0EAE"/>
    <w:rsid w:val="000C0F5C"/>
    <w:rsid w:val="000C0F96"/>
    <w:rsid w:val="000C100A"/>
    <w:rsid w:val="000C1088"/>
    <w:rsid w:val="000C1093"/>
    <w:rsid w:val="000C118B"/>
    <w:rsid w:val="000C128F"/>
    <w:rsid w:val="000C1400"/>
    <w:rsid w:val="000C1453"/>
    <w:rsid w:val="000C14FD"/>
    <w:rsid w:val="000C1612"/>
    <w:rsid w:val="000C1674"/>
    <w:rsid w:val="000C16F0"/>
    <w:rsid w:val="000C1724"/>
    <w:rsid w:val="000C1841"/>
    <w:rsid w:val="000C187D"/>
    <w:rsid w:val="000C1935"/>
    <w:rsid w:val="000C1ACE"/>
    <w:rsid w:val="000C1C02"/>
    <w:rsid w:val="000C1CF1"/>
    <w:rsid w:val="000C1F0A"/>
    <w:rsid w:val="000C1FD3"/>
    <w:rsid w:val="000C2053"/>
    <w:rsid w:val="000C20AD"/>
    <w:rsid w:val="000C20F0"/>
    <w:rsid w:val="000C2204"/>
    <w:rsid w:val="000C2292"/>
    <w:rsid w:val="000C23D0"/>
    <w:rsid w:val="000C25A2"/>
    <w:rsid w:val="000C2600"/>
    <w:rsid w:val="000C280E"/>
    <w:rsid w:val="000C2855"/>
    <w:rsid w:val="000C2930"/>
    <w:rsid w:val="000C29A9"/>
    <w:rsid w:val="000C29BF"/>
    <w:rsid w:val="000C2A56"/>
    <w:rsid w:val="000C2A71"/>
    <w:rsid w:val="000C2BA4"/>
    <w:rsid w:val="000C2C29"/>
    <w:rsid w:val="000C2D60"/>
    <w:rsid w:val="000C2DDF"/>
    <w:rsid w:val="000C2F02"/>
    <w:rsid w:val="000C30CF"/>
    <w:rsid w:val="000C320C"/>
    <w:rsid w:val="000C3269"/>
    <w:rsid w:val="000C32C6"/>
    <w:rsid w:val="000C33D1"/>
    <w:rsid w:val="000C3426"/>
    <w:rsid w:val="000C344E"/>
    <w:rsid w:val="000C346D"/>
    <w:rsid w:val="000C350E"/>
    <w:rsid w:val="000C35C0"/>
    <w:rsid w:val="000C3616"/>
    <w:rsid w:val="000C376D"/>
    <w:rsid w:val="000C37C6"/>
    <w:rsid w:val="000C37F9"/>
    <w:rsid w:val="000C3870"/>
    <w:rsid w:val="000C39AD"/>
    <w:rsid w:val="000C3A32"/>
    <w:rsid w:val="000C3A7B"/>
    <w:rsid w:val="000C3A8F"/>
    <w:rsid w:val="000C3AC5"/>
    <w:rsid w:val="000C3C5C"/>
    <w:rsid w:val="000C3CBD"/>
    <w:rsid w:val="000C3D0F"/>
    <w:rsid w:val="000C3D47"/>
    <w:rsid w:val="000C3D7D"/>
    <w:rsid w:val="000C3DFD"/>
    <w:rsid w:val="000C3E6A"/>
    <w:rsid w:val="000C3E6C"/>
    <w:rsid w:val="000C3E8E"/>
    <w:rsid w:val="000C4084"/>
    <w:rsid w:val="000C415B"/>
    <w:rsid w:val="000C41C8"/>
    <w:rsid w:val="000C423B"/>
    <w:rsid w:val="000C43DD"/>
    <w:rsid w:val="000C4441"/>
    <w:rsid w:val="000C448F"/>
    <w:rsid w:val="000C454A"/>
    <w:rsid w:val="000C4560"/>
    <w:rsid w:val="000C4632"/>
    <w:rsid w:val="000C4644"/>
    <w:rsid w:val="000C46F7"/>
    <w:rsid w:val="000C46F9"/>
    <w:rsid w:val="000C4723"/>
    <w:rsid w:val="000C4A5C"/>
    <w:rsid w:val="000C4D08"/>
    <w:rsid w:val="000C4D89"/>
    <w:rsid w:val="000C4D91"/>
    <w:rsid w:val="000C4E90"/>
    <w:rsid w:val="000C5079"/>
    <w:rsid w:val="000C50BB"/>
    <w:rsid w:val="000C5194"/>
    <w:rsid w:val="000C5217"/>
    <w:rsid w:val="000C52A2"/>
    <w:rsid w:val="000C5315"/>
    <w:rsid w:val="000C5345"/>
    <w:rsid w:val="000C53BC"/>
    <w:rsid w:val="000C543B"/>
    <w:rsid w:val="000C54DB"/>
    <w:rsid w:val="000C551A"/>
    <w:rsid w:val="000C55DF"/>
    <w:rsid w:val="000C5626"/>
    <w:rsid w:val="000C5693"/>
    <w:rsid w:val="000C5726"/>
    <w:rsid w:val="000C580F"/>
    <w:rsid w:val="000C5875"/>
    <w:rsid w:val="000C58B8"/>
    <w:rsid w:val="000C5C77"/>
    <w:rsid w:val="000C5D6A"/>
    <w:rsid w:val="000C5D7F"/>
    <w:rsid w:val="000C5DB6"/>
    <w:rsid w:val="000C5DC7"/>
    <w:rsid w:val="000C5E19"/>
    <w:rsid w:val="000C5ECF"/>
    <w:rsid w:val="000C5EDD"/>
    <w:rsid w:val="000C5F8F"/>
    <w:rsid w:val="000C5FF7"/>
    <w:rsid w:val="000C5FF8"/>
    <w:rsid w:val="000C615A"/>
    <w:rsid w:val="000C62D7"/>
    <w:rsid w:val="000C6411"/>
    <w:rsid w:val="000C6689"/>
    <w:rsid w:val="000C66AD"/>
    <w:rsid w:val="000C66BA"/>
    <w:rsid w:val="000C67D5"/>
    <w:rsid w:val="000C6943"/>
    <w:rsid w:val="000C696E"/>
    <w:rsid w:val="000C69E2"/>
    <w:rsid w:val="000C6B28"/>
    <w:rsid w:val="000C6B63"/>
    <w:rsid w:val="000C6CA8"/>
    <w:rsid w:val="000C6D9B"/>
    <w:rsid w:val="000C6E4A"/>
    <w:rsid w:val="000C6E6C"/>
    <w:rsid w:val="000C6ED9"/>
    <w:rsid w:val="000C6F56"/>
    <w:rsid w:val="000C70A2"/>
    <w:rsid w:val="000C7187"/>
    <w:rsid w:val="000C72BC"/>
    <w:rsid w:val="000C736E"/>
    <w:rsid w:val="000C73D3"/>
    <w:rsid w:val="000C7560"/>
    <w:rsid w:val="000C75CC"/>
    <w:rsid w:val="000C75F3"/>
    <w:rsid w:val="000C76BA"/>
    <w:rsid w:val="000C77F7"/>
    <w:rsid w:val="000C780C"/>
    <w:rsid w:val="000C780D"/>
    <w:rsid w:val="000C7AE1"/>
    <w:rsid w:val="000C7D29"/>
    <w:rsid w:val="000C7EF4"/>
    <w:rsid w:val="000C7F12"/>
    <w:rsid w:val="000C7F8F"/>
    <w:rsid w:val="000C7F97"/>
    <w:rsid w:val="000C7FA6"/>
    <w:rsid w:val="000D02E9"/>
    <w:rsid w:val="000D030D"/>
    <w:rsid w:val="000D0347"/>
    <w:rsid w:val="000D034D"/>
    <w:rsid w:val="000D036D"/>
    <w:rsid w:val="000D048A"/>
    <w:rsid w:val="000D0658"/>
    <w:rsid w:val="000D07EC"/>
    <w:rsid w:val="000D081D"/>
    <w:rsid w:val="000D0859"/>
    <w:rsid w:val="000D0917"/>
    <w:rsid w:val="000D092D"/>
    <w:rsid w:val="000D09A2"/>
    <w:rsid w:val="000D09EA"/>
    <w:rsid w:val="000D0BD4"/>
    <w:rsid w:val="000D0CB5"/>
    <w:rsid w:val="000D0E12"/>
    <w:rsid w:val="000D0ED2"/>
    <w:rsid w:val="000D0EFA"/>
    <w:rsid w:val="000D0FA6"/>
    <w:rsid w:val="000D0FE4"/>
    <w:rsid w:val="000D1018"/>
    <w:rsid w:val="000D108B"/>
    <w:rsid w:val="000D113E"/>
    <w:rsid w:val="000D114D"/>
    <w:rsid w:val="000D1226"/>
    <w:rsid w:val="000D12C6"/>
    <w:rsid w:val="000D146A"/>
    <w:rsid w:val="000D1495"/>
    <w:rsid w:val="000D1662"/>
    <w:rsid w:val="000D166D"/>
    <w:rsid w:val="000D1895"/>
    <w:rsid w:val="000D18AD"/>
    <w:rsid w:val="000D18F2"/>
    <w:rsid w:val="000D19E4"/>
    <w:rsid w:val="000D1A8E"/>
    <w:rsid w:val="000D1AA3"/>
    <w:rsid w:val="000D1C3D"/>
    <w:rsid w:val="000D1E16"/>
    <w:rsid w:val="000D1E17"/>
    <w:rsid w:val="000D1E19"/>
    <w:rsid w:val="000D1ED3"/>
    <w:rsid w:val="000D1EF0"/>
    <w:rsid w:val="000D1F81"/>
    <w:rsid w:val="000D1F9B"/>
    <w:rsid w:val="000D1FEC"/>
    <w:rsid w:val="000D206C"/>
    <w:rsid w:val="000D2080"/>
    <w:rsid w:val="000D2097"/>
    <w:rsid w:val="000D209E"/>
    <w:rsid w:val="000D2193"/>
    <w:rsid w:val="000D2195"/>
    <w:rsid w:val="000D219A"/>
    <w:rsid w:val="000D22BC"/>
    <w:rsid w:val="000D24ED"/>
    <w:rsid w:val="000D2634"/>
    <w:rsid w:val="000D27FD"/>
    <w:rsid w:val="000D2818"/>
    <w:rsid w:val="000D2861"/>
    <w:rsid w:val="000D28F6"/>
    <w:rsid w:val="000D2906"/>
    <w:rsid w:val="000D294D"/>
    <w:rsid w:val="000D2974"/>
    <w:rsid w:val="000D29D4"/>
    <w:rsid w:val="000D2D3A"/>
    <w:rsid w:val="000D2E06"/>
    <w:rsid w:val="000D2E4F"/>
    <w:rsid w:val="000D2FCD"/>
    <w:rsid w:val="000D3099"/>
    <w:rsid w:val="000D312D"/>
    <w:rsid w:val="000D3288"/>
    <w:rsid w:val="000D33D6"/>
    <w:rsid w:val="000D3414"/>
    <w:rsid w:val="000D3422"/>
    <w:rsid w:val="000D342D"/>
    <w:rsid w:val="000D3492"/>
    <w:rsid w:val="000D3494"/>
    <w:rsid w:val="000D34FC"/>
    <w:rsid w:val="000D353B"/>
    <w:rsid w:val="000D353D"/>
    <w:rsid w:val="000D36BA"/>
    <w:rsid w:val="000D389F"/>
    <w:rsid w:val="000D3905"/>
    <w:rsid w:val="000D3972"/>
    <w:rsid w:val="000D39F7"/>
    <w:rsid w:val="000D3B53"/>
    <w:rsid w:val="000D3DC1"/>
    <w:rsid w:val="000D3DC4"/>
    <w:rsid w:val="000D3E89"/>
    <w:rsid w:val="000D4082"/>
    <w:rsid w:val="000D40B5"/>
    <w:rsid w:val="000D40CD"/>
    <w:rsid w:val="000D427B"/>
    <w:rsid w:val="000D42D8"/>
    <w:rsid w:val="000D436F"/>
    <w:rsid w:val="000D44E8"/>
    <w:rsid w:val="000D45C4"/>
    <w:rsid w:val="000D478C"/>
    <w:rsid w:val="000D48F9"/>
    <w:rsid w:val="000D4974"/>
    <w:rsid w:val="000D49A3"/>
    <w:rsid w:val="000D49E4"/>
    <w:rsid w:val="000D4A36"/>
    <w:rsid w:val="000D4B68"/>
    <w:rsid w:val="000D4C42"/>
    <w:rsid w:val="000D4CB7"/>
    <w:rsid w:val="000D4CBB"/>
    <w:rsid w:val="000D4CFB"/>
    <w:rsid w:val="000D4EB6"/>
    <w:rsid w:val="000D4EEB"/>
    <w:rsid w:val="000D4F48"/>
    <w:rsid w:val="000D4F58"/>
    <w:rsid w:val="000D4F79"/>
    <w:rsid w:val="000D4FEA"/>
    <w:rsid w:val="000D50C5"/>
    <w:rsid w:val="000D5143"/>
    <w:rsid w:val="000D5190"/>
    <w:rsid w:val="000D51AB"/>
    <w:rsid w:val="000D51BD"/>
    <w:rsid w:val="000D51E1"/>
    <w:rsid w:val="000D51E3"/>
    <w:rsid w:val="000D51FE"/>
    <w:rsid w:val="000D525C"/>
    <w:rsid w:val="000D52E4"/>
    <w:rsid w:val="000D538B"/>
    <w:rsid w:val="000D548D"/>
    <w:rsid w:val="000D5626"/>
    <w:rsid w:val="000D5654"/>
    <w:rsid w:val="000D569C"/>
    <w:rsid w:val="000D57BF"/>
    <w:rsid w:val="000D582D"/>
    <w:rsid w:val="000D587B"/>
    <w:rsid w:val="000D58DE"/>
    <w:rsid w:val="000D5966"/>
    <w:rsid w:val="000D5969"/>
    <w:rsid w:val="000D5ADD"/>
    <w:rsid w:val="000D5B2C"/>
    <w:rsid w:val="000D5B8D"/>
    <w:rsid w:val="000D5BA1"/>
    <w:rsid w:val="000D5D34"/>
    <w:rsid w:val="000D5DEB"/>
    <w:rsid w:val="000D5ED6"/>
    <w:rsid w:val="000D5FD4"/>
    <w:rsid w:val="000D6053"/>
    <w:rsid w:val="000D605B"/>
    <w:rsid w:val="000D6193"/>
    <w:rsid w:val="000D61AF"/>
    <w:rsid w:val="000D61E2"/>
    <w:rsid w:val="000D61E5"/>
    <w:rsid w:val="000D6203"/>
    <w:rsid w:val="000D6442"/>
    <w:rsid w:val="000D6618"/>
    <w:rsid w:val="000D6740"/>
    <w:rsid w:val="000D676A"/>
    <w:rsid w:val="000D67E9"/>
    <w:rsid w:val="000D6809"/>
    <w:rsid w:val="000D68D0"/>
    <w:rsid w:val="000D6A13"/>
    <w:rsid w:val="000D6ABE"/>
    <w:rsid w:val="000D6B44"/>
    <w:rsid w:val="000D6BEC"/>
    <w:rsid w:val="000D6C87"/>
    <w:rsid w:val="000D6D3A"/>
    <w:rsid w:val="000D6D90"/>
    <w:rsid w:val="000D6DCF"/>
    <w:rsid w:val="000D6ECA"/>
    <w:rsid w:val="000D6EE8"/>
    <w:rsid w:val="000D6EEC"/>
    <w:rsid w:val="000D6F4E"/>
    <w:rsid w:val="000D704A"/>
    <w:rsid w:val="000D70A2"/>
    <w:rsid w:val="000D72A9"/>
    <w:rsid w:val="000D72AD"/>
    <w:rsid w:val="000D7313"/>
    <w:rsid w:val="000D74E7"/>
    <w:rsid w:val="000D752C"/>
    <w:rsid w:val="000D7693"/>
    <w:rsid w:val="000D7754"/>
    <w:rsid w:val="000D7763"/>
    <w:rsid w:val="000D7789"/>
    <w:rsid w:val="000D7B29"/>
    <w:rsid w:val="000D7B42"/>
    <w:rsid w:val="000D7B92"/>
    <w:rsid w:val="000D7C1A"/>
    <w:rsid w:val="000D7C31"/>
    <w:rsid w:val="000D7C7C"/>
    <w:rsid w:val="000D7C81"/>
    <w:rsid w:val="000D7E05"/>
    <w:rsid w:val="000D7F1B"/>
    <w:rsid w:val="000D7F86"/>
    <w:rsid w:val="000E016C"/>
    <w:rsid w:val="000E01B7"/>
    <w:rsid w:val="000E01C8"/>
    <w:rsid w:val="000E029B"/>
    <w:rsid w:val="000E03DF"/>
    <w:rsid w:val="000E03ED"/>
    <w:rsid w:val="000E04CF"/>
    <w:rsid w:val="000E051A"/>
    <w:rsid w:val="000E058A"/>
    <w:rsid w:val="000E05D8"/>
    <w:rsid w:val="000E061F"/>
    <w:rsid w:val="000E0784"/>
    <w:rsid w:val="000E0827"/>
    <w:rsid w:val="000E0848"/>
    <w:rsid w:val="000E0888"/>
    <w:rsid w:val="000E0935"/>
    <w:rsid w:val="000E095A"/>
    <w:rsid w:val="000E099C"/>
    <w:rsid w:val="000E09AC"/>
    <w:rsid w:val="000E0A67"/>
    <w:rsid w:val="000E0C01"/>
    <w:rsid w:val="000E0C82"/>
    <w:rsid w:val="000E0CC9"/>
    <w:rsid w:val="000E0E24"/>
    <w:rsid w:val="000E0FBC"/>
    <w:rsid w:val="000E1153"/>
    <w:rsid w:val="000E12B0"/>
    <w:rsid w:val="000E1305"/>
    <w:rsid w:val="000E1310"/>
    <w:rsid w:val="000E1322"/>
    <w:rsid w:val="000E13D3"/>
    <w:rsid w:val="000E141B"/>
    <w:rsid w:val="000E141C"/>
    <w:rsid w:val="000E143E"/>
    <w:rsid w:val="000E159C"/>
    <w:rsid w:val="000E15D9"/>
    <w:rsid w:val="000E1638"/>
    <w:rsid w:val="000E16E1"/>
    <w:rsid w:val="000E174D"/>
    <w:rsid w:val="000E1801"/>
    <w:rsid w:val="000E18AB"/>
    <w:rsid w:val="000E1F64"/>
    <w:rsid w:val="000E1F8D"/>
    <w:rsid w:val="000E203F"/>
    <w:rsid w:val="000E2163"/>
    <w:rsid w:val="000E2168"/>
    <w:rsid w:val="000E2259"/>
    <w:rsid w:val="000E22E3"/>
    <w:rsid w:val="000E2333"/>
    <w:rsid w:val="000E23D1"/>
    <w:rsid w:val="000E249A"/>
    <w:rsid w:val="000E24C1"/>
    <w:rsid w:val="000E2649"/>
    <w:rsid w:val="000E26BF"/>
    <w:rsid w:val="000E26C4"/>
    <w:rsid w:val="000E278F"/>
    <w:rsid w:val="000E282E"/>
    <w:rsid w:val="000E2847"/>
    <w:rsid w:val="000E286A"/>
    <w:rsid w:val="000E291A"/>
    <w:rsid w:val="000E2969"/>
    <w:rsid w:val="000E2A44"/>
    <w:rsid w:val="000E2C23"/>
    <w:rsid w:val="000E2C29"/>
    <w:rsid w:val="000E2C91"/>
    <w:rsid w:val="000E2CA4"/>
    <w:rsid w:val="000E2D88"/>
    <w:rsid w:val="000E2E87"/>
    <w:rsid w:val="000E2F29"/>
    <w:rsid w:val="000E303A"/>
    <w:rsid w:val="000E3135"/>
    <w:rsid w:val="000E3218"/>
    <w:rsid w:val="000E327F"/>
    <w:rsid w:val="000E3281"/>
    <w:rsid w:val="000E32C6"/>
    <w:rsid w:val="000E32FF"/>
    <w:rsid w:val="000E34CD"/>
    <w:rsid w:val="000E3592"/>
    <w:rsid w:val="000E35D5"/>
    <w:rsid w:val="000E35F7"/>
    <w:rsid w:val="000E3668"/>
    <w:rsid w:val="000E36A1"/>
    <w:rsid w:val="000E36DD"/>
    <w:rsid w:val="000E383C"/>
    <w:rsid w:val="000E38F3"/>
    <w:rsid w:val="000E3AC3"/>
    <w:rsid w:val="000E3AEB"/>
    <w:rsid w:val="000E3B9C"/>
    <w:rsid w:val="000E3BBF"/>
    <w:rsid w:val="000E3C07"/>
    <w:rsid w:val="000E3C1E"/>
    <w:rsid w:val="000E3C6C"/>
    <w:rsid w:val="000E3D58"/>
    <w:rsid w:val="000E3E36"/>
    <w:rsid w:val="000E3E92"/>
    <w:rsid w:val="000E3EE5"/>
    <w:rsid w:val="000E3F07"/>
    <w:rsid w:val="000E3FA7"/>
    <w:rsid w:val="000E3FC4"/>
    <w:rsid w:val="000E3FD3"/>
    <w:rsid w:val="000E400A"/>
    <w:rsid w:val="000E4088"/>
    <w:rsid w:val="000E42C2"/>
    <w:rsid w:val="000E432D"/>
    <w:rsid w:val="000E43FA"/>
    <w:rsid w:val="000E4413"/>
    <w:rsid w:val="000E4450"/>
    <w:rsid w:val="000E4470"/>
    <w:rsid w:val="000E44D3"/>
    <w:rsid w:val="000E46E7"/>
    <w:rsid w:val="000E46F4"/>
    <w:rsid w:val="000E4783"/>
    <w:rsid w:val="000E47AF"/>
    <w:rsid w:val="000E47E0"/>
    <w:rsid w:val="000E47E2"/>
    <w:rsid w:val="000E4918"/>
    <w:rsid w:val="000E4CD3"/>
    <w:rsid w:val="000E4E11"/>
    <w:rsid w:val="000E4EBD"/>
    <w:rsid w:val="000E4F15"/>
    <w:rsid w:val="000E4F37"/>
    <w:rsid w:val="000E503C"/>
    <w:rsid w:val="000E5139"/>
    <w:rsid w:val="000E51A7"/>
    <w:rsid w:val="000E51DA"/>
    <w:rsid w:val="000E5200"/>
    <w:rsid w:val="000E528C"/>
    <w:rsid w:val="000E5304"/>
    <w:rsid w:val="000E53BF"/>
    <w:rsid w:val="000E5462"/>
    <w:rsid w:val="000E54A8"/>
    <w:rsid w:val="000E5787"/>
    <w:rsid w:val="000E5812"/>
    <w:rsid w:val="000E5903"/>
    <w:rsid w:val="000E596B"/>
    <w:rsid w:val="000E5A37"/>
    <w:rsid w:val="000E5C00"/>
    <w:rsid w:val="000E5C4D"/>
    <w:rsid w:val="000E5D93"/>
    <w:rsid w:val="000E5E39"/>
    <w:rsid w:val="000E5E63"/>
    <w:rsid w:val="000E5EA8"/>
    <w:rsid w:val="000E5EF4"/>
    <w:rsid w:val="000E5FDD"/>
    <w:rsid w:val="000E6012"/>
    <w:rsid w:val="000E608F"/>
    <w:rsid w:val="000E6204"/>
    <w:rsid w:val="000E6310"/>
    <w:rsid w:val="000E63AB"/>
    <w:rsid w:val="000E64AC"/>
    <w:rsid w:val="000E6539"/>
    <w:rsid w:val="000E674E"/>
    <w:rsid w:val="000E6762"/>
    <w:rsid w:val="000E67E9"/>
    <w:rsid w:val="000E6824"/>
    <w:rsid w:val="000E68E8"/>
    <w:rsid w:val="000E6946"/>
    <w:rsid w:val="000E6A46"/>
    <w:rsid w:val="000E6B57"/>
    <w:rsid w:val="000E6BBA"/>
    <w:rsid w:val="000E6C47"/>
    <w:rsid w:val="000E6CE8"/>
    <w:rsid w:val="000E6D83"/>
    <w:rsid w:val="000E6E0A"/>
    <w:rsid w:val="000E6E2F"/>
    <w:rsid w:val="000E6E8B"/>
    <w:rsid w:val="000E6F0D"/>
    <w:rsid w:val="000E719C"/>
    <w:rsid w:val="000E71CC"/>
    <w:rsid w:val="000E71DA"/>
    <w:rsid w:val="000E723E"/>
    <w:rsid w:val="000E7256"/>
    <w:rsid w:val="000E72A4"/>
    <w:rsid w:val="000E72E6"/>
    <w:rsid w:val="000E73C0"/>
    <w:rsid w:val="000E7577"/>
    <w:rsid w:val="000E75BD"/>
    <w:rsid w:val="000E7613"/>
    <w:rsid w:val="000E761B"/>
    <w:rsid w:val="000E777A"/>
    <w:rsid w:val="000E789D"/>
    <w:rsid w:val="000E799E"/>
    <w:rsid w:val="000E7A70"/>
    <w:rsid w:val="000E7A9E"/>
    <w:rsid w:val="000E7AFA"/>
    <w:rsid w:val="000E7B67"/>
    <w:rsid w:val="000E7B9E"/>
    <w:rsid w:val="000E7C0F"/>
    <w:rsid w:val="000E7CAB"/>
    <w:rsid w:val="000E7CC4"/>
    <w:rsid w:val="000E7CFB"/>
    <w:rsid w:val="000E7D67"/>
    <w:rsid w:val="000E7E1C"/>
    <w:rsid w:val="000E7F9D"/>
    <w:rsid w:val="000F0014"/>
    <w:rsid w:val="000F0063"/>
    <w:rsid w:val="000F0086"/>
    <w:rsid w:val="000F0133"/>
    <w:rsid w:val="000F01C5"/>
    <w:rsid w:val="000F0258"/>
    <w:rsid w:val="000F038B"/>
    <w:rsid w:val="000F03F6"/>
    <w:rsid w:val="000F044F"/>
    <w:rsid w:val="000F05E1"/>
    <w:rsid w:val="000F0646"/>
    <w:rsid w:val="000F06D9"/>
    <w:rsid w:val="000F0762"/>
    <w:rsid w:val="000F082D"/>
    <w:rsid w:val="000F08CF"/>
    <w:rsid w:val="000F09A6"/>
    <w:rsid w:val="000F09E6"/>
    <w:rsid w:val="000F0A3C"/>
    <w:rsid w:val="000F0AA3"/>
    <w:rsid w:val="000F0AF5"/>
    <w:rsid w:val="000F0B33"/>
    <w:rsid w:val="000F0B94"/>
    <w:rsid w:val="000F0BD5"/>
    <w:rsid w:val="000F0D48"/>
    <w:rsid w:val="000F0D82"/>
    <w:rsid w:val="000F0EF1"/>
    <w:rsid w:val="000F0F7C"/>
    <w:rsid w:val="000F0FEE"/>
    <w:rsid w:val="000F10E5"/>
    <w:rsid w:val="000F135B"/>
    <w:rsid w:val="000F14E1"/>
    <w:rsid w:val="000F1569"/>
    <w:rsid w:val="000F15F7"/>
    <w:rsid w:val="000F1676"/>
    <w:rsid w:val="000F1687"/>
    <w:rsid w:val="000F1733"/>
    <w:rsid w:val="000F185C"/>
    <w:rsid w:val="000F1AD9"/>
    <w:rsid w:val="000F1B34"/>
    <w:rsid w:val="000F1CC0"/>
    <w:rsid w:val="000F1D17"/>
    <w:rsid w:val="000F1D1B"/>
    <w:rsid w:val="000F1EB1"/>
    <w:rsid w:val="000F2091"/>
    <w:rsid w:val="000F20C2"/>
    <w:rsid w:val="000F226A"/>
    <w:rsid w:val="000F23AE"/>
    <w:rsid w:val="000F23C8"/>
    <w:rsid w:val="000F240D"/>
    <w:rsid w:val="000F240E"/>
    <w:rsid w:val="000F2598"/>
    <w:rsid w:val="000F28DA"/>
    <w:rsid w:val="000F2A03"/>
    <w:rsid w:val="000F2A85"/>
    <w:rsid w:val="000F2B08"/>
    <w:rsid w:val="000F2B4D"/>
    <w:rsid w:val="000F2DD7"/>
    <w:rsid w:val="000F2F65"/>
    <w:rsid w:val="000F2F99"/>
    <w:rsid w:val="000F2FFC"/>
    <w:rsid w:val="000F3023"/>
    <w:rsid w:val="000F3085"/>
    <w:rsid w:val="000F3114"/>
    <w:rsid w:val="000F3254"/>
    <w:rsid w:val="000F332C"/>
    <w:rsid w:val="000F33B7"/>
    <w:rsid w:val="000F3405"/>
    <w:rsid w:val="000F3426"/>
    <w:rsid w:val="000F34F2"/>
    <w:rsid w:val="000F350E"/>
    <w:rsid w:val="000F351A"/>
    <w:rsid w:val="000F3568"/>
    <w:rsid w:val="000F3656"/>
    <w:rsid w:val="000F366A"/>
    <w:rsid w:val="000F36AC"/>
    <w:rsid w:val="000F3732"/>
    <w:rsid w:val="000F380D"/>
    <w:rsid w:val="000F3831"/>
    <w:rsid w:val="000F3897"/>
    <w:rsid w:val="000F38E0"/>
    <w:rsid w:val="000F39C2"/>
    <w:rsid w:val="000F39FD"/>
    <w:rsid w:val="000F3AA3"/>
    <w:rsid w:val="000F3AF3"/>
    <w:rsid w:val="000F3B93"/>
    <w:rsid w:val="000F3BA4"/>
    <w:rsid w:val="000F3BEB"/>
    <w:rsid w:val="000F3BEF"/>
    <w:rsid w:val="000F3C05"/>
    <w:rsid w:val="000F3C73"/>
    <w:rsid w:val="000F3DA1"/>
    <w:rsid w:val="000F3FF7"/>
    <w:rsid w:val="000F402F"/>
    <w:rsid w:val="000F4076"/>
    <w:rsid w:val="000F40B4"/>
    <w:rsid w:val="000F4251"/>
    <w:rsid w:val="000F4325"/>
    <w:rsid w:val="000F43B5"/>
    <w:rsid w:val="000F45A9"/>
    <w:rsid w:val="000F47AE"/>
    <w:rsid w:val="000F47DB"/>
    <w:rsid w:val="000F484D"/>
    <w:rsid w:val="000F4864"/>
    <w:rsid w:val="000F491C"/>
    <w:rsid w:val="000F4964"/>
    <w:rsid w:val="000F499E"/>
    <w:rsid w:val="000F4A73"/>
    <w:rsid w:val="000F4ACB"/>
    <w:rsid w:val="000F4B13"/>
    <w:rsid w:val="000F4B46"/>
    <w:rsid w:val="000F4C5F"/>
    <w:rsid w:val="000F4CDE"/>
    <w:rsid w:val="000F4D08"/>
    <w:rsid w:val="000F4D1B"/>
    <w:rsid w:val="000F4D41"/>
    <w:rsid w:val="000F4DAB"/>
    <w:rsid w:val="000F4EE5"/>
    <w:rsid w:val="000F4F68"/>
    <w:rsid w:val="000F50AF"/>
    <w:rsid w:val="000F5181"/>
    <w:rsid w:val="000F51D5"/>
    <w:rsid w:val="000F52BF"/>
    <w:rsid w:val="000F5419"/>
    <w:rsid w:val="000F5453"/>
    <w:rsid w:val="000F56DB"/>
    <w:rsid w:val="000F5730"/>
    <w:rsid w:val="000F5789"/>
    <w:rsid w:val="000F579C"/>
    <w:rsid w:val="000F591F"/>
    <w:rsid w:val="000F5A28"/>
    <w:rsid w:val="000F5B27"/>
    <w:rsid w:val="000F5B4F"/>
    <w:rsid w:val="000F5B83"/>
    <w:rsid w:val="000F5C5C"/>
    <w:rsid w:val="000F5D5D"/>
    <w:rsid w:val="000F5E69"/>
    <w:rsid w:val="000F5F4F"/>
    <w:rsid w:val="000F5FA7"/>
    <w:rsid w:val="000F614D"/>
    <w:rsid w:val="000F6185"/>
    <w:rsid w:val="000F621F"/>
    <w:rsid w:val="000F6518"/>
    <w:rsid w:val="000F651C"/>
    <w:rsid w:val="000F665C"/>
    <w:rsid w:val="000F6727"/>
    <w:rsid w:val="000F674C"/>
    <w:rsid w:val="000F675D"/>
    <w:rsid w:val="000F67C6"/>
    <w:rsid w:val="000F687F"/>
    <w:rsid w:val="000F6956"/>
    <w:rsid w:val="000F6993"/>
    <w:rsid w:val="000F69A7"/>
    <w:rsid w:val="000F69F1"/>
    <w:rsid w:val="000F6A67"/>
    <w:rsid w:val="000F6B46"/>
    <w:rsid w:val="000F6DD1"/>
    <w:rsid w:val="000F6E38"/>
    <w:rsid w:val="000F6F83"/>
    <w:rsid w:val="000F7030"/>
    <w:rsid w:val="000F7094"/>
    <w:rsid w:val="000F7151"/>
    <w:rsid w:val="000F716D"/>
    <w:rsid w:val="000F7189"/>
    <w:rsid w:val="000F71C2"/>
    <w:rsid w:val="000F7239"/>
    <w:rsid w:val="000F7244"/>
    <w:rsid w:val="000F7274"/>
    <w:rsid w:val="000F73D5"/>
    <w:rsid w:val="000F7521"/>
    <w:rsid w:val="000F753C"/>
    <w:rsid w:val="000F7594"/>
    <w:rsid w:val="000F75D2"/>
    <w:rsid w:val="000F7849"/>
    <w:rsid w:val="000F792E"/>
    <w:rsid w:val="000F7A71"/>
    <w:rsid w:val="000F7B7C"/>
    <w:rsid w:val="000F7DCE"/>
    <w:rsid w:val="000F7DED"/>
    <w:rsid w:val="000F7DF1"/>
    <w:rsid w:val="000F7E77"/>
    <w:rsid w:val="000F7FBD"/>
    <w:rsid w:val="00100056"/>
    <w:rsid w:val="001000FD"/>
    <w:rsid w:val="0010016B"/>
    <w:rsid w:val="0010028C"/>
    <w:rsid w:val="00100331"/>
    <w:rsid w:val="0010034F"/>
    <w:rsid w:val="001003A4"/>
    <w:rsid w:val="00100484"/>
    <w:rsid w:val="001004D8"/>
    <w:rsid w:val="0010057B"/>
    <w:rsid w:val="00100580"/>
    <w:rsid w:val="00100604"/>
    <w:rsid w:val="001006CF"/>
    <w:rsid w:val="00100710"/>
    <w:rsid w:val="00100753"/>
    <w:rsid w:val="001007C5"/>
    <w:rsid w:val="00100810"/>
    <w:rsid w:val="00100861"/>
    <w:rsid w:val="001008F9"/>
    <w:rsid w:val="00100994"/>
    <w:rsid w:val="001009B6"/>
    <w:rsid w:val="001009D8"/>
    <w:rsid w:val="00100A52"/>
    <w:rsid w:val="00100C01"/>
    <w:rsid w:val="00100D87"/>
    <w:rsid w:val="00100DB2"/>
    <w:rsid w:val="00100DE8"/>
    <w:rsid w:val="00100EEF"/>
    <w:rsid w:val="0010100B"/>
    <w:rsid w:val="0010115F"/>
    <w:rsid w:val="00101210"/>
    <w:rsid w:val="0010123F"/>
    <w:rsid w:val="001013C2"/>
    <w:rsid w:val="0010148A"/>
    <w:rsid w:val="001015C5"/>
    <w:rsid w:val="0010163F"/>
    <w:rsid w:val="001016CC"/>
    <w:rsid w:val="0010173F"/>
    <w:rsid w:val="00101830"/>
    <w:rsid w:val="0010185F"/>
    <w:rsid w:val="001018E0"/>
    <w:rsid w:val="0010197F"/>
    <w:rsid w:val="00101CE8"/>
    <w:rsid w:val="00101CF2"/>
    <w:rsid w:val="00101D95"/>
    <w:rsid w:val="00101DD2"/>
    <w:rsid w:val="00101F9D"/>
    <w:rsid w:val="0010205D"/>
    <w:rsid w:val="001020B0"/>
    <w:rsid w:val="001021BA"/>
    <w:rsid w:val="00102226"/>
    <w:rsid w:val="0010229F"/>
    <w:rsid w:val="001022D6"/>
    <w:rsid w:val="00102333"/>
    <w:rsid w:val="00102338"/>
    <w:rsid w:val="0010242D"/>
    <w:rsid w:val="0010244A"/>
    <w:rsid w:val="00102635"/>
    <w:rsid w:val="0010264C"/>
    <w:rsid w:val="001026AC"/>
    <w:rsid w:val="0010270C"/>
    <w:rsid w:val="0010287D"/>
    <w:rsid w:val="00102884"/>
    <w:rsid w:val="001028E1"/>
    <w:rsid w:val="00102A26"/>
    <w:rsid w:val="00102AB7"/>
    <w:rsid w:val="00102C09"/>
    <w:rsid w:val="00102C11"/>
    <w:rsid w:val="00102C81"/>
    <w:rsid w:val="00102C82"/>
    <w:rsid w:val="00102EC6"/>
    <w:rsid w:val="00102FF6"/>
    <w:rsid w:val="0010302C"/>
    <w:rsid w:val="00103088"/>
    <w:rsid w:val="001030CB"/>
    <w:rsid w:val="001030DC"/>
    <w:rsid w:val="00103198"/>
    <w:rsid w:val="001033EB"/>
    <w:rsid w:val="001034BE"/>
    <w:rsid w:val="00103586"/>
    <w:rsid w:val="001035E6"/>
    <w:rsid w:val="00103685"/>
    <w:rsid w:val="0010373E"/>
    <w:rsid w:val="001038BF"/>
    <w:rsid w:val="00103972"/>
    <w:rsid w:val="00103981"/>
    <w:rsid w:val="00103A11"/>
    <w:rsid w:val="00103A1E"/>
    <w:rsid w:val="00103A55"/>
    <w:rsid w:val="00103B58"/>
    <w:rsid w:val="00103B61"/>
    <w:rsid w:val="00103B91"/>
    <w:rsid w:val="00103D35"/>
    <w:rsid w:val="00103DAB"/>
    <w:rsid w:val="00103DD5"/>
    <w:rsid w:val="00103DF7"/>
    <w:rsid w:val="00103E3B"/>
    <w:rsid w:val="00104087"/>
    <w:rsid w:val="00104122"/>
    <w:rsid w:val="00104152"/>
    <w:rsid w:val="0010418C"/>
    <w:rsid w:val="00104210"/>
    <w:rsid w:val="0010432C"/>
    <w:rsid w:val="00104622"/>
    <w:rsid w:val="00104745"/>
    <w:rsid w:val="001047D5"/>
    <w:rsid w:val="001048D0"/>
    <w:rsid w:val="00104930"/>
    <w:rsid w:val="001049B7"/>
    <w:rsid w:val="00104AF2"/>
    <w:rsid w:val="00104B14"/>
    <w:rsid w:val="00104B8B"/>
    <w:rsid w:val="00104DBF"/>
    <w:rsid w:val="00104EAD"/>
    <w:rsid w:val="00104EC4"/>
    <w:rsid w:val="00104EC9"/>
    <w:rsid w:val="00104FAC"/>
    <w:rsid w:val="00104FB8"/>
    <w:rsid w:val="00104FD2"/>
    <w:rsid w:val="00104FD6"/>
    <w:rsid w:val="00104FE5"/>
    <w:rsid w:val="001051B9"/>
    <w:rsid w:val="00105209"/>
    <w:rsid w:val="00105315"/>
    <w:rsid w:val="0010543A"/>
    <w:rsid w:val="00105533"/>
    <w:rsid w:val="00105549"/>
    <w:rsid w:val="001055A5"/>
    <w:rsid w:val="001055CA"/>
    <w:rsid w:val="0010560E"/>
    <w:rsid w:val="00105640"/>
    <w:rsid w:val="00105696"/>
    <w:rsid w:val="001056B7"/>
    <w:rsid w:val="00105758"/>
    <w:rsid w:val="00105788"/>
    <w:rsid w:val="00105802"/>
    <w:rsid w:val="00105919"/>
    <w:rsid w:val="001059B2"/>
    <w:rsid w:val="00105A50"/>
    <w:rsid w:val="00105B3D"/>
    <w:rsid w:val="00105CE0"/>
    <w:rsid w:val="00105CE5"/>
    <w:rsid w:val="00105D1E"/>
    <w:rsid w:val="00105D33"/>
    <w:rsid w:val="00105D35"/>
    <w:rsid w:val="00105D3D"/>
    <w:rsid w:val="00105E19"/>
    <w:rsid w:val="00105EA6"/>
    <w:rsid w:val="00105F18"/>
    <w:rsid w:val="00105F1E"/>
    <w:rsid w:val="00106034"/>
    <w:rsid w:val="0010616B"/>
    <w:rsid w:val="001062D6"/>
    <w:rsid w:val="001063E2"/>
    <w:rsid w:val="001064E6"/>
    <w:rsid w:val="0010663B"/>
    <w:rsid w:val="00106695"/>
    <w:rsid w:val="00106717"/>
    <w:rsid w:val="0010675F"/>
    <w:rsid w:val="00106762"/>
    <w:rsid w:val="001067E9"/>
    <w:rsid w:val="00106816"/>
    <w:rsid w:val="0010685C"/>
    <w:rsid w:val="0010686F"/>
    <w:rsid w:val="001068F8"/>
    <w:rsid w:val="00106925"/>
    <w:rsid w:val="00106BCC"/>
    <w:rsid w:val="00106C0E"/>
    <w:rsid w:val="00106CD3"/>
    <w:rsid w:val="00106CE8"/>
    <w:rsid w:val="00106DFA"/>
    <w:rsid w:val="00106E86"/>
    <w:rsid w:val="00106EF8"/>
    <w:rsid w:val="00107006"/>
    <w:rsid w:val="0010702F"/>
    <w:rsid w:val="0010705B"/>
    <w:rsid w:val="0010712F"/>
    <w:rsid w:val="001071C5"/>
    <w:rsid w:val="001072B3"/>
    <w:rsid w:val="0010737D"/>
    <w:rsid w:val="001073D3"/>
    <w:rsid w:val="00107455"/>
    <w:rsid w:val="00107540"/>
    <w:rsid w:val="00107582"/>
    <w:rsid w:val="00107584"/>
    <w:rsid w:val="001075D3"/>
    <w:rsid w:val="00107810"/>
    <w:rsid w:val="0010792F"/>
    <w:rsid w:val="0010793E"/>
    <w:rsid w:val="0010795C"/>
    <w:rsid w:val="00107A0B"/>
    <w:rsid w:val="00107A67"/>
    <w:rsid w:val="00107B1C"/>
    <w:rsid w:val="00107B42"/>
    <w:rsid w:val="00107B95"/>
    <w:rsid w:val="00107CE7"/>
    <w:rsid w:val="00107E3E"/>
    <w:rsid w:val="00110034"/>
    <w:rsid w:val="001100A4"/>
    <w:rsid w:val="001100D2"/>
    <w:rsid w:val="00110100"/>
    <w:rsid w:val="0011012F"/>
    <w:rsid w:val="00110135"/>
    <w:rsid w:val="00110137"/>
    <w:rsid w:val="0011015A"/>
    <w:rsid w:val="0011016B"/>
    <w:rsid w:val="001101C3"/>
    <w:rsid w:val="001101C8"/>
    <w:rsid w:val="00110213"/>
    <w:rsid w:val="001102B3"/>
    <w:rsid w:val="00110338"/>
    <w:rsid w:val="001103A8"/>
    <w:rsid w:val="001103A9"/>
    <w:rsid w:val="001103DC"/>
    <w:rsid w:val="001104FE"/>
    <w:rsid w:val="00110549"/>
    <w:rsid w:val="001105F9"/>
    <w:rsid w:val="001106E1"/>
    <w:rsid w:val="00110703"/>
    <w:rsid w:val="00110786"/>
    <w:rsid w:val="001107D2"/>
    <w:rsid w:val="001107DB"/>
    <w:rsid w:val="00110916"/>
    <w:rsid w:val="0011091E"/>
    <w:rsid w:val="00110A5A"/>
    <w:rsid w:val="00110B2A"/>
    <w:rsid w:val="00110BA8"/>
    <w:rsid w:val="00110DD4"/>
    <w:rsid w:val="00110DF6"/>
    <w:rsid w:val="00110E87"/>
    <w:rsid w:val="00110F12"/>
    <w:rsid w:val="00110F4B"/>
    <w:rsid w:val="0011105A"/>
    <w:rsid w:val="001111F9"/>
    <w:rsid w:val="0011122F"/>
    <w:rsid w:val="00111249"/>
    <w:rsid w:val="0011124C"/>
    <w:rsid w:val="001112A7"/>
    <w:rsid w:val="0011145A"/>
    <w:rsid w:val="00111466"/>
    <w:rsid w:val="00111491"/>
    <w:rsid w:val="001116CE"/>
    <w:rsid w:val="0011173A"/>
    <w:rsid w:val="00111987"/>
    <w:rsid w:val="001119D5"/>
    <w:rsid w:val="00111A6D"/>
    <w:rsid w:val="00111A8B"/>
    <w:rsid w:val="00111AEF"/>
    <w:rsid w:val="00111B14"/>
    <w:rsid w:val="00111B21"/>
    <w:rsid w:val="00111C3D"/>
    <w:rsid w:val="00111CB8"/>
    <w:rsid w:val="00111DD5"/>
    <w:rsid w:val="00111DDE"/>
    <w:rsid w:val="00111E13"/>
    <w:rsid w:val="00111E1A"/>
    <w:rsid w:val="00111F1D"/>
    <w:rsid w:val="00111FCB"/>
    <w:rsid w:val="00111FCD"/>
    <w:rsid w:val="0011214B"/>
    <w:rsid w:val="001121D0"/>
    <w:rsid w:val="001121EB"/>
    <w:rsid w:val="00112569"/>
    <w:rsid w:val="0011259D"/>
    <w:rsid w:val="001125C3"/>
    <w:rsid w:val="0011260D"/>
    <w:rsid w:val="0011260F"/>
    <w:rsid w:val="00112621"/>
    <w:rsid w:val="00112642"/>
    <w:rsid w:val="001127D2"/>
    <w:rsid w:val="0011282A"/>
    <w:rsid w:val="0011287E"/>
    <w:rsid w:val="001128DD"/>
    <w:rsid w:val="001129B3"/>
    <w:rsid w:val="00112A84"/>
    <w:rsid w:val="00112A8B"/>
    <w:rsid w:val="00112B77"/>
    <w:rsid w:val="00112C3B"/>
    <w:rsid w:val="00112CEC"/>
    <w:rsid w:val="00112D06"/>
    <w:rsid w:val="00112D1E"/>
    <w:rsid w:val="00112D43"/>
    <w:rsid w:val="00112D65"/>
    <w:rsid w:val="00112EE8"/>
    <w:rsid w:val="001130C3"/>
    <w:rsid w:val="001130EE"/>
    <w:rsid w:val="0011318D"/>
    <w:rsid w:val="001131A5"/>
    <w:rsid w:val="001131D3"/>
    <w:rsid w:val="001131DA"/>
    <w:rsid w:val="00113200"/>
    <w:rsid w:val="001133A6"/>
    <w:rsid w:val="00113496"/>
    <w:rsid w:val="00113521"/>
    <w:rsid w:val="001135CE"/>
    <w:rsid w:val="001135ED"/>
    <w:rsid w:val="0011379E"/>
    <w:rsid w:val="00113813"/>
    <w:rsid w:val="001138F3"/>
    <w:rsid w:val="00113A2E"/>
    <w:rsid w:val="00113A8C"/>
    <w:rsid w:val="00113B92"/>
    <w:rsid w:val="00113C1C"/>
    <w:rsid w:val="00113E18"/>
    <w:rsid w:val="0011401E"/>
    <w:rsid w:val="00114174"/>
    <w:rsid w:val="00114264"/>
    <w:rsid w:val="00114286"/>
    <w:rsid w:val="00114298"/>
    <w:rsid w:val="0011445A"/>
    <w:rsid w:val="001144DC"/>
    <w:rsid w:val="00114541"/>
    <w:rsid w:val="00114571"/>
    <w:rsid w:val="001145E9"/>
    <w:rsid w:val="001145F1"/>
    <w:rsid w:val="001145F8"/>
    <w:rsid w:val="001146C5"/>
    <w:rsid w:val="00114857"/>
    <w:rsid w:val="001148A9"/>
    <w:rsid w:val="00114939"/>
    <w:rsid w:val="0011495F"/>
    <w:rsid w:val="001149A2"/>
    <w:rsid w:val="001149AF"/>
    <w:rsid w:val="00114A5C"/>
    <w:rsid w:val="00114B28"/>
    <w:rsid w:val="00114B85"/>
    <w:rsid w:val="00114B96"/>
    <w:rsid w:val="00114CA7"/>
    <w:rsid w:val="00114CE2"/>
    <w:rsid w:val="00114CE8"/>
    <w:rsid w:val="00114D43"/>
    <w:rsid w:val="00114E30"/>
    <w:rsid w:val="00114E9A"/>
    <w:rsid w:val="00114EF9"/>
    <w:rsid w:val="00114F82"/>
    <w:rsid w:val="00114FD4"/>
    <w:rsid w:val="00114FF4"/>
    <w:rsid w:val="001150F9"/>
    <w:rsid w:val="0011518C"/>
    <w:rsid w:val="001151A8"/>
    <w:rsid w:val="0011524B"/>
    <w:rsid w:val="00115343"/>
    <w:rsid w:val="00115469"/>
    <w:rsid w:val="001154B2"/>
    <w:rsid w:val="00115543"/>
    <w:rsid w:val="001155B4"/>
    <w:rsid w:val="001155F7"/>
    <w:rsid w:val="00115662"/>
    <w:rsid w:val="001156BB"/>
    <w:rsid w:val="00115719"/>
    <w:rsid w:val="0011571B"/>
    <w:rsid w:val="00115750"/>
    <w:rsid w:val="001157A9"/>
    <w:rsid w:val="00115986"/>
    <w:rsid w:val="00115A13"/>
    <w:rsid w:val="00115AE8"/>
    <w:rsid w:val="00115AFD"/>
    <w:rsid w:val="00115B0F"/>
    <w:rsid w:val="00115B54"/>
    <w:rsid w:val="00115C17"/>
    <w:rsid w:val="00115C56"/>
    <w:rsid w:val="00115C7B"/>
    <w:rsid w:val="00115D31"/>
    <w:rsid w:val="00115D6E"/>
    <w:rsid w:val="00115E23"/>
    <w:rsid w:val="00115E2C"/>
    <w:rsid w:val="00115E80"/>
    <w:rsid w:val="00115F4E"/>
    <w:rsid w:val="00115FE8"/>
    <w:rsid w:val="00115FF1"/>
    <w:rsid w:val="0011601B"/>
    <w:rsid w:val="0011615F"/>
    <w:rsid w:val="001161F3"/>
    <w:rsid w:val="00116203"/>
    <w:rsid w:val="00116323"/>
    <w:rsid w:val="001163E8"/>
    <w:rsid w:val="00116540"/>
    <w:rsid w:val="001167BF"/>
    <w:rsid w:val="00116979"/>
    <w:rsid w:val="0011697E"/>
    <w:rsid w:val="001169AC"/>
    <w:rsid w:val="00116AD1"/>
    <w:rsid w:val="00116AFF"/>
    <w:rsid w:val="00116B0A"/>
    <w:rsid w:val="00116C67"/>
    <w:rsid w:val="00116C7E"/>
    <w:rsid w:val="00116D0E"/>
    <w:rsid w:val="00116E54"/>
    <w:rsid w:val="00116EB5"/>
    <w:rsid w:val="00116F0A"/>
    <w:rsid w:val="00116F25"/>
    <w:rsid w:val="0011721C"/>
    <w:rsid w:val="00117381"/>
    <w:rsid w:val="00117439"/>
    <w:rsid w:val="00117473"/>
    <w:rsid w:val="00117568"/>
    <w:rsid w:val="001175E1"/>
    <w:rsid w:val="001176A6"/>
    <w:rsid w:val="001178B2"/>
    <w:rsid w:val="00117903"/>
    <w:rsid w:val="00117AC8"/>
    <w:rsid w:val="00117AF3"/>
    <w:rsid w:val="00117B2D"/>
    <w:rsid w:val="00117CFF"/>
    <w:rsid w:val="00117D4E"/>
    <w:rsid w:val="00117D63"/>
    <w:rsid w:val="00117D6A"/>
    <w:rsid w:val="00117D7F"/>
    <w:rsid w:val="00117DF9"/>
    <w:rsid w:val="00117EE2"/>
    <w:rsid w:val="00117F24"/>
    <w:rsid w:val="001200AE"/>
    <w:rsid w:val="00120155"/>
    <w:rsid w:val="001201E4"/>
    <w:rsid w:val="00120292"/>
    <w:rsid w:val="001202CC"/>
    <w:rsid w:val="00120347"/>
    <w:rsid w:val="00120378"/>
    <w:rsid w:val="0012047E"/>
    <w:rsid w:val="00120517"/>
    <w:rsid w:val="00120536"/>
    <w:rsid w:val="00120574"/>
    <w:rsid w:val="00120582"/>
    <w:rsid w:val="00120613"/>
    <w:rsid w:val="00120646"/>
    <w:rsid w:val="0012065C"/>
    <w:rsid w:val="00120888"/>
    <w:rsid w:val="001208FB"/>
    <w:rsid w:val="00120ABE"/>
    <w:rsid w:val="00120B2B"/>
    <w:rsid w:val="00120B44"/>
    <w:rsid w:val="00120B99"/>
    <w:rsid w:val="00120C29"/>
    <w:rsid w:val="00120CA4"/>
    <w:rsid w:val="00120CF1"/>
    <w:rsid w:val="00120D33"/>
    <w:rsid w:val="00120DB0"/>
    <w:rsid w:val="00120E0C"/>
    <w:rsid w:val="00120E1D"/>
    <w:rsid w:val="00120F3F"/>
    <w:rsid w:val="00120FB6"/>
    <w:rsid w:val="00120FBF"/>
    <w:rsid w:val="001210A9"/>
    <w:rsid w:val="001210E2"/>
    <w:rsid w:val="00121156"/>
    <w:rsid w:val="00121289"/>
    <w:rsid w:val="001212AB"/>
    <w:rsid w:val="001212C5"/>
    <w:rsid w:val="00121354"/>
    <w:rsid w:val="00121374"/>
    <w:rsid w:val="001218A8"/>
    <w:rsid w:val="001218FE"/>
    <w:rsid w:val="00121954"/>
    <w:rsid w:val="001219BA"/>
    <w:rsid w:val="001219D9"/>
    <w:rsid w:val="00121A60"/>
    <w:rsid w:val="00121B10"/>
    <w:rsid w:val="00121B72"/>
    <w:rsid w:val="00121C57"/>
    <w:rsid w:val="00121E70"/>
    <w:rsid w:val="00121FAC"/>
    <w:rsid w:val="001220ED"/>
    <w:rsid w:val="001220F5"/>
    <w:rsid w:val="00122127"/>
    <w:rsid w:val="001221DD"/>
    <w:rsid w:val="0012222D"/>
    <w:rsid w:val="001222E1"/>
    <w:rsid w:val="001222EF"/>
    <w:rsid w:val="00122403"/>
    <w:rsid w:val="001224E3"/>
    <w:rsid w:val="001224F3"/>
    <w:rsid w:val="00122594"/>
    <w:rsid w:val="001225BD"/>
    <w:rsid w:val="0012267E"/>
    <w:rsid w:val="0012269A"/>
    <w:rsid w:val="001226D9"/>
    <w:rsid w:val="001228AF"/>
    <w:rsid w:val="0012291A"/>
    <w:rsid w:val="001229A4"/>
    <w:rsid w:val="00122B16"/>
    <w:rsid w:val="00122B38"/>
    <w:rsid w:val="00122C05"/>
    <w:rsid w:val="00122C38"/>
    <w:rsid w:val="00122C95"/>
    <w:rsid w:val="00122D64"/>
    <w:rsid w:val="00122E36"/>
    <w:rsid w:val="00122EE3"/>
    <w:rsid w:val="00123295"/>
    <w:rsid w:val="001232A7"/>
    <w:rsid w:val="001232DD"/>
    <w:rsid w:val="001232E5"/>
    <w:rsid w:val="00123373"/>
    <w:rsid w:val="00123397"/>
    <w:rsid w:val="00123463"/>
    <w:rsid w:val="0012358E"/>
    <w:rsid w:val="00123593"/>
    <w:rsid w:val="0012378C"/>
    <w:rsid w:val="001237A7"/>
    <w:rsid w:val="001237E0"/>
    <w:rsid w:val="001238D1"/>
    <w:rsid w:val="00123998"/>
    <w:rsid w:val="00123A1E"/>
    <w:rsid w:val="00123A57"/>
    <w:rsid w:val="00123A6B"/>
    <w:rsid w:val="00123AAB"/>
    <w:rsid w:val="00123C0A"/>
    <w:rsid w:val="00123C85"/>
    <w:rsid w:val="00123CB8"/>
    <w:rsid w:val="00123DF3"/>
    <w:rsid w:val="00123E34"/>
    <w:rsid w:val="00123E6D"/>
    <w:rsid w:val="00123E7D"/>
    <w:rsid w:val="00123EB5"/>
    <w:rsid w:val="00123F6E"/>
    <w:rsid w:val="00123F8F"/>
    <w:rsid w:val="00123FBA"/>
    <w:rsid w:val="00123FD3"/>
    <w:rsid w:val="00123FD9"/>
    <w:rsid w:val="00124094"/>
    <w:rsid w:val="001240D3"/>
    <w:rsid w:val="001241D6"/>
    <w:rsid w:val="0012421F"/>
    <w:rsid w:val="00124339"/>
    <w:rsid w:val="00124353"/>
    <w:rsid w:val="0012439C"/>
    <w:rsid w:val="001243C5"/>
    <w:rsid w:val="001247C8"/>
    <w:rsid w:val="001247F6"/>
    <w:rsid w:val="00124885"/>
    <w:rsid w:val="001248B4"/>
    <w:rsid w:val="001248C4"/>
    <w:rsid w:val="001248F6"/>
    <w:rsid w:val="00124AC8"/>
    <w:rsid w:val="00124B3E"/>
    <w:rsid w:val="00124B6A"/>
    <w:rsid w:val="00124D71"/>
    <w:rsid w:val="00124D81"/>
    <w:rsid w:val="00124DB4"/>
    <w:rsid w:val="00124E7E"/>
    <w:rsid w:val="00124F43"/>
    <w:rsid w:val="00124F66"/>
    <w:rsid w:val="00124FDD"/>
    <w:rsid w:val="00125029"/>
    <w:rsid w:val="0012503E"/>
    <w:rsid w:val="00125074"/>
    <w:rsid w:val="00125131"/>
    <w:rsid w:val="0012513A"/>
    <w:rsid w:val="001251E3"/>
    <w:rsid w:val="001251EC"/>
    <w:rsid w:val="00125205"/>
    <w:rsid w:val="001253FD"/>
    <w:rsid w:val="00125495"/>
    <w:rsid w:val="00125564"/>
    <w:rsid w:val="00125667"/>
    <w:rsid w:val="001257DA"/>
    <w:rsid w:val="00125853"/>
    <w:rsid w:val="001258B1"/>
    <w:rsid w:val="0012592D"/>
    <w:rsid w:val="00125984"/>
    <w:rsid w:val="001259D9"/>
    <w:rsid w:val="00125B7E"/>
    <w:rsid w:val="00125B96"/>
    <w:rsid w:val="00125BF8"/>
    <w:rsid w:val="00125CF1"/>
    <w:rsid w:val="00125D07"/>
    <w:rsid w:val="00125D7D"/>
    <w:rsid w:val="00125DE7"/>
    <w:rsid w:val="00125E97"/>
    <w:rsid w:val="00125EFA"/>
    <w:rsid w:val="00125FE3"/>
    <w:rsid w:val="001260E7"/>
    <w:rsid w:val="0012613E"/>
    <w:rsid w:val="00126150"/>
    <w:rsid w:val="00126339"/>
    <w:rsid w:val="0012639E"/>
    <w:rsid w:val="0012658D"/>
    <w:rsid w:val="001265C2"/>
    <w:rsid w:val="001267D2"/>
    <w:rsid w:val="00126887"/>
    <w:rsid w:val="001268B0"/>
    <w:rsid w:val="00126A0C"/>
    <w:rsid w:val="00126ABB"/>
    <w:rsid w:val="00126ACE"/>
    <w:rsid w:val="00126BA4"/>
    <w:rsid w:val="00126D37"/>
    <w:rsid w:val="00126D7F"/>
    <w:rsid w:val="00126DF9"/>
    <w:rsid w:val="00126F46"/>
    <w:rsid w:val="00126F83"/>
    <w:rsid w:val="00126F94"/>
    <w:rsid w:val="00127060"/>
    <w:rsid w:val="00127076"/>
    <w:rsid w:val="001270F1"/>
    <w:rsid w:val="001272F7"/>
    <w:rsid w:val="0012733A"/>
    <w:rsid w:val="001273FD"/>
    <w:rsid w:val="00127493"/>
    <w:rsid w:val="0012754F"/>
    <w:rsid w:val="00127603"/>
    <w:rsid w:val="00127775"/>
    <w:rsid w:val="001277D6"/>
    <w:rsid w:val="0012796C"/>
    <w:rsid w:val="00127CBF"/>
    <w:rsid w:val="00127CC7"/>
    <w:rsid w:val="00127EEA"/>
    <w:rsid w:val="00127F4B"/>
    <w:rsid w:val="0013004D"/>
    <w:rsid w:val="00130138"/>
    <w:rsid w:val="0013023C"/>
    <w:rsid w:val="00130266"/>
    <w:rsid w:val="001302AC"/>
    <w:rsid w:val="0013036B"/>
    <w:rsid w:val="00130387"/>
    <w:rsid w:val="001304CF"/>
    <w:rsid w:val="001304D8"/>
    <w:rsid w:val="00130584"/>
    <w:rsid w:val="001305DE"/>
    <w:rsid w:val="00130686"/>
    <w:rsid w:val="0013085D"/>
    <w:rsid w:val="00130882"/>
    <w:rsid w:val="00130910"/>
    <w:rsid w:val="00130956"/>
    <w:rsid w:val="0013098D"/>
    <w:rsid w:val="001309F0"/>
    <w:rsid w:val="00130A8E"/>
    <w:rsid w:val="00130C2A"/>
    <w:rsid w:val="00130CB8"/>
    <w:rsid w:val="00130CC1"/>
    <w:rsid w:val="00130CE7"/>
    <w:rsid w:val="00130D84"/>
    <w:rsid w:val="00130E39"/>
    <w:rsid w:val="00130F58"/>
    <w:rsid w:val="00130F74"/>
    <w:rsid w:val="00131025"/>
    <w:rsid w:val="00131268"/>
    <w:rsid w:val="001312A3"/>
    <w:rsid w:val="00131445"/>
    <w:rsid w:val="00131453"/>
    <w:rsid w:val="001314E5"/>
    <w:rsid w:val="00131550"/>
    <w:rsid w:val="001316E2"/>
    <w:rsid w:val="00131768"/>
    <w:rsid w:val="001317B4"/>
    <w:rsid w:val="00131881"/>
    <w:rsid w:val="00131A75"/>
    <w:rsid w:val="00131B8C"/>
    <w:rsid w:val="00131BA4"/>
    <w:rsid w:val="00131D17"/>
    <w:rsid w:val="00131D32"/>
    <w:rsid w:val="00131D42"/>
    <w:rsid w:val="00131D65"/>
    <w:rsid w:val="00131D69"/>
    <w:rsid w:val="00131E78"/>
    <w:rsid w:val="00131E7B"/>
    <w:rsid w:val="00131EB4"/>
    <w:rsid w:val="00131F90"/>
    <w:rsid w:val="00132012"/>
    <w:rsid w:val="00132043"/>
    <w:rsid w:val="001320E1"/>
    <w:rsid w:val="00132190"/>
    <w:rsid w:val="00132237"/>
    <w:rsid w:val="001322D2"/>
    <w:rsid w:val="00132441"/>
    <w:rsid w:val="0013248D"/>
    <w:rsid w:val="001324BD"/>
    <w:rsid w:val="00132600"/>
    <w:rsid w:val="00132604"/>
    <w:rsid w:val="00132612"/>
    <w:rsid w:val="00132668"/>
    <w:rsid w:val="00132691"/>
    <w:rsid w:val="001326AE"/>
    <w:rsid w:val="001326FE"/>
    <w:rsid w:val="0013270F"/>
    <w:rsid w:val="001327B5"/>
    <w:rsid w:val="00132854"/>
    <w:rsid w:val="0013285D"/>
    <w:rsid w:val="00132884"/>
    <w:rsid w:val="001329EB"/>
    <w:rsid w:val="00132A0D"/>
    <w:rsid w:val="00132CAC"/>
    <w:rsid w:val="00132D08"/>
    <w:rsid w:val="00132D49"/>
    <w:rsid w:val="00133223"/>
    <w:rsid w:val="00133267"/>
    <w:rsid w:val="0013329A"/>
    <w:rsid w:val="001333F8"/>
    <w:rsid w:val="00133470"/>
    <w:rsid w:val="00133557"/>
    <w:rsid w:val="00133691"/>
    <w:rsid w:val="00133880"/>
    <w:rsid w:val="001338B2"/>
    <w:rsid w:val="001338BC"/>
    <w:rsid w:val="001339DC"/>
    <w:rsid w:val="00133A8D"/>
    <w:rsid w:val="00133B1E"/>
    <w:rsid w:val="00133B75"/>
    <w:rsid w:val="00133BB6"/>
    <w:rsid w:val="00133CC2"/>
    <w:rsid w:val="00133DC4"/>
    <w:rsid w:val="00133EB8"/>
    <w:rsid w:val="001340C4"/>
    <w:rsid w:val="00134164"/>
    <w:rsid w:val="001341AC"/>
    <w:rsid w:val="001342B8"/>
    <w:rsid w:val="00134335"/>
    <w:rsid w:val="00134397"/>
    <w:rsid w:val="001343CE"/>
    <w:rsid w:val="00134403"/>
    <w:rsid w:val="00134480"/>
    <w:rsid w:val="00134566"/>
    <w:rsid w:val="001345E2"/>
    <w:rsid w:val="001345FE"/>
    <w:rsid w:val="00134603"/>
    <w:rsid w:val="0013472B"/>
    <w:rsid w:val="00134A37"/>
    <w:rsid w:val="00134A4A"/>
    <w:rsid w:val="00134A5A"/>
    <w:rsid w:val="00134AB0"/>
    <w:rsid w:val="00134AEC"/>
    <w:rsid w:val="00134B64"/>
    <w:rsid w:val="00134D2F"/>
    <w:rsid w:val="00134D3C"/>
    <w:rsid w:val="00134DB2"/>
    <w:rsid w:val="00134E88"/>
    <w:rsid w:val="00134ED0"/>
    <w:rsid w:val="00134EEE"/>
    <w:rsid w:val="00134EFD"/>
    <w:rsid w:val="0013507C"/>
    <w:rsid w:val="00135189"/>
    <w:rsid w:val="00135220"/>
    <w:rsid w:val="00135366"/>
    <w:rsid w:val="00135375"/>
    <w:rsid w:val="00135392"/>
    <w:rsid w:val="001353FA"/>
    <w:rsid w:val="0013547B"/>
    <w:rsid w:val="00135482"/>
    <w:rsid w:val="001354AF"/>
    <w:rsid w:val="00135527"/>
    <w:rsid w:val="0013555A"/>
    <w:rsid w:val="00135622"/>
    <w:rsid w:val="00135678"/>
    <w:rsid w:val="00135704"/>
    <w:rsid w:val="001357C2"/>
    <w:rsid w:val="001357D5"/>
    <w:rsid w:val="0013596A"/>
    <w:rsid w:val="00135B5E"/>
    <w:rsid w:val="00135B81"/>
    <w:rsid w:val="00135BA9"/>
    <w:rsid w:val="00135C0F"/>
    <w:rsid w:val="00135C37"/>
    <w:rsid w:val="00135D28"/>
    <w:rsid w:val="00135D8A"/>
    <w:rsid w:val="00135D9F"/>
    <w:rsid w:val="00135E70"/>
    <w:rsid w:val="00135F00"/>
    <w:rsid w:val="00135F01"/>
    <w:rsid w:val="00135F0E"/>
    <w:rsid w:val="00135F50"/>
    <w:rsid w:val="00135F81"/>
    <w:rsid w:val="00136014"/>
    <w:rsid w:val="001360D6"/>
    <w:rsid w:val="001361A4"/>
    <w:rsid w:val="00136229"/>
    <w:rsid w:val="00136409"/>
    <w:rsid w:val="0013641D"/>
    <w:rsid w:val="00136558"/>
    <w:rsid w:val="001365E2"/>
    <w:rsid w:val="001367D9"/>
    <w:rsid w:val="00136A12"/>
    <w:rsid w:val="00136BE5"/>
    <w:rsid w:val="00136D24"/>
    <w:rsid w:val="00136DCC"/>
    <w:rsid w:val="00136E5B"/>
    <w:rsid w:val="00136ECF"/>
    <w:rsid w:val="00136ED3"/>
    <w:rsid w:val="00136F0B"/>
    <w:rsid w:val="00136F65"/>
    <w:rsid w:val="00136F95"/>
    <w:rsid w:val="00136F9B"/>
    <w:rsid w:val="00137038"/>
    <w:rsid w:val="00137063"/>
    <w:rsid w:val="001370B6"/>
    <w:rsid w:val="001370E4"/>
    <w:rsid w:val="00137241"/>
    <w:rsid w:val="001372E0"/>
    <w:rsid w:val="0013730B"/>
    <w:rsid w:val="00137370"/>
    <w:rsid w:val="0013737B"/>
    <w:rsid w:val="001373C3"/>
    <w:rsid w:val="00137646"/>
    <w:rsid w:val="001376EA"/>
    <w:rsid w:val="001377BD"/>
    <w:rsid w:val="001378A8"/>
    <w:rsid w:val="001378E0"/>
    <w:rsid w:val="00137933"/>
    <w:rsid w:val="00137ADB"/>
    <w:rsid w:val="00137CE6"/>
    <w:rsid w:val="00137DF0"/>
    <w:rsid w:val="00137EBE"/>
    <w:rsid w:val="00137F2B"/>
    <w:rsid w:val="00137F89"/>
    <w:rsid w:val="00137FBE"/>
    <w:rsid w:val="00137FDE"/>
    <w:rsid w:val="00140297"/>
    <w:rsid w:val="001403DA"/>
    <w:rsid w:val="0014042B"/>
    <w:rsid w:val="00140503"/>
    <w:rsid w:val="00140570"/>
    <w:rsid w:val="0014063D"/>
    <w:rsid w:val="00140732"/>
    <w:rsid w:val="001407AC"/>
    <w:rsid w:val="001407FE"/>
    <w:rsid w:val="001408E8"/>
    <w:rsid w:val="0014093F"/>
    <w:rsid w:val="001409BF"/>
    <w:rsid w:val="00140A38"/>
    <w:rsid w:val="00140AF6"/>
    <w:rsid w:val="00140B74"/>
    <w:rsid w:val="00140C79"/>
    <w:rsid w:val="00140D96"/>
    <w:rsid w:val="00140E42"/>
    <w:rsid w:val="00140F1B"/>
    <w:rsid w:val="00140F2B"/>
    <w:rsid w:val="00140F8B"/>
    <w:rsid w:val="00140FB2"/>
    <w:rsid w:val="00140FD7"/>
    <w:rsid w:val="0014103A"/>
    <w:rsid w:val="00141195"/>
    <w:rsid w:val="0014127E"/>
    <w:rsid w:val="00141334"/>
    <w:rsid w:val="001414CE"/>
    <w:rsid w:val="00141535"/>
    <w:rsid w:val="001417BA"/>
    <w:rsid w:val="001417D2"/>
    <w:rsid w:val="00141849"/>
    <w:rsid w:val="001418A5"/>
    <w:rsid w:val="001418B0"/>
    <w:rsid w:val="001418FC"/>
    <w:rsid w:val="00141A47"/>
    <w:rsid w:val="00141A95"/>
    <w:rsid w:val="00141B60"/>
    <w:rsid w:val="00141BAA"/>
    <w:rsid w:val="00141BB1"/>
    <w:rsid w:val="00141C56"/>
    <w:rsid w:val="00141CC6"/>
    <w:rsid w:val="00141CD4"/>
    <w:rsid w:val="00141D11"/>
    <w:rsid w:val="00141DB3"/>
    <w:rsid w:val="00141DCF"/>
    <w:rsid w:val="00141DD4"/>
    <w:rsid w:val="00141DDE"/>
    <w:rsid w:val="00141E0E"/>
    <w:rsid w:val="001420B5"/>
    <w:rsid w:val="0014214D"/>
    <w:rsid w:val="00142154"/>
    <w:rsid w:val="0014220E"/>
    <w:rsid w:val="00142215"/>
    <w:rsid w:val="00142321"/>
    <w:rsid w:val="0014233E"/>
    <w:rsid w:val="00142360"/>
    <w:rsid w:val="0014237A"/>
    <w:rsid w:val="00142425"/>
    <w:rsid w:val="0014245A"/>
    <w:rsid w:val="001425D3"/>
    <w:rsid w:val="00142636"/>
    <w:rsid w:val="001426AD"/>
    <w:rsid w:val="001426CC"/>
    <w:rsid w:val="0014283E"/>
    <w:rsid w:val="001428FB"/>
    <w:rsid w:val="00142943"/>
    <w:rsid w:val="00142AD3"/>
    <w:rsid w:val="00142B82"/>
    <w:rsid w:val="00142BA8"/>
    <w:rsid w:val="00142BBE"/>
    <w:rsid w:val="00142BE0"/>
    <w:rsid w:val="00142E67"/>
    <w:rsid w:val="00142F70"/>
    <w:rsid w:val="00143016"/>
    <w:rsid w:val="001430E0"/>
    <w:rsid w:val="0014316F"/>
    <w:rsid w:val="0014317B"/>
    <w:rsid w:val="00143188"/>
    <w:rsid w:val="00143274"/>
    <w:rsid w:val="00143309"/>
    <w:rsid w:val="00143407"/>
    <w:rsid w:val="001436AA"/>
    <w:rsid w:val="001436CB"/>
    <w:rsid w:val="00143747"/>
    <w:rsid w:val="00143750"/>
    <w:rsid w:val="00143799"/>
    <w:rsid w:val="0014380F"/>
    <w:rsid w:val="00143905"/>
    <w:rsid w:val="0014398A"/>
    <w:rsid w:val="00143998"/>
    <w:rsid w:val="00143AAF"/>
    <w:rsid w:val="00143AC6"/>
    <w:rsid w:val="00143AF4"/>
    <w:rsid w:val="00143B44"/>
    <w:rsid w:val="00143B82"/>
    <w:rsid w:val="00143BC6"/>
    <w:rsid w:val="00143C8F"/>
    <w:rsid w:val="00143F51"/>
    <w:rsid w:val="00143F52"/>
    <w:rsid w:val="00143F7D"/>
    <w:rsid w:val="00143FAC"/>
    <w:rsid w:val="0014400A"/>
    <w:rsid w:val="00144069"/>
    <w:rsid w:val="001440C9"/>
    <w:rsid w:val="0014414C"/>
    <w:rsid w:val="00144153"/>
    <w:rsid w:val="00144189"/>
    <w:rsid w:val="00144226"/>
    <w:rsid w:val="0014423A"/>
    <w:rsid w:val="001443ED"/>
    <w:rsid w:val="00144400"/>
    <w:rsid w:val="00144458"/>
    <w:rsid w:val="001444DD"/>
    <w:rsid w:val="001446A8"/>
    <w:rsid w:val="0014471B"/>
    <w:rsid w:val="00144743"/>
    <w:rsid w:val="001447BD"/>
    <w:rsid w:val="001447D6"/>
    <w:rsid w:val="0014491A"/>
    <w:rsid w:val="00144AB3"/>
    <w:rsid w:val="00144B80"/>
    <w:rsid w:val="00144CC0"/>
    <w:rsid w:val="00144CCA"/>
    <w:rsid w:val="00144DEF"/>
    <w:rsid w:val="00144E63"/>
    <w:rsid w:val="00144E7A"/>
    <w:rsid w:val="00144EE7"/>
    <w:rsid w:val="00144EEE"/>
    <w:rsid w:val="00145035"/>
    <w:rsid w:val="00145074"/>
    <w:rsid w:val="00145081"/>
    <w:rsid w:val="001450C6"/>
    <w:rsid w:val="001451E4"/>
    <w:rsid w:val="00145313"/>
    <w:rsid w:val="001453EB"/>
    <w:rsid w:val="00145502"/>
    <w:rsid w:val="00145518"/>
    <w:rsid w:val="00145603"/>
    <w:rsid w:val="00145770"/>
    <w:rsid w:val="00145803"/>
    <w:rsid w:val="00145924"/>
    <w:rsid w:val="00145AEE"/>
    <w:rsid w:val="00145AF5"/>
    <w:rsid w:val="00145B1D"/>
    <w:rsid w:val="00145C4E"/>
    <w:rsid w:val="00145D06"/>
    <w:rsid w:val="00145DA5"/>
    <w:rsid w:val="00145E71"/>
    <w:rsid w:val="00145FAF"/>
    <w:rsid w:val="00145FCD"/>
    <w:rsid w:val="00146095"/>
    <w:rsid w:val="0014625E"/>
    <w:rsid w:val="0014628D"/>
    <w:rsid w:val="001462B9"/>
    <w:rsid w:val="001462C2"/>
    <w:rsid w:val="001462FB"/>
    <w:rsid w:val="00146341"/>
    <w:rsid w:val="00146390"/>
    <w:rsid w:val="001463BE"/>
    <w:rsid w:val="001463CC"/>
    <w:rsid w:val="0014649A"/>
    <w:rsid w:val="00146653"/>
    <w:rsid w:val="00146679"/>
    <w:rsid w:val="0014672D"/>
    <w:rsid w:val="001468C8"/>
    <w:rsid w:val="00146981"/>
    <w:rsid w:val="001469DA"/>
    <w:rsid w:val="00146A7B"/>
    <w:rsid w:val="00146B1B"/>
    <w:rsid w:val="00146B8B"/>
    <w:rsid w:val="00146DCC"/>
    <w:rsid w:val="00146E54"/>
    <w:rsid w:val="00146E97"/>
    <w:rsid w:val="00146F92"/>
    <w:rsid w:val="001470DC"/>
    <w:rsid w:val="00147226"/>
    <w:rsid w:val="00147244"/>
    <w:rsid w:val="00147308"/>
    <w:rsid w:val="00147343"/>
    <w:rsid w:val="001473CF"/>
    <w:rsid w:val="00147402"/>
    <w:rsid w:val="00147455"/>
    <w:rsid w:val="00147573"/>
    <w:rsid w:val="0014761D"/>
    <w:rsid w:val="0014765B"/>
    <w:rsid w:val="0014767E"/>
    <w:rsid w:val="00147895"/>
    <w:rsid w:val="00147AC9"/>
    <w:rsid w:val="00147B23"/>
    <w:rsid w:val="00147B5C"/>
    <w:rsid w:val="00147B67"/>
    <w:rsid w:val="00147BD2"/>
    <w:rsid w:val="00147C0E"/>
    <w:rsid w:val="00147D25"/>
    <w:rsid w:val="00147ECC"/>
    <w:rsid w:val="00147EEE"/>
    <w:rsid w:val="00147F31"/>
    <w:rsid w:val="00147F33"/>
    <w:rsid w:val="00147FD1"/>
    <w:rsid w:val="00150117"/>
    <w:rsid w:val="00150145"/>
    <w:rsid w:val="0015014C"/>
    <w:rsid w:val="0015019E"/>
    <w:rsid w:val="001501EF"/>
    <w:rsid w:val="0015026C"/>
    <w:rsid w:val="0015038B"/>
    <w:rsid w:val="00150400"/>
    <w:rsid w:val="00150509"/>
    <w:rsid w:val="00150553"/>
    <w:rsid w:val="0015059D"/>
    <w:rsid w:val="00150621"/>
    <w:rsid w:val="0015066E"/>
    <w:rsid w:val="001506D6"/>
    <w:rsid w:val="001507C0"/>
    <w:rsid w:val="0015083A"/>
    <w:rsid w:val="001508E5"/>
    <w:rsid w:val="00150961"/>
    <w:rsid w:val="00150A1A"/>
    <w:rsid w:val="00150A27"/>
    <w:rsid w:val="00150A5F"/>
    <w:rsid w:val="00150AB7"/>
    <w:rsid w:val="00150D7A"/>
    <w:rsid w:val="00150DFC"/>
    <w:rsid w:val="00150E08"/>
    <w:rsid w:val="00150E15"/>
    <w:rsid w:val="00150E63"/>
    <w:rsid w:val="00150EBE"/>
    <w:rsid w:val="00150F32"/>
    <w:rsid w:val="00150FF7"/>
    <w:rsid w:val="001510E3"/>
    <w:rsid w:val="0015119B"/>
    <w:rsid w:val="0015128C"/>
    <w:rsid w:val="00151367"/>
    <w:rsid w:val="0015142A"/>
    <w:rsid w:val="0015142E"/>
    <w:rsid w:val="00151435"/>
    <w:rsid w:val="00151478"/>
    <w:rsid w:val="0015148A"/>
    <w:rsid w:val="00151542"/>
    <w:rsid w:val="00151632"/>
    <w:rsid w:val="0015164D"/>
    <w:rsid w:val="00151762"/>
    <w:rsid w:val="001517B7"/>
    <w:rsid w:val="00151814"/>
    <w:rsid w:val="00151827"/>
    <w:rsid w:val="001518B9"/>
    <w:rsid w:val="0015194F"/>
    <w:rsid w:val="001519A1"/>
    <w:rsid w:val="001519B1"/>
    <w:rsid w:val="001519DA"/>
    <w:rsid w:val="001519DD"/>
    <w:rsid w:val="00151A18"/>
    <w:rsid w:val="00151AB6"/>
    <w:rsid w:val="00151D0C"/>
    <w:rsid w:val="00151D7B"/>
    <w:rsid w:val="00151D94"/>
    <w:rsid w:val="00151DD4"/>
    <w:rsid w:val="00151E37"/>
    <w:rsid w:val="00151F19"/>
    <w:rsid w:val="0015201E"/>
    <w:rsid w:val="00152082"/>
    <w:rsid w:val="0015211C"/>
    <w:rsid w:val="00152133"/>
    <w:rsid w:val="0015216F"/>
    <w:rsid w:val="0015217F"/>
    <w:rsid w:val="00152182"/>
    <w:rsid w:val="001521DF"/>
    <w:rsid w:val="0015222D"/>
    <w:rsid w:val="001522B2"/>
    <w:rsid w:val="00152380"/>
    <w:rsid w:val="0015239B"/>
    <w:rsid w:val="00152497"/>
    <w:rsid w:val="001524B9"/>
    <w:rsid w:val="001526F2"/>
    <w:rsid w:val="0015286E"/>
    <w:rsid w:val="00152954"/>
    <w:rsid w:val="00152AB7"/>
    <w:rsid w:val="00152BB7"/>
    <w:rsid w:val="00152C10"/>
    <w:rsid w:val="00152C1A"/>
    <w:rsid w:val="00152CDB"/>
    <w:rsid w:val="00152D2A"/>
    <w:rsid w:val="00152D49"/>
    <w:rsid w:val="00152DC0"/>
    <w:rsid w:val="00152DD3"/>
    <w:rsid w:val="00152E98"/>
    <w:rsid w:val="00152EEA"/>
    <w:rsid w:val="00152F25"/>
    <w:rsid w:val="00152FF0"/>
    <w:rsid w:val="00153059"/>
    <w:rsid w:val="00153078"/>
    <w:rsid w:val="001530D3"/>
    <w:rsid w:val="00153181"/>
    <w:rsid w:val="0015323F"/>
    <w:rsid w:val="001532E7"/>
    <w:rsid w:val="0015335D"/>
    <w:rsid w:val="001533B0"/>
    <w:rsid w:val="001533D9"/>
    <w:rsid w:val="0015356B"/>
    <w:rsid w:val="00153612"/>
    <w:rsid w:val="001536F1"/>
    <w:rsid w:val="00153733"/>
    <w:rsid w:val="00153927"/>
    <w:rsid w:val="00153943"/>
    <w:rsid w:val="00153967"/>
    <w:rsid w:val="0015397B"/>
    <w:rsid w:val="00153B61"/>
    <w:rsid w:val="00153C7B"/>
    <w:rsid w:val="00153C89"/>
    <w:rsid w:val="00153C90"/>
    <w:rsid w:val="00153DB0"/>
    <w:rsid w:val="00153E1C"/>
    <w:rsid w:val="00153ECD"/>
    <w:rsid w:val="00153EEE"/>
    <w:rsid w:val="00153EF9"/>
    <w:rsid w:val="00153F68"/>
    <w:rsid w:val="00154022"/>
    <w:rsid w:val="0015406B"/>
    <w:rsid w:val="001540D8"/>
    <w:rsid w:val="0015431B"/>
    <w:rsid w:val="00154582"/>
    <w:rsid w:val="001546D4"/>
    <w:rsid w:val="001546F4"/>
    <w:rsid w:val="00154781"/>
    <w:rsid w:val="00154920"/>
    <w:rsid w:val="00154955"/>
    <w:rsid w:val="00154959"/>
    <w:rsid w:val="001549D4"/>
    <w:rsid w:val="00154A0F"/>
    <w:rsid w:val="00154A12"/>
    <w:rsid w:val="00154A53"/>
    <w:rsid w:val="00154ACF"/>
    <w:rsid w:val="00154B03"/>
    <w:rsid w:val="00154D43"/>
    <w:rsid w:val="00154D4E"/>
    <w:rsid w:val="00154E04"/>
    <w:rsid w:val="00154ECD"/>
    <w:rsid w:val="00154F49"/>
    <w:rsid w:val="00154F95"/>
    <w:rsid w:val="00155014"/>
    <w:rsid w:val="001550CC"/>
    <w:rsid w:val="00155125"/>
    <w:rsid w:val="00155198"/>
    <w:rsid w:val="001551D9"/>
    <w:rsid w:val="001552DC"/>
    <w:rsid w:val="00155372"/>
    <w:rsid w:val="001553B0"/>
    <w:rsid w:val="00155400"/>
    <w:rsid w:val="001554E9"/>
    <w:rsid w:val="00155518"/>
    <w:rsid w:val="00155606"/>
    <w:rsid w:val="00155758"/>
    <w:rsid w:val="00155771"/>
    <w:rsid w:val="00155910"/>
    <w:rsid w:val="00155944"/>
    <w:rsid w:val="00155AD3"/>
    <w:rsid w:val="00155B80"/>
    <w:rsid w:val="00155CB9"/>
    <w:rsid w:val="00155D72"/>
    <w:rsid w:val="00155F05"/>
    <w:rsid w:val="00155FD9"/>
    <w:rsid w:val="0015600C"/>
    <w:rsid w:val="00156063"/>
    <w:rsid w:val="0015608F"/>
    <w:rsid w:val="001560BC"/>
    <w:rsid w:val="001560E0"/>
    <w:rsid w:val="00156244"/>
    <w:rsid w:val="001562F1"/>
    <w:rsid w:val="00156387"/>
    <w:rsid w:val="001563C3"/>
    <w:rsid w:val="001563CB"/>
    <w:rsid w:val="00156540"/>
    <w:rsid w:val="00156568"/>
    <w:rsid w:val="0015658D"/>
    <w:rsid w:val="001566A4"/>
    <w:rsid w:val="001566AA"/>
    <w:rsid w:val="001568EC"/>
    <w:rsid w:val="00156901"/>
    <w:rsid w:val="001569A5"/>
    <w:rsid w:val="00156A06"/>
    <w:rsid w:val="00156A4A"/>
    <w:rsid w:val="00156A9D"/>
    <w:rsid w:val="00156AE1"/>
    <w:rsid w:val="00156C36"/>
    <w:rsid w:val="00156DCD"/>
    <w:rsid w:val="00156DD6"/>
    <w:rsid w:val="00156DD9"/>
    <w:rsid w:val="00156F20"/>
    <w:rsid w:val="00156F6D"/>
    <w:rsid w:val="00157010"/>
    <w:rsid w:val="001571BA"/>
    <w:rsid w:val="001571D5"/>
    <w:rsid w:val="001571DF"/>
    <w:rsid w:val="00157241"/>
    <w:rsid w:val="00157295"/>
    <w:rsid w:val="001572ED"/>
    <w:rsid w:val="001573FF"/>
    <w:rsid w:val="0015746E"/>
    <w:rsid w:val="0015747A"/>
    <w:rsid w:val="001574E5"/>
    <w:rsid w:val="001575CE"/>
    <w:rsid w:val="001575D8"/>
    <w:rsid w:val="0015776D"/>
    <w:rsid w:val="001577A2"/>
    <w:rsid w:val="00157839"/>
    <w:rsid w:val="001578B2"/>
    <w:rsid w:val="001578E2"/>
    <w:rsid w:val="001578EB"/>
    <w:rsid w:val="001579F3"/>
    <w:rsid w:val="00157A9D"/>
    <w:rsid w:val="00157AC1"/>
    <w:rsid w:val="00157B10"/>
    <w:rsid w:val="00157C9B"/>
    <w:rsid w:val="00157CC8"/>
    <w:rsid w:val="00157D9E"/>
    <w:rsid w:val="00157DFA"/>
    <w:rsid w:val="00157E4C"/>
    <w:rsid w:val="00157E51"/>
    <w:rsid w:val="00157E53"/>
    <w:rsid w:val="00157F7F"/>
    <w:rsid w:val="00157FA8"/>
    <w:rsid w:val="00160038"/>
    <w:rsid w:val="001600A6"/>
    <w:rsid w:val="00160108"/>
    <w:rsid w:val="00160109"/>
    <w:rsid w:val="0016024D"/>
    <w:rsid w:val="0016036B"/>
    <w:rsid w:val="00160391"/>
    <w:rsid w:val="001603A6"/>
    <w:rsid w:val="0016047F"/>
    <w:rsid w:val="001604CE"/>
    <w:rsid w:val="00160585"/>
    <w:rsid w:val="0016058D"/>
    <w:rsid w:val="001606CD"/>
    <w:rsid w:val="001606D0"/>
    <w:rsid w:val="0016077F"/>
    <w:rsid w:val="0016078F"/>
    <w:rsid w:val="001607D4"/>
    <w:rsid w:val="001607D7"/>
    <w:rsid w:val="001607F7"/>
    <w:rsid w:val="0016089B"/>
    <w:rsid w:val="001608E5"/>
    <w:rsid w:val="001609EB"/>
    <w:rsid w:val="00160A5B"/>
    <w:rsid w:val="00160C20"/>
    <w:rsid w:val="00160D5A"/>
    <w:rsid w:val="00160EA5"/>
    <w:rsid w:val="00160EDF"/>
    <w:rsid w:val="00160F9C"/>
    <w:rsid w:val="00160FF2"/>
    <w:rsid w:val="00161012"/>
    <w:rsid w:val="00161046"/>
    <w:rsid w:val="001610C1"/>
    <w:rsid w:val="0016116A"/>
    <w:rsid w:val="00161321"/>
    <w:rsid w:val="00161372"/>
    <w:rsid w:val="00161376"/>
    <w:rsid w:val="001613D3"/>
    <w:rsid w:val="00161426"/>
    <w:rsid w:val="0016149C"/>
    <w:rsid w:val="0016156B"/>
    <w:rsid w:val="001615E3"/>
    <w:rsid w:val="0016177C"/>
    <w:rsid w:val="001617F6"/>
    <w:rsid w:val="00161825"/>
    <w:rsid w:val="00161828"/>
    <w:rsid w:val="00161856"/>
    <w:rsid w:val="00161881"/>
    <w:rsid w:val="001618F3"/>
    <w:rsid w:val="00161943"/>
    <w:rsid w:val="00161A99"/>
    <w:rsid w:val="00161A9C"/>
    <w:rsid w:val="00161B25"/>
    <w:rsid w:val="00161B87"/>
    <w:rsid w:val="00161BAB"/>
    <w:rsid w:val="00161BDD"/>
    <w:rsid w:val="00161C2A"/>
    <w:rsid w:val="00161C4E"/>
    <w:rsid w:val="00161C51"/>
    <w:rsid w:val="00161C54"/>
    <w:rsid w:val="00161DB6"/>
    <w:rsid w:val="00161DEB"/>
    <w:rsid w:val="00161DFA"/>
    <w:rsid w:val="00161E46"/>
    <w:rsid w:val="00161E5D"/>
    <w:rsid w:val="00161EA1"/>
    <w:rsid w:val="00161F17"/>
    <w:rsid w:val="00161F3E"/>
    <w:rsid w:val="00162017"/>
    <w:rsid w:val="00162085"/>
    <w:rsid w:val="001620C2"/>
    <w:rsid w:val="001621E5"/>
    <w:rsid w:val="00162296"/>
    <w:rsid w:val="00162309"/>
    <w:rsid w:val="00162502"/>
    <w:rsid w:val="001625D7"/>
    <w:rsid w:val="00162601"/>
    <w:rsid w:val="00162631"/>
    <w:rsid w:val="00162659"/>
    <w:rsid w:val="0016268D"/>
    <w:rsid w:val="001626DF"/>
    <w:rsid w:val="001627C6"/>
    <w:rsid w:val="001627DD"/>
    <w:rsid w:val="00162810"/>
    <w:rsid w:val="00162836"/>
    <w:rsid w:val="00162B42"/>
    <w:rsid w:val="00162BFB"/>
    <w:rsid w:val="00162C08"/>
    <w:rsid w:val="00162C9B"/>
    <w:rsid w:val="00162D1A"/>
    <w:rsid w:val="00162E12"/>
    <w:rsid w:val="00162EB8"/>
    <w:rsid w:val="00162EEB"/>
    <w:rsid w:val="00162FA9"/>
    <w:rsid w:val="001630E4"/>
    <w:rsid w:val="001630E5"/>
    <w:rsid w:val="00163133"/>
    <w:rsid w:val="00163142"/>
    <w:rsid w:val="00163390"/>
    <w:rsid w:val="0016340E"/>
    <w:rsid w:val="0016341E"/>
    <w:rsid w:val="00163575"/>
    <w:rsid w:val="0016361A"/>
    <w:rsid w:val="0016371E"/>
    <w:rsid w:val="00163863"/>
    <w:rsid w:val="00163872"/>
    <w:rsid w:val="001638C3"/>
    <w:rsid w:val="001639AA"/>
    <w:rsid w:val="001639DB"/>
    <w:rsid w:val="00163A8A"/>
    <w:rsid w:val="00163AB7"/>
    <w:rsid w:val="00163B50"/>
    <w:rsid w:val="00163C0D"/>
    <w:rsid w:val="00163D54"/>
    <w:rsid w:val="00163E2E"/>
    <w:rsid w:val="00163F4A"/>
    <w:rsid w:val="001640A3"/>
    <w:rsid w:val="001640C3"/>
    <w:rsid w:val="001640CF"/>
    <w:rsid w:val="00164142"/>
    <w:rsid w:val="001641D5"/>
    <w:rsid w:val="001641E3"/>
    <w:rsid w:val="0016422E"/>
    <w:rsid w:val="001642E4"/>
    <w:rsid w:val="00164394"/>
    <w:rsid w:val="001643A3"/>
    <w:rsid w:val="00164484"/>
    <w:rsid w:val="0016452E"/>
    <w:rsid w:val="001645B2"/>
    <w:rsid w:val="001645DD"/>
    <w:rsid w:val="001646DA"/>
    <w:rsid w:val="001647D3"/>
    <w:rsid w:val="001647D7"/>
    <w:rsid w:val="0016480A"/>
    <w:rsid w:val="001648EB"/>
    <w:rsid w:val="0016491E"/>
    <w:rsid w:val="001649DF"/>
    <w:rsid w:val="00164A2F"/>
    <w:rsid w:val="00164A91"/>
    <w:rsid w:val="00164B75"/>
    <w:rsid w:val="00164B7E"/>
    <w:rsid w:val="00164D52"/>
    <w:rsid w:val="00164D8F"/>
    <w:rsid w:val="00164E43"/>
    <w:rsid w:val="00164E75"/>
    <w:rsid w:val="00164F68"/>
    <w:rsid w:val="00164F93"/>
    <w:rsid w:val="00164FCD"/>
    <w:rsid w:val="00164FF8"/>
    <w:rsid w:val="0016501F"/>
    <w:rsid w:val="0016504D"/>
    <w:rsid w:val="001650EA"/>
    <w:rsid w:val="0016519B"/>
    <w:rsid w:val="00165337"/>
    <w:rsid w:val="00165588"/>
    <w:rsid w:val="00165593"/>
    <w:rsid w:val="001655A2"/>
    <w:rsid w:val="001655A6"/>
    <w:rsid w:val="001655A8"/>
    <w:rsid w:val="001655E7"/>
    <w:rsid w:val="001657ED"/>
    <w:rsid w:val="001657F9"/>
    <w:rsid w:val="00165820"/>
    <w:rsid w:val="00165920"/>
    <w:rsid w:val="001659E1"/>
    <w:rsid w:val="00165A16"/>
    <w:rsid w:val="00165C1A"/>
    <w:rsid w:val="00165D08"/>
    <w:rsid w:val="00165D09"/>
    <w:rsid w:val="00165DB8"/>
    <w:rsid w:val="00165E33"/>
    <w:rsid w:val="00165EA9"/>
    <w:rsid w:val="00165F2A"/>
    <w:rsid w:val="00165F70"/>
    <w:rsid w:val="00165FB0"/>
    <w:rsid w:val="00166013"/>
    <w:rsid w:val="00166129"/>
    <w:rsid w:val="00166155"/>
    <w:rsid w:val="001662AF"/>
    <w:rsid w:val="00166343"/>
    <w:rsid w:val="001663EC"/>
    <w:rsid w:val="0016640A"/>
    <w:rsid w:val="0016645B"/>
    <w:rsid w:val="00166472"/>
    <w:rsid w:val="00166477"/>
    <w:rsid w:val="001664A5"/>
    <w:rsid w:val="001664EB"/>
    <w:rsid w:val="0016654F"/>
    <w:rsid w:val="001665E1"/>
    <w:rsid w:val="0016662E"/>
    <w:rsid w:val="00166652"/>
    <w:rsid w:val="001666A7"/>
    <w:rsid w:val="001667A9"/>
    <w:rsid w:val="00166823"/>
    <w:rsid w:val="0016685C"/>
    <w:rsid w:val="00166877"/>
    <w:rsid w:val="0016692C"/>
    <w:rsid w:val="00166AF1"/>
    <w:rsid w:val="00166B40"/>
    <w:rsid w:val="00166CB6"/>
    <w:rsid w:val="00166D8A"/>
    <w:rsid w:val="00166E43"/>
    <w:rsid w:val="00166E84"/>
    <w:rsid w:val="00166F71"/>
    <w:rsid w:val="00166FE3"/>
    <w:rsid w:val="001670AF"/>
    <w:rsid w:val="00167149"/>
    <w:rsid w:val="00167174"/>
    <w:rsid w:val="001672D0"/>
    <w:rsid w:val="001672F9"/>
    <w:rsid w:val="001674CC"/>
    <w:rsid w:val="0016750D"/>
    <w:rsid w:val="001679DE"/>
    <w:rsid w:val="001679F2"/>
    <w:rsid w:val="00167AEC"/>
    <w:rsid w:val="00167BC2"/>
    <w:rsid w:val="00167BC3"/>
    <w:rsid w:val="00167D99"/>
    <w:rsid w:val="00167EC4"/>
    <w:rsid w:val="00170015"/>
    <w:rsid w:val="001700B2"/>
    <w:rsid w:val="0017014F"/>
    <w:rsid w:val="00170326"/>
    <w:rsid w:val="0017035B"/>
    <w:rsid w:val="00170428"/>
    <w:rsid w:val="0017050E"/>
    <w:rsid w:val="0017056C"/>
    <w:rsid w:val="00170630"/>
    <w:rsid w:val="0017066C"/>
    <w:rsid w:val="0017072C"/>
    <w:rsid w:val="00170758"/>
    <w:rsid w:val="00170817"/>
    <w:rsid w:val="00170956"/>
    <w:rsid w:val="00170999"/>
    <w:rsid w:val="00170A9E"/>
    <w:rsid w:val="00170B4C"/>
    <w:rsid w:val="00170B61"/>
    <w:rsid w:val="00170B79"/>
    <w:rsid w:val="00170B9C"/>
    <w:rsid w:val="00170BAA"/>
    <w:rsid w:val="00170BF7"/>
    <w:rsid w:val="00170C24"/>
    <w:rsid w:val="00170C8D"/>
    <w:rsid w:val="00170CAF"/>
    <w:rsid w:val="00170E9C"/>
    <w:rsid w:val="0017100F"/>
    <w:rsid w:val="001710F8"/>
    <w:rsid w:val="00171307"/>
    <w:rsid w:val="00171383"/>
    <w:rsid w:val="001714A0"/>
    <w:rsid w:val="001714BD"/>
    <w:rsid w:val="001714DD"/>
    <w:rsid w:val="00171532"/>
    <w:rsid w:val="00171586"/>
    <w:rsid w:val="001715BE"/>
    <w:rsid w:val="001715CC"/>
    <w:rsid w:val="00171637"/>
    <w:rsid w:val="0017167F"/>
    <w:rsid w:val="00171722"/>
    <w:rsid w:val="00171742"/>
    <w:rsid w:val="00171752"/>
    <w:rsid w:val="0017185E"/>
    <w:rsid w:val="0017188A"/>
    <w:rsid w:val="00171922"/>
    <w:rsid w:val="00171AD8"/>
    <w:rsid w:val="00171AF1"/>
    <w:rsid w:val="00171B0F"/>
    <w:rsid w:val="00171B57"/>
    <w:rsid w:val="00171C5A"/>
    <w:rsid w:val="00171C84"/>
    <w:rsid w:val="00171D7E"/>
    <w:rsid w:val="00171E82"/>
    <w:rsid w:val="00171FA8"/>
    <w:rsid w:val="001720CC"/>
    <w:rsid w:val="00172209"/>
    <w:rsid w:val="00172211"/>
    <w:rsid w:val="001722AB"/>
    <w:rsid w:val="001722FA"/>
    <w:rsid w:val="0017231E"/>
    <w:rsid w:val="001723C2"/>
    <w:rsid w:val="00172594"/>
    <w:rsid w:val="001725CC"/>
    <w:rsid w:val="001725E7"/>
    <w:rsid w:val="001725FE"/>
    <w:rsid w:val="00172857"/>
    <w:rsid w:val="001728B2"/>
    <w:rsid w:val="0017298E"/>
    <w:rsid w:val="00172A69"/>
    <w:rsid w:val="00172AAB"/>
    <w:rsid w:val="00172ADC"/>
    <w:rsid w:val="00172B44"/>
    <w:rsid w:val="00172B61"/>
    <w:rsid w:val="00172C2E"/>
    <w:rsid w:val="00172C79"/>
    <w:rsid w:val="00172C7E"/>
    <w:rsid w:val="00172C84"/>
    <w:rsid w:val="00172CA3"/>
    <w:rsid w:val="00172D72"/>
    <w:rsid w:val="00172D8A"/>
    <w:rsid w:val="00172DE8"/>
    <w:rsid w:val="00172E51"/>
    <w:rsid w:val="00172EE9"/>
    <w:rsid w:val="00172FC3"/>
    <w:rsid w:val="00172FE2"/>
    <w:rsid w:val="0017308A"/>
    <w:rsid w:val="001730F4"/>
    <w:rsid w:val="00173130"/>
    <w:rsid w:val="001731C5"/>
    <w:rsid w:val="00173261"/>
    <w:rsid w:val="001732A2"/>
    <w:rsid w:val="001732BE"/>
    <w:rsid w:val="001732D9"/>
    <w:rsid w:val="0017332A"/>
    <w:rsid w:val="00173333"/>
    <w:rsid w:val="00173470"/>
    <w:rsid w:val="001734B7"/>
    <w:rsid w:val="001736C6"/>
    <w:rsid w:val="00173751"/>
    <w:rsid w:val="00173780"/>
    <w:rsid w:val="001737CD"/>
    <w:rsid w:val="00173A34"/>
    <w:rsid w:val="00173A8D"/>
    <w:rsid w:val="00173AED"/>
    <w:rsid w:val="00173B03"/>
    <w:rsid w:val="00173B0F"/>
    <w:rsid w:val="00173B16"/>
    <w:rsid w:val="00173B39"/>
    <w:rsid w:val="00173B9B"/>
    <w:rsid w:val="00173C9F"/>
    <w:rsid w:val="00173CBB"/>
    <w:rsid w:val="00173F15"/>
    <w:rsid w:val="00173FF3"/>
    <w:rsid w:val="00174204"/>
    <w:rsid w:val="00174377"/>
    <w:rsid w:val="00174483"/>
    <w:rsid w:val="001744A1"/>
    <w:rsid w:val="001744A5"/>
    <w:rsid w:val="00174537"/>
    <w:rsid w:val="0017455A"/>
    <w:rsid w:val="001745DD"/>
    <w:rsid w:val="0017461D"/>
    <w:rsid w:val="0017478F"/>
    <w:rsid w:val="001747A1"/>
    <w:rsid w:val="001747A4"/>
    <w:rsid w:val="0017480A"/>
    <w:rsid w:val="00174834"/>
    <w:rsid w:val="0017498D"/>
    <w:rsid w:val="00174A32"/>
    <w:rsid w:val="00174A54"/>
    <w:rsid w:val="00174B63"/>
    <w:rsid w:val="00174EA3"/>
    <w:rsid w:val="00174FC5"/>
    <w:rsid w:val="00174FEA"/>
    <w:rsid w:val="00175006"/>
    <w:rsid w:val="00175057"/>
    <w:rsid w:val="0017517F"/>
    <w:rsid w:val="00175217"/>
    <w:rsid w:val="0017534E"/>
    <w:rsid w:val="001754E7"/>
    <w:rsid w:val="00175570"/>
    <w:rsid w:val="001756B0"/>
    <w:rsid w:val="00175726"/>
    <w:rsid w:val="0017574B"/>
    <w:rsid w:val="00175791"/>
    <w:rsid w:val="001757D6"/>
    <w:rsid w:val="001758AE"/>
    <w:rsid w:val="001758ED"/>
    <w:rsid w:val="00175A53"/>
    <w:rsid w:val="00175AD1"/>
    <w:rsid w:val="00175D27"/>
    <w:rsid w:val="00175DFE"/>
    <w:rsid w:val="00175FF0"/>
    <w:rsid w:val="00176017"/>
    <w:rsid w:val="00176089"/>
    <w:rsid w:val="001760E2"/>
    <w:rsid w:val="00176203"/>
    <w:rsid w:val="0017624D"/>
    <w:rsid w:val="001762AD"/>
    <w:rsid w:val="001762BD"/>
    <w:rsid w:val="001764D4"/>
    <w:rsid w:val="00176567"/>
    <w:rsid w:val="0017656B"/>
    <w:rsid w:val="001765D2"/>
    <w:rsid w:val="001765DC"/>
    <w:rsid w:val="00176622"/>
    <w:rsid w:val="001766D5"/>
    <w:rsid w:val="001766F8"/>
    <w:rsid w:val="0017673A"/>
    <w:rsid w:val="00176830"/>
    <w:rsid w:val="0017686F"/>
    <w:rsid w:val="00176873"/>
    <w:rsid w:val="001768A3"/>
    <w:rsid w:val="00176B48"/>
    <w:rsid w:val="00176B7E"/>
    <w:rsid w:val="00176B99"/>
    <w:rsid w:val="00176C59"/>
    <w:rsid w:val="00176D23"/>
    <w:rsid w:val="00176DAB"/>
    <w:rsid w:val="00176DF9"/>
    <w:rsid w:val="00176DFD"/>
    <w:rsid w:val="00176EC3"/>
    <w:rsid w:val="00176FCF"/>
    <w:rsid w:val="00177082"/>
    <w:rsid w:val="001770A3"/>
    <w:rsid w:val="001770C5"/>
    <w:rsid w:val="0017711D"/>
    <w:rsid w:val="00177163"/>
    <w:rsid w:val="00177261"/>
    <w:rsid w:val="001773DB"/>
    <w:rsid w:val="001773F4"/>
    <w:rsid w:val="0017741A"/>
    <w:rsid w:val="00177433"/>
    <w:rsid w:val="00177484"/>
    <w:rsid w:val="001774B0"/>
    <w:rsid w:val="0017754D"/>
    <w:rsid w:val="00177551"/>
    <w:rsid w:val="00177768"/>
    <w:rsid w:val="00177773"/>
    <w:rsid w:val="00177797"/>
    <w:rsid w:val="00177885"/>
    <w:rsid w:val="001778D4"/>
    <w:rsid w:val="00177A5C"/>
    <w:rsid w:val="00177B27"/>
    <w:rsid w:val="00177C2C"/>
    <w:rsid w:val="00177D48"/>
    <w:rsid w:val="00177FE7"/>
    <w:rsid w:val="00180013"/>
    <w:rsid w:val="00180046"/>
    <w:rsid w:val="0018008B"/>
    <w:rsid w:val="00180117"/>
    <w:rsid w:val="0018022C"/>
    <w:rsid w:val="001802A7"/>
    <w:rsid w:val="00180307"/>
    <w:rsid w:val="001803B7"/>
    <w:rsid w:val="001803F7"/>
    <w:rsid w:val="001804CC"/>
    <w:rsid w:val="001804F0"/>
    <w:rsid w:val="001804F8"/>
    <w:rsid w:val="00180504"/>
    <w:rsid w:val="001805E6"/>
    <w:rsid w:val="001805ED"/>
    <w:rsid w:val="00180692"/>
    <w:rsid w:val="001806AD"/>
    <w:rsid w:val="001806C4"/>
    <w:rsid w:val="00180759"/>
    <w:rsid w:val="00180761"/>
    <w:rsid w:val="0018081A"/>
    <w:rsid w:val="0018088C"/>
    <w:rsid w:val="0018097E"/>
    <w:rsid w:val="00180A43"/>
    <w:rsid w:val="00180A8E"/>
    <w:rsid w:val="00180A9A"/>
    <w:rsid w:val="00180ADE"/>
    <w:rsid w:val="00180B0C"/>
    <w:rsid w:val="00180BBD"/>
    <w:rsid w:val="00180BDC"/>
    <w:rsid w:val="00180D87"/>
    <w:rsid w:val="00180DA7"/>
    <w:rsid w:val="00180DF0"/>
    <w:rsid w:val="00180E73"/>
    <w:rsid w:val="00180E78"/>
    <w:rsid w:val="00180FA4"/>
    <w:rsid w:val="00180FB8"/>
    <w:rsid w:val="00180FF4"/>
    <w:rsid w:val="00181020"/>
    <w:rsid w:val="0018102D"/>
    <w:rsid w:val="001810D2"/>
    <w:rsid w:val="00181146"/>
    <w:rsid w:val="00181344"/>
    <w:rsid w:val="001814F1"/>
    <w:rsid w:val="0018150A"/>
    <w:rsid w:val="0018153F"/>
    <w:rsid w:val="0018163B"/>
    <w:rsid w:val="0018166B"/>
    <w:rsid w:val="001816C5"/>
    <w:rsid w:val="0018171D"/>
    <w:rsid w:val="00181722"/>
    <w:rsid w:val="001817E5"/>
    <w:rsid w:val="001817FD"/>
    <w:rsid w:val="0018180A"/>
    <w:rsid w:val="00181875"/>
    <w:rsid w:val="001818A5"/>
    <w:rsid w:val="00181954"/>
    <w:rsid w:val="001819CD"/>
    <w:rsid w:val="00181B25"/>
    <w:rsid w:val="00181BDD"/>
    <w:rsid w:val="00181C65"/>
    <w:rsid w:val="00181D1F"/>
    <w:rsid w:val="00181E08"/>
    <w:rsid w:val="00181E2D"/>
    <w:rsid w:val="00181F6F"/>
    <w:rsid w:val="00182050"/>
    <w:rsid w:val="0018209F"/>
    <w:rsid w:val="0018211E"/>
    <w:rsid w:val="001821F9"/>
    <w:rsid w:val="00182206"/>
    <w:rsid w:val="001822F6"/>
    <w:rsid w:val="00182350"/>
    <w:rsid w:val="001823E6"/>
    <w:rsid w:val="0018241B"/>
    <w:rsid w:val="00182539"/>
    <w:rsid w:val="0018260B"/>
    <w:rsid w:val="00182616"/>
    <w:rsid w:val="001827AA"/>
    <w:rsid w:val="00182933"/>
    <w:rsid w:val="001829A0"/>
    <w:rsid w:val="001829AA"/>
    <w:rsid w:val="001829FC"/>
    <w:rsid w:val="00182B0A"/>
    <w:rsid w:val="00182B1C"/>
    <w:rsid w:val="00182BF5"/>
    <w:rsid w:val="00182DCC"/>
    <w:rsid w:val="00182DFB"/>
    <w:rsid w:val="00182E11"/>
    <w:rsid w:val="00182ED7"/>
    <w:rsid w:val="00182F32"/>
    <w:rsid w:val="00182F52"/>
    <w:rsid w:val="00182FFA"/>
    <w:rsid w:val="00183072"/>
    <w:rsid w:val="0018314D"/>
    <w:rsid w:val="00183215"/>
    <w:rsid w:val="001832CF"/>
    <w:rsid w:val="001833FC"/>
    <w:rsid w:val="001834AC"/>
    <w:rsid w:val="0018360B"/>
    <w:rsid w:val="00183681"/>
    <w:rsid w:val="001836B7"/>
    <w:rsid w:val="001836BB"/>
    <w:rsid w:val="00183831"/>
    <w:rsid w:val="001839A7"/>
    <w:rsid w:val="00183A12"/>
    <w:rsid w:val="00183A2E"/>
    <w:rsid w:val="00183A4F"/>
    <w:rsid w:val="00183ABD"/>
    <w:rsid w:val="00183ABF"/>
    <w:rsid w:val="00183B87"/>
    <w:rsid w:val="00183B91"/>
    <w:rsid w:val="00183BA2"/>
    <w:rsid w:val="00183BEE"/>
    <w:rsid w:val="00183C90"/>
    <w:rsid w:val="00183D36"/>
    <w:rsid w:val="00183D3A"/>
    <w:rsid w:val="00183E04"/>
    <w:rsid w:val="00183F40"/>
    <w:rsid w:val="0018414D"/>
    <w:rsid w:val="0018416B"/>
    <w:rsid w:val="0018418E"/>
    <w:rsid w:val="0018422C"/>
    <w:rsid w:val="00184278"/>
    <w:rsid w:val="001844D4"/>
    <w:rsid w:val="001844FE"/>
    <w:rsid w:val="00184524"/>
    <w:rsid w:val="00184580"/>
    <w:rsid w:val="001845C6"/>
    <w:rsid w:val="001845E9"/>
    <w:rsid w:val="0018460E"/>
    <w:rsid w:val="00184755"/>
    <w:rsid w:val="0018476A"/>
    <w:rsid w:val="001847B8"/>
    <w:rsid w:val="001847DC"/>
    <w:rsid w:val="00184833"/>
    <w:rsid w:val="00184856"/>
    <w:rsid w:val="0018489E"/>
    <w:rsid w:val="001848C5"/>
    <w:rsid w:val="00184B20"/>
    <w:rsid w:val="00184B72"/>
    <w:rsid w:val="00184BE8"/>
    <w:rsid w:val="00184BF1"/>
    <w:rsid w:val="00184D72"/>
    <w:rsid w:val="00184DA6"/>
    <w:rsid w:val="00184E24"/>
    <w:rsid w:val="00184E7F"/>
    <w:rsid w:val="00184EE2"/>
    <w:rsid w:val="00184F65"/>
    <w:rsid w:val="00184F71"/>
    <w:rsid w:val="00184FF9"/>
    <w:rsid w:val="0018500A"/>
    <w:rsid w:val="001850B4"/>
    <w:rsid w:val="001851C1"/>
    <w:rsid w:val="001851DD"/>
    <w:rsid w:val="001851E4"/>
    <w:rsid w:val="001851E7"/>
    <w:rsid w:val="001851F8"/>
    <w:rsid w:val="0018542D"/>
    <w:rsid w:val="00185432"/>
    <w:rsid w:val="001854C5"/>
    <w:rsid w:val="001854F9"/>
    <w:rsid w:val="0018551D"/>
    <w:rsid w:val="00185571"/>
    <w:rsid w:val="001855E2"/>
    <w:rsid w:val="00185614"/>
    <w:rsid w:val="00185649"/>
    <w:rsid w:val="00185737"/>
    <w:rsid w:val="00185748"/>
    <w:rsid w:val="00185797"/>
    <w:rsid w:val="001857F2"/>
    <w:rsid w:val="00185A1E"/>
    <w:rsid w:val="00185AD9"/>
    <w:rsid w:val="00185CED"/>
    <w:rsid w:val="00185D12"/>
    <w:rsid w:val="00185E61"/>
    <w:rsid w:val="00185F13"/>
    <w:rsid w:val="0018600B"/>
    <w:rsid w:val="0018601A"/>
    <w:rsid w:val="0018609D"/>
    <w:rsid w:val="001860B4"/>
    <w:rsid w:val="001860DC"/>
    <w:rsid w:val="001863BD"/>
    <w:rsid w:val="00186417"/>
    <w:rsid w:val="00186430"/>
    <w:rsid w:val="00186540"/>
    <w:rsid w:val="00186552"/>
    <w:rsid w:val="00186584"/>
    <w:rsid w:val="001866EC"/>
    <w:rsid w:val="0018674E"/>
    <w:rsid w:val="00186798"/>
    <w:rsid w:val="001867E1"/>
    <w:rsid w:val="001867EC"/>
    <w:rsid w:val="001868D7"/>
    <w:rsid w:val="001868DC"/>
    <w:rsid w:val="00186902"/>
    <w:rsid w:val="00186964"/>
    <w:rsid w:val="0018697F"/>
    <w:rsid w:val="00186A0D"/>
    <w:rsid w:val="00186A74"/>
    <w:rsid w:val="00186AB0"/>
    <w:rsid w:val="00186AFA"/>
    <w:rsid w:val="00186E21"/>
    <w:rsid w:val="00186EB0"/>
    <w:rsid w:val="0018703C"/>
    <w:rsid w:val="001871AD"/>
    <w:rsid w:val="001871C2"/>
    <w:rsid w:val="0018728F"/>
    <w:rsid w:val="00187477"/>
    <w:rsid w:val="001874FD"/>
    <w:rsid w:val="00187607"/>
    <w:rsid w:val="00187804"/>
    <w:rsid w:val="001879BC"/>
    <w:rsid w:val="001879E0"/>
    <w:rsid w:val="001879E8"/>
    <w:rsid w:val="00187A53"/>
    <w:rsid w:val="00187A59"/>
    <w:rsid w:val="00187A6A"/>
    <w:rsid w:val="00187B10"/>
    <w:rsid w:val="00187B12"/>
    <w:rsid w:val="00187C86"/>
    <w:rsid w:val="00187CA3"/>
    <w:rsid w:val="00187D43"/>
    <w:rsid w:val="00187DB2"/>
    <w:rsid w:val="0019000E"/>
    <w:rsid w:val="00190122"/>
    <w:rsid w:val="00190141"/>
    <w:rsid w:val="00190219"/>
    <w:rsid w:val="00190345"/>
    <w:rsid w:val="00190411"/>
    <w:rsid w:val="00190511"/>
    <w:rsid w:val="00190748"/>
    <w:rsid w:val="0019081F"/>
    <w:rsid w:val="0019082E"/>
    <w:rsid w:val="00190976"/>
    <w:rsid w:val="00190985"/>
    <w:rsid w:val="001909A5"/>
    <w:rsid w:val="00190A6A"/>
    <w:rsid w:val="00190B3E"/>
    <w:rsid w:val="00190B7B"/>
    <w:rsid w:val="00190BB1"/>
    <w:rsid w:val="00190BD5"/>
    <w:rsid w:val="00190BEB"/>
    <w:rsid w:val="00190D59"/>
    <w:rsid w:val="00190DAE"/>
    <w:rsid w:val="00190F5F"/>
    <w:rsid w:val="00190F65"/>
    <w:rsid w:val="00190FB8"/>
    <w:rsid w:val="001910E5"/>
    <w:rsid w:val="00191159"/>
    <w:rsid w:val="001911CD"/>
    <w:rsid w:val="0019125C"/>
    <w:rsid w:val="001912B7"/>
    <w:rsid w:val="001912BB"/>
    <w:rsid w:val="00191373"/>
    <w:rsid w:val="00191387"/>
    <w:rsid w:val="001913E6"/>
    <w:rsid w:val="00191411"/>
    <w:rsid w:val="00191499"/>
    <w:rsid w:val="00191500"/>
    <w:rsid w:val="0019152A"/>
    <w:rsid w:val="00191532"/>
    <w:rsid w:val="00191589"/>
    <w:rsid w:val="001915B6"/>
    <w:rsid w:val="00191652"/>
    <w:rsid w:val="00191804"/>
    <w:rsid w:val="0019191A"/>
    <w:rsid w:val="001919A2"/>
    <w:rsid w:val="00191A81"/>
    <w:rsid w:val="00191BC1"/>
    <w:rsid w:val="00191C32"/>
    <w:rsid w:val="00191C41"/>
    <w:rsid w:val="00191CEF"/>
    <w:rsid w:val="00191DB2"/>
    <w:rsid w:val="00191E53"/>
    <w:rsid w:val="0019203A"/>
    <w:rsid w:val="0019211C"/>
    <w:rsid w:val="00192133"/>
    <w:rsid w:val="0019213F"/>
    <w:rsid w:val="00192242"/>
    <w:rsid w:val="00192255"/>
    <w:rsid w:val="00192301"/>
    <w:rsid w:val="00192343"/>
    <w:rsid w:val="00192360"/>
    <w:rsid w:val="00192476"/>
    <w:rsid w:val="001924B1"/>
    <w:rsid w:val="00192531"/>
    <w:rsid w:val="00192742"/>
    <w:rsid w:val="001927B1"/>
    <w:rsid w:val="00192868"/>
    <w:rsid w:val="00192876"/>
    <w:rsid w:val="001928AE"/>
    <w:rsid w:val="00192947"/>
    <w:rsid w:val="00192959"/>
    <w:rsid w:val="001929B2"/>
    <w:rsid w:val="001929F7"/>
    <w:rsid w:val="00192AAC"/>
    <w:rsid w:val="00192B79"/>
    <w:rsid w:val="00192CD4"/>
    <w:rsid w:val="00192EF1"/>
    <w:rsid w:val="00192FD7"/>
    <w:rsid w:val="00193049"/>
    <w:rsid w:val="001930F9"/>
    <w:rsid w:val="00193154"/>
    <w:rsid w:val="00193255"/>
    <w:rsid w:val="0019331E"/>
    <w:rsid w:val="0019332C"/>
    <w:rsid w:val="0019339E"/>
    <w:rsid w:val="001933E2"/>
    <w:rsid w:val="001935B9"/>
    <w:rsid w:val="0019365D"/>
    <w:rsid w:val="001936CE"/>
    <w:rsid w:val="0019378A"/>
    <w:rsid w:val="00193819"/>
    <w:rsid w:val="00193943"/>
    <w:rsid w:val="00193AA8"/>
    <w:rsid w:val="00193AF6"/>
    <w:rsid w:val="00193B90"/>
    <w:rsid w:val="00193BD4"/>
    <w:rsid w:val="00193BFD"/>
    <w:rsid w:val="00193C88"/>
    <w:rsid w:val="00193CA2"/>
    <w:rsid w:val="00193CF5"/>
    <w:rsid w:val="00193E49"/>
    <w:rsid w:val="00193E7C"/>
    <w:rsid w:val="00193E83"/>
    <w:rsid w:val="00193F4B"/>
    <w:rsid w:val="00193F69"/>
    <w:rsid w:val="001940B3"/>
    <w:rsid w:val="0019428C"/>
    <w:rsid w:val="00194425"/>
    <w:rsid w:val="001944A5"/>
    <w:rsid w:val="001945E7"/>
    <w:rsid w:val="00194602"/>
    <w:rsid w:val="001946FF"/>
    <w:rsid w:val="001947AE"/>
    <w:rsid w:val="001947C2"/>
    <w:rsid w:val="001949FD"/>
    <w:rsid w:val="00194A4F"/>
    <w:rsid w:val="00194B87"/>
    <w:rsid w:val="00194B89"/>
    <w:rsid w:val="00194CE7"/>
    <w:rsid w:val="00194E20"/>
    <w:rsid w:val="00194E7D"/>
    <w:rsid w:val="00194ECE"/>
    <w:rsid w:val="00195011"/>
    <w:rsid w:val="001951DE"/>
    <w:rsid w:val="0019522C"/>
    <w:rsid w:val="00195399"/>
    <w:rsid w:val="00195531"/>
    <w:rsid w:val="00195825"/>
    <w:rsid w:val="00195948"/>
    <w:rsid w:val="001959BB"/>
    <w:rsid w:val="00195AF3"/>
    <w:rsid w:val="00195B9B"/>
    <w:rsid w:val="00195C9D"/>
    <w:rsid w:val="00195CF0"/>
    <w:rsid w:val="00195D07"/>
    <w:rsid w:val="00195D24"/>
    <w:rsid w:val="00195EB1"/>
    <w:rsid w:val="00195EB2"/>
    <w:rsid w:val="00195EC5"/>
    <w:rsid w:val="00195ECF"/>
    <w:rsid w:val="00195F25"/>
    <w:rsid w:val="00195F92"/>
    <w:rsid w:val="0019602F"/>
    <w:rsid w:val="00196069"/>
    <w:rsid w:val="0019623A"/>
    <w:rsid w:val="001962C1"/>
    <w:rsid w:val="001963B8"/>
    <w:rsid w:val="001964BE"/>
    <w:rsid w:val="0019659F"/>
    <w:rsid w:val="0019660F"/>
    <w:rsid w:val="0019675D"/>
    <w:rsid w:val="0019683E"/>
    <w:rsid w:val="00196854"/>
    <w:rsid w:val="00196876"/>
    <w:rsid w:val="0019687A"/>
    <w:rsid w:val="001968B7"/>
    <w:rsid w:val="00196902"/>
    <w:rsid w:val="00196A45"/>
    <w:rsid w:val="00196ACF"/>
    <w:rsid w:val="00196BD9"/>
    <w:rsid w:val="00196C00"/>
    <w:rsid w:val="00196D01"/>
    <w:rsid w:val="00196D4A"/>
    <w:rsid w:val="00196D9E"/>
    <w:rsid w:val="00196DDD"/>
    <w:rsid w:val="00196FAB"/>
    <w:rsid w:val="00196FF4"/>
    <w:rsid w:val="001970BF"/>
    <w:rsid w:val="00197183"/>
    <w:rsid w:val="0019719D"/>
    <w:rsid w:val="001971DC"/>
    <w:rsid w:val="001971F2"/>
    <w:rsid w:val="00197224"/>
    <w:rsid w:val="00197299"/>
    <w:rsid w:val="0019750A"/>
    <w:rsid w:val="0019758E"/>
    <w:rsid w:val="0019768E"/>
    <w:rsid w:val="0019768F"/>
    <w:rsid w:val="001976A7"/>
    <w:rsid w:val="00197708"/>
    <w:rsid w:val="001977A2"/>
    <w:rsid w:val="001977CE"/>
    <w:rsid w:val="001977E4"/>
    <w:rsid w:val="00197817"/>
    <w:rsid w:val="0019784E"/>
    <w:rsid w:val="00197886"/>
    <w:rsid w:val="00197927"/>
    <w:rsid w:val="00197A38"/>
    <w:rsid w:val="00197AE8"/>
    <w:rsid w:val="00197AEE"/>
    <w:rsid w:val="00197AF1"/>
    <w:rsid w:val="00197B8D"/>
    <w:rsid w:val="00197CE6"/>
    <w:rsid w:val="00197D87"/>
    <w:rsid w:val="00197D92"/>
    <w:rsid w:val="00197DE4"/>
    <w:rsid w:val="00197FCB"/>
    <w:rsid w:val="001A0004"/>
    <w:rsid w:val="001A0066"/>
    <w:rsid w:val="001A0126"/>
    <w:rsid w:val="001A018F"/>
    <w:rsid w:val="001A02DB"/>
    <w:rsid w:val="001A02FC"/>
    <w:rsid w:val="001A0313"/>
    <w:rsid w:val="001A0394"/>
    <w:rsid w:val="001A043C"/>
    <w:rsid w:val="001A0500"/>
    <w:rsid w:val="001A0590"/>
    <w:rsid w:val="001A076A"/>
    <w:rsid w:val="001A0823"/>
    <w:rsid w:val="001A082F"/>
    <w:rsid w:val="001A084F"/>
    <w:rsid w:val="001A086C"/>
    <w:rsid w:val="001A08B1"/>
    <w:rsid w:val="001A08D6"/>
    <w:rsid w:val="001A092E"/>
    <w:rsid w:val="001A0930"/>
    <w:rsid w:val="001A0A25"/>
    <w:rsid w:val="001A0A4D"/>
    <w:rsid w:val="001A0B2A"/>
    <w:rsid w:val="001A0B50"/>
    <w:rsid w:val="001A0CDE"/>
    <w:rsid w:val="001A0CF2"/>
    <w:rsid w:val="001A0D60"/>
    <w:rsid w:val="001A0D74"/>
    <w:rsid w:val="001A0E3E"/>
    <w:rsid w:val="001A0F46"/>
    <w:rsid w:val="001A0FC3"/>
    <w:rsid w:val="001A1096"/>
    <w:rsid w:val="001A1161"/>
    <w:rsid w:val="001A118C"/>
    <w:rsid w:val="001A1306"/>
    <w:rsid w:val="001A154D"/>
    <w:rsid w:val="001A15A7"/>
    <w:rsid w:val="001A1696"/>
    <w:rsid w:val="001A180C"/>
    <w:rsid w:val="001A188F"/>
    <w:rsid w:val="001A18CA"/>
    <w:rsid w:val="001A1912"/>
    <w:rsid w:val="001A1989"/>
    <w:rsid w:val="001A199D"/>
    <w:rsid w:val="001A19E6"/>
    <w:rsid w:val="001A1A40"/>
    <w:rsid w:val="001A1BA5"/>
    <w:rsid w:val="001A1C09"/>
    <w:rsid w:val="001A1CE1"/>
    <w:rsid w:val="001A1D3D"/>
    <w:rsid w:val="001A1E43"/>
    <w:rsid w:val="001A1F97"/>
    <w:rsid w:val="001A20D6"/>
    <w:rsid w:val="001A2123"/>
    <w:rsid w:val="001A21D1"/>
    <w:rsid w:val="001A21F8"/>
    <w:rsid w:val="001A2292"/>
    <w:rsid w:val="001A22B9"/>
    <w:rsid w:val="001A248E"/>
    <w:rsid w:val="001A2494"/>
    <w:rsid w:val="001A264B"/>
    <w:rsid w:val="001A28C3"/>
    <w:rsid w:val="001A2A2D"/>
    <w:rsid w:val="001A2AC4"/>
    <w:rsid w:val="001A2B0C"/>
    <w:rsid w:val="001A2BCE"/>
    <w:rsid w:val="001A2D54"/>
    <w:rsid w:val="001A2E90"/>
    <w:rsid w:val="001A2F52"/>
    <w:rsid w:val="001A302E"/>
    <w:rsid w:val="001A30BA"/>
    <w:rsid w:val="001A3100"/>
    <w:rsid w:val="001A315C"/>
    <w:rsid w:val="001A3187"/>
    <w:rsid w:val="001A31CA"/>
    <w:rsid w:val="001A31E8"/>
    <w:rsid w:val="001A32BC"/>
    <w:rsid w:val="001A338A"/>
    <w:rsid w:val="001A338D"/>
    <w:rsid w:val="001A3415"/>
    <w:rsid w:val="001A35D3"/>
    <w:rsid w:val="001A368E"/>
    <w:rsid w:val="001A36B5"/>
    <w:rsid w:val="001A3707"/>
    <w:rsid w:val="001A3737"/>
    <w:rsid w:val="001A37D8"/>
    <w:rsid w:val="001A380F"/>
    <w:rsid w:val="001A38B3"/>
    <w:rsid w:val="001A3B95"/>
    <w:rsid w:val="001A3BA3"/>
    <w:rsid w:val="001A3BE4"/>
    <w:rsid w:val="001A3C63"/>
    <w:rsid w:val="001A3CAD"/>
    <w:rsid w:val="001A3D4A"/>
    <w:rsid w:val="001A3D4D"/>
    <w:rsid w:val="001A3D59"/>
    <w:rsid w:val="001A3D7D"/>
    <w:rsid w:val="001A3DAC"/>
    <w:rsid w:val="001A3DD8"/>
    <w:rsid w:val="001A3DF0"/>
    <w:rsid w:val="001A3EFC"/>
    <w:rsid w:val="001A4040"/>
    <w:rsid w:val="001A407C"/>
    <w:rsid w:val="001A4144"/>
    <w:rsid w:val="001A425F"/>
    <w:rsid w:val="001A42CB"/>
    <w:rsid w:val="001A4344"/>
    <w:rsid w:val="001A43C6"/>
    <w:rsid w:val="001A45F2"/>
    <w:rsid w:val="001A46B0"/>
    <w:rsid w:val="001A46FB"/>
    <w:rsid w:val="001A4737"/>
    <w:rsid w:val="001A474D"/>
    <w:rsid w:val="001A47A6"/>
    <w:rsid w:val="001A47C8"/>
    <w:rsid w:val="001A4925"/>
    <w:rsid w:val="001A4A3C"/>
    <w:rsid w:val="001A4AB5"/>
    <w:rsid w:val="001A4BB7"/>
    <w:rsid w:val="001A4BC7"/>
    <w:rsid w:val="001A4C20"/>
    <w:rsid w:val="001A4C47"/>
    <w:rsid w:val="001A4C4C"/>
    <w:rsid w:val="001A4CB0"/>
    <w:rsid w:val="001A4D13"/>
    <w:rsid w:val="001A4D46"/>
    <w:rsid w:val="001A4DCB"/>
    <w:rsid w:val="001A4E76"/>
    <w:rsid w:val="001A5046"/>
    <w:rsid w:val="001A517C"/>
    <w:rsid w:val="001A51CB"/>
    <w:rsid w:val="001A51E8"/>
    <w:rsid w:val="001A5256"/>
    <w:rsid w:val="001A5325"/>
    <w:rsid w:val="001A53E9"/>
    <w:rsid w:val="001A544F"/>
    <w:rsid w:val="001A55AB"/>
    <w:rsid w:val="001A5623"/>
    <w:rsid w:val="001A57FD"/>
    <w:rsid w:val="001A5836"/>
    <w:rsid w:val="001A5868"/>
    <w:rsid w:val="001A5887"/>
    <w:rsid w:val="001A595B"/>
    <w:rsid w:val="001A5BCF"/>
    <w:rsid w:val="001A5C5B"/>
    <w:rsid w:val="001A5E21"/>
    <w:rsid w:val="001A5F61"/>
    <w:rsid w:val="001A5F9B"/>
    <w:rsid w:val="001A611D"/>
    <w:rsid w:val="001A6168"/>
    <w:rsid w:val="001A625F"/>
    <w:rsid w:val="001A6288"/>
    <w:rsid w:val="001A62DF"/>
    <w:rsid w:val="001A62FE"/>
    <w:rsid w:val="001A64AB"/>
    <w:rsid w:val="001A6570"/>
    <w:rsid w:val="001A65BF"/>
    <w:rsid w:val="001A66EE"/>
    <w:rsid w:val="001A67A2"/>
    <w:rsid w:val="001A67BD"/>
    <w:rsid w:val="001A68B0"/>
    <w:rsid w:val="001A692A"/>
    <w:rsid w:val="001A6A4F"/>
    <w:rsid w:val="001A6B2A"/>
    <w:rsid w:val="001A6C1E"/>
    <w:rsid w:val="001A6CED"/>
    <w:rsid w:val="001A6D69"/>
    <w:rsid w:val="001A6DF7"/>
    <w:rsid w:val="001A6E8F"/>
    <w:rsid w:val="001A6F03"/>
    <w:rsid w:val="001A6F55"/>
    <w:rsid w:val="001A703E"/>
    <w:rsid w:val="001A7153"/>
    <w:rsid w:val="001A7193"/>
    <w:rsid w:val="001A7229"/>
    <w:rsid w:val="001A724D"/>
    <w:rsid w:val="001A7390"/>
    <w:rsid w:val="001A7492"/>
    <w:rsid w:val="001A755A"/>
    <w:rsid w:val="001A7576"/>
    <w:rsid w:val="001A75BA"/>
    <w:rsid w:val="001A75C6"/>
    <w:rsid w:val="001A75F2"/>
    <w:rsid w:val="001A7680"/>
    <w:rsid w:val="001A76A6"/>
    <w:rsid w:val="001A77B1"/>
    <w:rsid w:val="001A77F1"/>
    <w:rsid w:val="001A77FA"/>
    <w:rsid w:val="001A7814"/>
    <w:rsid w:val="001A781D"/>
    <w:rsid w:val="001A79F2"/>
    <w:rsid w:val="001A7B1F"/>
    <w:rsid w:val="001A7B3D"/>
    <w:rsid w:val="001A7B47"/>
    <w:rsid w:val="001A7B4B"/>
    <w:rsid w:val="001A7C34"/>
    <w:rsid w:val="001A7C99"/>
    <w:rsid w:val="001A7CA9"/>
    <w:rsid w:val="001A7CEE"/>
    <w:rsid w:val="001A7DA7"/>
    <w:rsid w:val="001A7E27"/>
    <w:rsid w:val="001A7EFC"/>
    <w:rsid w:val="001A7F27"/>
    <w:rsid w:val="001A7F2B"/>
    <w:rsid w:val="001A7FD7"/>
    <w:rsid w:val="001B0030"/>
    <w:rsid w:val="001B00A1"/>
    <w:rsid w:val="001B020F"/>
    <w:rsid w:val="001B0224"/>
    <w:rsid w:val="001B033A"/>
    <w:rsid w:val="001B033F"/>
    <w:rsid w:val="001B0411"/>
    <w:rsid w:val="001B046D"/>
    <w:rsid w:val="001B04C7"/>
    <w:rsid w:val="001B05CC"/>
    <w:rsid w:val="001B05D7"/>
    <w:rsid w:val="001B063C"/>
    <w:rsid w:val="001B06EB"/>
    <w:rsid w:val="001B075B"/>
    <w:rsid w:val="001B086A"/>
    <w:rsid w:val="001B0949"/>
    <w:rsid w:val="001B09AF"/>
    <w:rsid w:val="001B0A09"/>
    <w:rsid w:val="001B0AFA"/>
    <w:rsid w:val="001B0B33"/>
    <w:rsid w:val="001B0B85"/>
    <w:rsid w:val="001B0B8C"/>
    <w:rsid w:val="001B0C48"/>
    <w:rsid w:val="001B0CAB"/>
    <w:rsid w:val="001B0E43"/>
    <w:rsid w:val="001B0F40"/>
    <w:rsid w:val="001B0F51"/>
    <w:rsid w:val="001B11E8"/>
    <w:rsid w:val="001B1226"/>
    <w:rsid w:val="001B1505"/>
    <w:rsid w:val="001B1517"/>
    <w:rsid w:val="001B152A"/>
    <w:rsid w:val="001B15D4"/>
    <w:rsid w:val="001B163B"/>
    <w:rsid w:val="001B166F"/>
    <w:rsid w:val="001B1757"/>
    <w:rsid w:val="001B17F8"/>
    <w:rsid w:val="001B18CF"/>
    <w:rsid w:val="001B190E"/>
    <w:rsid w:val="001B1964"/>
    <w:rsid w:val="001B19B5"/>
    <w:rsid w:val="001B19CA"/>
    <w:rsid w:val="001B19E5"/>
    <w:rsid w:val="001B1A5B"/>
    <w:rsid w:val="001B1AC9"/>
    <w:rsid w:val="001B1B46"/>
    <w:rsid w:val="001B1BA5"/>
    <w:rsid w:val="001B1BBD"/>
    <w:rsid w:val="001B1C03"/>
    <w:rsid w:val="001B1DCF"/>
    <w:rsid w:val="001B1E6D"/>
    <w:rsid w:val="001B1EA0"/>
    <w:rsid w:val="001B1EE1"/>
    <w:rsid w:val="001B1F35"/>
    <w:rsid w:val="001B1F71"/>
    <w:rsid w:val="001B1F7B"/>
    <w:rsid w:val="001B20CA"/>
    <w:rsid w:val="001B219A"/>
    <w:rsid w:val="001B220B"/>
    <w:rsid w:val="001B2376"/>
    <w:rsid w:val="001B239B"/>
    <w:rsid w:val="001B23BA"/>
    <w:rsid w:val="001B24CF"/>
    <w:rsid w:val="001B25B3"/>
    <w:rsid w:val="001B277F"/>
    <w:rsid w:val="001B280E"/>
    <w:rsid w:val="001B2842"/>
    <w:rsid w:val="001B2901"/>
    <w:rsid w:val="001B290A"/>
    <w:rsid w:val="001B2A8F"/>
    <w:rsid w:val="001B2CCC"/>
    <w:rsid w:val="001B2CE5"/>
    <w:rsid w:val="001B2E54"/>
    <w:rsid w:val="001B2ECE"/>
    <w:rsid w:val="001B310C"/>
    <w:rsid w:val="001B3189"/>
    <w:rsid w:val="001B3368"/>
    <w:rsid w:val="001B3541"/>
    <w:rsid w:val="001B35C1"/>
    <w:rsid w:val="001B3609"/>
    <w:rsid w:val="001B3665"/>
    <w:rsid w:val="001B3670"/>
    <w:rsid w:val="001B36A3"/>
    <w:rsid w:val="001B370D"/>
    <w:rsid w:val="001B37DC"/>
    <w:rsid w:val="001B37FA"/>
    <w:rsid w:val="001B38F8"/>
    <w:rsid w:val="001B391A"/>
    <w:rsid w:val="001B399E"/>
    <w:rsid w:val="001B39B2"/>
    <w:rsid w:val="001B39EC"/>
    <w:rsid w:val="001B3A54"/>
    <w:rsid w:val="001B3CB0"/>
    <w:rsid w:val="001B3D49"/>
    <w:rsid w:val="001B3D50"/>
    <w:rsid w:val="001B40B2"/>
    <w:rsid w:val="001B421D"/>
    <w:rsid w:val="001B42FA"/>
    <w:rsid w:val="001B4430"/>
    <w:rsid w:val="001B4473"/>
    <w:rsid w:val="001B4536"/>
    <w:rsid w:val="001B456B"/>
    <w:rsid w:val="001B45EA"/>
    <w:rsid w:val="001B4622"/>
    <w:rsid w:val="001B463A"/>
    <w:rsid w:val="001B4659"/>
    <w:rsid w:val="001B46C1"/>
    <w:rsid w:val="001B470F"/>
    <w:rsid w:val="001B4767"/>
    <w:rsid w:val="001B484F"/>
    <w:rsid w:val="001B4898"/>
    <w:rsid w:val="001B497A"/>
    <w:rsid w:val="001B499C"/>
    <w:rsid w:val="001B4A08"/>
    <w:rsid w:val="001B4A12"/>
    <w:rsid w:val="001B4A69"/>
    <w:rsid w:val="001B4BD2"/>
    <w:rsid w:val="001B4BEA"/>
    <w:rsid w:val="001B4C74"/>
    <w:rsid w:val="001B4D02"/>
    <w:rsid w:val="001B4D93"/>
    <w:rsid w:val="001B4E15"/>
    <w:rsid w:val="001B4F0C"/>
    <w:rsid w:val="001B5094"/>
    <w:rsid w:val="001B5200"/>
    <w:rsid w:val="001B526F"/>
    <w:rsid w:val="001B52C5"/>
    <w:rsid w:val="001B537D"/>
    <w:rsid w:val="001B53D0"/>
    <w:rsid w:val="001B53EE"/>
    <w:rsid w:val="001B54AA"/>
    <w:rsid w:val="001B554D"/>
    <w:rsid w:val="001B5765"/>
    <w:rsid w:val="001B585C"/>
    <w:rsid w:val="001B58BE"/>
    <w:rsid w:val="001B58C9"/>
    <w:rsid w:val="001B595C"/>
    <w:rsid w:val="001B59EB"/>
    <w:rsid w:val="001B5B44"/>
    <w:rsid w:val="001B5BA1"/>
    <w:rsid w:val="001B5CC0"/>
    <w:rsid w:val="001B5DC8"/>
    <w:rsid w:val="001B5E6E"/>
    <w:rsid w:val="001B5EAE"/>
    <w:rsid w:val="001B5FD2"/>
    <w:rsid w:val="001B6029"/>
    <w:rsid w:val="001B611C"/>
    <w:rsid w:val="001B620B"/>
    <w:rsid w:val="001B6264"/>
    <w:rsid w:val="001B62B8"/>
    <w:rsid w:val="001B62E4"/>
    <w:rsid w:val="001B6395"/>
    <w:rsid w:val="001B63BB"/>
    <w:rsid w:val="001B63E8"/>
    <w:rsid w:val="001B6433"/>
    <w:rsid w:val="001B6460"/>
    <w:rsid w:val="001B64E2"/>
    <w:rsid w:val="001B64EB"/>
    <w:rsid w:val="001B6593"/>
    <w:rsid w:val="001B6685"/>
    <w:rsid w:val="001B6758"/>
    <w:rsid w:val="001B6873"/>
    <w:rsid w:val="001B69CA"/>
    <w:rsid w:val="001B6A3F"/>
    <w:rsid w:val="001B6A6C"/>
    <w:rsid w:val="001B6BE7"/>
    <w:rsid w:val="001B6C28"/>
    <w:rsid w:val="001B6DC1"/>
    <w:rsid w:val="001B6DC5"/>
    <w:rsid w:val="001B6DE1"/>
    <w:rsid w:val="001B6DE9"/>
    <w:rsid w:val="001B6E32"/>
    <w:rsid w:val="001B6EBB"/>
    <w:rsid w:val="001B6F5E"/>
    <w:rsid w:val="001B6F93"/>
    <w:rsid w:val="001B7046"/>
    <w:rsid w:val="001B7093"/>
    <w:rsid w:val="001B7196"/>
    <w:rsid w:val="001B71C4"/>
    <w:rsid w:val="001B7200"/>
    <w:rsid w:val="001B72C1"/>
    <w:rsid w:val="001B72C6"/>
    <w:rsid w:val="001B73C7"/>
    <w:rsid w:val="001B73E9"/>
    <w:rsid w:val="001B7497"/>
    <w:rsid w:val="001B75E4"/>
    <w:rsid w:val="001B7620"/>
    <w:rsid w:val="001B76EA"/>
    <w:rsid w:val="001B778F"/>
    <w:rsid w:val="001B77FC"/>
    <w:rsid w:val="001B7A00"/>
    <w:rsid w:val="001B7A84"/>
    <w:rsid w:val="001B7AA3"/>
    <w:rsid w:val="001B7AEF"/>
    <w:rsid w:val="001B7B83"/>
    <w:rsid w:val="001B7BCB"/>
    <w:rsid w:val="001B7C4E"/>
    <w:rsid w:val="001B7C61"/>
    <w:rsid w:val="001B7C97"/>
    <w:rsid w:val="001B7D2C"/>
    <w:rsid w:val="001B7D2E"/>
    <w:rsid w:val="001B7D47"/>
    <w:rsid w:val="001B7D9A"/>
    <w:rsid w:val="001B7E29"/>
    <w:rsid w:val="001B7F0A"/>
    <w:rsid w:val="001B7F23"/>
    <w:rsid w:val="001B7F9F"/>
    <w:rsid w:val="001C035A"/>
    <w:rsid w:val="001C0374"/>
    <w:rsid w:val="001C0375"/>
    <w:rsid w:val="001C037D"/>
    <w:rsid w:val="001C03BE"/>
    <w:rsid w:val="001C0407"/>
    <w:rsid w:val="001C043A"/>
    <w:rsid w:val="001C04AB"/>
    <w:rsid w:val="001C04BC"/>
    <w:rsid w:val="001C04EA"/>
    <w:rsid w:val="001C0638"/>
    <w:rsid w:val="001C06C8"/>
    <w:rsid w:val="001C071D"/>
    <w:rsid w:val="001C072C"/>
    <w:rsid w:val="001C072E"/>
    <w:rsid w:val="001C0790"/>
    <w:rsid w:val="001C07A9"/>
    <w:rsid w:val="001C0845"/>
    <w:rsid w:val="001C089F"/>
    <w:rsid w:val="001C0903"/>
    <w:rsid w:val="001C0972"/>
    <w:rsid w:val="001C09E8"/>
    <w:rsid w:val="001C0A36"/>
    <w:rsid w:val="001C0C39"/>
    <w:rsid w:val="001C0E9A"/>
    <w:rsid w:val="001C0F15"/>
    <w:rsid w:val="001C0F41"/>
    <w:rsid w:val="001C0F4B"/>
    <w:rsid w:val="001C0F9A"/>
    <w:rsid w:val="001C1152"/>
    <w:rsid w:val="001C11EC"/>
    <w:rsid w:val="001C1333"/>
    <w:rsid w:val="001C1354"/>
    <w:rsid w:val="001C1359"/>
    <w:rsid w:val="001C1415"/>
    <w:rsid w:val="001C1444"/>
    <w:rsid w:val="001C14D8"/>
    <w:rsid w:val="001C14FF"/>
    <w:rsid w:val="001C151E"/>
    <w:rsid w:val="001C1586"/>
    <w:rsid w:val="001C15B3"/>
    <w:rsid w:val="001C16DE"/>
    <w:rsid w:val="001C180A"/>
    <w:rsid w:val="001C1831"/>
    <w:rsid w:val="001C1878"/>
    <w:rsid w:val="001C1A03"/>
    <w:rsid w:val="001C1A3D"/>
    <w:rsid w:val="001C1A93"/>
    <w:rsid w:val="001C1C47"/>
    <w:rsid w:val="001C1CE7"/>
    <w:rsid w:val="001C1DA2"/>
    <w:rsid w:val="001C1DB6"/>
    <w:rsid w:val="001C1E07"/>
    <w:rsid w:val="001C1E9C"/>
    <w:rsid w:val="001C1F72"/>
    <w:rsid w:val="001C1F75"/>
    <w:rsid w:val="001C205E"/>
    <w:rsid w:val="001C208A"/>
    <w:rsid w:val="001C20F2"/>
    <w:rsid w:val="001C214A"/>
    <w:rsid w:val="001C2236"/>
    <w:rsid w:val="001C223D"/>
    <w:rsid w:val="001C2334"/>
    <w:rsid w:val="001C2358"/>
    <w:rsid w:val="001C23D4"/>
    <w:rsid w:val="001C2473"/>
    <w:rsid w:val="001C26D4"/>
    <w:rsid w:val="001C27B2"/>
    <w:rsid w:val="001C283B"/>
    <w:rsid w:val="001C28B7"/>
    <w:rsid w:val="001C2927"/>
    <w:rsid w:val="001C2AB8"/>
    <w:rsid w:val="001C2B0C"/>
    <w:rsid w:val="001C2BDD"/>
    <w:rsid w:val="001C2C48"/>
    <w:rsid w:val="001C2C6F"/>
    <w:rsid w:val="001C2C83"/>
    <w:rsid w:val="001C2D38"/>
    <w:rsid w:val="001C2DFE"/>
    <w:rsid w:val="001C2E00"/>
    <w:rsid w:val="001C2E50"/>
    <w:rsid w:val="001C2E9A"/>
    <w:rsid w:val="001C2EB0"/>
    <w:rsid w:val="001C2FC6"/>
    <w:rsid w:val="001C30AA"/>
    <w:rsid w:val="001C3211"/>
    <w:rsid w:val="001C321C"/>
    <w:rsid w:val="001C3251"/>
    <w:rsid w:val="001C327D"/>
    <w:rsid w:val="001C3392"/>
    <w:rsid w:val="001C3409"/>
    <w:rsid w:val="001C3420"/>
    <w:rsid w:val="001C3508"/>
    <w:rsid w:val="001C35E3"/>
    <w:rsid w:val="001C3632"/>
    <w:rsid w:val="001C37A4"/>
    <w:rsid w:val="001C37D2"/>
    <w:rsid w:val="001C37D6"/>
    <w:rsid w:val="001C3852"/>
    <w:rsid w:val="001C3884"/>
    <w:rsid w:val="001C3894"/>
    <w:rsid w:val="001C38C1"/>
    <w:rsid w:val="001C392A"/>
    <w:rsid w:val="001C399B"/>
    <w:rsid w:val="001C39A3"/>
    <w:rsid w:val="001C3B30"/>
    <w:rsid w:val="001C3D90"/>
    <w:rsid w:val="001C3F2E"/>
    <w:rsid w:val="001C4127"/>
    <w:rsid w:val="001C41F2"/>
    <w:rsid w:val="001C423B"/>
    <w:rsid w:val="001C42BA"/>
    <w:rsid w:val="001C433B"/>
    <w:rsid w:val="001C434B"/>
    <w:rsid w:val="001C44C0"/>
    <w:rsid w:val="001C45F3"/>
    <w:rsid w:val="001C460E"/>
    <w:rsid w:val="001C46B2"/>
    <w:rsid w:val="001C4825"/>
    <w:rsid w:val="001C4830"/>
    <w:rsid w:val="001C483C"/>
    <w:rsid w:val="001C48B2"/>
    <w:rsid w:val="001C48FC"/>
    <w:rsid w:val="001C4908"/>
    <w:rsid w:val="001C4A48"/>
    <w:rsid w:val="001C4ACB"/>
    <w:rsid w:val="001C4B77"/>
    <w:rsid w:val="001C4D4C"/>
    <w:rsid w:val="001C4D9F"/>
    <w:rsid w:val="001C4DB6"/>
    <w:rsid w:val="001C4E09"/>
    <w:rsid w:val="001C4E69"/>
    <w:rsid w:val="001C4F07"/>
    <w:rsid w:val="001C4F54"/>
    <w:rsid w:val="001C50C1"/>
    <w:rsid w:val="001C5127"/>
    <w:rsid w:val="001C5162"/>
    <w:rsid w:val="001C51F6"/>
    <w:rsid w:val="001C51F7"/>
    <w:rsid w:val="001C529D"/>
    <w:rsid w:val="001C52DB"/>
    <w:rsid w:val="001C533F"/>
    <w:rsid w:val="001C54DD"/>
    <w:rsid w:val="001C54E4"/>
    <w:rsid w:val="001C56C7"/>
    <w:rsid w:val="001C571A"/>
    <w:rsid w:val="001C5758"/>
    <w:rsid w:val="001C5768"/>
    <w:rsid w:val="001C5822"/>
    <w:rsid w:val="001C5882"/>
    <w:rsid w:val="001C588B"/>
    <w:rsid w:val="001C58DF"/>
    <w:rsid w:val="001C58FD"/>
    <w:rsid w:val="001C59B5"/>
    <w:rsid w:val="001C59D5"/>
    <w:rsid w:val="001C5A46"/>
    <w:rsid w:val="001C5A4E"/>
    <w:rsid w:val="001C5B40"/>
    <w:rsid w:val="001C5B45"/>
    <w:rsid w:val="001C5DB3"/>
    <w:rsid w:val="001C5DDD"/>
    <w:rsid w:val="001C5DDE"/>
    <w:rsid w:val="001C5DFD"/>
    <w:rsid w:val="001C60BD"/>
    <w:rsid w:val="001C60CC"/>
    <w:rsid w:val="001C6145"/>
    <w:rsid w:val="001C6199"/>
    <w:rsid w:val="001C62B1"/>
    <w:rsid w:val="001C64FE"/>
    <w:rsid w:val="001C6609"/>
    <w:rsid w:val="001C666F"/>
    <w:rsid w:val="001C6697"/>
    <w:rsid w:val="001C66BB"/>
    <w:rsid w:val="001C67F0"/>
    <w:rsid w:val="001C6868"/>
    <w:rsid w:val="001C68B5"/>
    <w:rsid w:val="001C68F3"/>
    <w:rsid w:val="001C6A2B"/>
    <w:rsid w:val="001C6B43"/>
    <w:rsid w:val="001C6B56"/>
    <w:rsid w:val="001C6CA8"/>
    <w:rsid w:val="001C6D82"/>
    <w:rsid w:val="001C6E00"/>
    <w:rsid w:val="001C6FBC"/>
    <w:rsid w:val="001C703F"/>
    <w:rsid w:val="001C70E5"/>
    <w:rsid w:val="001C7142"/>
    <w:rsid w:val="001C7145"/>
    <w:rsid w:val="001C714A"/>
    <w:rsid w:val="001C72A3"/>
    <w:rsid w:val="001C73C9"/>
    <w:rsid w:val="001C74FB"/>
    <w:rsid w:val="001C76A0"/>
    <w:rsid w:val="001C770B"/>
    <w:rsid w:val="001C7832"/>
    <w:rsid w:val="001C79B7"/>
    <w:rsid w:val="001C7A1E"/>
    <w:rsid w:val="001C7A2F"/>
    <w:rsid w:val="001C7BCA"/>
    <w:rsid w:val="001C7BED"/>
    <w:rsid w:val="001C7C21"/>
    <w:rsid w:val="001C7EC0"/>
    <w:rsid w:val="001C7F49"/>
    <w:rsid w:val="001C7F4F"/>
    <w:rsid w:val="001C7F6E"/>
    <w:rsid w:val="001C7F8A"/>
    <w:rsid w:val="001C7FE9"/>
    <w:rsid w:val="001D00AF"/>
    <w:rsid w:val="001D0123"/>
    <w:rsid w:val="001D023F"/>
    <w:rsid w:val="001D02B2"/>
    <w:rsid w:val="001D0329"/>
    <w:rsid w:val="001D03B9"/>
    <w:rsid w:val="001D03E3"/>
    <w:rsid w:val="001D051B"/>
    <w:rsid w:val="001D0732"/>
    <w:rsid w:val="001D0851"/>
    <w:rsid w:val="001D0976"/>
    <w:rsid w:val="001D0B01"/>
    <w:rsid w:val="001D0BB1"/>
    <w:rsid w:val="001D0CE6"/>
    <w:rsid w:val="001D0DC0"/>
    <w:rsid w:val="001D0E24"/>
    <w:rsid w:val="001D0E60"/>
    <w:rsid w:val="001D0F00"/>
    <w:rsid w:val="001D0F2B"/>
    <w:rsid w:val="001D0FF5"/>
    <w:rsid w:val="001D1117"/>
    <w:rsid w:val="001D11C5"/>
    <w:rsid w:val="001D1296"/>
    <w:rsid w:val="001D12B3"/>
    <w:rsid w:val="001D1383"/>
    <w:rsid w:val="001D13CF"/>
    <w:rsid w:val="001D13EE"/>
    <w:rsid w:val="001D1403"/>
    <w:rsid w:val="001D1411"/>
    <w:rsid w:val="001D149D"/>
    <w:rsid w:val="001D14F3"/>
    <w:rsid w:val="001D1641"/>
    <w:rsid w:val="001D170F"/>
    <w:rsid w:val="001D1721"/>
    <w:rsid w:val="001D1728"/>
    <w:rsid w:val="001D1886"/>
    <w:rsid w:val="001D194C"/>
    <w:rsid w:val="001D198D"/>
    <w:rsid w:val="001D1A56"/>
    <w:rsid w:val="001D1C06"/>
    <w:rsid w:val="001D1D8A"/>
    <w:rsid w:val="001D1E1C"/>
    <w:rsid w:val="001D2095"/>
    <w:rsid w:val="001D20BE"/>
    <w:rsid w:val="001D21A8"/>
    <w:rsid w:val="001D21B6"/>
    <w:rsid w:val="001D21CF"/>
    <w:rsid w:val="001D2483"/>
    <w:rsid w:val="001D251A"/>
    <w:rsid w:val="001D26B7"/>
    <w:rsid w:val="001D26CB"/>
    <w:rsid w:val="001D2832"/>
    <w:rsid w:val="001D28AE"/>
    <w:rsid w:val="001D28DA"/>
    <w:rsid w:val="001D29F5"/>
    <w:rsid w:val="001D29FF"/>
    <w:rsid w:val="001D2AEE"/>
    <w:rsid w:val="001D2AFA"/>
    <w:rsid w:val="001D2D6A"/>
    <w:rsid w:val="001D2E2A"/>
    <w:rsid w:val="001D2EC4"/>
    <w:rsid w:val="001D2F12"/>
    <w:rsid w:val="001D2F4B"/>
    <w:rsid w:val="001D2F78"/>
    <w:rsid w:val="001D3010"/>
    <w:rsid w:val="001D3031"/>
    <w:rsid w:val="001D315C"/>
    <w:rsid w:val="001D3163"/>
    <w:rsid w:val="001D3300"/>
    <w:rsid w:val="001D333C"/>
    <w:rsid w:val="001D33D8"/>
    <w:rsid w:val="001D33F3"/>
    <w:rsid w:val="001D3546"/>
    <w:rsid w:val="001D3558"/>
    <w:rsid w:val="001D35FB"/>
    <w:rsid w:val="001D3861"/>
    <w:rsid w:val="001D397D"/>
    <w:rsid w:val="001D3C16"/>
    <w:rsid w:val="001D3D33"/>
    <w:rsid w:val="001D3DC6"/>
    <w:rsid w:val="001D3E4B"/>
    <w:rsid w:val="001D3F9A"/>
    <w:rsid w:val="001D4015"/>
    <w:rsid w:val="001D4059"/>
    <w:rsid w:val="001D4137"/>
    <w:rsid w:val="001D4283"/>
    <w:rsid w:val="001D42B2"/>
    <w:rsid w:val="001D42B7"/>
    <w:rsid w:val="001D4447"/>
    <w:rsid w:val="001D4471"/>
    <w:rsid w:val="001D452B"/>
    <w:rsid w:val="001D4613"/>
    <w:rsid w:val="001D467B"/>
    <w:rsid w:val="001D4768"/>
    <w:rsid w:val="001D4800"/>
    <w:rsid w:val="001D4824"/>
    <w:rsid w:val="001D4858"/>
    <w:rsid w:val="001D487B"/>
    <w:rsid w:val="001D4971"/>
    <w:rsid w:val="001D4A42"/>
    <w:rsid w:val="001D4BAC"/>
    <w:rsid w:val="001D4C2A"/>
    <w:rsid w:val="001D4C47"/>
    <w:rsid w:val="001D4C5E"/>
    <w:rsid w:val="001D4D50"/>
    <w:rsid w:val="001D4DF6"/>
    <w:rsid w:val="001D4E5B"/>
    <w:rsid w:val="001D4FAF"/>
    <w:rsid w:val="001D50CC"/>
    <w:rsid w:val="001D51EA"/>
    <w:rsid w:val="001D5356"/>
    <w:rsid w:val="001D535A"/>
    <w:rsid w:val="001D53F7"/>
    <w:rsid w:val="001D5627"/>
    <w:rsid w:val="001D5669"/>
    <w:rsid w:val="001D56E1"/>
    <w:rsid w:val="001D5784"/>
    <w:rsid w:val="001D58A0"/>
    <w:rsid w:val="001D59AE"/>
    <w:rsid w:val="001D5A49"/>
    <w:rsid w:val="001D5AB2"/>
    <w:rsid w:val="001D5C4F"/>
    <w:rsid w:val="001D5D9D"/>
    <w:rsid w:val="001D60A7"/>
    <w:rsid w:val="001D60D6"/>
    <w:rsid w:val="001D60D9"/>
    <w:rsid w:val="001D60FD"/>
    <w:rsid w:val="001D619E"/>
    <w:rsid w:val="001D61CA"/>
    <w:rsid w:val="001D62E5"/>
    <w:rsid w:val="001D6336"/>
    <w:rsid w:val="001D641F"/>
    <w:rsid w:val="001D6436"/>
    <w:rsid w:val="001D646F"/>
    <w:rsid w:val="001D64CD"/>
    <w:rsid w:val="001D6559"/>
    <w:rsid w:val="001D6611"/>
    <w:rsid w:val="001D6640"/>
    <w:rsid w:val="001D66BD"/>
    <w:rsid w:val="001D66D6"/>
    <w:rsid w:val="001D66F0"/>
    <w:rsid w:val="001D67F6"/>
    <w:rsid w:val="001D6922"/>
    <w:rsid w:val="001D6953"/>
    <w:rsid w:val="001D69F1"/>
    <w:rsid w:val="001D6B1A"/>
    <w:rsid w:val="001D6BED"/>
    <w:rsid w:val="001D6C19"/>
    <w:rsid w:val="001D6C42"/>
    <w:rsid w:val="001D6C50"/>
    <w:rsid w:val="001D6C97"/>
    <w:rsid w:val="001D6C9F"/>
    <w:rsid w:val="001D6D45"/>
    <w:rsid w:val="001D6DEB"/>
    <w:rsid w:val="001D6E32"/>
    <w:rsid w:val="001D6FB3"/>
    <w:rsid w:val="001D7031"/>
    <w:rsid w:val="001D7090"/>
    <w:rsid w:val="001D70D9"/>
    <w:rsid w:val="001D7290"/>
    <w:rsid w:val="001D7291"/>
    <w:rsid w:val="001D72B1"/>
    <w:rsid w:val="001D7599"/>
    <w:rsid w:val="001D76A0"/>
    <w:rsid w:val="001D76B6"/>
    <w:rsid w:val="001D76D6"/>
    <w:rsid w:val="001D77D9"/>
    <w:rsid w:val="001D783E"/>
    <w:rsid w:val="001D790C"/>
    <w:rsid w:val="001D79AB"/>
    <w:rsid w:val="001D7ADD"/>
    <w:rsid w:val="001D7C28"/>
    <w:rsid w:val="001D7CC3"/>
    <w:rsid w:val="001D7CFE"/>
    <w:rsid w:val="001D7D15"/>
    <w:rsid w:val="001D7D5E"/>
    <w:rsid w:val="001D7DA4"/>
    <w:rsid w:val="001D7DCF"/>
    <w:rsid w:val="001D7DF6"/>
    <w:rsid w:val="001D7E99"/>
    <w:rsid w:val="001D7EBF"/>
    <w:rsid w:val="001D7ED5"/>
    <w:rsid w:val="001D7F7E"/>
    <w:rsid w:val="001D7F87"/>
    <w:rsid w:val="001D7F99"/>
    <w:rsid w:val="001E011D"/>
    <w:rsid w:val="001E016A"/>
    <w:rsid w:val="001E0179"/>
    <w:rsid w:val="001E01B2"/>
    <w:rsid w:val="001E0292"/>
    <w:rsid w:val="001E0300"/>
    <w:rsid w:val="001E0305"/>
    <w:rsid w:val="001E0354"/>
    <w:rsid w:val="001E04DB"/>
    <w:rsid w:val="001E05CB"/>
    <w:rsid w:val="001E05F6"/>
    <w:rsid w:val="001E0664"/>
    <w:rsid w:val="001E0686"/>
    <w:rsid w:val="001E0824"/>
    <w:rsid w:val="001E08C6"/>
    <w:rsid w:val="001E0A3F"/>
    <w:rsid w:val="001E0ACA"/>
    <w:rsid w:val="001E0C60"/>
    <w:rsid w:val="001E0C8B"/>
    <w:rsid w:val="001E0CD4"/>
    <w:rsid w:val="001E0D23"/>
    <w:rsid w:val="001E0D43"/>
    <w:rsid w:val="001E0DB0"/>
    <w:rsid w:val="001E0EA9"/>
    <w:rsid w:val="001E0EDE"/>
    <w:rsid w:val="001E0FAD"/>
    <w:rsid w:val="001E0FCE"/>
    <w:rsid w:val="001E0FE7"/>
    <w:rsid w:val="001E10EC"/>
    <w:rsid w:val="001E11D7"/>
    <w:rsid w:val="001E123C"/>
    <w:rsid w:val="001E1296"/>
    <w:rsid w:val="001E12A2"/>
    <w:rsid w:val="001E12CE"/>
    <w:rsid w:val="001E1352"/>
    <w:rsid w:val="001E1366"/>
    <w:rsid w:val="001E148E"/>
    <w:rsid w:val="001E14A6"/>
    <w:rsid w:val="001E14F7"/>
    <w:rsid w:val="001E1552"/>
    <w:rsid w:val="001E16B3"/>
    <w:rsid w:val="001E180B"/>
    <w:rsid w:val="001E1812"/>
    <w:rsid w:val="001E1852"/>
    <w:rsid w:val="001E18C6"/>
    <w:rsid w:val="001E18D7"/>
    <w:rsid w:val="001E1950"/>
    <w:rsid w:val="001E1984"/>
    <w:rsid w:val="001E1A7A"/>
    <w:rsid w:val="001E1B04"/>
    <w:rsid w:val="001E1C0B"/>
    <w:rsid w:val="001E1C19"/>
    <w:rsid w:val="001E1CAD"/>
    <w:rsid w:val="001E1D2C"/>
    <w:rsid w:val="001E1D75"/>
    <w:rsid w:val="001E1E4D"/>
    <w:rsid w:val="001E1EAC"/>
    <w:rsid w:val="001E1F93"/>
    <w:rsid w:val="001E1FCB"/>
    <w:rsid w:val="001E1FCC"/>
    <w:rsid w:val="001E2106"/>
    <w:rsid w:val="001E21F7"/>
    <w:rsid w:val="001E2351"/>
    <w:rsid w:val="001E23CB"/>
    <w:rsid w:val="001E23DE"/>
    <w:rsid w:val="001E23EF"/>
    <w:rsid w:val="001E242F"/>
    <w:rsid w:val="001E2434"/>
    <w:rsid w:val="001E2446"/>
    <w:rsid w:val="001E244C"/>
    <w:rsid w:val="001E2659"/>
    <w:rsid w:val="001E270E"/>
    <w:rsid w:val="001E27A1"/>
    <w:rsid w:val="001E283C"/>
    <w:rsid w:val="001E298A"/>
    <w:rsid w:val="001E29C3"/>
    <w:rsid w:val="001E29E4"/>
    <w:rsid w:val="001E2AAC"/>
    <w:rsid w:val="001E2B14"/>
    <w:rsid w:val="001E2BA7"/>
    <w:rsid w:val="001E2C08"/>
    <w:rsid w:val="001E2C35"/>
    <w:rsid w:val="001E2D11"/>
    <w:rsid w:val="001E2D35"/>
    <w:rsid w:val="001E2DB2"/>
    <w:rsid w:val="001E2DC7"/>
    <w:rsid w:val="001E2DCA"/>
    <w:rsid w:val="001E3128"/>
    <w:rsid w:val="001E312A"/>
    <w:rsid w:val="001E3139"/>
    <w:rsid w:val="001E3170"/>
    <w:rsid w:val="001E33B3"/>
    <w:rsid w:val="001E3488"/>
    <w:rsid w:val="001E34B3"/>
    <w:rsid w:val="001E353F"/>
    <w:rsid w:val="001E3553"/>
    <w:rsid w:val="001E355D"/>
    <w:rsid w:val="001E3704"/>
    <w:rsid w:val="001E37BA"/>
    <w:rsid w:val="001E3832"/>
    <w:rsid w:val="001E3841"/>
    <w:rsid w:val="001E3887"/>
    <w:rsid w:val="001E38C0"/>
    <w:rsid w:val="001E38CD"/>
    <w:rsid w:val="001E3971"/>
    <w:rsid w:val="001E3994"/>
    <w:rsid w:val="001E3A24"/>
    <w:rsid w:val="001E3A84"/>
    <w:rsid w:val="001E3A8D"/>
    <w:rsid w:val="001E3B0F"/>
    <w:rsid w:val="001E3BAD"/>
    <w:rsid w:val="001E3C0E"/>
    <w:rsid w:val="001E3D4B"/>
    <w:rsid w:val="001E3EBD"/>
    <w:rsid w:val="001E3FB9"/>
    <w:rsid w:val="001E3FC8"/>
    <w:rsid w:val="001E407C"/>
    <w:rsid w:val="001E408C"/>
    <w:rsid w:val="001E409B"/>
    <w:rsid w:val="001E40E8"/>
    <w:rsid w:val="001E4153"/>
    <w:rsid w:val="001E4409"/>
    <w:rsid w:val="001E46F1"/>
    <w:rsid w:val="001E4748"/>
    <w:rsid w:val="001E47B5"/>
    <w:rsid w:val="001E482C"/>
    <w:rsid w:val="001E48CF"/>
    <w:rsid w:val="001E490D"/>
    <w:rsid w:val="001E4940"/>
    <w:rsid w:val="001E494A"/>
    <w:rsid w:val="001E4A12"/>
    <w:rsid w:val="001E4A13"/>
    <w:rsid w:val="001E4A62"/>
    <w:rsid w:val="001E4B08"/>
    <w:rsid w:val="001E4B6B"/>
    <w:rsid w:val="001E4C47"/>
    <w:rsid w:val="001E4CC2"/>
    <w:rsid w:val="001E4E9A"/>
    <w:rsid w:val="001E5190"/>
    <w:rsid w:val="001E5219"/>
    <w:rsid w:val="001E5246"/>
    <w:rsid w:val="001E5251"/>
    <w:rsid w:val="001E52A6"/>
    <w:rsid w:val="001E52D1"/>
    <w:rsid w:val="001E52F4"/>
    <w:rsid w:val="001E5457"/>
    <w:rsid w:val="001E5493"/>
    <w:rsid w:val="001E54ED"/>
    <w:rsid w:val="001E55F7"/>
    <w:rsid w:val="001E566B"/>
    <w:rsid w:val="001E5681"/>
    <w:rsid w:val="001E5819"/>
    <w:rsid w:val="001E583D"/>
    <w:rsid w:val="001E58C2"/>
    <w:rsid w:val="001E58F3"/>
    <w:rsid w:val="001E590B"/>
    <w:rsid w:val="001E592A"/>
    <w:rsid w:val="001E597B"/>
    <w:rsid w:val="001E5A3C"/>
    <w:rsid w:val="001E5B38"/>
    <w:rsid w:val="001E5B92"/>
    <w:rsid w:val="001E5B9D"/>
    <w:rsid w:val="001E5BFA"/>
    <w:rsid w:val="001E5C05"/>
    <w:rsid w:val="001E5C0E"/>
    <w:rsid w:val="001E5D01"/>
    <w:rsid w:val="001E5D32"/>
    <w:rsid w:val="001E5D57"/>
    <w:rsid w:val="001E5DB2"/>
    <w:rsid w:val="001E5DBF"/>
    <w:rsid w:val="001E5F47"/>
    <w:rsid w:val="001E60C2"/>
    <w:rsid w:val="001E60EF"/>
    <w:rsid w:val="001E632D"/>
    <w:rsid w:val="001E6349"/>
    <w:rsid w:val="001E637B"/>
    <w:rsid w:val="001E63B7"/>
    <w:rsid w:val="001E6494"/>
    <w:rsid w:val="001E651D"/>
    <w:rsid w:val="001E678F"/>
    <w:rsid w:val="001E68BB"/>
    <w:rsid w:val="001E68FE"/>
    <w:rsid w:val="001E6929"/>
    <w:rsid w:val="001E69F5"/>
    <w:rsid w:val="001E6A04"/>
    <w:rsid w:val="001E6C60"/>
    <w:rsid w:val="001E6C8D"/>
    <w:rsid w:val="001E6D6D"/>
    <w:rsid w:val="001E6E42"/>
    <w:rsid w:val="001E6E53"/>
    <w:rsid w:val="001E6EA5"/>
    <w:rsid w:val="001E6FDF"/>
    <w:rsid w:val="001E7047"/>
    <w:rsid w:val="001E7099"/>
    <w:rsid w:val="001E70FE"/>
    <w:rsid w:val="001E7129"/>
    <w:rsid w:val="001E7164"/>
    <w:rsid w:val="001E71BF"/>
    <w:rsid w:val="001E71F4"/>
    <w:rsid w:val="001E7264"/>
    <w:rsid w:val="001E72E4"/>
    <w:rsid w:val="001E7305"/>
    <w:rsid w:val="001E7386"/>
    <w:rsid w:val="001E73B8"/>
    <w:rsid w:val="001E74FE"/>
    <w:rsid w:val="001E7501"/>
    <w:rsid w:val="001E75D6"/>
    <w:rsid w:val="001E7621"/>
    <w:rsid w:val="001E7A3D"/>
    <w:rsid w:val="001E7A5F"/>
    <w:rsid w:val="001E7B0A"/>
    <w:rsid w:val="001E7B91"/>
    <w:rsid w:val="001E7BC7"/>
    <w:rsid w:val="001E7BD9"/>
    <w:rsid w:val="001E7CE0"/>
    <w:rsid w:val="001E7CE2"/>
    <w:rsid w:val="001E7D43"/>
    <w:rsid w:val="001E7D4B"/>
    <w:rsid w:val="001E7D88"/>
    <w:rsid w:val="001E7DA0"/>
    <w:rsid w:val="001E7DC7"/>
    <w:rsid w:val="001E7EFF"/>
    <w:rsid w:val="001E7F15"/>
    <w:rsid w:val="001F0040"/>
    <w:rsid w:val="001F0109"/>
    <w:rsid w:val="001F0110"/>
    <w:rsid w:val="001F013A"/>
    <w:rsid w:val="001F02E8"/>
    <w:rsid w:val="001F03CB"/>
    <w:rsid w:val="001F03F0"/>
    <w:rsid w:val="001F0443"/>
    <w:rsid w:val="001F0470"/>
    <w:rsid w:val="001F04FC"/>
    <w:rsid w:val="001F0646"/>
    <w:rsid w:val="001F06D5"/>
    <w:rsid w:val="001F0752"/>
    <w:rsid w:val="001F0888"/>
    <w:rsid w:val="001F0918"/>
    <w:rsid w:val="001F094F"/>
    <w:rsid w:val="001F0974"/>
    <w:rsid w:val="001F0C00"/>
    <w:rsid w:val="001F0C62"/>
    <w:rsid w:val="001F0CAC"/>
    <w:rsid w:val="001F0CFE"/>
    <w:rsid w:val="001F107C"/>
    <w:rsid w:val="001F1090"/>
    <w:rsid w:val="001F1198"/>
    <w:rsid w:val="001F11E3"/>
    <w:rsid w:val="001F12A0"/>
    <w:rsid w:val="001F133F"/>
    <w:rsid w:val="001F13ED"/>
    <w:rsid w:val="001F13FC"/>
    <w:rsid w:val="001F145B"/>
    <w:rsid w:val="001F150D"/>
    <w:rsid w:val="001F15CD"/>
    <w:rsid w:val="001F15FE"/>
    <w:rsid w:val="001F17A7"/>
    <w:rsid w:val="001F17C2"/>
    <w:rsid w:val="001F1870"/>
    <w:rsid w:val="001F1925"/>
    <w:rsid w:val="001F1962"/>
    <w:rsid w:val="001F1B0A"/>
    <w:rsid w:val="001F1C58"/>
    <w:rsid w:val="001F1E05"/>
    <w:rsid w:val="001F1E10"/>
    <w:rsid w:val="001F1F4F"/>
    <w:rsid w:val="001F1F73"/>
    <w:rsid w:val="001F2027"/>
    <w:rsid w:val="001F2139"/>
    <w:rsid w:val="001F21F6"/>
    <w:rsid w:val="001F222F"/>
    <w:rsid w:val="001F2246"/>
    <w:rsid w:val="001F22DF"/>
    <w:rsid w:val="001F2352"/>
    <w:rsid w:val="001F2398"/>
    <w:rsid w:val="001F24D4"/>
    <w:rsid w:val="001F270C"/>
    <w:rsid w:val="001F27CC"/>
    <w:rsid w:val="001F28FB"/>
    <w:rsid w:val="001F2A36"/>
    <w:rsid w:val="001F2A44"/>
    <w:rsid w:val="001F2B0F"/>
    <w:rsid w:val="001F2CFE"/>
    <w:rsid w:val="001F2D19"/>
    <w:rsid w:val="001F2D72"/>
    <w:rsid w:val="001F2DA0"/>
    <w:rsid w:val="001F2DA4"/>
    <w:rsid w:val="001F2E88"/>
    <w:rsid w:val="001F2EFA"/>
    <w:rsid w:val="001F2FCB"/>
    <w:rsid w:val="001F31C4"/>
    <w:rsid w:val="001F31CA"/>
    <w:rsid w:val="001F322E"/>
    <w:rsid w:val="001F3297"/>
    <w:rsid w:val="001F3300"/>
    <w:rsid w:val="001F33B3"/>
    <w:rsid w:val="001F33C3"/>
    <w:rsid w:val="001F3414"/>
    <w:rsid w:val="001F34AC"/>
    <w:rsid w:val="001F358E"/>
    <w:rsid w:val="001F36A8"/>
    <w:rsid w:val="001F3773"/>
    <w:rsid w:val="001F37B0"/>
    <w:rsid w:val="001F37DF"/>
    <w:rsid w:val="001F3A48"/>
    <w:rsid w:val="001F3CA6"/>
    <w:rsid w:val="001F3D0F"/>
    <w:rsid w:val="001F3D65"/>
    <w:rsid w:val="001F3FDA"/>
    <w:rsid w:val="001F402C"/>
    <w:rsid w:val="001F40CC"/>
    <w:rsid w:val="001F4287"/>
    <w:rsid w:val="001F42AA"/>
    <w:rsid w:val="001F42C0"/>
    <w:rsid w:val="001F44D6"/>
    <w:rsid w:val="001F4591"/>
    <w:rsid w:val="001F478B"/>
    <w:rsid w:val="001F4854"/>
    <w:rsid w:val="001F48CB"/>
    <w:rsid w:val="001F4C5F"/>
    <w:rsid w:val="001F4CCF"/>
    <w:rsid w:val="001F4CF4"/>
    <w:rsid w:val="001F4D98"/>
    <w:rsid w:val="001F4DE3"/>
    <w:rsid w:val="001F4E32"/>
    <w:rsid w:val="001F4E88"/>
    <w:rsid w:val="001F50B0"/>
    <w:rsid w:val="001F5125"/>
    <w:rsid w:val="001F5398"/>
    <w:rsid w:val="001F5411"/>
    <w:rsid w:val="001F548C"/>
    <w:rsid w:val="001F5538"/>
    <w:rsid w:val="001F5543"/>
    <w:rsid w:val="001F555D"/>
    <w:rsid w:val="001F55C1"/>
    <w:rsid w:val="001F578E"/>
    <w:rsid w:val="001F5794"/>
    <w:rsid w:val="001F5800"/>
    <w:rsid w:val="001F5821"/>
    <w:rsid w:val="001F5843"/>
    <w:rsid w:val="001F584D"/>
    <w:rsid w:val="001F5904"/>
    <w:rsid w:val="001F59BF"/>
    <w:rsid w:val="001F5A0D"/>
    <w:rsid w:val="001F5A29"/>
    <w:rsid w:val="001F5A75"/>
    <w:rsid w:val="001F5BE5"/>
    <w:rsid w:val="001F5D3C"/>
    <w:rsid w:val="001F5DD9"/>
    <w:rsid w:val="001F60EA"/>
    <w:rsid w:val="001F617D"/>
    <w:rsid w:val="001F61A6"/>
    <w:rsid w:val="001F61C8"/>
    <w:rsid w:val="001F61CE"/>
    <w:rsid w:val="001F61EE"/>
    <w:rsid w:val="001F6202"/>
    <w:rsid w:val="001F637B"/>
    <w:rsid w:val="001F63CB"/>
    <w:rsid w:val="001F6541"/>
    <w:rsid w:val="001F65E9"/>
    <w:rsid w:val="001F661E"/>
    <w:rsid w:val="001F66D1"/>
    <w:rsid w:val="001F67F8"/>
    <w:rsid w:val="001F68BF"/>
    <w:rsid w:val="001F6B1D"/>
    <w:rsid w:val="001F6D12"/>
    <w:rsid w:val="001F6D1E"/>
    <w:rsid w:val="001F6F23"/>
    <w:rsid w:val="001F700E"/>
    <w:rsid w:val="001F706E"/>
    <w:rsid w:val="001F71C9"/>
    <w:rsid w:val="001F7213"/>
    <w:rsid w:val="001F7231"/>
    <w:rsid w:val="001F72A4"/>
    <w:rsid w:val="001F737A"/>
    <w:rsid w:val="001F74A0"/>
    <w:rsid w:val="001F74B3"/>
    <w:rsid w:val="001F74BC"/>
    <w:rsid w:val="001F754B"/>
    <w:rsid w:val="001F7752"/>
    <w:rsid w:val="001F77A3"/>
    <w:rsid w:val="001F7827"/>
    <w:rsid w:val="001F7900"/>
    <w:rsid w:val="001F79A2"/>
    <w:rsid w:val="001F79A5"/>
    <w:rsid w:val="001F7B11"/>
    <w:rsid w:val="001F7BC8"/>
    <w:rsid w:val="001F7D5F"/>
    <w:rsid w:val="001F7D8C"/>
    <w:rsid w:val="001F7E4B"/>
    <w:rsid w:val="001F7E78"/>
    <w:rsid w:val="001F7E8F"/>
    <w:rsid w:val="001F7E97"/>
    <w:rsid w:val="001F7F59"/>
    <w:rsid w:val="0020000C"/>
    <w:rsid w:val="00200068"/>
    <w:rsid w:val="002000FA"/>
    <w:rsid w:val="00200216"/>
    <w:rsid w:val="00200305"/>
    <w:rsid w:val="002003C6"/>
    <w:rsid w:val="00200411"/>
    <w:rsid w:val="00200444"/>
    <w:rsid w:val="0020046A"/>
    <w:rsid w:val="002005F3"/>
    <w:rsid w:val="002005F4"/>
    <w:rsid w:val="00200617"/>
    <w:rsid w:val="002007BF"/>
    <w:rsid w:val="002008DD"/>
    <w:rsid w:val="00200994"/>
    <w:rsid w:val="002009DA"/>
    <w:rsid w:val="002009ED"/>
    <w:rsid w:val="00200B25"/>
    <w:rsid w:val="00200DEA"/>
    <w:rsid w:val="00200FD2"/>
    <w:rsid w:val="00200FF3"/>
    <w:rsid w:val="0020102C"/>
    <w:rsid w:val="00201083"/>
    <w:rsid w:val="002010CA"/>
    <w:rsid w:val="0020117B"/>
    <w:rsid w:val="00201191"/>
    <w:rsid w:val="00201270"/>
    <w:rsid w:val="002012F6"/>
    <w:rsid w:val="002014CC"/>
    <w:rsid w:val="002016CA"/>
    <w:rsid w:val="0020173B"/>
    <w:rsid w:val="0020173F"/>
    <w:rsid w:val="00201768"/>
    <w:rsid w:val="00201769"/>
    <w:rsid w:val="002017A3"/>
    <w:rsid w:val="00201822"/>
    <w:rsid w:val="0020188D"/>
    <w:rsid w:val="002018B9"/>
    <w:rsid w:val="00201C1D"/>
    <w:rsid w:val="00201D1C"/>
    <w:rsid w:val="00201D6E"/>
    <w:rsid w:val="00201DFA"/>
    <w:rsid w:val="00201EB1"/>
    <w:rsid w:val="00201EBA"/>
    <w:rsid w:val="00201EE1"/>
    <w:rsid w:val="00202096"/>
    <w:rsid w:val="002020E3"/>
    <w:rsid w:val="00202105"/>
    <w:rsid w:val="0020220C"/>
    <w:rsid w:val="0020223D"/>
    <w:rsid w:val="00202318"/>
    <w:rsid w:val="00202382"/>
    <w:rsid w:val="002023A4"/>
    <w:rsid w:val="002023E7"/>
    <w:rsid w:val="00202486"/>
    <w:rsid w:val="0020249A"/>
    <w:rsid w:val="002024FD"/>
    <w:rsid w:val="00202560"/>
    <w:rsid w:val="002025BB"/>
    <w:rsid w:val="00202618"/>
    <w:rsid w:val="0020266E"/>
    <w:rsid w:val="002026A9"/>
    <w:rsid w:val="00202707"/>
    <w:rsid w:val="002027F1"/>
    <w:rsid w:val="00202822"/>
    <w:rsid w:val="00202962"/>
    <w:rsid w:val="0020298D"/>
    <w:rsid w:val="00202A31"/>
    <w:rsid w:val="00202A4E"/>
    <w:rsid w:val="00202ABB"/>
    <w:rsid w:val="00202B00"/>
    <w:rsid w:val="00202B37"/>
    <w:rsid w:val="00202B3E"/>
    <w:rsid w:val="00202C6A"/>
    <w:rsid w:val="00202CF7"/>
    <w:rsid w:val="00202E1D"/>
    <w:rsid w:val="00202F56"/>
    <w:rsid w:val="00202F64"/>
    <w:rsid w:val="00203066"/>
    <w:rsid w:val="002030D0"/>
    <w:rsid w:val="00203128"/>
    <w:rsid w:val="002032AA"/>
    <w:rsid w:val="00203501"/>
    <w:rsid w:val="002036AB"/>
    <w:rsid w:val="0020389E"/>
    <w:rsid w:val="002039F2"/>
    <w:rsid w:val="00203AB9"/>
    <w:rsid w:val="00203AF2"/>
    <w:rsid w:val="00203CD4"/>
    <w:rsid w:val="00203D17"/>
    <w:rsid w:val="00203D37"/>
    <w:rsid w:val="00203D73"/>
    <w:rsid w:val="00203DD5"/>
    <w:rsid w:val="0020431F"/>
    <w:rsid w:val="00204390"/>
    <w:rsid w:val="00204607"/>
    <w:rsid w:val="002046A2"/>
    <w:rsid w:val="002046B9"/>
    <w:rsid w:val="00204714"/>
    <w:rsid w:val="00204736"/>
    <w:rsid w:val="00204A19"/>
    <w:rsid w:val="00204AA7"/>
    <w:rsid w:val="00204AF2"/>
    <w:rsid w:val="00204B66"/>
    <w:rsid w:val="00204BE6"/>
    <w:rsid w:val="00204C40"/>
    <w:rsid w:val="00204C57"/>
    <w:rsid w:val="00204D81"/>
    <w:rsid w:val="00204D88"/>
    <w:rsid w:val="00204DCB"/>
    <w:rsid w:val="00204E2B"/>
    <w:rsid w:val="00204E9C"/>
    <w:rsid w:val="00204EB0"/>
    <w:rsid w:val="00204F9B"/>
    <w:rsid w:val="00205004"/>
    <w:rsid w:val="00205020"/>
    <w:rsid w:val="0020516C"/>
    <w:rsid w:val="00205184"/>
    <w:rsid w:val="002051DB"/>
    <w:rsid w:val="002051F1"/>
    <w:rsid w:val="00205276"/>
    <w:rsid w:val="0020527D"/>
    <w:rsid w:val="00205285"/>
    <w:rsid w:val="002052F3"/>
    <w:rsid w:val="00205312"/>
    <w:rsid w:val="00205325"/>
    <w:rsid w:val="002053DC"/>
    <w:rsid w:val="00205452"/>
    <w:rsid w:val="002055CA"/>
    <w:rsid w:val="002055DE"/>
    <w:rsid w:val="00205618"/>
    <w:rsid w:val="0020567B"/>
    <w:rsid w:val="00205715"/>
    <w:rsid w:val="00205805"/>
    <w:rsid w:val="0020591D"/>
    <w:rsid w:val="002059D7"/>
    <w:rsid w:val="00205A58"/>
    <w:rsid w:val="00205A75"/>
    <w:rsid w:val="00205B49"/>
    <w:rsid w:val="00205BA5"/>
    <w:rsid w:val="00205DB0"/>
    <w:rsid w:val="00205F0C"/>
    <w:rsid w:val="0020604C"/>
    <w:rsid w:val="0020608B"/>
    <w:rsid w:val="0020610D"/>
    <w:rsid w:val="0020618E"/>
    <w:rsid w:val="00206200"/>
    <w:rsid w:val="0020639D"/>
    <w:rsid w:val="002063E2"/>
    <w:rsid w:val="0020641B"/>
    <w:rsid w:val="002064DD"/>
    <w:rsid w:val="0020656D"/>
    <w:rsid w:val="00206707"/>
    <w:rsid w:val="00206805"/>
    <w:rsid w:val="00206860"/>
    <w:rsid w:val="002069EA"/>
    <w:rsid w:val="00206A29"/>
    <w:rsid w:val="00206AB2"/>
    <w:rsid w:val="00206AB7"/>
    <w:rsid w:val="00206AC8"/>
    <w:rsid w:val="00206AE1"/>
    <w:rsid w:val="00206B69"/>
    <w:rsid w:val="00206BA5"/>
    <w:rsid w:val="00206BC3"/>
    <w:rsid w:val="00206C87"/>
    <w:rsid w:val="00206CA4"/>
    <w:rsid w:val="00206D23"/>
    <w:rsid w:val="00206F6D"/>
    <w:rsid w:val="00206FEF"/>
    <w:rsid w:val="00206FF1"/>
    <w:rsid w:val="00206FF8"/>
    <w:rsid w:val="0020703B"/>
    <w:rsid w:val="002070AE"/>
    <w:rsid w:val="00207128"/>
    <w:rsid w:val="002071FC"/>
    <w:rsid w:val="002072B5"/>
    <w:rsid w:val="00207302"/>
    <w:rsid w:val="00207437"/>
    <w:rsid w:val="002074B4"/>
    <w:rsid w:val="002074DC"/>
    <w:rsid w:val="002075EA"/>
    <w:rsid w:val="0020767D"/>
    <w:rsid w:val="00207685"/>
    <w:rsid w:val="002076EF"/>
    <w:rsid w:val="002077E1"/>
    <w:rsid w:val="00207958"/>
    <w:rsid w:val="00207A87"/>
    <w:rsid w:val="00207A9C"/>
    <w:rsid w:val="00207B7E"/>
    <w:rsid w:val="00207BD8"/>
    <w:rsid w:val="00207DA0"/>
    <w:rsid w:val="00207DF0"/>
    <w:rsid w:val="00207ED4"/>
    <w:rsid w:val="00207F5A"/>
    <w:rsid w:val="00207FBB"/>
    <w:rsid w:val="00210046"/>
    <w:rsid w:val="00210232"/>
    <w:rsid w:val="002102D0"/>
    <w:rsid w:val="00210371"/>
    <w:rsid w:val="002103DC"/>
    <w:rsid w:val="002105D7"/>
    <w:rsid w:val="0021061A"/>
    <w:rsid w:val="00210793"/>
    <w:rsid w:val="002107A5"/>
    <w:rsid w:val="002107C4"/>
    <w:rsid w:val="0021092A"/>
    <w:rsid w:val="0021095F"/>
    <w:rsid w:val="002109E5"/>
    <w:rsid w:val="00210A17"/>
    <w:rsid w:val="00210B14"/>
    <w:rsid w:val="00210B83"/>
    <w:rsid w:val="00210BCF"/>
    <w:rsid w:val="00210C86"/>
    <w:rsid w:val="00210CD4"/>
    <w:rsid w:val="00210DB9"/>
    <w:rsid w:val="00210DD1"/>
    <w:rsid w:val="00210E07"/>
    <w:rsid w:val="00210E4B"/>
    <w:rsid w:val="00210ED5"/>
    <w:rsid w:val="00210EE4"/>
    <w:rsid w:val="0021108C"/>
    <w:rsid w:val="002110AA"/>
    <w:rsid w:val="002110FF"/>
    <w:rsid w:val="00211129"/>
    <w:rsid w:val="00211149"/>
    <w:rsid w:val="0021129D"/>
    <w:rsid w:val="00211398"/>
    <w:rsid w:val="002113DD"/>
    <w:rsid w:val="00211519"/>
    <w:rsid w:val="0021157C"/>
    <w:rsid w:val="002115F7"/>
    <w:rsid w:val="0021160D"/>
    <w:rsid w:val="002116D8"/>
    <w:rsid w:val="00211750"/>
    <w:rsid w:val="00211759"/>
    <w:rsid w:val="00211834"/>
    <w:rsid w:val="00211954"/>
    <w:rsid w:val="002119AB"/>
    <w:rsid w:val="002119E8"/>
    <w:rsid w:val="00211AE2"/>
    <w:rsid w:val="00211CB6"/>
    <w:rsid w:val="00211D68"/>
    <w:rsid w:val="00211D96"/>
    <w:rsid w:val="00211DDB"/>
    <w:rsid w:val="00211E84"/>
    <w:rsid w:val="00211E8F"/>
    <w:rsid w:val="00211FAA"/>
    <w:rsid w:val="00212004"/>
    <w:rsid w:val="002120A2"/>
    <w:rsid w:val="00212185"/>
    <w:rsid w:val="0021218C"/>
    <w:rsid w:val="002121B7"/>
    <w:rsid w:val="00212336"/>
    <w:rsid w:val="00212416"/>
    <w:rsid w:val="00212534"/>
    <w:rsid w:val="00212571"/>
    <w:rsid w:val="00212683"/>
    <w:rsid w:val="002126B3"/>
    <w:rsid w:val="002126EF"/>
    <w:rsid w:val="002127F5"/>
    <w:rsid w:val="00212819"/>
    <w:rsid w:val="00212894"/>
    <w:rsid w:val="00212953"/>
    <w:rsid w:val="0021299F"/>
    <w:rsid w:val="002129AC"/>
    <w:rsid w:val="00212A37"/>
    <w:rsid w:val="00212A7C"/>
    <w:rsid w:val="00212AF2"/>
    <w:rsid w:val="00212C46"/>
    <w:rsid w:val="00212CD0"/>
    <w:rsid w:val="00212CE0"/>
    <w:rsid w:val="00212CEC"/>
    <w:rsid w:val="00212DA8"/>
    <w:rsid w:val="00212E2F"/>
    <w:rsid w:val="00212EFF"/>
    <w:rsid w:val="00212FFA"/>
    <w:rsid w:val="00213109"/>
    <w:rsid w:val="00213196"/>
    <w:rsid w:val="00213382"/>
    <w:rsid w:val="0021342B"/>
    <w:rsid w:val="0021343E"/>
    <w:rsid w:val="0021349B"/>
    <w:rsid w:val="002135B4"/>
    <w:rsid w:val="002135F2"/>
    <w:rsid w:val="00213699"/>
    <w:rsid w:val="002136A2"/>
    <w:rsid w:val="0021370E"/>
    <w:rsid w:val="00213736"/>
    <w:rsid w:val="002137BB"/>
    <w:rsid w:val="002137D1"/>
    <w:rsid w:val="00213802"/>
    <w:rsid w:val="002138B0"/>
    <w:rsid w:val="00213913"/>
    <w:rsid w:val="00213967"/>
    <w:rsid w:val="00213AC9"/>
    <w:rsid w:val="00213BBC"/>
    <w:rsid w:val="00213BF8"/>
    <w:rsid w:val="00213C3C"/>
    <w:rsid w:val="00213C4D"/>
    <w:rsid w:val="00213E4F"/>
    <w:rsid w:val="00213E58"/>
    <w:rsid w:val="00214071"/>
    <w:rsid w:val="00214214"/>
    <w:rsid w:val="002142A1"/>
    <w:rsid w:val="002142A8"/>
    <w:rsid w:val="002142B9"/>
    <w:rsid w:val="0021433F"/>
    <w:rsid w:val="0021450D"/>
    <w:rsid w:val="00214543"/>
    <w:rsid w:val="00214710"/>
    <w:rsid w:val="00214861"/>
    <w:rsid w:val="0021492E"/>
    <w:rsid w:val="0021493B"/>
    <w:rsid w:val="002149FA"/>
    <w:rsid w:val="00214A47"/>
    <w:rsid w:val="00214AF7"/>
    <w:rsid w:val="00214BE3"/>
    <w:rsid w:val="00214F53"/>
    <w:rsid w:val="00214F5E"/>
    <w:rsid w:val="00214F74"/>
    <w:rsid w:val="0021501C"/>
    <w:rsid w:val="0021503D"/>
    <w:rsid w:val="002150DE"/>
    <w:rsid w:val="00215132"/>
    <w:rsid w:val="002151D0"/>
    <w:rsid w:val="00215216"/>
    <w:rsid w:val="0021527C"/>
    <w:rsid w:val="002153D8"/>
    <w:rsid w:val="00215535"/>
    <w:rsid w:val="002155A7"/>
    <w:rsid w:val="002155D9"/>
    <w:rsid w:val="002155DA"/>
    <w:rsid w:val="002155DE"/>
    <w:rsid w:val="0021561C"/>
    <w:rsid w:val="00215824"/>
    <w:rsid w:val="00215885"/>
    <w:rsid w:val="00215A2A"/>
    <w:rsid w:val="00215AFC"/>
    <w:rsid w:val="00215BAA"/>
    <w:rsid w:val="00215C33"/>
    <w:rsid w:val="00215C77"/>
    <w:rsid w:val="00215F99"/>
    <w:rsid w:val="00216073"/>
    <w:rsid w:val="002161A0"/>
    <w:rsid w:val="002161B8"/>
    <w:rsid w:val="0021628E"/>
    <w:rsid w:val="00216293"/>
    <w:rsid w:val="002162A6"/>
    <w:rsid w:val="0021632A"/>
    <w:rsid w:val="00216384"/>
    <w:rsid w:val="00216452"/>
    <w:rsid w:val="00216491"/>
    <w:rsid w:val="002164D5"/>
    <w:rsid w:val="00216553"/>
    <w:rsid w:val="00216615"/>
    <w:rsid w:val="0021664C"/>
    <w:rsid w:val="00216737"/>
    <w:rsid w:val="00216786"/>
    <w:rsid w:val="002167A6"/>
    <w:rsid w:val="002167F8"/>
    <w:rsid w:val="002168BE"/>
    <w:rsid w:val="0021691B"/>
    <w:rsid w:val="00216921"/>
    <w:rsid w:val="00216BD1"/>
    <w:rsid w:val="00216C8B"/>
    <w:rsid w:val="00216D05"/>
    <w:rsid w:val="00216D43"/>
    <w:rsid w:val="00216DCA"/>
    <w:rsid w:val="00216E63"/>
    <w:rsid w:val="00216E76"/>
    <w:rsid w:val="00216F06"/>
    <w:rsid w:val="00216F25"/>
    <w:rsid w:val="002170B2"/>
    <w:rsid w:val="00217165"/>
    <w:rsid w:val="00217198"/>
    <w:rsid w:val="002172AE"/>
    <w:rsid w:val="002172D9"/>
    <w:rsid w:val="002172F2"/>
    <w:rsid w:val="00217318"/>
    <w:rsid w:val="0021742C"/>
    <w:rsid w:val="0021745F"/>
    <w:rsid w:val="00217489"/>
    <w:rsid w:val="002174C0"/>
    <w:rsid w:val="002174C4"/>
    <w:rsid w:val="0021756F"/>
    <w:rsid w:val="002175E5"/>
    <w:rsid w:val="00217795"/>
    <w:rsid w:val="002177C9"/>
    <w:rsid w:val="002177D2"/>
    <w:rsid w:val="002177E6"/>
    <w:rsid w:val="00217894"/>
    <w:rsid w:val="0021790A"/>
    <w:rsid w:val="00217A64"/>
    <w:rsid w:val="00217A96"/>
    <w:rsid w:val="00217B64"/>
    <w:rsid w:val="00217C12"/>
    <w:rsid w:val="00217CA6"/>
    <w:rsid w:val="00217CB7"/>
    <w:rsid w:val="00217E0A"/>
    <w:rsid w:val="00217E2D"/>
    <w:rsid w:val="00217E31"/>
    <w:rsid w:val="00217E60"/>
    <w:rsid w:val="00217EE8"/>
    <w:rsid w:val="00217F2D"/>
    <w:rsid w:val="00217F80"/>
    <w:rsid w:val="00217F86"/>
    <w:rsid w:val="00217FE3"/>
    <w:rsid w:val="0022006E"/>
    <w:rsid w:val="002200B2"/>
    <w:rsid w:val="0022010B"/>
    <w:rsid w:val="002202E2"/>
    <w:rsid w:val="00220363"/>
    <w:rsid w:val="002203A0"/>
    <w:rsid w:val="00220447"/>
    <w:rsid w:val="00220618"/>
    <w:rsid w:val="00220622"/>
    <w:rsid w:val="0022071B"/>
    <w:rsid w:val="00220727"/>
    <w:rsid w:val="00220734"/>
    <w:rsid w:val="00220742"/>
    <w:rsid w:val="00220831"/>
    <w:rsid w:val="002209A1"/>
    <w:rsid w:val="002209C1"/>
    <w:rsid w:val="00220AD5"/>
    <w:rsid w:val="00220C79"/>
    <w:rsid w:val="00220EBF"/>
    <w:rsid w:val="00220EDB"/>
    <w:rsid w:val="00220F2A"/>
    <w:rsid w:val="00220F4C"/>
    <w:rsid w:val="00220FA1"/>
    <w:rsid w:val="0022101F"/>
    <w:rsid w:val="0022104F"/>
    <w:rsid w:val="002210E4"/>
    <w:rsid w:val="00221152"/>
    <w:rsid w:val="00221256"/>
    <w:rsid w:val="002212C9"/>
    <w:rsid w:val="002213E2"/>
    <w:rsid w:val="00221489"/>
    <w:rsid w:val="00221854"/>
    <w:rsid w:val="00221857"/>
    <w:rsid w:val="00221869"/>
    <w:rsid w:val="0022193C"/>
    <w:rsid w:val="00221A7C"/>
    <w:rsid w:val="00221C47"/>
    <w:rsid w:val="00221C52"/>
    <w:rsid w:val="00221CFD"/>
    <w:rsid w:val="00221E9E"/>
    <w:rsid w:val="0022204C"/>
    <w:rsid w:val="002220F6"/>
    <w:rsid w:val="00222141"/>
    <w:rsid w:val="00222255"/>
    <w:rsid w:val="0022229F"/>
    <w:rsid w:val="002222C5"/>
    <w:rsid w:val="00222641"/>
    <w:rsid w:val="00222673"/>
    <w:rsid w:val="002226D7"/>
    <w:rsid w:val="0022276D"/>
    <w:rsid w:val="00222770"/>
    <w:rsid w:val="002227C7"/>
    <w:rsid w:val="00222881"/>
    <w:rsid w:val="00222A18"/>
    <w:rsid w:val="00222AD1"/>
    <w:rsid w:val="00222B27"/>
    <w:rsid w:val="00222BA6"/>
    <w:rsid w:val="00222CCC"/>
    <w:rsid w:val="00222D97"/>
    <w:rsid w:val="00222DAD"/>
    <w:rsid w:val="00222DB1"/>
    <w:rsid w:val="00222DF0"/>
    <w:rsid w:val="00222E51"/>
    <w:rsid w:val="00222F2F"/>
    <w:rsid w:val="00222F97"/>
    <w:rsid w:val="00222FFE"/>
    <w:rsid w:val="0022301E"/>
    <w:rsid w:val="002230CF"/>
    <w:rsid w:val="002231B8"/>
    <w:rsid w:val="0022347B"/>
    <w:rsid w:val="0022364C"/>
    <w:rsid w:val="0022373D"/>
    <w:rsid w:val="002237A8"/>
    <w:rsid w:val="002237AA"/>
    <w:rsid w:val="002237D6"/>
    <w:rsid w:val="002238AA"/>
    <w:rsid w:val="00223907"/>
    <w:rsid w:val="00223926"/>
    <w:rsid w:val="00223AB6"/>
    <w:rsid w:val="00223B05"/>
    <w:rsid w:val="00223B57"/>
    <w:rsid w:val="00223B97"/>
    <w:rsid w:val="00223BA3"/>
    <w:rsid w:val="00223D0E"/>
    <w:rsid w:val="00223D5B"/>
    <w:rsid w:val="00223ED0"/>
    <w:rsid w:val="00223F0B"/>
    <w:rsid w:val="00223F3C"/>
    <w:rsid w:val="00223FF0"/>
    <w:rsid w:val="00224127"/>
    <w:rsid w:val="002241D3"/>
    <w:rsid w:val="0022439E"/>
    <w:rsid w:val="00224403"/>
    <w:rsid w:val="00224420"/>
    <w:rsid w:val="002245A6"/>
    <w:rsid w:val="0022460E"/>
    <w:rsid w:val="00224685"/>
    <w:rsid w:val="00224700"/>
    <w:rsid w:val="0022474B"/>
    <w:rsid w:val="00224794"/>
    <w:rsid w:val="00224821"/>
    <w:rsid w:val="002249A0"/>
    <w:rsid w:val="00224A5D"/>
    <w:rsid w:val="00224A8B"/>
    <w:rsid w:val="00224AF5"/>
    <w:rsid w:val="00224B3F"/>
    <w:rsid w:val="00224B6D"/>
    <w:rsid w:val="00224BB2"/>
    <w:rsid w:val="00224BF0"/>
    <w:rsid w:val="00224C1D"/>
    <w:rsid w:val="00224C62"/>
    <w:rsid w:val="00224D0D"/>
    <w:rsid w:val="00224D68"/>
    <w:rsid w:val="00224DD6"/>
    <w:rsid w:val="00224E26"/>
    <w:rsid w:val="00224E31"/>
    <w:rsid w:val="00224E5C"/>
    <w:rsid w:val="00224F14"/>
    <w:rsid w:val="00224F6C"/>
    <w:rsid w:val="00225086"/>
    <w:rsid w:val="002250FD"/>
    <w:rsid w:val="00225157"/>
    <w:rsid w:val="0022515F"/>
    <w:rsid w:val="002251B3"/>
    <w:rsid w:val="002251B6"/>
    <w:rsid w:val="00225400"/>
    <w:rsid w:val="002254B3"/>
    <w:rsid w:val="00225554"/>
    <w:rsid w:val="0022568A"/>
    <w:rsid w:val="00225693"/>
    <w:rsid w:val="002258E0"/>
    <w:rsid w:val="00225906"/>
    <w:rsid w:val="002259E9"/>
    <w:rsid w:val="002259F6"/>
    <w:rsid w:val="00225AED"/>
    <w:rsid w:val="00225BA2"/>
    <w:rsid w:val="00225C64"/>
    <w:rsid w:val="00225C82"/>
    <w:rsid w:val="00225DDB"/>
    <w:rsid w:val="00225DDF"/>
    <w:rsid w:val="00225E11"/>
    <w:rsid w:val="00225E5A"/>
    <w:rsid w:val="00225EB4"/>
    <w:rsid w:val="00225F59"/>
    <w:rsid w:val="002261D3"/>
    <w:rsid w:val="0022621B"/>
    <w:rsid w:val="00226223"/>
    <w:rsid w:val="002262C6"/>
    <w:rsid w:val="0022635C"/>
    <w:rsid w:val="0022640E"/>
    <w:rsid w:val="0022648E"/>
    <w:rsid w:val="00226878"/>
    <w:rsid w:val="002269FF"/>
    <w:rsid w:val="00226A3B"/>
    <w:rsid w:val="00226AC2"/>
    <w:rsid w:val="00226AD4"/>
    <w:rsid w:val="00226E06"/>
    <w:rsid w:val="00226E2A"/>
    <w:rsid w:val="00226F12"/>
    <w:rsid w:val="00226F99"/>
    <w:rsid w:val="00227144"/>
    <w:rsid w:val="0022718C"/>
    <w:rsid w:val="002271DC"/>
    <w:rsid w:val="002272F0"/>
    <w:rsid w:val="00227322"/>
    <w:rsid w:val="00227334"/>
    <w:rsid w:val="0022734F"/>
    <w:rsid w:val="002273F4"/>
    <w:rsid w:val="00227440"/>
    <w:rsid w:val="002274DB"/>
    <w:rsid w:val="00227560"/>
    <w:rsid w:val="0022758D"/>
    <w:rsid w:val="002275AE"/>
    <w:rsid w:val="00227665"/>
    <w:rsid w:val="0022769F"/>
    <w:rsid w:val="00227715"/>
    <w:rsid w:val="002277BB"/>
    <w:rsid w:val="002277F6"/>
    <w:rsid w:val="00227872"/>
    <w:rsid w:val="002278C2"/>
    <w:rsid w:val="0022796B"/>
    <w:rsid w:val="00227A18"/>
    <w:rsid w:val="00227A26"/>
    <w:rsid w:val="00227B18"/>
    <w:rsid w:val="00227B4D"/>
    <w:rsid w:val="00227D11"/>
    <w:rsid w:val="00227DE3"/>
    <w:rsid w:val="00227EDA"/>
    <w:rsid w:val="00230017"/>
    <w:rsid w:val="0023017D"/>
    <w:rsid w:val="002301A2"/>
    <w:rsid w:val="0023029E"/>
    <w:rsid w:val="002303C6"/>
    <w:rsid w:val="00230512"/>
    <w:rsid w:val="00230519"/>
    <w:rsid w:val="002305CA"/>
    <w:rsid w:val="002305D8"/>
    <w:rsid w:val="00230749"/>
    <w:rsid w:val="00230760"/>
    <w:rsid w:val="002308C8"/>
    <w:rsid w:val="00230A31"/>
    <w:rsid w:val="00230B81"/>
    <w:rsid w:val="00230D43"/>
    <w:rsid w:val="00230DD2"/>
    <w:rsid w:val="00230E52"/>
    <w:rsid w:val="00230E7A"/>
    <w:rsid w:val="00230EE1"/>
    <w:rsid w:val="00230F4F"/>
    <w:rsid w:val="002310A5"/>
    <w:rsid w:val="0023112A"/>
    <w:rsid w:val="002311E5"/>
    <w:rsid w:val="00231238"/>
    <w:rsid w:val="002312F6"/>
    <w:rsid w:val="00231481"/>
    <w:rsid w:val="00231506"/>
    <w:rsid w:val="00231523"/>
    <w:rsid w:val="0023163C"/>
    <w:rsid w:val="00231836"/>
    <w:rsid w:val="00231960"/>
    <w:rsid w:val="00231B8A"/>
    <w:rsid w:val="00231C3C"/>
    <w:rsid w:val="00231D81"/>
    <w:rsid w:val="00231D97"/>
    <w:rsid w:val="00231DE4"/>
    <w:rsid w:val="00231E9D"/>
    <w:rsid w:val="00231EE2"/>
    <w:rsid w:val="00231F17"/>
    <w:rsid w:val="00231FAF"/>
    <w:rsid w:val="00231FE4"/>
    <w:rsid w:val="00232099"/>
    <w:rsid w:val="002320F1"/>
    <w:rsid w:val="00232107"/>
    <w:rsid w:val="002321FA"/>
    <w:rsid w:val="0023224C"/>
    <w:rsid w:val="002322B4"/>
    <w:rsid w:val="002324E1"/>
    <w:rsid w:val="00232508"/>
    <w:rsid w:val="002325BC"/>
    <w:rsid w:val="00232613"/>
    <w:rsid w:val="0023262F"/>
    <w:rsid w:val="00232798"/>
    <w:rsid w:val="00232805"/>
    <w:rsid w:val="00232818"/>
    <w:rsid w:val="00232821"/>
    <w:rsid w:val="00232979"/>
    <w:rsid w:val="002329E6"/>
    <w:rsid w:val="00232C28"/>
    <w:rsid w:val="00232C45"/>
    <w:rsid w:val="00232CD9"/>
    <w:rsid w:val="00232D07"/>
    <w:rsid w:val="00233042"/>
    <w:rsid w:val="00233089"/>
    <w:rsid w:val="00233092"/>
    <w:rsid w:val="002330A4"/>
    <w:rsid w:val="0023323F"/>
    <w:rsid w:val="002332B5"/>
    <w:rsid w:val="002332C2"/>
    <w:rsid w:val="002332CC"/>
    <w:rsid w:val="00233459"/>
    <w:rsid w:val="0023358C"/>
    <w:rsid w:val="00233612"/>
    <w:rsid w:val="0023369D"/>
    <w:rsid w:val="00233726"/>
    <w:rsid w:val="00233753"/>
    <w:rsid w:val="002337B1"/>
    <w:rsid w:val="002338C4"/>
    <w:rsid w:val="002338E4"/>
    <w:rsid w:val="00233918"/>
    <w:rsid w:val="0023391C"/>
    <w:rsid w:val="00233999"/>
    <w:rsid w:val="00233A78"/>
    <w:rsid w:val="00233AD0"/>
    <w:rsid w:val="00233B0D"/>
    <w:rsid w:val="00233B69"/>
    <w:rsid w:val="00233BC9"/>
    <w:rsid w:val="00233C04"/>
    <w:rsid w:val="00233CC7"/>
    <w:rsid w:val="00233CD9"/>
    <w:rsid w:val="00233D70"/>
    <w:rsid w:val="00233D73"/>
    <w:rsid w:val="00233E40"/>
    <w:rsid w:val="00233E5D"/>
    <w:rsid w:val="00233E84"/>
    <w:rsid w:val="00233EAA"/>
    <w:rsid w:val="00233FFA"/>
    <w:rsid w:val="00234027"/>
    <w:rsid w:val="00234032"/>
    <w:rsid w:val="00234088"/>
    <w:rsid w:val="00234095"/>
    <w:rsid w:val="002340D9"/>
    <w:rsid w:val="0023412E"/>
    <w:rsid w:val="00234139"/>
    <w:rsid w:val="00234147"/>
    <w:rsid w:val="0023420A"/>
    <w:rsid w:val="00234319"/>
    <w:rsid w:val="0023431E"/>
    <w:rsid w:val="0023437B"/>
    <w:rsid w:val="00234390"/>
    <w:rsid w:val="00234564"/>
    <w:rsid w:val="0023469B"/>
    <w:rsid w:val="00234711"/>
    <w:rsid w:val="0023473E"/>
    <w:rsid w:val="002347C6"/>
    <w:rsid w:val="0023483A"/>
    <w:rsid w:val="0023487C"/>
    <w:rsid w:val="00234894"/>
    <w:rsid w:val="0023495B"/>
    <w:rsid w:val="00234AD8"/>
    <w:rsid w:val="00234B23"/>
    <w:rsid w:val="00234B28"/>
    <w:rsid w:val="00234BBA"/>
    <w:rsid w:val="00234C32"/>
    <w:rsid w:val="00234C35"/>
    <w:rsid w:val="00234C3E"/>
    <w:rsid w:val="00234C4F"/>
    <w:rsid w:val="00234CEB"/>
    <w:rsid w:val="00234D4D"/>
    <w:rsid w:val="00234D78"/>
    <w:rsid w:val="00234E84"/>
    <w:rsid w:val="00234FC1"/>
    <w:rsid w:val="0023517D"/>
    <w:rsid w:val="002351C6"/>
    <w:rsid w:val="00235252"/>
    <w:rsid w:val="002352D2"/>
    <w:rsid w:val="00235308"/>
    <w:rsid w:val="0023543A"/>
    <w:rsid w:val="0023552D"/>
    <w:rsid w:val="00235552"/>
    <w:rsid w:val="00235560"/>
    <w:rsid w:val="0023557D"/>
    <w:rsid w:val="00235640"/>
    <w:rsid w:val="0023568D"/>
    <w:rsid w:val="002356D5"/>
    <w:rsid w:val="002356FF"/>
    <w:rsid w:val="0023572E"/>
    <w:rsid w:val="0023576F"/>
    <w:rsid w:val="002357DB"/>
    <w:rsid w:val="002357E3"/>
    <w:rsid w:val="0023586D"/>
    <w:rsid w:val="00235892"/>
    <w:rsid w:val="00235A2C"/>
    <w:rsid w:val="00235B79"/>
    <w:rsid w:val="00235C25"/>
    <w:rsid w:val="00235C2A"/>
    <w:rsid w:val="00235CD5"/>
    <w:rsid w:val="00235D4D"/>
    <w:rsid w:val="00235D61"/>
    <w:rsid w:val="00235E98"/>
    <w:rsid w:val="00235F19"/>
    <w:rsid w:val="002360AC"/>
    <w:rsid w:val="00236133"/>
    <w:rsid w:val="0023613C"/>
    <w:rsid w:val="002361AB"/>
    <w:rsid w:val="00236298"/>
    <w:rsid w:val="002362BD"/>
    <w:rsid w:val="002362C8"/>
    <w:rsid w:val="002362CA"/>
    <w:rsid w:val="0023638D"/>
    <w:rsid w:val="002364ED"/>
    <w:rsid w:val="00236573"/>
    <w:rsid w:val="002365E6"/>
    <w:rsid w:val="00236696"/>
    <w:rsid w:val="002366C1"/>
    <w:rsid w:val="0023698D"/>
    <w:rsid w:val="00236B26"/>
    <w:rsid w:val="00236C8E"/>
    <w:rsid w:val="00236D3C"/>
    <w:rsid w:val="00236D80"/>
    <w:rsid w:val="00236DEE"/>
    <w:rsid w:val="00236DF9"/>
    <w:rsid w:val="00236E66"/>
    <w:rsid w:val="00236F2A"/>
    <w:rsid w:val="002372E0"/>
    <w:rsid w:val="00237380"/>
    <w:rsid w:val="00237498"/>
    <w:rsid w:val="002376A0"/>
    <w:rsid w:val="00237744"/>
    <w:rsid w:val="002377BF"/>
    <w:rsid w:val="0023780F"/>
    <w:rsid w:val="00237874"/>
    <w:rsid w:val="00237943"/>
    <w:rsid w:val="00237A8E"/>
    <w:rsid w:val="00237A93"/>
    <w:rsid w:val="00237B46"/>
    <w:rsid w:val="00237BEE"/>
    <w:rsid w:val="00237C05"/>
    <w:rsid w:val="00237C46"/>
    <w:rsid w:val="00237C98"/>
    <w:rsid w:val="00237E0C"/>
    <w:rsid w:val="00237E39"/>
    <w:rsid w:val="00237EE2"/>
    <w:rsid w:val="00237F8B"/>
    <w:rsid w:val="00237FBF"/>
    <w:rsid w:val="00240043"/>
    <w:rsid w:val="002401D6"/>
    <w:rsid w:val="002402A4"/>
    <w:rsid w:val="00240499"/>
    <w:rsid w:val="002404E5"/>
    <w:rsid w:val="00240525"/>
    <w:rsid w:val="00240712"/>
    <w:rsid w:val="00240719"/>
    <w:rsid w:val="0024079F"/>
    <w:rsid w:val="002408B8"/>
    <w:rsid w:val="002408F6"/>
    <w:rsid w:val="00240A0C"/>
    <w:rsid w:val="00240A23"/>
    <w:rsid w:val="00240A33"/>
    <w:rsid w:val="00240A41"/>
    <w:rsid w:val="00240A54"/>
    <w:rsid w:val="00240B72"/>
    <w:rsid w:val="00240C66"/>
    <w:rsid w:val="00240DED"/>
    <w:rsid w:val="00240E0D"/>
    <w:rsid w:val="00240E97"/>
    <w:rsid w:val="00240EC8"/>
    <w:rsid w:val="00240F70"/>
    <w:rsid w:val="00241051"/>
    <w:rsid w:val="00241131"/>
    <w:rsid w:val="00241265"/>
    <w:rsid w:val="002412CA"/>
    <w:rsid w:val="0024132C"/>
    <w:rsid w:val="0024134C"/>
    <w:rsid w:val="00241361"/>
    <w:rsid w:val="00241420"/>
    <w:rsid w:val="002414CF"/>
    <w:rsid w:val="00241594"/>
    <w:rsid w:val="00241663"/>
    <w:rsid w:val="00241668"/>
    <w:rsid w:val="002416B0"/>
    <w:rsid w:val="002418AE"/>
    <w:rsid w:val="002418BB"/>
    <w:rsid w:val="00241A09"/>
    <w:rsid w:val="00241B3E"/>
    <w:rsid w:val="00241B42"/>
    <w:rsid w:val="00241B69"/>
    <w:rsid w:val="00241BEA"/>
    <w:rsid w:val="00241CDA"/>
    <w:rsid w:val="00241D4C"/>
    <w:rsid w:val="00241DCC"/>
    <w:rsid w:val="00241EEE"/>
    <w:rsid w:val="00241F08"/>
    <w:rsid w:val="00241F22"/>
    <w:rsid w:val="00242068"/>
    <w:rsid w:val="002420CD"/>
    <w:rsid w:val="0024213A"/>
    <w:rsid w:val="00242165"/>
    <w:rsid w:val="002421BD"/>
    <w:rsid w:val="002421C9"/>
    <w:rsid w:val="002421F3"/>
    <w:rsid w:val="0024236E"/>
    <w:rsid w:val="002423E3"/>
    <w:rsid w:val="0024249D"/>
    <w:rsid w:val="002424AA"/>
    <w:rsid w:val="002424AC"/>
    <w:rsid w:val="002424EC"/>
    <w:rsid w:val="00242576"/>
    <w:rsid w:val="00242612"/>
    <w:rsid w:val="002426C6"/>
    <w:rsid w:val="00242724"/>
    <w:rsid w:val="00242739"/>
    <w:rsid w:val="00242839"/>
    <w:rsid w:val="0024295E"/>
    <w:rsid w:val="002429C8"/>
    <w:rsid w:val="00242A55"/>
    <w:rsid w:val="00242AAE"/>
    <w:rsid w:val="00242B5C"/>
    <w:rsid w:val="00242BB6"/>
    <w:rsid w:val="00242BD5"/>
    <w:rsid w:val="00242BD7"/>
    <w:rsid w:val="00242D18"/>
    <w:rsid w:val="00242EE2"/>
    <w:rsid w:val="00242F35"/>
    <w:rsid w:val="00242F5C"/>
    <w:rsid w:val="00243049"/>
    <w:rsid w:val="002430CB"/>
    <w:rsid w:val="002430CE"/>
    <w:rsid w:val="002430FB"/>
    <w:rsid w:val="002432B2"/>
    <w:rsid w:val="002432F0"/>
    <w:rsid w:val="0024334C"/>
    <w:rsid w:val="0024337F"/>
    <w:rsid w:val="0024338F"/>
    <w:rsid w:val="002433CE"/>
    <w:rsid w:val="0024344B"/>
    <w:rsid w:val="002434E8"/>
    <w:rsid w:val="0024356F"/>
    <w:rsid w:val="0024362C"/>
    <w:rsid w:val="002436B2"/>
    <w:rsid w:val="00243889"/>
    <w:rsid w:val="002438AA"/>
    <w:rsid w:val="00243A3F"/>
    <w:rsid w:val="00243AC8"/>
    <w:rsid w:val="00243AF2"/>
    <w:rsid w:val="00243B4E"/>
    <w:rsid w:val="00243B76"/>
    <w:rsid w:val="00243D91"/>
    <w:rsid w:val="00243DF6"/>
    <w:rsid w:val="00243EC5"/>
    <w:rsid w:val="00243ED1"/>
    <w:rsid w:val="0024403F"/>
    <w:rsid w:val="002440D0"/>
    <w:rsid w:val="002440FD"/>
    <w:rsid w:val="00244118"/>
    <w:rsid w:val="002441A6"/>
    <w:rsid w:val="00244209"/>
    <w:rsid w:val="0024431D"/>
    <w:rsid w:val="00244329"/>
    <w:rsid w:val="00244440"/>
    <w:rsid w:val="002444B1"/>
    <w:rsid w:val="002444EF"/>
    <w:rsid w:val="00244508"/>
    <w:rsid w:val="0024452A"/>
    <w:rsid w:val="002445DB"/>
    <w:rsid w:val="00244679"/>
    <w:rsid w:val="002446C6"/>
    <w:rsid w:val="0024477D"/>
    <w:rsid w:val="002448C7"/>
    <w:rsid w:val="00244909"/>
    <w:rsid w:val="00244979"/>
    <w:rsid w:val="00244C2E"/>
    <w:rsid w:val="00244C4A"/>
    <w:rsid w:val="00244CDD"/>
    <w:rsid w:val="00244CF7"/>
    <w:rsid w:val="00244CFF"/>
    <w:rsid w:val="00244D16"/>
    <w:rsid w:val="00244E99"/>
    <w:rsid w:val="00244EB7"/>
    <w:rsid w:val="00244ED8"/>
    <w:rsid w:val="00244F4A"/>
    <w:rsid w:val="00244F68"/>
    <w:rsid w:val="00244F91"/>
    <w:rsid w:val="00244FB5"/>
    <w:rsid w:val="00245042"/>
    <w:rsid w:val="00245073"/>
    <w:rsid w:val="002450CE"/>
    <w:rsid w:val="002450DF"/>
    <w:rsid w:val="00245368"/>
    <w:rsid w:val="0024543F"/>
    <w:rsid w:val="00245588"/>
    <w:rsid w:val="0024564D"/>
    <w:rsid w:val="002456E3"/>
    <w:rsid w:val="00245711"/>
    <w:rsid w:val="00245868"/>
    <w:rsid w:val="00245C12"/>
    <w:rsid w:val="00245D25"/>
    <w:rsid w:val="00245DEF"/>
    <w:rsid w:val="00245E1B"/>
    <w:rsid w:val="00245ED0"/>
    <w:rsid w:val="00245ED6"/>
    <w:rsid w:val="00245F0C"/>
    <w:rsid w:val="00245F62"/>
    <w:rsid w:val="0024606A"/>
    <w:rsid w:val="002461AB"/>
    <w:rsid w:val="002461CE"/>
    <w:rsid w:val="0024627C"/>
    <w:rsid w:val="00246349"/>
    <w:rsid w:val="0024636B"/>
    <w:rsid w:val="00246441"/>
    <w:rsid w:val="0024649C"/>
    <w:rsid w:val="00246600"/>
    <w:rsid w:val="00246688"/>
    <w:rsid w:val="00246710"/>
    <w:rsid w:val="00246711"/>
    <w:rsid w:val="00246915"/>
    <w:rsid w:val="00246995"/>
    <w:rsid w:val="002469E3"/>
    <w:rsid w:val="00246B19"/>
    <w:rsid w:val="00246B2F"/>
    <w:rsid w:val="00246B79"/>
    <w:rsid w:val="00246C57"/>
    <w:rsid w:val="00246CED"/>
    <w:rsid w:val="00246CF9"/>
    <w:rsid w:val="00246CFC"/>
    <w:rsid w:val="0024714D"/>
    <w:rsid w:val="002471B1"/>
    <w:rsid w:val="00247231"/>
    <w:rsid w:val="0024733C"/>
    <w:rsid w:val="002473AE"/>
    <w:rsid w:val="00247425"/>
    <w:rsid w:val="0024745D"/>
    <w:rsid w:val="00247509"/>
    <w:rsid w:val="00247563"/>
    <w:rsid w:val="0024758F"/>
    <w:rsid w:val="00247598"/>
    <w:rsid w:val="002475B5"/>
    <w:rsid w:val="00247727"/>
    <w:rsid w:val="0024780D"/>
    <w:rsid w:val="00247813"/>
    <w:rsid w:val="00247815"/>
    <w:rsid w:val="00247924"/>
    <w:rsid w:val="00247A5B"/>
    <w:rsid w:val="00247AFA"/>
    <w:rsid w:val="00247C20"/>
    <w:rsid w:val="00247D0E"/>
    <w:rsid w:val="00247D83"/>
    <w:rsid w:val="00247DC4"/>
    <w:rsid w:val="00247DF7"/>
    <w:rsid w:val="00247E80"/>
    <w:rsid w:val="00250048"/>
    <w:rsid w:val="00250198"/>
    <w:rsid w:val="0025020D"/>
    <w:rsid w:val="00250215"/>
    <w:rsid w:val="002502CE"/>
    <w:rsid w:val="002503CE"/>
    <w:rsid w:val="0025047D"/>
    <w:rsid w:val="002505F5"/>
    <w:rsid w:val="00250682"/>
    <w:rsid w:val="002506CF"/>
    <w:rsid w:val="0025082D"/>
    <w:rsid w:val="002508C3"/>
    <w:rsid w:val="00250910"/>
    <w:rsid w:val="00250978"/>
    <w:rsid w:val="00250A07"/>
    <w:rsid w:val="00250B41"/>
    <w:rsid w:val="00250B77"/>
    <w:rsid w:val="00250B9E"/>
    <w:rsid w:val="00250BDD"/>
    <w:rsid w:val="00250CFF"/>
    <w:rsid w:val="00250E47"/>
    <w:rsid w:val="00250F1E"/>
    <w:rsid w:val="00251014"/>
    <w:rsid w:val="0025111C"/>
    <w:rsid w:val="00251160"/>
    <w:rsid w:val="002511DC"/>
    <w:rsid w:val="002512EA"/>
    <w:rsid w:val="002513DC"/>
    <w:rsid w:val="002513E7"/>
    <w:rsid w:val="0025144C"/>
    <w:rsid w:val="0025144E"/>
    <w:rsid w:val="00251458"/>
    <w:rsid w:val="00251477"/>
    <w:rsid w:val="002515A0"/>
    <w:rsid w:val="002515EF"/>
    <w:rsid w:val="00251665"/>
    <w:rsid w:val="0025171E"/>
    <w:rsid w:val="00251793"/>
    <w:rsid w:val="002518D6"/>
    <w:rsid w:val="00251908"/>
    <w:rsid w:val="002519AC"/>
    <w:rsid w:val="00251A18"/>
    <w:rsid w:val="00251ACF"/>
    <w:rsid w:val="00251D0B"/>
    <w:rsid w:val="00251D3D"/>
    <w:rsid w:val="00251D55"/>
    <w:rsid w:val="00251DD4"/>
    <w:rsid w:val="00251DE9"/>
    <w:rsid w:val="00251E7C"/>
    <w:rsid w:val="00251F9E"/>
    <w:rsid w:val="00251FD1"/>
    <w:rsid w:val="002521B2"/>
    <w:rsid w:val="002524C0"/>
    <w:rsid w:val="002524EC"/>
    <w:rsid w:val="00252550"/>
    <w:rsid w:val="00252553"/>
    <w:rsid w:val="002525F3"/>
    <w:rsid w:val="00252619"/>
    <w:rsid w:val="0025267B"/>
    <w:rsid w:val="00252681"/>
    <w:rsid w:val="002527F8"/>
    <w:rsid w:val="002528A8"/>
    <w:rsid w:val="002528EE"/>
    <w:rsid w:val="00252A98"/>
    <w:rsid w:val="00252B84"/>
    <w:rsid w:val="00252BCE"/>
    <w:rsid w:val="00252C01"/>
    <w:rsid w:val="00252D56"/>
    <w:rsid w:val="00252DE6"/>
    <w:rsid w:val="00252ED1"/>
    <w:rsid w:val="00252EE4"/>
    <w:rsid w:val="00252F04"/>
    <w:rsid w:val="00253081"/>
    <w:rsid w:val="002531D5"/>
    <w:rsid w:val="00253229"/>
    <w:rsid w:val="002532D6"/>
    <w:rsid w:val="002533D8"/>
    <w:rsid w:val="00253436"/>
    <w:rsid w:val="002534AF"/>
    <w:rsid w:val="002534B2"/>
    <w:rsid w:val="002534C9"/>
    <w:rsid w:val="002534ED"/>
    <w:rsid w:val="00253591"/>
    <w:rsid w:val="00253798"/>
    <w:rsid w:val="00253827"/>
    <w:rsid w:val="00253885"/>
    <w:rsid w:val="002538B8"/>
    <w:rsid w:val="002539A2"/>
    <w:rsid w:val="002539B9"/>
    <w:rsid w:val="00253A31"/>
    <w:rsid w:val="00253AA0"/>
    <w:rsid w:val="00253BD6"/>
    <w:rsid w:val="00253C98"/>
    <w:rsid w:val="00253DBF"/>
    <w:rsid w:val="00253DC4"/>
    <w:rsid w:val="00253DE5"/>
    <w:rsid w:val="00253DFD"/>
    <w:rsid w:val="00253EFB"/>
    <w:rsid w:val="00253F34"/>
    <w:rsid w:val="00253F6A"/>
    <w:rsid w:val="00253FD3"/>
    <w:rsid w:val="00254012"/>
    <w:rsid w:val="002541E4"/>
    <w:rsid w:val="002543B4"/>
    <w:rsid w:val="002543B8"/>
    <w:rsid w:val="00254432"/>
    <w:rsid w:val="0025444A"/>
    <w:rsid w:val="002544EB"/>
    <w:rsid w:val="002544F2"/>
    <w:rsid w:val="002545FE"/>
    <w:rsid w:val="002546F3"/>
    <w:rsid w:val="0025474D"/>
    <w:rsid w:val="0025476D"/>
    <w:rsid w:val="002547B2"/>
    <w:rsid w:val="002548B0"/>
    <w:rsid w:val="002548CE"/>
    <w:rsid w:val="002548D1"/>
    <w:rsid w:val="00254A1E"/>
    <w:rsid w:val="00254A2D"/>
    <w:rsid w:val="00254A58"/>
    <w:rsid w:val="00254B24"/>
    <w:rsid w:val="00254B68"/>
    <w:rsid w:val="00254B7F"/>
    <w:rsid w:val="00254C07"/>
    <w:rsid w:val="00254CB3"/>
    <w:rsid w:val="00254D1A"/>
    <w:rsid w:val="00254D44"/>
    <w:rsid w:val="00254DBD"/>
    <w:rsid w:val="00254DD9"/>
    <w:rsid w:val="00254E7D"/>
    <w:rsid w:val="00254F1B"/>
    <w:rsid w:val="002550A7"/>
    <w:rsid w:val="002550F3"/>
    <w:rsid w:val="00255232"/>
    <w:rsid w:val="002552A2"/>
    <w:rsid w:val="002552E5"/>
    <w:rsid w:val="002552F9"/>
    <w:rsid w:val="00255484"/>
    <w:rsid w:val="002554AD"/>
    <w:rsid w:val="0025553B"/>
    <w:rsid w:val="002555AF"/>
    <w:rsid w:val="0025561C"/>
    <w:rsid w:val="00255645"/>
    <w:rsid w:val="00255785"/>
    <w:rsid w:val="0025580E"/>
    <w:rsid w:val="00255872"/>
    <w:rsid w:val="002559E1"/>
    <w:rsid w:val="002559FA"/>
    <w:rsid w:val="00255B10"/>
    <w:rsid w:val="00255B5A"/>
    <w:rsid w:val="00255BA4"/>
    <w:rsid w:val="00255BC7"/>
    <w:rsid w:val="00255C15"/>
    <w:rsid w:val="00255C87"/>
    <w:rsid w:val="00255D1F"/>
    <w:rsid w:val="00255EBC"/>
    <w:rsid w:val="00255F37"/>
    <w:rsid w:val="002560C3"/>
    <w:rsid w:val="002561C8"/>
    <w:rsid w:val="002561E0"/>
    <w:rsid w:val="00256248"/>
    <w:rsid w:val="00256385"/>
    <w:rsid w:val="0025638B"/>
    <w:rsid w:val="00256488"/>
    <w:rsid w:val="002564D7"/>
    <w:rsid w:val="002564DA"/>
    <w:rsid w:val="0025654A"/>
    <w:rsid w:val="002565E2"/>
    <w:rsid w:val="00256680"/>
    <w:rsid w:val="002566AC"/>
    <w:rsid w:val="002566BC"/>
    <w:rsid w:val="002566FF"/>
    <w:rsid w:val="002567D5"/>
    <w:rsid w:val="00256ADC"/>
    <w:rsid w:val="00256C4B"/>
    <w:rsid w:val="00256E6C"/>
    <w:rsid w:val="00256EA2"/>
    <w:rsid w:val="00256F2F"/>
    <w:rsid w:val="002570BB"/>
    <w:rsid w:val="002570C8"/>
    <w:rsid w:val="002571B2"/>
    <w:rsid w:val="002571BA"/>
    <w:rsid w:val="00257230"/>
    <w:rsid w:val="0025734C"/>
    <w:rsid w:val="002573ED"/>
    <w:rsid w:val="00257603"/>
    <w:rsid w:val="0025773F"/>
    <w:rsid w:val="0025778E"/>
    <w:rsid w:val="0025783A"/>
    <w:rsid w:val="00257887"/>
    <w:rsid w:val="00257998"/>
    <w:rsid w:val="00257A7D"/>
    <w:rsid w:val="00257B8D"/>
    <w:rsid w:val="00257BC9"/>
    <w:rsid w:val="00257C40"/>
    <w:rsid w:val="00257C5A"/>
    <w:rsid w:val="00257C5F"/>
    <w:rsid w:val="00257E2A"/>
    <w:rsid w:val="00257F05"/>
    <w:rsid w:val="00260019"/>
    <w:rsid w:val="00260056"/>
    <w:rsid w:val="0026006D"/>
    <w:rsid w:val="00260234"/>
    <w:rsid w:val="00260239"/>
    <w:rsid w:val="00260381"/>
    <w:rsid w:val="002603B2"/>
    <w:rsid w:val="00260483"/>
    <w:rsid w:val="002604DC"/>
    <w:rsid w:val="002605F4"/>
    <w:rsid w:val="00260753"/>
    <w:rsid w:val="00260884"/>
    <w:rsid w:val="002608CC"/>
    <w:rsid w:val="00260940"/>
    <w:rsid w:val="00260AFF"/>
    <w:rsid w:val="00260B93"/>
    <w:rsid w:val="00260BA1"/>
    <w:rsid w:val="00260C39"/>
    <w:rsid w:val="00260C8A"/>
    <w:rsid w:val="00260D32"/>
    <w:rsid w:val="00260F60"/>
    <w:rsid w:val="00260F6A"/>
    <w:rsid w:val="00260FD8"/>
    <w:rsid w:val="002610CA"/>
    <w:rsid w:val="00261169"/>
    <w:rsid w:val="002611B2"/>
    <w:rsid w:val="0026121D"/>
    <w:rsid w:val="00261268"/>
    <w:rsid w:val="002612BF"/>
    <w:rsid w:val="00261351"/>
    <w:rsid w:val="002613F2"/>
    <w:rsid w:val="00261550"/>
    <w:rsid w:val="00261574"/>
    <w:rsid w:val="00261590"/>
    <w:rsid w:val="002615ED"/>
    <w:rsid w:val="0026163B"/>
    <w:rsid w:val="002616F7"/>
    <w:rsid w:val="002617C1"/>
    <w:rsid w:val="002617EE"/>
    <w:rsid w:val="0026183C"/>
    <w:rsid w:val="00261902"/>
    <w:rsid w:val="00261934"/>
    <w:rsid w:val="00261ABD"/>
    <w:rsid w:val="00261BE3"/>
    <w:rsid w:val="00261BEE"/>
    <w:rsid w:val="00261DE1"/>
    <w:rsid w:val="00261FFC"/>
    <w:rsid w:val="00262019"/>
    <w:rsid w:val="0026202B"/>
    <w:rsid w:val="002620C3"/>
    <w:rsid w:val="002621FC"/>
    <w:rsid w:val="002622DC"/>
    <w:rsid w:val="0026234B"/>
    <w:rsid w:val="00262400"/>
    <w:rsid w:val="0026243B"/>
    <w:rsid w:val="002624EA"/>
    <w:rsid w:val="00262500"/>
    <w:rsid w:val="0026253A"/>
    <w:rsid w:val="002625BE"/>
    <w:rsid w:val="002626D5"/>
    <w:rsid w:val="0026274A"/>
    <w:rsid w:val="002627C3"/>
    <w:rsid w:val="002627E6"/>
    <w:rsid w:val="00262859"/>
    <w:rsid w:val="00262866"/>
    <w:rsid w:val="002629F5"/>
    <w:rsid w:val="00262A86"/>
    <w:rsid w:val="00262AA1"/>
    <w:rsid w:val="00262B12"/>
    <w:rsid w:val="00262B17"/>
    <w:rsid w:val="00262D72"/>
    <w:rsid w:val="00262EE4"/>
    <w:rsid w:val="00262EFD"/>
    <w:rsid w:val="00262F56"/>
    <w:rsid w:val="00262F9A"/>
    <w:rsid w:val="0026300C"/>
    <w:rsid w:val="0026306E"/>
    <w:rsid w:val="0026310C"/>
    <w:rsid w:val="00263198"/>
    <w:rsid w:val="002631FF"/>
    <w:rsid w:val="0026321B"/>
    <w:rsid w:val="002632E1"/>
    <w:rsid w:val="002632F8"/>
    <w:rsid w:val="0026331D"/>
    <w:rsid w:val="00263435"/>
    <w:rsid w:val="0026344D"/>
    <w:rsid w:val="0026345C"/>
    <w:rsid w:val="00263510"/>
    <w:rsid w:val="00263814"/>
    <w:rsid w:val="00263874"/>
    <w:rsid w:val="0026390A"/>
    <w:rsid w:val="002639B4"/>
    <w:rsid w:val="00263A75"/>
    <w:rsid w:val="00263C6F"/>
    <w:rsid w:val="00263E4E"/>
    <w:rsid w:val="00263E97"/>
    <w:rsid w:val="00263FA7"/>
    <w:rsid w:val="00263FFE"/>
    <w:rsid w:val="002640C6"/>
    <w:rsid w:val="00264119"/>
    <w:rsid w:val="0026430E"/>
    <w:rsid w:val="002643F4"/>
    <w:rsid w:val="00264487"/>
    <w:rsid w:val="002644CE"/>
    <w:rsid w:val="0026451C"/>
    <w:rsid w:val="0026461B"/>
    <w:rsid w:val="00264671"/>
    <w:rsid w:val="00264795"/>
    <w:rsid w:val="0026484A"/>
    <w:rsid w:val="00264A44"/>
    <w:rsid w:val="00264AB4"/>
    <w:rsid w:val="00264AFB"/>
    <w:rsid w:val="00264B6D"/>
    <w:rsid w:val="00264BAF"/>
    <w:rsid w:val="00264CF0"/>
    <w:rsid w:val="00264D04"/>
    <w:rsid w:val="00264D5D"/>
    <w:rsid w:val="00264ED8"/>
    <w:rsid w:val="00264F80"/>
    <w:rsid w:val="00265070"/>
    <w:rsid w:val="0026515B"/>
    <w:rsid w:val="0026519F"/>
    <w:rsid w:val="002651B1"/>
    <w:rsid w:val="0026520D"/>
    <w:rsid w:val="0026521F"/>
    <w:rsid w:val="002652FE"/>
    <w:rsid w:val="00265399"/>
    <w:rsid w:val="002653D2"/>
    <w:rsid w:val="002654A8"/>
    <w:rsid w:val="002654CA"/>
    <w:rsid w:val="00265572"/>
    <w:rsid w:val="00265573"/>
    <w:rsid w:val="002655CB"/>
    <w:rsid w:val="00265669"/>
    <w:rsid w:val="00265898"/>
    <w:rsid w:val="00265933"/>
    <w:rsid w:val="0026599D"/>
    <w:rsid w:val="002659B8"/>
    <w:rsid w:val="002659DE"/>
    <w:rsid w:val="00265A19"/>
    <w:rsid w:val="00265B52"/>
    <w:rsid w:val="00265BF2"/>
    <w:rsid w:val="00265BF4"/>
    <w:rsid w:val="00265D18"/>
    <w:rsid w:val="00265D24"/>
    <w:rsid w:val="00265DC0"/>
    <w:rsid w:val="00265DD1"/>
    <w:rsid w:val="00265DDD"/>
    <w:rsid w:val="00265E28"/>
    <w:rsid w:val="00265E30"/>
    <w:rsid w:val="00265E58"/>
    <w:rsid w:val="00265EEE"/>
    <w:rsid w:val="00266095"/>
    <w:rsid w:val="0026621B"/>
    <w:rsid w:val="00266254"/>
    <w:rsid w:val="002662A4"/>
    <w:rsid w:val="00266301"/>
    <w:rsid w:val="00266353"/>
    <w:rsid w:val="00266358"/>
    <w:rsid w:val="002664BB"/>
    <w:rsid w:val="002664D9"/>
    <w:rsid w:val="00266558"/>
    <w:rsid w:val="00266560"/>
    <w:rsid w:val="002665AD"/>
    <w:rsid w:val="002665FD"/>
    <w:rsid w:val="002667AB"/>
    <w:rsid w:val="002667C4"/>
    <w:rsid w:val="0026681B"/>
    <w:rsid w:val="00266847"/>
    <w:rsid w:val="002669D1"/>
    <w:rsid w:val="00266A0E"/>
    <w:rsid w:val="00266A59"/>
    <w:rsid w:val="00266AD7"/>
    <w:rsid w:val="00266BA2"/>
    <w:rsid w:val="00266C13"/>
    <w:rsid w:val="00266D2E"/>
    <w:rsid w:val="00266E2F"/>
    <w:rsid w:val="00266E5D"/>
    <w:rsid w:val="00266EA9"/>
    <w:rsid w:val="00266F61"/>
    <w:rsid w:val="00266FEE"/>
    <w:rsid w:val="00267003"/>
    <w:rsid w:val="00267018"/>
    <w:rsid w:val="00267040"/>
    <w:rsid w:val="0026704E"/>
    <w:rsid w:val="002670D8"/>
    <w:rsid w:val="0026711E"/>
    <w:rsid w:val="00267126"/>
    <w:rsid w:val="00267221"/>
    <w:rsid w:val="002672C5"/>
    <w:rsid w:val="00267405"/>
    <w:rsid w:val="002674E8"/>
    <w:rsid w:val="002674FA"/>
    <w:rsid w:val="002675B4"/>
    <w:rsid w:val="002676BB"/>
    <w:rsid w:val="0026770C"/>
    <w:rsid w:val="00267912"/>
    <w:rsid w:val="00267961"/>
    <w:rsid w:val="00267A04"/>
    <w:rsid w:val="00267A08"/>
    <w:rsid w:val="00267A9D"/>
    <w:rsid w:val="00267B4D"/>
    <w:rsid w:val="00267B7E"/>
    <w:rsid w:val="00267BCA"/>
    <w:rsid w:val="00267C48"/>
    <w:rsid w:val="00267E7B"/>
    <w:rsid w:val="00267E9D"/>
    <w:rsid w:val="00267F5F"/>
    <w:rsid w:val="00267F71"/>
    <w:rsid w:val="00267FBD"/>
    <w:rsid w:val="00267FEE"/>
    <w:rsid w:val="00270095"/>
    <w:rsid w:val="00270111"/>
    <w:rsid w:val="00270148"/>
    <w:rsid w:val="002701AE"/>
    <w:rsid w:val="00270379"/>
    <w:rsid w:val="00270382"/>
    <w:rsid w:val="002703F7"/>
    <w:rsid w:val="00270469"/>
    <w:rsid w:val="00270565"/>
    <w:rsid w:val="002706D1"/>
    <w:rsid w:val="0027076F"/>
    <w:rsid w:val="002707AE"/>
    <w:rsid w:val="0027081D"/>
    <w:rsid w:val="00270AEE"/>
    <w:rsid w:val="00270C5A"/>
    <w:rsid w:val="00270E09"/>
    <w:rsid w:val="00270E76"/>
    <w:rsid w:val="00270F79"/>
    <w:rsid w:val="00270FAC"/>
    <w:rsid w:val="00271068"/>
    <w:rsid w:val="002710E8"/>
    <w:rsid w:val="0027110A"/>
    <w:rsid w:val="0027118E"/>
    <w:rsid w:val="002713F4"/>
    <w:rsid w:val="002714F4"/>
    <w:rsid w:val="00271650"/>
    <w:rsid w:val="002716D7"/>
    <w:rsid w:val="00271725"/>
    <w:rsid w:val="00271767"/>
    <w:rsid w:val="0027177A"/>
    <w:rsid w:val="002717A9"/>
    <w:rsid w:val="002717D8"/>
    <w:rsid w:val="002717DA"/>
    <w:rsid w:val="0027182D"/>
    <w:rsid w:val="00271856"/>
    <w:rsid w:val="002718C2"/>
    <w:rsid w:val="002718FC"/>
    <w:rsid w:val="0027192B"/>
    <w:rsid w:val="00271A1E"/>
    <w:rsid w:val="00271A9A"/>
    <w:rsid w:val="00271ABF"/>
    <w:rsid w:val="00271AF9"/>
    <w:rsid w:val="00271B3D"/>
    <w:rsid w:val="00271C21"/>
    <w:rsid w:val="00271C7A"/>
    <w:rsid w:val="00271D99"/>
    <w:rsid w:val="00271DF2"/>
    <w:rsid w:val="00271E44"/>
    <w:rsid w:val="00271F7D"/>
    <w:rsid w:val="00271F8C"/>
    <w:rsid w:val="00272003"/>
    <w:rsid w:val="002720A6"/>
    <w:rsid w:val="00272117"/>
    <w:rsid w:val="00272136"/>
    <w:rsid w:val="0027217C"/>
    <w:rsid w:val="0027228E"/>
    <w:rsid w:val="0027238B"/>
    <w:rsid w:val="002723B4"/>
    <w:rsid w:val="002723C1"/>
    <w:rsid w:val="00272435"/>
    <w:rsid w:val="00272535"/>
    <w:rsid w:val="00272620"/>
    <w:rsid w:val="002726D5"/>
    <w:rsid w:val="00272736"/>
    <w:rsid w:val="0027279E"/>
    <w:rsid w:val="00272A04"/>
    <w:rsid w:val="00272A5B"/>
    <w:rsid w:val="00272B4D"/>
    <w:rsid w:val="00272C0B"/>
    <w:rsid w:val="00272C8C"/>
    <w:rsid w:val="00272F25"/>
    <w:rsid w:val="00272F51"/>
    <w:rsid w:val="00273006"/>
    <w:rsid w:val="00273179"/>
    <w:rsid w:val="0027318B"/>
    <w:rsid w:val="0027319E"/>
    <w:rsid w:val="002731A6"/>
    <w:rsid w:val="002731EC"/>
    <w:rsid w:val="00273263"/>
    <w:rsid w:val="0027338E"/>
    <w:rsid w:val="002733D8"/>
    <w:rsid w:val="00273426"/>
    <w:rsid w:val="00273440"/>
    <w:rsid w:val="00273568"/>
    <w:rsid w:val="0027357B"/>
    <w:rsid w:val="002735A9"/>
    <w:rsid w:val="0027368D"/>
    <w:rsid w:val="0027369E"/>
    <w:rsid w:val="002736D3"/>
    <w:rsid w:val="00273725"/>
    <w:rsid w:val="002737A7"/>
    <w:rsid w:val="00273942"/>
    <w:rsid w:val="00273A2A"/>
    <w:rsid w:val="00273A5C"/>
    <w:rsid w:val="00273B59"/>
    <w:rsid w:val="00273BAC"/>
    <w:rsid w:val="00273C87"/>
    <w:rsid w:val="00273D36"/>
    <w:rsid w:val="00273D59"/>
    <w:rsid w:val="00273E6A"/>
    <w:rsid w:val="00273E7C"/>
    <w:rsid w:val="0027403F"/>
    <w:rsid w:val="00274186"/>
    <w:rsid w:val="00274236"/>
    <w:rsid w:val="0027425B"/>
    <w:rsid w:val="002742DB"/>
    <w:rsid w:val="00274315"/>
    <w:rsid w:val="0027435F"/>
    <w:rsid w:val="002743D9"/>
    <w:rsid w:val="0027449B"/>
    <w:rsid w:val="002744D0"/>
    <w:rsid w:val="0027465B"/>
    <w:rsid w:val="0027465F"/>
    <w:rsid w:val="0027466D"/>
    <w:rsid w:val="00274738"/>
    <w:rsid w:val="00274764"/>
    <w:rsid w:val="002747E1"/>
    <w:rsid w:val="00274850"/>
    <w:rsid w:val="0027486C"/>
    <w:rsid w:val="002748DB"/>
    <w:rsid w:val="00274A2F"/>
    <w:rsid w:val="00274A91"/>
    <w:rsid w:val="00274B12"/>
    <w:rsid w:val="00274BD2"/>
    <w:rsid w:val="00274BED"/>
    <w:rsid w:val="00274C3A"/>
    <w:rsid w:val="00274C69"/>
    <w:rsid w:val="00274C91"/>
    <w:rsid w:val="00274E75"/>
    <w:rsid w:val="00274F15"/>
    <w:rsid w:val="00274F16"/>
    <w:rsid w:val="00274F62"/>
    <w:rsid w:val="00274FBE"/>
    <w:rsid w:val="00275093"/>
    <w:rsid w:val="002750CF"/>
    <w:rsid w:val="002750DF"/>
    <w:rsid w:val="002751F0"/>
    <w:rsid w:val="00275212"/>
    <w:rsid w:val="0027525B"/>
    <w:rsid w:val="00275293"/>
    <w:rsid w:val="002753C8"/>
    <w:rsid w:val="0027560C"/>
    <w:rsid w:val="00275610"/>
    <w:rsid w:val="00275708"/>
    <w:rsid w:val="002758FF"/>
    <w:rsid w:val="00275A0F"/>
    <w:rsid w:val="00275A4D"/>
    <w:rsid w:val="00275A78"/>
    <w:rsid w:val="00275ABB"/>
    <w:rsid w:val="00275B15"/>
    <w:rsid w:val="00275B53"/>
    <w:rsid w:val="00275C63"/>
    <w:rsid w:val="00275D34"/>
    <w:rsid w:val="00275DCB"/>
    <w:rsid w:val="00275E5B"/>
    <w:rsid w:val="0027613F"/>
    <w:rsid w:val="0027617B"/>
    <w:rsid w:val="002762A7"/>
    <w:rsid w:val="002762D5"/>
    <w:rsid w:val="00276343"/>
    <w:rsid w:val="00276446"/>
    <w:rsid w:val="00276447"/>
    <w:rsid w:val="00276491"/>
    <w:rsid w:val="0027653F"/>
    <w:rsid w:val="00276585"/>
    <w:rsid w:val="00276666"/>
    <w:rsid w:val="002766C0"/>
    <w:rsid w:val="002766CB"/>
    <w:rsid w:val="00276713"/>
    <w:rsid w:val="00276961"/>
    <w:rsid w:val="00276AF0"/>
    <w:rsid w:val="00276BBE"/>
    <w:rsid w:val="00276BC5"/>
    <w:rsid w:val="00276D3E"/>
    <w:rsid w:val="00276ED0"/>
    <w:rsid w:val="00276EED"/>
    <w:rsid w:val="00276F3D"/>
    <w:rsid w:val="00276FCA"/>
    <w:rsid w:val="00277044"/>
    <w:rsid w:val="0027704A"/>
    <w:rsid w:val="0027706F"/>
    <w:rsid w:val="002770A9"/>
    <w:rsid w:val="0027714E"/>
    <w:rsid w:val="0027714F"/>
    <w:rsid w:val="00277168"/>
    <w:rsid w:val="0027719B"/>
    <w:rsid w:val="002771A9"/>
    <w:rsid w:val="00277291"/>
    <w:rsid w:val="002772BC"/>
    <w:rsid w:val="00277314"/>
    <w:rsid w:val="00277320"/>
    <w:rsid w:val="0027735E"/>
    <w:rsid w:val="00277397"/>
    <w:rsid w:val="0027742B"/>
    <w:rsid w:val="0027742F"/>
    <w:rsid w:val="002775EF"/>
    <w:rsid w:val="002776AF"/>
    <w:rsid w:val="002777B7"/>
    <w:rsid w:val="00277938"/>
    <w:rsid w:val="002779BA"/>
    <w:rsid w:val="00277A1D"/>
    <w:rsid w:val="00277A7E"/>
    <w:rsid w:val="00277AC7"/>
    <w:rsid w:val="00277AD6"/>
    <w:rsid w:val="00277D59"/>
    <w:rsid w:val="00277EE7"/>
    <w:rsid w:val="00277F6A"/>
    <w:rsid w:val="0028008C"/>
    <w:rsid w:val="002800B7"/>
    <w:rsid w:val="0028017C"/>
    <w:rsid w:val="00280437"/>
    <w:rsid w:val="00280477"/>
    <w:rsid w:val="00280515"/>
    <w:rsid w:val="002805C0"/>
    <w:rsid w:val="0028080A"/>
    <w:rsid w:val="00280838"/>
    <w:rsid w:val="0028091B"/>
    <w:rsid w:val="00280946"/>
    <w:rsid w:val="00280980"/>
    <w:rsid w:val="002809D9"/>
    <w:rsid w:val="002809F6"/>
    <w:rsid w:val="00280A0F"/>
    <w:rsid w:val="00280B70"/>
    <w:rsid w:val="00280BA3"/>
    <w:rsid w:val="00280BA9"/>
    <w:rsid w:val="00280C4F"/>
    <w:rsid w:val="00280C93"/>
    <w:rsid w:val="00280CDC"/>
    <w:rsid w:val="00280D17"/>
    <w:rsid w:val="00280D65"/>
    <w:rsid w:val="00280E16"/>
    <w:rsid w:val="00280F57"/>
    <w:rsid w:val="00280FEE"/>
    <w:rsid w:val="002810B0"/>
    <w:rsid w:val="002812CA"/>
    <w:rsid w:val="00281447"/>
    <w:rsid w:val="0028158B"/>
    <w:rsid w:val="00281632"/>
    <w:rsid w:val="0028167B"/>
    <w:rsid w:val="0028167C"/>
    <w:rsid w:val="00281749"/>
    <w:rsid w:val="00281866"/>
    <w:rsid w:val="00281891"/>
    <w:rsid w:val="002818C2"/>
    <w:rsid w:val="00281967"/>
    <w:rsid w:val="0028197E"/>
    <w:rsid w:val="002819BA"/>
    <w:rsid w:val="002819D8"/>
    <w:rsid w:val="00281A48"/>
    <w:rsid w:val="00281BC0"/>
    <w:rsid w:val="00281C35"/>
    <w:rsid w:val="00281C72"/>
    <w:rsid w:val="00281CC1"/>
    <w:rsid w:val="00281E0F"/>
    <w:rsid w:val="00281FED"/>
    <w:rsid w:val="00282106"/>
    <w:rsid w:val="00282254"/>
    <w:rsid w:val="00282277"/>
    <w:rsid w:val="002822A0"/>
    <w:rsid w:val="002822C7"/>
    <w:rsid w:val="002822F6"/>
    <w:rsid w:val="0028239C"/>
    <w:rsid w:val="002823C0"/>
    <w:rsid w:val="002823EB"/>
    <w:rsid w:val="00282530"/>
    <w:rsid w:val="0028257D"/>
    <w:rsid w:val="002825FD"/>
    <w:rsid w:val="002826FF"/>
    <w:rsid w:val="00282756"/>
    <w:rsid w:val="0028291F"/>
    <w:rsid w:val="002829CE"/>
    <w:rsid w:val="00282A36"/>
    <w:rsid w:val="00282A9D"/>
    <w:rsid w:val="00282AF5"/>
    <w:rsid w:val="00282B05"/>
    <w:rsid w:val="00282BB3"/>
    <w:rsid w:val="00282CD4"/>
    <w:rsid w:val="00282DBC"/>
    <w:rsid w:val="00283089"/>
    <w:rsid w:val="002830EC"/>
    <w:rsid w:val="00283101"/>
    <w:rsid w:val="00283310"/>
    <w:rsid w:val="0028334C"/>
    <w:rsid w:val="002833C7"/>
    <w:rsid w:val="0028352E"/>
    <w:rsid w:val="00283546"/>
    <w:rsid w:val="0028355D"/>
    <w:rsid w:val="0028360E"/>
    <w:rsid w:val="0028361D"/>
    <w:rsid w:val="0028378E"/>
    <w:rsid w:val="002837BD"/>
    <w:rsid w:val="002838A5"/>
    <w:rsid w:val="0028395C"/>
    <w:rsid w:val="002839FC"/>
    <w:rsid w:val="00283AC5"/>
    <w:rsid w:val="00283B7F"/>
    <w:rsid w:val="00283C70"/>
    <w:rsid w:val="00283ED1"/>
    <w:rsid w:val="00284013"/>
    <w:rsid w:val="0028401A"/>
    <w:rsid w:val="00284025"/>
    <w:rsid w:val="00284039"/>
    <w:rsid w:val="0028424A"/>
    <w:rsid w:val="002842A6"/>
    <w:rsid w:val="002842C9"/>
    <w:rsid w:val="002842F0"/>
    <w:rsid w:val="00284322"/>
    <w:rsid w:val="00284457"/>
    <w:rsid w:val="00284528"/>
    <w:rsid w:val="0028453D"/>
    <w:rsid w:val="002845CC"/>
    <w:rsid w:val="002845DC"/>
    <w:rsid w:val="0028468F"/>
    <w:rsid w:val="002847B0"/>
    <w:rsid w:val="0028483B"/>
    <w:rsid w:val="00284AB9"/>
    <w:rsid w:val="00284AFE"/>
    <w:rsid w:val="00284D5C"/>
    <w:rsid w:val="00284DCC"/>
    <w:rsid w:val="00284FE4"/>
    <w:rsid w:val="0028507A"/>
    <w:rsid w:val="002850EE"/>
    <w:rsid w:val="002850FA"/>
    <w:rsid w:val="0028524A"/>
    <w:rsid w:val="002852BC"/>
    <w:rsid w:val="00285380"/>
    <w:rsid w:val="002854A6"/>
    <w:rsid w:val="00285519"/>
    <w:rsid w:val="00285565"/>
    <w:rsid w:val="002856E8"/>
    <w:rsid w:val="002856FB"/>
    <w:rsid w:val="00285745"/>
    <w:rsid w:val="0028594E"/>
    <w:rsid w:val="00285A2C"/>
    <w:rsid w:val="00285A31"/>
    <w:rsid w:val="00285B1B"/>
    <w:rsid w:val="00285B77"/>
    <w:rsid w:val="00285C2F"/>
    <w:rsid w:val="00285E1C"/>
    <w:rsid w:val="00285E34"/>
    <w:rsid w:val="00285F73"/>
    <w:rsid w:val="00286014"/>
    <w:rsid w:val="0028604A"/>
    <w:rsid w:val="002860D6"/>
    <w:rsid w:val="002860FB"/>
    <w:rsid w:val="00286109"/>
    <w:rsid w:val="00286137"/>
    <w:rsid w:val="00286171"/>
    <w:rsid w:val="0028617B"/>
    <w:rsid w:val="0028621E"/>
    <w:rsid w:val="002863C1"/>
    <w:rsid w:val="00286428"/>
    <w:rsid w:val="0028648A"/>
    <w:rsid w:val="00286558"/>
    <w:rsid w:val="0028659A"/>
    <w:rsid w:val="002865CE"/>
    <w:rsid w:val="0028663B"/>
    <w:rsid w:val="0028667D"/>
    <w:rsid w:val="002866ED"/>
    <w:rsid w:val="0028676A"/>
    <w:rsid w:val="0028678C"/>
    <w:rsid w:val="002867A0"/>
    <w:rsid w:val="0028682B"/>
    <w:rsid w:val="00286963"/>
    <w:rsid w:val="00286CA2"/>
    <w:rsid w:val="00286CB9"/>
    <w:rsid w:val="00286D2F"/>
    <w:rsid w:val="00286DB9"/>
    <w:rsid w:val="00286E87"/>
    <w:rsid w:val="00286F07"/>
    <w:rsid w:val="00286FED"/>
    <w:rsid w:val="002870BF"/>
    <w:rsid w:val="00287138"/>
    <w:rsid w:val="0028715E"/>
    <w:rsid w:val="00287174"/>
    <w:rsid w:val="0028718E"/>
    <w:rsid w:val="002871EB"/>
    <w:rsid w:val="0028720E"/>
    <w:rsid w:val="00287312"/>
    <w:rsid w:val="00287342"/>
    <w:rsid w:val="00287346"/>
    <w:rsid w:val="002873CB"/>
    <w:rsid w:val="002873E4"/>
    <w:rsid w:val="0028758E"/>
    <w:rsid w:val="002875F9"/>
    <w:rsid w:val="0028778E"/>
    <w:rsid w:val="0028781B"/>
    <w:rsid w:val="0028788D"/>
    <w:rsid w:val="002878E2"/>
    <w:rsid w:val="002879DB"/>
    <w:rsid w:val="002879F1"/>
    <w:rsid w:val="00287C73"/>
    <w:rsid w:val="00287CB5"/>
    <w:rsid w:val="00287CDD"/>
    <w:rsid w:val="00287DCC"/>
    <w:rsid w:val="00287E1A"/>
    <w:rsid w:val="0029004A"/>
    <w:rsid w:val="0029007F"/>
    <w:rsid w:val="0029014E"/>
    <w:rsid w:val="00290231"/>
    <w:rsid w:val="0029042C"/>
    <w:rsid w:val="0029045D"/>
    <w:rsid w:val="0029049A"/>
    <w:rsid w:val="002904A1"/>
    <w:rsid w:val="002904FA"/>
    <w:rsid w:val="00290589"/>
    <w:rsid w:val="0029058E"/>
    <w:rsid w:val="00290591"/>
    <w:rsid w:val="002905F3"/>
    <w:rsid w:val="002906A3"/>
    <w:rsid w:val="002907B5"/>
    <w:rsid w:val="002908BD"/>
    <w:rsid w:val="002909F5"/>
    <w:rsid w:val="00290B5B"/>
    <w:rsid w:val="00290D6D"/>
    <w:rsid w:val="00290E9D"/>
    <w:rsid w:val="00291075"/>
    <w:rsid w:val="0029126C"/>
    <w:rsid w:val="00291308"/>
    <w:rsid w:val="0029132A"/>
    <w:rsid w:val="002913DB"/>
    <w:rsid w:val="00291628"/>
    <w:rsid w:val="00291744"/>
    <w:rsid w:val="00291869"/>
    <w:rsid w:val="0029189D"/>
    <w:rsid w:val="00291975"/>
    <w:rsid w:val="00291994"/>
    <w:rsid w:val="00291A31"/>
    <w:rsid w:val="00291A3B"/>
    <w:rsid w:val="00291A97"/>
    <w:rsid w:val="00291C95"/>
    <w:rsid w:val="00291E0D"/>
    <w:rsid w:val="00291EB5"/>
    <w:rsid w:val="00291F6D"/>
    <w:rsid w:val="00291FFB"/>
    <w:rsid w:val="00292027"/>
    <w:rsid w:val="0029203F"/>
    <w:rsid w:val="002922F1"/>
    <w:rsid w:val="002923A1"/>
    <w:rsid w:val="00292433"/>
    <w:rsid w:val="002924FF"/>
    <w:rsid w:val="0029251C"/>
    <w:rsid w:val="00292543"/>
    <w:rsid w:val="0029256C"/>
    <w:rsid w:val="00292581"/>
    <w:rsid w:val="002925B0"/>
    <w:rsid w:val="002925CD"/>
    <w:rsid w:val="0029261A"/>
    <w:rsid w:val="0029267C"/>
    <w:rsid w:val="002926A2"/>
    <w:rsid w:val="002927E7"/>
    <w:rsid w:val="002928E8"/>
    <w:rsid w:val="00292959"/>
    <w:rsid w:val="00292A03"/>
    <w:rsid w:val="00292A57"/>
    <w:rsid w:val="00292B97"/>
    <w:rsid w:val="00292C21"/>
    <w:rsid w:val="00292C3D"/>
    <w:rsid w:val="00292C5C"/>
    <w:rsid w:val="00292E08"/>
    <w:rsid w:val="00292E88"/>
    <w:rsid w:val="00292F3A"/>
    <w:rsid w:val="00292FB8"/>
    <w:rsid w:val="00293076"/>
    <w:rsid w:val="00293170"/>
    <w:rsid w:val="00293223"/>
    <w:rsid w:val="002932C2"/>
    <w:rsid w:val="00293553"/>
    <w:rsid w:val="0029360A"/>
    <w:rsid w:val="00293883"/>
    <w:rsid w:val="002939A0"/>
    <w:rsid w:val="00293A0B"/>
    <w:rsid w:val="00293A25"/>
    <w:rsid w:val="00293A2F"/>
    <w:rsid w:val="00293A64"/>
    <w:rsid w:val="00293A75"/>
    <w:rsid w:val="00293A80"/>
    <w:rsid w:val="00293A9A"/>
    <w:rsid w:val="00293BA9"/>
    <w:rsid w:val="00293BCF"/>
    <w:rsid w:val="00293C10"/>
    <w:rsid w:val="00293D1D"/>
    <w:rsid w:val="00293EE7"/>
    <w:rsid w:val="00294126"/>
    <w:rsid w:val="002941C2"/>
    <w:rsid w:val="002942C7"/>
    <w:rsid w:val="00294316"/>
    <w:rsid w:val="002943B6"/>
    <w:rsid w:val="00294484"/>
    <w:rsid w:val="0029450B"/>
    <w:rsid w:val="00294600"/>
    <w:rsid w:val="0029468B"/>
    <w:rsid w:val="00294886"/>
    <w:rsid w:val="00294933"/>
    <w:rsid w:val="002949A3"/>
    <w:rsid w:val="002949D0"/>
    <w:rsid w:val="00294A90"/>
    <w:rsid w:val="00294B1B"/>
    <w:rsid w:val="00294B26"/>
    <w:rsid w:val="00294B6C"/>
    <w:rsid w:val="00294CB9"/>
    <w:rsid w:val="00294CEC"/>
    <w:rsid w:val="00294D1F"/>
    <w:rsid w:val="00294D67"/>
    <w:rsid w:val="00294EDB"/>
    <w:rsid w:val="00294EF6"/>
    <w:rsid w:val="00294F02"/>
    <w:rsid w:val="00294F2F"/>
    <w:rsid w:val="00294FC5"/>
    <w:rsid w:val="00295099"/>
    <w:rsid w:val="00295223"/>
    <w:rsid w:val="0029525D"/>
    <w:rsid w:val="00295381"/>
    <w:rsid w:val="00295494"/>
    <w:rsid w:val="002954B7"/>
    <w:rsid w:val="00295532"/>
    <w:rsid w:val="0029566F"/>
    <w:rsid w:val="002956FB"/>
    <w:rsid w:val="00295A0F"/>
    <w:rsid w:val="00295C42"/>
    <w:rsid w:val="00295CF3"/>
    <w:rsid w:val="00295D3A"/>
    <w:rsid w:val="00295E04"/>
    <w:rsid w:val="00295E5A"/>
    <w:rsid w:val="00295F50"/>
    <w:rsid w:val="0029601D"/>
    <w:rsid w:val="00296171"/>
    <w:rsid w:val="002961E2"/>
    <w:rsid w:val="0029622F"/>
    <w:rsid w:val="002963E9"/>
    <w:rsid w:val="00296419"/>
    <w:rsid w:val="00296471"/>
    <w:rsid w:val="00296546"/>
    <w:rsid w:val="00296610"/>
    <w:rsid w:val="0029663E"/>
    <w:rsid w:val="0029676B"/>
    <w:rsid w:val="00296798"/>
    <w:rsid w:val="002967A2"/>
    <w:rsid w:val="002967F6"/>
    <w:rsid w:val="002968D3"/>
    <w:rsid w:val="0029697B"/>
    <w:rsid w:val="002969EE"/>
    <w:rsid w:val="00296A37"/>
    <w:rsid w:val="00296B4F"/>
    <w:rsid w:val="00296C45"/>
    <w:rsid w:val="00296CB6"/>
    <w:rsid w:val="00296CC4"/>
    <w:rsid w:val="00296CEE"/>
    <w:rsid w:val="00296D03"/>
    <w:rsid w:val="00296D5B"/>
    <w:rsid w:val="00296E4B"/>
    <w:rsid w:val="00296E7B"/>
    <w:rsid w:val="00296EE1"/>
    <w:rsid w:val="002970F0"/>
    <w:rsid w:val="00297158"/>
    <w:rsid w:val="00297171"/>
    <w:rsid w:val="002972AD"/>
    <w:rsid w:val="002972C5"/>
    <w:rsid w:val="00297371"/>
    <w:rsid w:val="00297386"/>
    <w:rsid w:val="00297448"/>
    <w:rsid w:val="00297525"/>
    <w:rsid w:val="00297537"/>
    <w:rsid w:val="00297605"/>
    <w:rsid w:val="00297779"/>
    <w:rsid w:val="002977D8"/>
    <w:rsid w:val="00297A78"/>
    <w:rsid w:val="00297AD4"/>
    <w:rsid w:val="00297AD9"/>
    <w:rsid w:val="00297AED"/>
    <w:rsid w:val="00297C31"/>
    <w:rsid w:val="00297CAB"/>
    <w:rsid w:val="00297D59"/>
    <w:rsid w:val="00297D7E"/>
    <w:rsid w:val="00297E28"/>
    <w:rsid w:val="00297F54"/>
    <w:rsid w:val="00297FDE"/>
    <w:rsid w:val="002A0012"/>
    <w:rsid w:val="002A00EB"/>
    <w:rsid w:val="002A0145"/>
    <w:rsid w:val="002A01A3"/>
    <w:rsid w:val="002A0208"/>
    <w:rsid w:val="002A0296"/>
    <w:rsid w:val="002A03A4"/>
    <w:rsid w:val="002A03AF"/>
    <w:rsid w:val="002A03F7"/>
    <w:rsid w:val="002A042C"/>
    <w:rsid w:val="002A0569"/>
    <w:rsid w:val="002A06E8"/>
    <w:rsid w:val="002A0817"/>
    <w:rsid w:val="002A08FA"/>
    <w:rsid w:val="002A09EF"/>
    <w:rsid w:val="002A0B0B"/>
    <w:rsid w:val="002A0B66"/>
    <w:rsid w:val="002A0C7F"/>
    <w:rsid w:val="002A0E09"/>
    <w:rsid w:val="002A0E0D"/>
    <w:rsid w:val="002A0FAB"/>
    <w:rsid w:val="002A1018"/>
    <w:rsid w:val="002A1036"/>
    <w:rsid w:val="002A110F"/>
    <w:rsid w:val="002A1232"/>
    <w:rsid w:val="002A12DE"/>
    <w:rsid w:val="002A13DE"/>
    <w:rsid w:val="002A14AA"/>
    <w:rsid w:val="002A1505"/>
    <w:rsid w:val="002A159E"/>
    <w:rsid w:val="002A15AA"/>
    <w:rsid w:val="002A15FB"/>
    <w:rsid w:val="002A1613"/>
    <w:rsid w:val="002A173D"/>
    <w:rsid w:val="002A192E"/>
    <w:rsid w:val="002A1949"/>
    <w:rsid w:val="002A19F0"/>
    <w:rsid w:val="002A1B14"/>
    <w:rsid w:val="002A1CAA"/>
    <w:rsid w:val="002A1D03"/>
    <w:rsid w:val="002A1D12"/>
    <w:rsid w:val="002A1D8E"/>
    <w:rsid w:val="002A1E2A"/>
    <w:rsid w:val="002A1E67"/>
    <w:rsid w:val="002A1EB1"/>
    <w:rsid w:val="002A1F50"/>
    <w:rsid w:val="002A1FE9"/>
    <w:rsid w:val="002A2025"/>
    <w:rsid w:val="002A20D6"/>
    <w:rsid w:val="002A2251"/>
    <w:rsid w:val="002A22C7"/>
    <w:rsid w:val="002A2358"/>
    <w:rsid w:val="002A23C2"/>
    <w:rsid w:val="002A24B9"/>
    <w:rsid w:val="002A250E"/>
    <w:rsid w:val="002A25BF"/>
    <w:rsid w:val="002A2832"/>
    <w:rsid w:val="002A2969"/>
    <w:rsid w:val="002A2B4B"/>
    <w:rsid w:val="002A2C1D"/>
    <w:rsid w:val="002A2C3B"/>
    <w:rsid w:val="002A2CE7"/>
    <w:rsid w:val="002A2D89"/>
    <w:rsid w:val="002A3020"/>
    <w:rsid w:val="002A3037"/>
    <w:rsid w:val="002A307C"/>
    <w:rsid w:val="002A310F"/>
    <w:rsid w:val="002A3120"/>
    <w:rsid w:val="002A32DB"/>
    <w:rsid w:val="002A34BF"/>
    <w:rsid w:val="002A34E5"/>
    <w:rsid w:val="002A3566"/>
    <w:rsid w:val="002A358A"/>
    <w:rsid w:val="002A35A5"/>
    <w:rsid w:val="002A35B1"/>
    <w:rsid w:val="002A3622"/>
    <w:rsid w:val="002A3727"/>
    <w:rsid w:val="002A37A3"/>
    <w:rsid w:val="002A37AF"/>
    <w:rsid w:val="002A382A"/>
    <w:rsid w:val="002A38B5"/>
    <w:rsid w:val="002A3A65"/>
    <w:rsid w:val="002A3A86"/>
    <w:rsid w:val="002A3C2A"/>
    <w:rsid w:val="002A3F17"/>
    <w:rsid w:val="002A3F78"/>
    <w:rsid w:val="002A3F82"/>
    <w:rsid w:val="002A3FD3"/>
    <w:rsid w:val="002A408D"/>
    <w:rsid w:val="002A40C3"/>
    <w:rsid w:val="002A40EB"/>
    <w:rsid w:val="002A4105"/>
    <w:rsid w:val="002A436D"/>
    <w:rsid w:val="002A444C"/>
    <w:rsid w:val="002A446C"/>
    <w:rsid w:val="002A451C"/>
    <w:rsid w:val="002A451E"/>
    <w:rsid w:val="002A4668"/>
    <w:rsid w:val="002A46A9"/>
    <w:rsid w:val="002A4873"/>
    <w:rsid w:val="002A4BA1"/>
    <w:rsid w:val="002A4BFC"/>
    <w:rsid w:val="002A4C98"/>
    <w:rsid w:val="002A4C9D"/>
    <w:rsid w:val="002A4CF3"/>
    <w:rsid w:val="002A4D21"/>
    <w:rsid w:val="002A4DB4"/>
    <w:rsid w:val="002A4E67"/>
    <w:rsid w:val="002A4EE8"/>
    <w:rsid w:val="002A4F31"/>
    <w:rsid w:val="002A4F3F"/>
    <w:rsid w:val="002A4FA0"/>
    <w:rsid w:val="002A50E1"/>
    <w:rsid w:val="002A5242"/>
    <w:rsid w:val="002A544B"/>
    <w:rsid w:val="002A548D"/>
    <w:rsid w:val="002A55A4"/>
    <w:rsid w:val="002A5667"/>
    <w:rsid w:val="002A569A"/>
    <w:rsid w:val="002A56AF"/>
    <w:rsid w:val="002A56E3"/>
    <w:rsid w:val="002A5719"/>
    <w:rsid w:val="002A5747"/>
    <w:rsid w:val="002A58B3"/>
    <w:rsid w:val="002A5902"/>
    <w:rsid w:val="002A5A0B"/>
    <w:rsid w:val="002A5B4D"/>
    <w:rsid w:val="002A5D88"/>
    <w:rsid w:val="002A5E72"/>
    <w:rsid w:val="002A5EB8"/>
    <w:rsid w:val="002A5F2F"/>
    <w:rsid w:val="002A5FE4"/>
    <w:rsid w:val="002A6126"/>
    <w:rsid w:val="002A618D"/>
    <w:rsid w:val="002A619F"/>
    <w:rsid w:val="002A6217"/>
    <w:rsid w:val="002A626A"/>
    <w:rsid w:val="002A62AF"/>
    <w:rsid w:val="002A62E8"/>
    <w:rsid w:val="002A6309"/>
    <w:rsid w:val="002A6317"/>
    <w:rsid w:val="002A631F"/>
    <w:rsid w:val="002A638F"/>
    <w:rsid w:val="002A6414"/>
    <w:rsid w:val="002A6421"/>
    <w:rsid w:val="002A6667"/>
    <w:rsid w:val="002A670D"/>
    <w:rsid w:val="002A677D"/>
    <w:rsid w:val="002A68A1"/>
    <w:rsid w:val="002A6963"/>
    <w:rsid w:val="002A6A3F"/>
    <w:rsid w:val="002A6A95"/>
    <w:rsid w:val="002A6AFE"/>
    <w:rsid w:val="002A6B14"/>
    <w:rsid w:val="002A6C56"/>
    <w:rsid w:val="002A6C63"/>
    <w:rsid w:val="002A6D96"/>
    <w:rsid w:val="002A6DD8"/>
    <w:rsid w:val="002A6E1F"/>
    <w:rsid w:val="002A6E5F"/>
    <w:rsid w:val="002A6FE6"/>
    <w:rsid w:val="002A7161"/>
    <w:rsid w:val="002A724E"/>
    <w:rsid w:val="002A7286"/>
    <w:rsid w:val="002A7496"/>
    <w:rsid w:val="002A755D"/>
    <w:rsid w:val="002A75CF"/>
    <w:rsid w:val="002A76D7"/>
    <w:rsid w:val="002A770C"/>
    <w:rsid w:val="002A7812"/>
    <w:rsid w:val="002A7844"/>
    <w:rsid w:val="002A79D7"/>
    <w:rsid w:val="002A7A75"/>
    <w:rsid w:val="002A7AE1"/>
    <w:rsid w:val="002A7BE5"/>
    <w:rsid w:val="002A7C43"/>
    <w:rsid w:val="002A7C76"/>
    <w:rsid w:val="002A7C8C"/>
    <w:rsid w:val="002A7CA1"/>
    <w:rsid w:val="002A7D0F"/>
    <w:rsid w:val="002A7DA7"/>
    <w:rsid w:val="002A7E8F"/>
    <w:rsid w:val="002A7FB2"/>
    <w:rsid w:val="002B01A0"/>
    <w:rsid w:val="002B0269"/>
    <w:rsid w:val="002B0331"/>
    <w:rsid w:val="002B034D"/>
    <w:rsid w:val="002B034F"/>
    <w:rsid w:val="002B0387"/>
    <w:rsid w:val="002B0422"/>
    <w:rsid w:val="002B0464"/>
    <w:rsid w:val="002B04F6"/>
    <w:rsid w:val="002B0556"/>
    <w:rsid w:val="002B0568"/>
    <w:rsid w:val="002B05DF"/>
    <w:rsid w:val="002B0667"/>
    <w:rsid w:val="002B076E"/>
    <w:rsid w:val="002B0797"/>
    <w:rsid w:val="002B0824"/>
    <w:rsid w:val="002B0831"/>
    <w:rsid w:val="002B0853"/>
    <w:rsid w:val="002B08A6"/>
    <w:rsid w:val="002B08CA"/>
    <w:rsid w:val="002B09B0"/>
    <w:rsid w:val="002B0A90"/>
    <w:rsid w:val="002B0B68"/>
    <w:rsid w:val="002B0B6B"/>
    <w:rsid w:val="002B0BAD"/>
    <w:rsid w:val="002B0BC6"/>
    <w:rsid w:val="002B0C8C"/>
    <w:rsid w:val="002B0CA6"/>
    <w:rsid w:val="002B0D91"/>
    <w:rsid w:val="002B0F65"/>
    <w:rsid w:val="002B105A"/>
    <w:rsid w:val="002B1126"/>
    <w:rsid w:val="002B11C8"/>
    <w:rsid w:val="002B11D8"/>
    <w:rsid w:val="002B131D"/>
    <w:rsid w:val="002B1353"/>
    <w:rsid w:val="002B1392"/>
    <w:rsid w:val="002B13D7"/>
    <w:rsid w:val="002B14D2"/>
    <w:rsid w:val="002B1505"/>
    <w:rsid w:val="002B1650"/>
    <w:rsid w:val="002B1781"/>
    <w:rsid w:val="002B1850"/>
    <w:rsid w:val="002B1891"/>
    <w:rsid w:val="002B196F"/>
    <w:rsid w:val="002B19AE"/>
    <w:rsid w:val="002B19CD"/>
    <w:rsid w:val="002B1A22"/>
    <w:rsid w:val="002B1C2D"/>
    <w:rsid w:val="002B1C74"/>
    <w:rsid w:val="002B1D2F"/>
    <w:rsid w:val="002B1E11"/>
    <w:rsid w:val="002B1E1C"/>
    <w:rsid w:val="002B1E8E"/>
    <w:rsid w:val="002B1E95"/>
    <w:rsid w:val="002B1F5C"/>
    <w:rsid w:val="002B204C"/>
    <w:rsid w:val="002B2055"/>
    <w:rsid w:val="002B20C8"/>
    <w:rsid w:val="002B20DC"/>
    <w:rsid w:val="002B20F9"/>
    <w:rsid w:val="002B221D"/>
    <w:rsid w:val="002B24B2"/>
    <w:rsid w:val="002B24B3"/>
    <w:rsid w:val="002B256E"/>
    <w:rsid w:val="002B25AD"/>
    <w:rsid w:val="002B26BE"/>
    <w:rsid w:val="002B270E"/>
    <w:rsid w:val="002B276D"/>
    <w:rsid w:val="002B2814"/>
    <w:rsid w:val="002B2825"/>
    <w:rsid w:val="002B28C3"/>
    <w:rsid w:val="002B294F"/>
    <w:rsid w:val="002B299E"/>
    <w:rsid w:val="002B29F4"/>
    <w:rsid w:val="002B2AA4"/>
    <w:rsid w:val="002B2B27"/>
    <w:rsid w:val="002B2B7D"/>
    <w:rsid w:val="002B2D38"/>
    <w:rsid w:val="002B2D4F"/>
    <w:rsid w:val="002B2D99"/>
    <w:rsid w:val="002B2DB4"/>
    <w:rsid w:val="002B2EA1"/>
    <w:rsid w:val="002B2EE5"/>
    <w:rsid w:val="002B2F19"/>
    <w:rsid w:val="002B309C"/>
    <w:rsid w:val="002B3130"/>
    <w:rsid w:val="002B330F"/>
    <w:rsid w:val="002B339B"/>
    <w:rsid w:val="002B33D1"/>
    <w:rsid w:val="002B3431"/>
    <w:rsid w:val="002B3665"/>
    <w:rsid w:val="002B372D"/>
    <w:rsid w:val="002B3803"/>
    <w:rsid w:val="002B391E"/>
    <w:rsid w:val="002B3A09"/>
    <w:rsid w:val="002B3B66"/>
    <w:rsid w:val="002B3BE5"/>
    <w:rsid w:val="002B3C60"/>
    <w:rsid w:val="002B3D44"/>
    <w:rsid w:val="002B3D46"/>
    <w:rsid w:val="002B3D88"/>
    <w:rsid w:val="002B3DA8"/>
    <w:rsid w:val="002B3E1B"/>
    <w:rsid w:val="002B3E94"/>
    <w:rsid w:val="002B4021"/>
    <w:rsid w:val="002B408E"/>
    <w:rsid w:val="002B40D2"/>
    <w:rsid w:val="002B410E"/>
    <w:rsid w:val="002B4160"/>
    <w:rsid w:val="002B418A"/>
    <w:rsid w:val="002B4191"/>
    <w:rsid w:val="002B4230"/>
    <w:rsid w:val="002B4279"/>
    <w:rsid w:val="002B4359"/>
    <w:rsid w:val="002B44F2"/>
    <w:rsid w:val="002B45B3"/>
    <w:rsid w:val="002B4680"/>
    <w:rsid w:val="002B4749"/>
    <w:rsid w:val="002B488E"/>
    <w:rsid w:val="002B489E"/>
    <w:rsid w:val="002B48C6"/>
    <w:rsid w:val="002B493A"/>
    <w:rsid w:val="002B4A75"/>
    <w:rsid w:val="002B4A96"/>
    <w:rsid w:val="002B4B36"/>
    <w:rsid w:val="002B4B91"/>
    <w:rsid w:val="002B4BC7"/>
    <w:rsid w:val="002B4C4C"/>
    <w:rsid w:val="002B4D24"/>
    <w:rsid w:val="002B4E6F"/>
    <w:rsid w:val="002B4E96"/>
    <w:rsid w:val="002B4F3D"/>
    <w:rsid w:val="002B4F45"/>
    <w:rsid w:val="002B50C7"/>
    <w:rsid w:val="002B5109"/>
    <w:rsid w:val="002B511A"/>
    <w:rsid w:val="002B514C"/>
    <w:rsid w:val="002B51A4"/>
    <w:rsid w:val="002B51FD"/>
    <w:rsid w:val="002B5307"/>
    <w:rsid w:val="002B53A8"/>
    <w:rsid w:val="002B53D1"/>
    <w:rsid w:val="002B53F5"/>
    <w:rsid w:val="002B5461"/>
    <w:rsid w:val="002B5477"/>
    <w:rsid w:val="002B54F9"/>
    <w:rsid w:val="002B55FE"/>
    <w:rsid w:val="002B5674"/>
    <w:rsid w:val="002B56A5"/>
    <w:rsid w:val="002B56E6"/>
    <w:rsid w:val="002B5790"/>
    <w:rsid w:val="002B5796"/>
    <w:rsid w:val="002B585D"/>
    <w:rsid w:val="002B5938"/>
    <w:rsid w:val="002B5A2B"/>
    <w:rsid w:val="002B5A2D"/>
    <w:rsid w:val="002B5A3A"/>
    <w:rsid w:val="002B5A49"/>
    <w:rsid w:val="002B5A4F"/>
    <w:rsid w:val="002B5AB6"/>
    <w:rsid w:val="002B5C2A"/>
    <w:rsid w:val="002B5CBD"/>
    <w:rsid w:val="002B5CC3"/>
    <w:rsid w:val="002B5D00"/>
    <w:rsid w:val="002B5D03"/>
    <w:rsid w:val="002B5D33"/>
    <w:rsid w:val="002B5D9D"/>
    <w:rsid w:val="002B5E79"/>
    <w:rsid w:val="002B5F3B"/>
    <w:rsid w:val="002B5F5A"/>
    <w:rsid w:val="002B5FD0"/>
    <w:rsid w:val="002B609E"/>
    <w:rsid w:val="002B6144"/>
    <w:rsid w:val="002B6247"/>
    <w:rsid w:val="002B640B"/>
    <w:rsid w:val="002B6426"/>
    <w:rsid w:val="002B64F1"/>
    <w:rsid w:val="002B651B"/>
    <w:rsid w:val="002B6522"/>
    <w:rsid w:val="002B65BA"/>
    <w:rsid w:val="002B65F4"/>
    <w:rsid w:val="002B6600"/>
    <w:rsid w:val="002B664C"/>
    <w:rsid w:val="002B6697"/>
    <w:rsid w:val="002B6756"/>
    <w:rsid w:val="002B6808"/>
    <w:rsid w:val="002B6AB4"/>
    <w:rsid w:val="002B6ACD"/>
    <w:rsid w:val="002B6AFC"/>
    <w:rsid w:val="002B6B6E"/>
    <w:rsid w:val="002B6C59"/>
    <w:rsid w:val="002B6DA4"/>
    <w:rsid w:val="002B6E9B"/>
    <w:rsid w:val="002B6F1A"/>
    <w:rsid w:val="002B6FF6"/>
    <w:rsid w:val="002B70A0"/>
    <w:rsid w:val="002B71B2"/>
    <w:rsid w:val="002B7306"/>
    <w:rsid w:val="002B7454"/>
    <w:rsid w:val="002B76CB"/>
    <w:rsid w:val="002B7703"/>
    <w:rsid w:val="002B7714"/>
    <w:rsid w:val="002B78CF"/>
    <w:rsid w:val="002B793E"/>
    <w:rsid w:val="002B7C79"/>
    <w:rsid w:val="002B7CC1"/>
    <w:rsid w:val="002B7D42"/>
    <w:rsid w:val="002B7D6E"/>
    <w:rsid w:val="002B7F91"/>
    <w:rsid w:val="002C0058"/>
    <w:rsid w:val="002C0245"/>
    <w:rsid w:val="002C026C"/>
    <w:rsid w:val="002C029F"/>
    <w:rsid w:val="002C0356"/>
    <w:rsid w:val="002C04B3"/>
    <w:rsid w:val="002C0551"/>
    <w:rsid w:val="002C05ED"/>
    <w:rsid w:val="002C0673"/>
    <w:rsid w:val="002C06B3"/>
    <w:rsid w:val="002C0716"/>
    <w:rsid w:val="002C0756"/>
    <w:rsid w:val="002C08B9"/>
    <w:rsid w:val="002C08DD"/>
    <w:rsid w:val="002C0909"/>
    <w:rsid w:val="002C0969"/>
    <w:rsid w:val="002C0A8D"/>
    <w:rsid w:val="002C0AFD"/>
    <w:rsid w:val="002C0B50"/>
    <w:rsid w:val="002C0B76"/>
    <w:rsid w:val="002C0BBD"/>
    <w:rsid w:val="002C0C8E"/>
    <w:rsid w:val="002C0D6F"/>
    <w:rsid w:val="002C0DCE"/>
    <w:rsid w:val="002C0E73"/>
    <w:rsid w:val="002C0E97"/>
    <w:rsid w:val="002C0ED1"/>
    <w:rsid w:val="002C0F65"/>
    <w:rsid w:val="002C1001"/>
    <w:rsid w:val="002C113B"/>
    <w:rsid w:val="002C11E3"/>
    <w:rsid w:val="002C11FD"/>
    <w:rsid w:val="002C130D"/>
    <w:rsid w:val="002C1406"/>
    <w:rsid w:val="002C15F3"/>
    <w:rsid w:val="002C15FF"/>
    <w:rsid w:val="002C1606"/>
    <w:rsid w:val="002C1693"/>
    <w:rsid w:val="002C1795"/>
    <w:rsid w:val="002C1837"/>
    <w:rsid w:val="002C1854"/>
    <w:rsid w:val="002C18A2"/>
    <w:rsid w:val="002C19D1"/>
    <w:rsid w:val="002C19DA"/>
    <w:rsid w:val="002C1A2E"/>
    <w:rsid w:val="002C1B57"/>
    <w:rsid w:val="002C1B66"/>
    <w:rsid w:val="002C1BBA"/>
    <w:rsid w:val="002C1BE2"/>
    <w:rsid w:val="002C1C35"/>
    <w:rsid w:val="002C1CF4"/>
    <w:rsid w:val="002C1D1E"/>
    <w:rsid w:val="002C1D5D"/>
    <w:rsid w:val="002C1E29"/>
    <w:rsid w:val="002C1E58"/>
    <w:rsid w:val="002C1E6C"/>
    <w:rsid w:val="002C1E70"/>
    <w:rsid w:val="002C2077"/>
    <w:rsid w:val="002C20B1"/>
    <w:rsid w:val="002C20B3"/>
    <w:rsid w:val="002C2141"/>
    <w:rsid w:val="002C217A"/>
    <w:rsid w:val="002C2311"/>
    <w:rsid w:val="002C2323"/>
    <w:rsid w:val="002C2372"/>
    <w:rsid w:val="002C2599"/>
    <w:rsid w:val="002C27D2"/>
    <w:rsid w:val="002C28E0"/>
    <w:rsid w:val="002C299C"/>
    <w:rsid w:val="002C2AC9"/>
    <w:rsid w:val="002C2D68"/>
    <w:rsid w:val="002C2D92"/>
    <w:rsid w:val="002C2E9C"/>
    <w:rsid w:val="002C2EB6"/>
    <w:rsid w:val="002C2F3B"/>
    <w:rsid w:val="002C2F53"/>
    <w:rsid w:val="002C2F5D"/>
    <w:rsid w:val="002C3183"/>
    <w:rsid w:val="002C3204"/>
    <w:rsid w:val="002C323E"/>
    <w:rsid w:val="002C325A"/>
    <w:rsid w:val="002C326A"/>
    <w:rsid w:val="002C3296"/>
    <w:rsid w:val="002C330F"/>
    <w:rsid w:val="002C334A"/>
    <w:rsid w:val="002C3369"/>
    <w:rsid w:val="002C338C"/>
    <w:rsid w:val="002C33E2"/>
    <w:rsid w:val="002C3407"/>
    <w:rsid w:val="002C3421"/>
    <w:rsid w:val="002C359F"/>
    <w:rsid w:val="002C35EB"/>
    <w:rsid w:val="002C3796"/>
    <w:rsid w:val="002C3845"/>
    <w:rsid w:val="002C3AB3"/>
    <w:rsid w:val="002C3B3F"/>
    <w:rsid w:val="002C3B70"/>
    <w:rsid w:val="002C3C3C"/>
    <w:rsid w:val="002C3C9B"/>
    <w:rsid w:val="002C3FAE"/>
    <w:rsid w:val="002C4016"/>
    <w:rsid w:val="002C4027"/>
    <w:rsid w:val="002C404B"/>
    <w:rsid w:val="002C4061"/>
    <w:rsid w:val="002C40DF"/>
    <w:rsid w:val="002C4169"/>
    <w:rsid w:val="002C41B7"/>
    <w:rsid w:val="002C4229"/>
    <w:rsid w:val="002C4299"/>
    <w:rsid w:val="002C429A"/>
    <w:rsid w:val="002C42D5"/>
    <w:rsid w:val="002C43B5"/>
    <w:rsid w:val="002C4408"/>
    <w:rsid w:val="002C46E0"/>
    <w:rsid w:val="002C4825"/>
    <w:rsid w:val="002C48C0"/>
    <w:rsid w:val="002C4A37"/>
    <w:rsid w:val="002C4AA3"/>
    <w:rsid w:val="002C4ADE"/>
    <w:rsid w:val="002C4AE7"/>
    <w:rsid w:val="002C4B9D"/>
    <w:rsid w:val="002C4BEB"/>
    <w:rsid w:val="002C4C55"/>
    <w:rsid w:val="002C4C69"/>
    <w:rsid w:val="002C4CE7"/>
    <w:rsid w:val="002C4D22"/>
    <w:rsid w:val="002C4D2E"/>
    <w:rsid w:val="002C4DB2"/>
    <w:rsid w:val="002C4ECB"/>
    <w:rsid w:val="002C4F44"/>
    <w:rsid w:val="002C4FA6"/>
    <w:rsid w:val="002C4FF0"/>
    <w:rsid w:val="002C5079"/>
    <w:rsid w:val="002C518F"/>
    <w:rsid w:val="002C5226"/>
    <w:rsid w:val="002C52A7"/>
    <w:rsid w:val="002C53A3"/>
    <w:rsid w:val="002C53C0"/>
    <w:rsid w:val="002C53C7"/>
    <w:rsid w:val="002C5424"/>
    <w:rsid w:val="002C5429"/>
    <w:rsid w:val="002C564B"/>
    <w:rsid w:val="002C56BD"/>
    <w:rsid w:val="002C5711"/>
    <w:rsid w:val="002C5736"/>
    <w:rsid w:val="002C5771"/>
    <w:rsid w:val="002C57E2"/>
    <w:rsid w:val="002C5A54"/>
    <w:rsid w:val="002C5A61"/>
    <w:rsid w:val="002C5B0E"/>
    <w:rsid w:val="002C5C0C"/>
    <w:rsid w:val="002C5D94"/>
    <w:rsid w:val="002C5EC3"/>
    <w:rsid w:val="002C5F8A"/>
    <w:rsid w:val="002C5FD2"/>
    <w:rsid w:val="002C6117"/>
    <w:rsid w:val="002C614A"/>
    <w:rsid w:val="002C61A3"/>
    <w:rsid w:val="002C61E2"/>
    <w:rsid w:val="002C6237"/>
    <w:rsid w:val="002C6297"/>
    <w:rsid w:val="002C6367"/>
    <w:rsid w:val="002C644A"/>
    <w:rsid w:val="002C658F"/>
    <w:rsid w:val="002C6618"/>
    <w:rsid w:val="002C66BD"/>
    <w:rsid w:val="002C6775"/>
    <w:rsid w:val="002C68DB"/>
    <w:rsid w:val="002C693C"/>
    <w:rsid w:val="002C69E6"/>
    <w:rsid w:val="002C6AD6"/>
    <w:rsid w:val="002C6B08"/>
    <w:rsid w:val="002C6BC5"/>
    <w:rsid w:val="002C6CE1"/>
    <w:rsid w:val="002C6EA3"/>
    <w:rsid w:val="002C6EAE"/>
    <w:rsid w:val="002C6F02"/>
    <w:rsid w:val="002C6FC9"/>
    <w:rsid w:val="002C7013"/>
    <w:rsid w:val="002C7076"/>
    <w:rsid w:val="002C7197"/>
    <w:rsid w:val="002C7307"/>
    <w:rsid w:val="002C734E"/>
    <w:rsid w:val="002C73D0"/>
    <w:rsid w:val="002C74AA"/>
    <w:rsid w:val="002C75A3"/>
    <w:rsid w:val="002C75CD"/>
    <w:rsid w:val="002C764A"/>
    <w:rsid w:val="002C77D4"/>
    <w:rsid w:val="002C77EB"/>
    <w:rsid w:val="002C78A0"/>
    <w:rsid w:val="002C794E"/>
    <w:rsid w:val="002C7954"/>
    <w:rsid w:val="002C79EA"/>
    <w:rsid w:val="002C7AF3"/>
    <w:rsid w:val="002C7B23"/>
    <w:rsid w:val="002C7B36"/>
    <w:rsid w:val="002C7C00"/>
    <w:rsid w:val="002C7C13"/>
    <w:rsid w:val="002C7C3B"/>
    <w:rsid w:val="002C7C4D"/>
    <w:rsid w:val="002C7D23"/>
    <w:rsid w:val="002C7E64"/>
    <w:rsid w:val="002C7EA8"/>
    <w:rsid w:val="002C7FDF"/>
    <w:rsid w:val="002D00F4"/>
    <w:rsid w:val="002D0164"/>
    <w:rsid w:val="002D01A1"/>
    <w:rsid w:val="002D01E6"/>
    <w:rsid w:val="002D0212"/>
    <w:rsid w:val="002D0349"/>
    <w:rsid w:val="002D0383"/>
    <w:rsid w:val="002D04E8"/>
    <w:rsid w:val="002D04EE"/>
    <w:rsid w:val="002D055E"/>
    <w:rsid w:val="002D05FF"/>
    <w:rsid w:val="002D0680"/>
    <w:rsid w:val="002D06C7"/>
    <w:rsid w:val="002D06E2"/>
    <w:rsid w:val="002D0753"/>
    <w:rsid w:val="002D07F0"/>
    <w:rsid w:val="002D0BC0"/>
    <w:rsid w:val="002D0CFD"/>
    <w:rsid w:val="002D0D8B"/>
    <w:rsid w:val="002D0E53"/>
    <w:rsid w:val="002D0E87"/>
    <w:rsid w:val="002D0ED8"/>
    <w:rsid w:val="002D0F9C"/>
    <w:rsid w:val="002D10AA"/>
    <w:rsid w:val="002D1105"/>
    <w:rsid w:val="002D111B"/>
    <w:rsid w:val="002D1305"/>
    <w:rsid w:val="002D133D"/>
    <w:rsid w:val="002D13A3"/>
    <w:rsid w:val="002D1472"/>
    <w:rsid w:val="002D15E0"/>
    <w:rsid w:val="002D1822"/>
    <w:rsid w:val="002D1927"/>
    <w:rsid w:val="002D1A5F"/>
    <w:rsid w:val="002D1AE1"/>
    <w:rsid w:val="002D1AEF"/>
    <w:rsid w:val="002D1B20"/>
    <w:rsid w:val="002D1BEC"/>
    <w:rsid w:val="002D1BED"/>
    <w:rsid w:val="002D1CE1"/>
    <w:rsid w:val="002D1CFC"/>
    <w:rsid w:val="002D1DC9"/>
    <w:rsid w:val="002D1EC5"/>
    <w:rsid w:val="002D1F21"/>
    <w:rsid w:val="002D1FB8"/>
    <w:rsid w:val="002D208D"/>
    <w:rsid w:val="002D20ED"/>
    <w:rsid w:val="002D2126"/>
    <w:rsid w:val="002D218D"/>
    <w:rsid w:val="002D21CC"/>
    <w:rsid w:val="002D21F1"/>
    <w:rsid w:val="002D2217"/>
    <w:rsid w:val="002D22D3"/>
    <w:rsid w:val="002D2305"/>
    <w:rsid w:val="002D24DD"/>
    <w:rsid w:val="002D2526"/>
    <w:rsid w:val="002D252D"/>
    <w:rsid w:val="002D260F"/>
    <w:rsid w:val="002D26A3"/>
    <w:rsid w:val="002D274D"/>
    <w:rsid w:val="002D27DE"/>
    <w:rsid w:val="002D2852"/>
    <w:rsid w:val="002D286A"/>
    <w:rsid w:val="002D28E8"/>
    <w:rsid w:val="002D29B0"/>
    <w:rsid w:val="002D29BD"/>
    <w:rsid w:val="002D2EAD"/>
    <w:rsid w:val="002D2F6B"/>
    <w:rsid w:val="002D3070"/>
    <w:rsid w:val="002D3084"/>
    <w:rsid w:val="002D317C"/>
    <w:rsid w:val="002D32BB"/>
    <w:rsid w:val="002D32D6"/>
    <w:rsid w:val="002D33A9"/>
    <w:rsid w:val="002D33FF"/>
    <w:rsid w:val="002D3413"/>
    <w:rsid w:val="002D3501"/>
    <w:rsid w:val="002D357F"/>
    <w:rsid w:val="002D36AC"/>
    <w:rsid w:val="002D36BB"/>
    <w:rsid w:val="002D3726"/>
    <w:rsid w:val="002D372C"/>
    <w:rsid w:val="002D3764"/>
    <w:rsid w:val="002D3834"/>
    <w:rsid w:val="002D38F4"/>
    <w:rsid w:val="002D38FF"/>
    <w:rsid w:val="002D3949"/>
    <w:rsid w:val="002D3991"/>
    <w:rsid w:val="002D39D2"/>
    <w:rsid w:val="002D3A29"/>
    <w:rsid w:val="002D3ABE"/>
    <w:rsid w:val="002D3C25"/>
    <w:rsid w:val="002D3C82"/>
    <w:rsid w:val="002D3CD9"/>
    <w:rsid w:val="002D3E57"/>
    <w:rsid w:val="002D3EEF"/>
    <w:rsid w:val="002D405F"/>
    <w:rsid w:val="002D40C2"/>
    <w:rsid w:val="002D423F"/>
    <w:rsid w:val="002D425C"/>
    <w:rsid w:val="002D42E5"/>
    <w:rsid w:val="002D42F8"/>
    <w:rsid w:val="002D4392"/>
    <w:rsid w:val="002D44F2"/>
    <w:rsid w:val="002D4562"/>
    <w:rsid w:val="002D45AF"/>
    <w:rsid w:val="002D46AC"/>
    <w:rsid w:val="002D46E7"/>
    <w:rsid w:val="002D48AF"/>
    <w:rsid w:val="002D4972"/>
    <w:rsid w:val="002D498A"/>
    <w:rsid w:val="002D4BA2"/>
    <w:rsid w:val="002D4F52"/>
    <w:rsid w:val="002D4F91"/>
    <w:rsid w:val="002D4FEC"/>
    <w:rsid w:val="002D4FED"/>
    <w:rsid w:val="002D5000"/>
    <w:rsid w:val="002D5093"/>
    <w:rsid w:val="002D5094"/>
    <w:rsid w:val="002D50C1"/>
    <w:rsid w:val="002D51F8"/>
    <w:rsid w:val="002D560E"/>
    <w:rsid w:val="002D5664"/>
    <w:rsid w:val="002D56BD"/>
    <w:rsid w:val="002D5730"/>
    <w:rsid w:val="002D5762"/>
    <w:rsid w:val="002D5818"/>
    <w:rsid w:val="002D583E"/>
    <w:rsid w:val="002D58F5"/>
    <w:rsid w:val="002D5916"/>
    <w:rsid w:val="002D594A"/>
    <w:rsid w:val="002D59B5"/>
    <w:rsid w:val="002D5A48"/>
    <w:rsid w:val="002D5AAF"/>
    <w:rsid w:val="002D5BE3"/>
    <w:rsid w:val="002D5CA5"/>
    <w:rsid w:val="002D5CA7"/>
    <w:rsid w:val="002D5DAF"/>
    <w:rsid w:val="002D5F4C"/>
    <w:rsid w:val="002D5F61"/>
    <w:rsid w:val="002D5F7E"/>
    <w:rsid w:val="002D5FEC"/>
    <w:rsid w:val="002D603B"/>
    <w:rsid w:val="002D6047"/>
    <w:rsid w:val="002D6107"/>
    <w:rsid w:val="002D6128"/>
    <w:rsid w:val="002D6130"/>
    <w:rsid w:val="002D61F0"/>
    <w:rsid w:val="002D6207"/>
    <w:rsid w:val="002D628A"/>
    <w:rsid w:val="002D636B"/>
    <w:rsid w:val="002D643B"/>
    <w:rsid w:val="002D656D"/>
    <w:rsid w:val="002D657D"/>
    <w:rsid w:val="002D65AB"/>
    <w:rsid w:val="002D6636"/>
    <w:rsid w:val="002D666C"/>
    <w:rsid w:val="002D66C6"/>
    <w:rsid w:val="002D6731"/>
    <w:rsid w:val="002D675D"/>
    <w:rsid w:val="002D67BA"/>
    <w:rsid w:val="002D688D"/>
    <w:rsid w:val="002D6AF4"/>
    <w:rsid w:val="002D6AFA"/>
    <w:rsid w:val="002D6B1B"/>
    <w:rsid w:val="002D6C27"/>
    <w:rsid w:val="002D6DDD"/>
    <w:rsid w:val="002D6E0F"/>
    <w:rsid w:val="002D6EA6"/>
    <w:rsid w:val="002D6F7A"/>
    <w:rsid w:val="002D714D"/>
    <w:rsid w:val="002D7162"/>
    <w:rsid w:val="002D73A9"/>
    <w:rsid w:val="002D7427"/>
    <w:rsid w:val="002D748A"/>
    <w:rsid w:val="002D74EE"/>
    <w:rsid w:val="002D7677"/>
    <w:rsid w:val="002D76B4"/>
    <w:rsid w:val="002D77F8"/>
    <w:rsid w:val="002D7882"/>
    <w:rsid w:val="002D78B5"/>
    <w:rsid w:val="002D7A3B"/>
    <w:rsid w:val="002D7AFD"/>
    <w:rsid w:val="002D7B51"/>
    <w:rsid w:val="002D7BC7"/>
    <w:rsid w:val="002D7BD9"/>
    <w:rsid w:val="002D7C65"/>
    <w:rsid w:val="002D7D18"/>
    <w:rsid w:val="002D7D86"/>
    <w:rsid w:val="002D7DD8"/>
    <w:rsid w:val="002D7E50"/>
    <w:rsid w:val="002D7E63"/>
    <w:rsid w:val="002D7EC5"/>
    <w:rsid w:val="002D7F4F"/>
    <w:rsid w:val="002D7FAF"/>
    <w:rsid w:val="002D7FB2"/>
    <w:rsid w:val="002E0021"/>
    <w:rsid w:val="002E002D"/>
    <w:rsid w:val="002E0042"/>
    <w:rsid w:val="002E0115"/>
    <w:rsid w:val="002E02D2"/>
    <w:rsid w:val="002E0352"/>
    <w:rsid w:val="002E0355"/>
    <w:rsid w:val="002E0434"/>
    <w:rsid w:val="002E0470"/>
    <w:rsid w:val="002E05B3"/>
    <w:rsid w:val="002E05C6"/>
    <w:rsid w:val="002E0754"/>
    <w:rsid w:val="002E07E2"/>
    <w:rsid w:val="002E08D0"/>
    <w:rsid w:val="002E08DD"/>
    <w:rsid w:val="002E0973"/>
    <w:rsid w:val="002E0990"/>
    <w:rsid w:val="002E09E0"/>
    <w:rsid w:val="002E0A07"/>
    <w:rsid w:val="002E0A68"/>
    <w:rsid w:val="002E0B64"/>
    <w:rsid w:val="002E0CB5"/>
    <w:rsid w:val="002E0CB6"/>
    <w:rsid w:val="002E0D6F"/>
    <w:rsid w:val="002E0DD5"/>
    <w:rsid w:val="002E0E0E"/>
    <w:rsid w:val="002E0FA5"/>
    <w:rsid w:val="002E0FE1"/>
    <w:rsid w:val="002E1008"/>
    <w:rsid w:val="002E100B"/>
    <w:rsid w:val="002E1053"/>
    <w:rsid w:val="002E11B7"/>
    <w:rsid w:val="002E1231"/>
    <w:rsid w:val="002E1246"/>
    <w:rsid w:val="002E124A"/>
    <w:rsid w:val="002E1276"/>
    <w:rsid w:val="002E12C4"/>
    <w:rsid w:val="002E14B1"/>
    <w:rsid w:val="002E1583"/>
    <w:rsid w:val="002E1646"/>
    <w:rsid w:val="002E166D"/>
    <w:rsid w:val="002E1760"/>
    <w:rsid w:val="002E18EE"/>
    <w:rsid w:val="002E1950"/>
    <w:rsid w:val="002E198B"/>
    <w:rsid w:val="002E19E3"/>
    <w:rsid w:val="002E1A20"/>
    <w:rsid w:val="002E1AF0"/>
    <w:rsid w:val="002E1CE5"/>
    <w:rsid w:val="002E1FE2"/>
    <w:rsid w:val="002E1FF6"/>
    <w:rsid w:val="002E203A"/>
    <w:rsid w:val="002E212D"/>
    <w:rsid w:val="002E2304"/>
    <w:rsid w:val="002E23E7"/>
    <w:rsid w:val="002E2526"/>
    <w:rsid w:val="002E256A"/>
    <w:rsid w:val="002E2752"/>
    <w:rsid w:val="002E2891"/>
    <w:rsid w:val="002E290F"/>
    <w:rsid w:val="002E2918"/>
    <w:rsid w:val="002E2953"/>
    <w:rsid w:val="002E2954"/>
    <w:rsid w:val="002E296A"/>
    <w:rsid w:val="002E29A0"/>
    <w:rsid w:val="002E2A1F"/>
    <w:rsid w:val="002E2A80"/>
    <w:rsid w:val="002E2BBF"/>
    <w:rsid w:val="002E2BDC"/>
    <w:rsid w:val="002E2C1B"/>
    <w:rsid w:val="002E2C4F"/>
    <w:rsid w:val="002E2CA2"/>
    <w:rsid w:val="002E2E1A"/>
    <w:rsid w:val="002E2E5F"/>
    <w:rsid w:val="002E2EC2"/>
    <w:rsid w:val="002E2ECA"/>
    <w:rsid w:val="002E2ED8"/>
    <w:rsid w:val="002E2EEC"/>
    <w:rsid w:val="002E2F7B"/>
    <w:rsid w:val="002E2FE9"/>
    <w:rsid w:val="002E2FF3"/>
    <w:rsid w:val="002E3090"/>
    <w:rsid w:val="002E3138"/>
    <w:rsid w:val="002E31D8"/>
    <w:rsid w:val="002E31EC"/>
    <w:rsid w:val="002E3349"/>
    <w:rsid w:val="002E33B0"/>
    <w:rsid w:val="002E3429"/>
    <w:rsid w:val="002E34F6"/>
    <w:rsid w:val="002E35FE"/>
    <w:rsid w:val="002E3619"/>
    <w:rsid w:val="002E362F"/>
    <w:rsid w:val="002E366B"/>
    <w:rsid w:val="002E36E8"/>
    <w:rsid w:val="002E372B"/>
    <w:rsid w:val="002E374A"/>
    <w:rsid w:val="002E37A3"/>
    <w:rsid w:val="002E3851"/>
    <w:rsid w:val="002E3871"/>
    <w:rsid w:val="002E388E"/>
    <w:rsid w:val="002E3990"/>
    <w:rsid w:val="002E399A"/>
    <w:rsid w:val="002E39F9"/>
    <w:rsid w:val="002E3A29"/>
    <w:rsid w:val="002E3C3D"/>
    <w:rsid w:val="002E3C5C"/>
    <w:rsid w:val="002E3C9F"/>
    <w:rsid w:val="002E3CAD"/>
    <w:rsid w:val="002E3DC0"/>
    <w:rsid w:val="002E3DC1"/>
    <w:rsid w:val="002E3DF5"/>
    <w:rsid w:val="002E3E87"/>
    <w:rsid w:val="002E3EED"/>
    <w:rsid w:val="002E3FC7"/>
    <w:rsid w:val="002E4039"/>
    <w:rsid w:val="002E4041"/>
    <w:rsid w:val="002E417A"/>
    <w:rsid w:val="002E4180"/>
    <w:rsid w:val="002E420B"/>
    <w:rsid w:val="002E4213"/>
    <w:rsid w:val="002E4303"/>
    <w:rsid w:val="002E43C9"/>
    <w:rsid w:val="002E43ED"/>
    <w:rsid w:val="002E4403"/>
    <w:rsid w:val="002E453F"/>
    <w:rsid w:val="002E466F"/>
    <w:rsid w:val="002E467C"/>
    <w:rsid w:val="002E46E4"/>
    <w:rsid w:val="002E4756"/>
    <w:rsid w:val="002E47B6"/>
    <w:rsid w:val="002E4829"/>
    <w:rsid w:val="002E487D"/>
    <w:rsid w:val="002E4906"/>
    <w:rsid w:val="002E4A3C"/>
    <w:rsid w:val="002E4B92"/>
    <w:rsid w:val="002E4BFF"/>
    <w:rsid w:val="002E4C5D"/>
    <w:rsid w:val="002E4C9D"/>
    <w:rsid w:val="002E4D0F"/>
    <w:rsid w:val="002E4D40"/>
    <w:rsid w:val="002E4D96"/>
    <w:rsid w:val="002E4EF8"/>
    <w:rsid w:val="002E4F13"/>
    <w:rsid w:val="002E4F69"/>
    <w:rsid w:val="002E4F75"/>
    <w:rsid w:val="002E5033"/>
    <w:rsid w:val="002E50ED"/>
    <w:rsid w:val="002E5233"/>
    <w:rsid w:val="002E528C"/>
    <w:rsid w:val="002E528F"/>
    <w:rsid w:val="002E52F3"/>
    <w:rsid w:val="002E5503"/>
    <w:rsid w:val="002E5508"/>
    <w:rsid w:val="002E5535"/>
    <w:rsid w:val="002E5609"/>
    <w:rsid w:val="002E5618"/>
    <w:rsid w:val="002E5679"/>
    <w:rsid w:val="002E5684"/>
    <w:rsid w:val="002E56B9"/>
    <w:rsid w:val="002E56DA"/>
    <w:rsid w:val="002E5724"/>
    <w:rsid w:val="002E57B9"/>
    <w:rsid w:val="002E5890"/>
    <w:rsid w:val="002E59DD"/>
    <w:rsid w:val="002E5A16"/>
    <w:rsid w:val="002E5A20"/>
    <w:rsid w:val="002E5A4F"/>
    <w:rsid w:val="002E5A83"/>
    <w:rsid w:val="002E5E36"/>
    <w:rsid w:val="002E5E4E"/>
    <w:rsid w:val="002E5EE3"/>
    <w:rsid w:val="002E5EEF"/>
    <w:rsid w:val="002E5F58"/>
    <w:rsid w:val="002E6039"/>
    <w:rsid w:val="002E6069"/>
    <w:rsid w:val="002E611F"/>
    <w:rsid w:val="002E6132"/>
    <w:rsid w:val="002E616E"/>
    <w:rsid w:val="002E6171"/>
    <w:rsid w:val="002E61BC"/>
    <w:rsid w:val="002E637E"/>
    <w:rsid w:val="002E643A"/>
    <w:rsid w:val="002E6485"/>
    <w:rsid w:val="002E64D5"/>
    <w:rsid w:val="002E6542"/>
    <w:rsid w:val="002E6599"/>
    <w:rsid w:val="002E659F"/>
    <w:rsid w:val="002E66BF"/>
    <w:rsid w:val="002E67B5"/>
    <w:rsid w:val="002E6849"/>
    <w:rsid w:val="002E68A2"/>
    <w:rsid w:val="002E68B6"/>
    <w:rsid w:val="002E6970"/>
    <w:rsid w:val="002E6995"/>
    <w:rsid w:val="002E69D1"/>
    <w:rsid w:val="002E6B96"/>
    <w:rsid w:val="002E6BA9"/>
    <w:rsid w:val="002E6D5E"/>
    <w:rsid w:val="002E6EA3"/>
    <w:rsid w:val="002E70A8"/>
    <w:rsid w:val="002E714F"/>
    <w:rsid w:val="002E7193"/>
    <w:rsid w:val="002E71AC"/>
    <w:rsid w:val="002E7265"/>
    <w:rsid w:val="002E728E"/>
    <w:rsid w:val="002E72C3"/>
    <w:rsid w:val="002E7405"/>
    <w:rsid w:val="002E7606"/>
    <w:rsid w:val="002E76C1"/>
    <w:rsid w:val="002E7925"/>
    <w:rsid w:val="002E79E5"/>
    <w:rsid w:val="002E7ADD"/>
    <w:rsid w:val="002E7B13"/>
    <w:rsid w:val="002E7B14"/>
    <w:rsid w:val="002E7B85"/>
    <w:rsid w:val="002E7BC1"/>
    <w:rsid w:val="002E7BED"/>
    <w:rsid w:val="002E7CEE"/>
    <w:rsid w:val="002E7DEC"/>
    <w:rsid w:val="002E7E3E"/>
    <w:rsid w:val="002E7F55"/>
    <w:rsid w:val="002F001F"/>
    <w:rsid w:val="002F0163"/>
    <w:rsid w:val="002F01A2"/>
    <w:rsid w:val="002F0220"/>
    <w:rsid w:val="002F022A"/>
    <w:rsid w:val="002F026E"/>
    <w:rsid w:val="002F034B"/>
    <w:rsid w:val="002F0422"/>
    <w:rsid w:val="002F0464"/>
    <w:rsid w:val="002F05F1"/>
    <w:rsid w:val="002F066F"/>
    <w:rsid w:val="002F06B2"/>
    <w:rsid w:val="002F0716"/>
    <w:rsid w:val="002F07D6"/>
    <w:rsid w:val="002F0844"/>
    <w:rsid w:val="002F085D"/>
    <w:rsid w:val="002F087B"/>
    <w:rsid w:val="002F08A9"/>
    <w:rsid w:val="002F0907"/>
    <w:rsid w:val="002F099B"/>
    <w:rsid w:val="002F09A7"/>
    <w:rsid w:val="002F09F0"/>
    <w:rsid w:val="002F0A19"/>
    <w:rsid w:val="002F0B46"/>
    <w:rsid w:val="002F0B60"/>
    <w:rsid w:val="002F0C72"/>
    <w:rsid w:val="002F0CF8"/>
    <w:rsid w:val="002F0D94"/>
    <w:rsid w:val="002F0E49"/>
    <w:rsid w:val="002F0EC1"/>
    <w:rsid w:val="002F0F74"/>
    <w:rsid w:val="002F11E7"/>
    <w:rsid w:val="002F1260"/>
    <w:rsid w:val="002F1291"/>
    <w:rsid w:val="002F12E6"/>
    <w:rsid w:val="002F12FF"/>
    <w:rsid w:val="002F139D"/>
    <w:rsid w:val="002F13B1"/>
    <w:rsid w:val="002F13B4"/>
    <w:rsid w:val="002F150E"/>
    <w:rsid w:val="002F165D"/>
    <w:rsid w:val="002F16D6"/>
    <w:rsid w:val="002F18B2"/>
    <w:rsid w:val="002F18D1"/>
    <w:rsid w:val="002F192D"/>
    <w:rsid w:val="002F1AE5"/>
    <w:rsid w:val="002F1BB5"/>
    <w:rsid w:val="002F1CB6"/>
    <w:rsid w:val="002F1CDF"/>
    <w:rsid w:val="002F1D41"/>
    <w:rsid w:val="002F1E29"/>
    <w:rsid w:val="002F1F25"/>
    <w:rsid w:val="002F1FBD"/>
    <w:rsid w:val="002F224D"/>
    <w:rsid w:val="002F226B"/>
    <w:rsid w:val="002F2287"/>
    <w:rsid w:val="002F22CD"/>
    <w:rsid w:val="002F24AE"/>
    <w:rsid w:val="002F24DF"/>
    <w:rsid w:val="002F2519"/>
    <w:rsid w:val="002F25D8"/>
    <w:rsid w:val="002F25FD"/>
    <w:rsid w:val="002F2680"/>
    <w:rsid w:val="002F2707"/>
    <w:rsid w:val="002F2732"/>
    <w:rsid w:val="002F29CF"/>
    <w:rsid w:val="002F29D9"/>
    <w:rsid w:val="002F29F9"/>
    <w:rsid w:val="002F2A3A"/>
    <w:rsid w:val="002F2B06"/>
    <w:rsid w:val="002F2BFA"/>
    <w:rsid w:val="002F2C28"/>
    <w:rsid w:val="002F2D51"/>
    <w:rsid w:val="002F2DCA"/>
    <w:rsid w:val="002F2E0E"/>
    <w:rsid w:val="002F2E2A"/>
    <w:rsid w:val="002F2E55"/>
    <w:rsid w:val="002F2F20"/>
    <w:rsid w:val="002F30FD"/>
    <w:rsid w:val="002F3131"/>
    <w:rsid w:val="002F313D"/>
    <w:rsid w:val="002F31FB"/>
    <w:rsid w:val="002F32AF"/>
    <w:rsid w:val="002F3404"/>
    <w:rsid w:val="002F3484"/>
    <w:rsid w:val="002F348F"/>
    <w:rsid w:val="002F35F0"/>
    <w:rsid w:val="002F3639"/>
    <w:rsid w:val="002F36FF"/>
    <w:rsid w:val="002F3702"/>
    <w:rsid w:val="002F37E3"/>
    <w:rsid w:val="002F3874"/>
    <w:rsid w:val="002F3965"/>
    <w:rsid w:val="002F3AEA"/>
    <w:rsid w:val="002F3E5B"/>
    <w:rsid w:val="002F3F08"/>
    <w:rsid w:val="002F3F9D"/>
    <w:rsid w:val="002F3FAF"/>
    <w:rsid w:val="002F4115"/>
    <w:rsid w:val="002F428C"/>
    <w:rsid w:val="002F42A2"/>
    <w:rsid w:val="002F4322"/>
    <w:rsid w:val="002F4423"/>
    <w:rsid w:val="002F4527"/>
    <w:rsid w:val="002F4690"/>
    <w:rsid w:val="002F46F9"/>
    <w:rsid w:val="002F473F"/>
    <w:rsid w:val="002F483E"/>
    <w:rsid w:val="002F4898"/>
    <w:rsid w:val="002F48DA"/>
    <w:rsid w:val="002F49BB"/>
    <w:rsid w:val="002F4A82"/>
    <w:rsid w:val="002F4BBA"/>
    <w:rsid w:val="002F4BF9"/>
    <w:rsid w:val="002F4CE3"/>
    <w:rsid w:val="002F4E9A"/>
    <w:rsid w:val="002F4FC6"/>
    <w:rsid w:val="002F5017"/>
    <w:rsid w:val="002F504D"/>
    <w:rsid w:val="002F5088"/>
    <w:rsid w:val="002F51B8"/>
    <w:rsid w:val="002F51DF"/>
    <w:rsid w:val="002F5345"/>
    <w:rsid w:val="002F53B7"/>
    <w:rsid w:val="002F53F5"/>
    <w:rsid w:val="002F53F6"/>
    <w:rsid w:val="002F549C"/>
    <w:rsid w:val="002F5645"/>
    <w:rsid w:val="002F5709"/>
    <w:rsid w:val="002F5754"/>
    <w:rsid w:val="002F5818"/>
    <w:rsid w:val="002F5C4D"/>
    <w:rsid w:val="002F5DF5"/>
    <w:rsid w:val="002F5E75"/>
    <w:rsid w:val="002F5ECA"/>
    <w:rsid w:val="002F5F61"/>
    <w:rsid w:val="002F5F6A"/>
    <w:rsid w:val="002F5F72"/>
    <w:rsid w:val="002F5FB2"/>
    <w:rsid w:val="002F6004"/>
    <w:rsid w:val="002F600C"/>
    <w:rsid w:val="002F6025"/>
    <w:rsid w:val="002F6138"/>
    <w:rsid w:val="002F61A5"/>
    <w:rsid w:val="002F61D4"/>
    <w:rsid w:val="002F642D"/>
    <w:rsid w:val="002F644F"/>
    <w:rsid w:val="002F648B"/>
    <w:rsid w:val="002F64D4"/>
    <w:rsid w:val="002F6526"/>
    <w:rsid w:val="002F6612"/>
    <w:rsid w:val="002F662F"/>
    <w:rsid w:val="002F66A6"/>
    <w:rsid w:val="002F67CE"/>
    <w:rsid w:val="002F68DF"/>
    <w:rsid w:val="002F68E8"/>
    <w:rsid w:val="002F693A"/>
    <w:rsid w:val="002F6CA6"/>
    <w:rsid w:val="002F6D17"/>
    <w:rsid w:val="002F6D19"/>
    <w:rsid w:val="002F6D37"/>
    <w:rsid w:val="002F6D84"/>
    <w:rsid w:val="002F6E09"/>
    <w:rsid w:val="002F6EFC"/>
    <w:rsid w:val="002F6FD5"/>
    <w:rsid w:val="002F710D"/>
    <w:rsid w:val="002F71ED"/>
    <w:rsid w:val="002F731A"/>
    <w:rsid w:val="002F73A5"/>
    <w:rsid w:val="002F73D0"/>
    <w:rsid w:val="002F74FD"/>
    <w:rsid w:val="002F75BA"/>
    <w:rsid w:val="002F75C3"/>
    <w:rsid w:val="002F76B2"/>
    <w:rsid w:val="002F76DC"/>
    <w:rsid w:val="002F79FF"/>
    <w:rsid w:val="002F7A05"/>
    <w:rsid w:val="002F7A4C"/>
    <w:rsid w:val="002F7AB9"/>
    <w:rsid w:val="002F7ACB"/>
    <w:rsid w:val="002F7B70"/>
    <w:rsid w:val="002F7BC8"/>
    <w:rsid w:val="002F7D82"/>
    <w:rsid w:val="002F7DE6"/>
    <w:rsid w:val="002F7F61"/>
    <w:rsid w:val="002F7FA8"/>
    <w:rsid w:val="00300197"/>
    <w:rsid w:val="003001BC"/>
    <w:rsid w:val="003001FF"/>
    <w:rsid w:val="0030034E"/>
    <w:rsid w:val="003003D3"/>
    <w:rsid w:val="00300430"/>
    <w:rsid w:val="0030045F"/>
    <w:rsid w:val="0030054A"/>
    <w:rsid w:val="003005CF"/>
    <w:rsid w:val="003005EE"/>
    <w:rsid w:val="0030065B"/>
    <w:rsid w:val="003006F7"/>
    <w:rsid w:val="003006FD"/>
    <w:rsid w:val="00300787"/>
    <w:rsid w:val="00300837"/>
    <w:rsid w:val="0030086D"/>
    <w:rsid w:val="003008AD"/>
    <w:rsid w:val="00300A82"/>
    <w:rsid w:val="00300A93"/>
    <w:rsid w:val="00300BC8"/>
    <w:rsid w:val="00300C17"/>
    <w:rsid w:val="00300C40"/>
    <w:rsid w:val="00300C7F"/>
    <w:rsid w:val="00300D15"/>
    <w:rsid w:val="00300F3A"/>
    <w:rsid w:val="0030107C"/>
    <w:rsid w:val="003010E0"/>
    <w:rsid w:val="0030111D"/>
    <w:rsid w:val="00301262"/>
    <w:rsid w:val="00301337"/>
    <w:rsid w:val="0030135B"/>
    <w:rsid w:val="0030139F"/>
    <w:rsid w:val="00301409"/>
    <w:rsid w:val="0030151F"/>
    <w:rsid w:val="00301617"/>
    <w:rsid w:val="0030163A"/>
    <w:rsid w:val="003016BC"/>
    <w:rsid w:val="0030170C"/>
    <w:rsid w:val="00301764"/>
    <w:rsid w:val="003018E2"/>
    <w:rsid w:val="003018E8"/>
    <w:rsid w:val="003019B1"/>
    <w:rsid w:val="00301A02"/>
    <w:rsid w:val="00301A6D"/>
    <w:rsid w:val="00301A90"/>
    <w:rsid w:val="00301B05"/>
    <w:rsid w:val="00301B71"/>
    <w:rsid w:val="00301C49"/>
    <w:rsid w:val="00301C9B"/>
    <w:rsid w:val="00301CE9"/>
    <w:rsid w:val="00301E7F"/>
    <w:rsid w:val="003020C4"/>
    <w:rsid w:val="00302125"/>
    <w:rsid w:val="003021C4"/>
    <w:rsid w:val="0030221C"/>
    <w:rsid w:val="003023C4"/>
    <w:rsid w:val="003023D0"/>
    <w:rsid w:val="0030242A"/>
    <w:rsid w:val="003025F9"/>
    <w:rsid w:val="0030264F"/>
    <w:rsid w:val="00302666"/>
    <w:rsid w:val="00302669"/>
    <w:rsid w:val="00302732"/>
    <w:rsid w:val="00302750"/>
    <w:rsid w:val="003027A7"/>
    <w:rsid w:val="00302876"/>
    <w:rsid w:val="003029C1"/>
    <w:rsid w:val="00302AFE"/>
    <w:rsid w:val="00302B88"/>
    <w:rsid w:val="00302BC4"/>
    <w:rsid w:val="00302D1D"/>
    <w:rsid w:val="00302D41"/>
    <w:rsid w:val="00302DE3"/>
    <w:rsid w:val="00302E21"/>
    <w:rsid w:val="00302ECB"/>
    <w:rsid w:val="00302FDC"/>
    <w:rsid w:val="00303066"/>
    <w:rsid w:val="0030308A"/>
    <w:rsid w:val="00303213"/>
    <w:rsid w:val="00303284"/>
    <w:rsid w:val="003033F1"/>
    <w:rsid w:val="003034B6"/>
    <w:rsid w:val="00303516"/>
    <w:rsid w:val="003035A2"/>
    <w:rsid w:val="003035E0"/>
    <w:rsid w:val="00303690"/>
    <w:rsid w:val="003036B2"/>
    <w:rsid w:val="00303701"/>
    <w:rsid w:val="00303722"/>
    <w:rsid w:val="0030372C"/>
    <w:rsid w:val="003037CF"/>
    <w:rsid w:val="00303801"/>
    <w:rsid w:val="0030387C"/>
    <w:rsid w:val="00303965"/>
    <w:rsid w:val="003039A1"/>
    <w:rsid w:val="003039C0"/>
    <w:rsid w:val="00303A1E"/>
    <w:rsid w:val="00303B90"/>
    <w:rsid w:val="00303C86"/>
    <w:rsid w:val="00303D20"/>
    <w:rsid w:val="00303DCC"/>
    <w:rsid w:val="00303E7E"/>
    <w:rsid w:val="00303F3C"/>
    <w:rsid w:val="00304050"/>
    <w:rsid w:val="0030410C"/>
    <w:rsid w:val="0030411E"/>
    <w:rsid w:val="00304194"/>
    <w:rsid w:val="003041A6"/>
    <w:rsid w:val="00304246"/>
    <w:rsid w:val="0030425C"/>
    <w:rsid w:val="0030428D"/>
    <w:rsid w:val="00304387"/>
    <w:rsid w:val="003044DC"/>
    <w:rsid w:val="003045A4"/>
    <w:rsid w:val="003047F4"/>
    <w:rsid w:val="00304947"/>
    <w:rsid w:val="0030498C"/>
    <w:rsid w:val="003049DC"/>
    <w:rsid w:val="00304C31"/>
    <w:rsid w:val="00304C74"/>
    <w:rsid w:val="00304CBE"/>
    <w:rsid w:val="00304E05"/>
    <w:rsid w:val="00304E0E"/>
    <w:rsid w:val="00304F97"/>
    <w:rsid w:val="00304FEA"/>
    <w:rsid w:val="003050B5"/>
    <w:rsid w:val="003050F9"/>
    <w:rsid w:val="0030524F"/>
    <w:rsid w:val="00305407"/>
    <w:rsid w:val="00305445"/>
    <w:rsid w:val="003054D4"/>
    <w:rsid w:val="00305571"/>
    <w:rsid w:val="00305592"/>
    <w:rsid w:val="003055BE"/>
    <w:rsid w:val="0030560F"/>
    <w:rsid w:val="00305716"/>
    <w:rsid w:val="0030590C"/>
    <w:rsid w:val="00305924"/>
    <w:rsid w:val="00305B9C"/>
    <w:rsid w:val="00305BD4"/>
    <w:rsid w:val="00305C57"/>
    <w:rsid w:val="00305C66"/>
    <w:rsid w:val="00305CE9"/>
    <w:rsid w:val="00305D00"/>
    <w:rsid w:val="00305DD7"/>
    <w:rsid w:val="00305E01"/>
    <w:rsid w:val="00305FE0"/>
    <w:rsid w:val="00306076"/>
    <w:rsid w:val="003060B9"/>
    <w:rsid w:val="00306209"/>
    <w:rsid w:val="003062A2"/>
    <w:rsid w:val="00306371"/>
    <w:rsid w:val="0030638C"/>
    <w:rsid w:val="003063B1"/>
    <w:rsid w:val="00306448"/>
    <w:rsid w:val="0030650C"/>
    <w:rsid w:val="00306523"/>
    <w:rsid w:val="0030654A"/>
    <w:rsid w:val="0030664F"/>
    <w:rsid w:val="0030667E"/>
    <w:rsid w:val="003067E2"/>
    <w:rsid w:val="003069D3"/>
    <w:rsid w:val="00306A1F"/>
    <w:rsid w:val="00306A73"/>
    <w:rsid w:val="00306AFB"/>
    <w:rsid w:val="00306B61"/>
    <w:rsid w:val="00306B82"/>
    <w:rsid w:val="00306C36"/>
    <w:rsid w:val="00306D2C"/>
    <w:rsid w:val="00306DC6"/>
    <w:rsid w:val="00306FCD"/>
    <w:rsid w:val="0030703F"/>
    <w:rsid w:val="00307075"/>
    <w:rsid w:val="00307079"/>
    <w:rsid w:val="00307087"/>
    <w:rsid w:val="003070FC"/>
    <w:rsid w:val="00307125"/>
    <w:rsid w:val="003071D7"/>
    <w:rsid w:val="0030749C"/>
    <w:rsid w:val="003074BE"/>
    <w:rsid w:val="0030756E"/>
    <w:rsid w:val="00307574"/>
    <w:rsid w:val="00307623"/>
    <w:rsid w:val="00307677"/>
    <w:rsid w:val="003077A3"/>
    <w:rsid w:val="00307A65"/>
    <w:rsid w:val="00307D3F"/>
    <w:rsid w:val="00307D8B"/>
    <w:rsid w:val="00307DEB"/>
    <w:rsid w:val="00307E67"/>
    <w:rsid w:val="00307F24"/>
    <w:rsid w:val="00307FA9"/>
    <w:rsid w:val="003100C0"/>
    <w:rsid w:val="00310270"/>
    <w:rsid w:val="0031028C"/>
    <w:rsid w:val="003102AF"/>
    <w:rsid w:val="00310302"/>
    <w:rsid w:val="00310327"/>
    <w:rsid w:val="003103B3"/>
    <w:rsid w:val="0031044D"/>
    <w:rsid w:val="003106E6"/>
    <w:rsid w:val="0031071F"/>
    <w:rsid w:val="0031088C"/>
    <w:rsid w:val="00310B4D"/>
    <w:rsid w:val="00310D41"/>
    <w:rsid w:val="00310E6F"/>
    <w:rsid w:val="00310E70"/>
    <w:rsid w:val="00310E87"/>
    <w:rsid w:val="00310FAF"/>
    <w:rsid w:val="00311136"/>
    <w:rsid w:val="00311143"/>
    <w:rsid w:val="00311240"/>
    <w:rsid w:val="00311298"/>
    <w:rsid w:val="003112B5"/>
    <w:rsid w:val="0031130E"/>
    <w:rsid w:val="0031139D"/>
    <w:rsid w:val="00311447"/>
    <w:rsid w:val="00311454"/>
    <w:rsid w:val="003115DF"/>
    <w:rsid w:val="0031167D"/>
    <w:rsid w:val="00311684"/>
    <w:rsid w:val="003116FB"/>
    <w:rsid w:val="003117AB"/>
    <w:rsid w:val="00311885"/>
    <w:rsid w:val="0031189E"/>
    <w:rsid w:val="003119A1"/>
    <w:rsid w:val="00311A07"/>
    <w:rsid w:val="00311A2E"/>
    <w:rsid w:val="00311A9F"/>
    <w:rsid w:val="00311AB4"/>
    <w:rsid w:val="00311B8E"/>
    <w:rsid w:val="00311C85"/>
    <w:rsid w:val="00311D4D"/>
    <w:rsid w:val="00311E12"/>
    <w:rsid w:val="0031200B"/>
    <w:rsid w:val="00312017"/>
    <w:rsid w:val="0031207C"/>
    <w:rsid w:val="00312086"/>
    <w:rsid w:val="00312105"/>
    <w:rsid w:val="0031213A"/>
    <w:rsid w:val="003121E0"/>
    <w:rsid w:val="003122B2"/>
    <w:rsid w:val="003122DF"/>
    <w:rsid w:val="00312395"/>
    <w:rsid w:val="0031247F"/>
    <w:rsid w:val="0031251D"/>
    <w:rsid w:val="003125A6"/>
    <w:rsid w:val="00312861"/>
    <w:rsid w:val="00312868"/>
    <w:rsid w:val="00312ACE"/>
    <w:rsid w:val="00312BE5"/>
    <w:rsid w:val="00312C86"/>
    <w:rsid w:val="00312CBE"/>
    <w:rsid w:val="00312E74"/>
    <w:rsid w:val="00312F11"/>
    <w:rsid w:val="00312F30"/>
    <w:rsid w:val="00312F3D"/>
    <w:rsid w:val="00312FC9"/>
    <w:rsid w:val="003130E1"/>
    <w:rsid w:val="00313290"/>
    <w:rsid w:val="003134A1"/>
    <w:rsid w:val="003134B4"/>
    <w:rsid w:val="00313543"/>
    <w:rsid w:val="003135AE"/>
    <w:rsid w:val="00313669"/>
    <w:rsid w:val="003136D6"/>
    <w:rsid w:val="003137BB"/>
    <w:rsid w:val="003137C4"/>
    <w:rsid w:val="00313842"/>
    <w:rsid w:val="003138D6"/>
    <w:rsid w:val="003138DA"/>
    <w:rsid w:val="00313A90"/>
    <w:rsid w:val="00313ADB"/>
    <w:rsid w:val="00313B43"/>
    <w:rsid w:val="00313C2D"/>
    <w:rsid w:val="00313C75"/>
    <w:rsid w:val="00313C8F"/>
    <w:rsid w:val="00313D04"/>
    <w:rsid w:val="00313D20"/>
    <w:rsid w:val="00313D2E"/>
    <w:rsid w:val="00313D6F"/>
    <w:rsid w:val="00313E3D"/>
    <w:rsid w:val="00313E52"/>
    <w:rsid w:val="00313E81"/>
    <w:rsid w:val="00313EB5"/>
    <w:rsid w:val="00313EC2"/>
    <w:rsid w:val="00313F33"/>
    <w:rsid w:val="00313F8B"/>
    <w:rsid w:val="00314022"/>
    <w:rsid w:val="0031405C"/>
    <w:rsid w:val="0031416E"/>
    <w:rsid w:val="003141C8"/>
    <w:rsid w:val="00314201"/>
    <w:rsid w:val="00314248"/>
    <w:rsid w:val="0031442F"/>
    <w:rsid w:val="003144BE"/>
    <w:rsid w:val="00314505"/>
    <w:rsid w:val="00314536"/>
    <w:rsid w:val="00314541"/>
    <w:rsid w:val="00314544"/>
    <w:rsid w:val="00314575"/>
    <w:rsid w:val="0031462E"/>
    <w:rsid w:val="003146EC"/>
    <w:rsid w:val="003146FE"/>
    <w:rsid w:val="003147B0"/>
    <w:rsid w:val="003147CC"/>
    <w:rsid w:val="003147F9"/>
    <w:rsid w:val="00314842"/>
    <w:rsid w:val="00314877"/>
    <w:rsid w:val="003148EB"/>
    <w:rsid w:val="003149BD"/>
    <w:rsid w:val="003149F7"/>
    <w:rsid w:val="00314A59"/>
    <w:rsid w:val="00314A76"/>
    <w:rsid w:val="00314B39"/>
    <w:rsid w:val="00314B8F"/>
    <w:rsid w:val="00314BA6"/>
    <w:rsid w:val="00314CB1"/>
    <w:rsid w:val="00314CD0"/>
    <w:rsid w:val="00314DD8"/>
    <w:rsid w:val="00314F19"/>
    <w:rsid w:val="00314F27"/>
    <w:rsid w:val="00314F8C"/>
    <w:rsid w:val="0031504A"/>
    <w:rsid w:val="0031504D"/>
    <w:rsid w:val="00315069"/>
    <w:rsid w:val="0031508E"/>
    <w:rsid w:val="003151BB"/>
    <w:rsid w:val="003151C4"/>
    <w:rsid w:val="003151DD"/>
    <w:rsid w:val="0031521B"/>
    <w:rsid w:val="00315267"/>
    <w:rsid w:val="00315525"/>
    <w:rsid w:val="00315620"/>
    <w:rsid w:val="0031567B"/>
    <w:rsid w:val="00315790"/>
    <w:rsid w:val="003157AC"/>
    <w:rsid w:val="0031586A"/>
    <w:rsid w:val="0031591C"/>
    <w:rsid w:val="003159A3"/>
    <w:rsid w:val="00315B34"/>
    <w:rsid w:val="00315C75"/>
    <w:rsid w:val="00315E82"/>
    <w:rsid w:val="00315FD9"/>
    <w:rsid w:val="00316054"/>
    <w:rsid w:val="003160C9"/>
    <w:rsid w:val="00316155"/>
    <w:rsid w:val="003161E6"/>
    <w:rsid w:val="003162D1"/>
    <w:rsid w:val="00316442"/>
    <w:rsid w:val="00316505"/>
    <w:rsid w:val="00316680"/>
    <w:rsid w:val="00316699"/>
    <w:rsid w:val="003166B8"/>
    <w:rsid w:val="003168B8"/>
    <w:rsid w:val="0031692D"/>
    <w:rsid w:val="0031699C"/>
    <w:rsid w:val="00316A71"/>
    <w:rsid w:val="00316B0D"/>
    <w:rsid w:val="00316B71"/>
    <w:rsid w:val="00316B7B"/>
    <w:rsid w:val="00316BAE"/>
    <w:rsid w:val="00316C1E"/>
    <w:rsid w:val="00316ED1"/>
    <w:rsid w:val="00316F6A"/>
    <w:rsid w:val="00316FC2"/>
    <w:rsid w:val="00317019"/>
    <w:rsid w:val="0031702D"/>
    <w:rsid w:val="00317034"/>
    <w:rsid w:val="0031709C"/>
    <w:rsid w:val="003170C7"/>
    <w:rsid w:val="00317116"/>
    <w:rsid w:val="00317154"/>
    <w:rsid w:val="00317163"/>
    <w:rsid w:val="003172D2"/>
    <w:rsid w:val="00317304"/>
    <w:rsid w:val="00317318"/>
    <w:rsid w:val="003173A9"/>
    <w:rsid w:val="003173CA"/>
    <w:rsid w:val="00317400"/>
    <w:rsid w:val="00317541"/>
    <w:rsid w:val="0031756A"/>
    <w:rsid w:val="0031757C"/>
    <w:rsid w:val="003175F5"/>
    <w:rsid w:val="00317632"/>
    <w:rsid w:val="00317790"/>
    <w:rsid w:val="003177F9"/>
    <w:rsid w:val="00317848"/>
    <w:rsid w:val="00317976"/>
    <w:rsid w:val="003179C0"/>
    <w:rsid w:val="003179E9"/>
    <w:rsid w:val="00317A27"/>
    <w:rsid w:val="00317A70"/>
    <w:rsid w:val="00317A7A"/>
    <w:rsid w:val="00317BA1"/>
    <w:rsid w:val="00317C8E"/>
    <w:rsid w:val="00317E0E"/>
    <w:rsid w:val="00317E40"/>
    <w:rsid w:val="00317E55"/>
    <w:rsid w:val="00317EBE"/>
    <w:rsid w:val="00320166"/>
    <w:rsid w:val="003201DB"/>
    <w:rsid w:val="00320249"/>
    <w:rsid w:val="00320280"/>
    <w:rsid w:val="00320449"/>
    <w:rsid w:val="0032045D"/>
    <w:rsid w:val="00320469"/>
    <w:rsid w:val="003205AD"/>
    <w:rsid w:val="00320634"/>
    <w:rsid w:val="003206A9"/>
    <w:rsid w:val="00320771"/>
    <w:rsid w:val="00320851"/>
    <w:rsid w:val="003208A7"/>
    <w:rsid w:val="00320941"/>
    <w:rsid w:val="0032095B"/>
    <w:rsid w:val="00320997"/>
    <w:rsid w:val="003209AF"/>
    <w:rsid w:val="00320A15"/>
    <w:rsid w:val="00320DA1"/>
    <w:rsid w:val="00320DD3"/>
    <w:rsid w:val="00320FC4"/>
    <w:rsid w:val="0032101A"/>
    <w:rsid w:val="003212DB"/>
    <w:rsid w:val="00321388"/>
    <w:rsid w:val="0032142D"/>
    <w:rsid w:val="003214B0"/>
    <w:rsid w:val="00321560"/>
    <w:rsid w:val="0032156B"/>
    <w:rsid w:val="00321658"/>
    <w:rsid w:val="003216B1"/>
    <w:rsid w:val="00321740"/>
    <w:rsid w:val="00321960"/>
    <w:rsid w:val="003219A2"/>
    <w:rsid w:val="00321A30"/>
    <w:rsid w:val="00321B41"/>
    <w:rsid w:val="00321B92"/>
    <w:rsid w:val="00321D57"/>
    <w:rsid w:val="00321D98"/>
    <w:rsid w:val="00321DF8"/>
    <w:rsid w:val="00321EC7"/>
    <w:rsid w:val="00321EF2"/>
    <w:rsid w:val="00321F13"/>
    <w:rsid w:val="00321F36"/>
    <w:rsid w:val="00321F56"/>
    <w:rsid w:val="003220D7"/>
    <w:rsid w:val="00322127"/>
    <w:rsid w:val="00322166"/>
    <w:rsid w:val="0032235C"/>
    <w:rsid w:val="0032241F"/>
    <w:rsid w:val="003224C1"/>
    <w:rsid w:val="003224C2"/>
    <w:rsid w:val="003224F2"/>
    <w:rsid w:val="003225B6"/>
    <w:rsid w:val="00322674"/>
    <w:rsid w:val="003226ED"/>
    <w:rsid w:val="00322AC0"/>
    <w:rsid w:val="00322ACE"/>
    <w:rsid w:val="00322AF8"/>
    <w:rsid w:val="00322C76"/>
    <w:rsid w:val="00322E19"/>
    <w:rsid w:val="00323062"/>
    <w:rsid w:val="0032309D"/>
    <w:rsid w:val="00323268"/>
    <w:rsid w:val="003232AC"/>
    <w:rsid w:val="003232AD"/>
    <w:rsid w:val="003232AF"/>
    <w:rsid w:val="003232E3"/>
    <w:rsid w:val="00323362"/>
    <w:rsid w:val="0032337E"/>
    <w:rsid w:val="00323445"/>
    <w:rsid w:val="0032344C"/>
    <w:rsid w:val="00323482"/>
    <w:rsid w:val="00323516"/>
    <w:rsid w:val="0032357C"/>
    <w:rsid w:val="003235BD"/>
    <w:rsid w:val="00323943"/>
    <w:rsid w:val="003239D4"/>
    <w:rsid w:val="00323A13"/>
    <w:rsid w:val="00323AA4"/>
    <w:rsid w:val="00323DE4"/>
    <w:rsid w:val="00323F7F"/>
    <w:rsid w:val="00323FB1"/>
    <w:rsid w:val="00324056"/>
    <w:rsid w:val="00324058"/>
    <w:rsid w:val="003240CF"/>
    <w:rsid w:val="00324123"/>
    <w:rsid w:val="00324283"/>
    <w:rsid w:val="003242E8"/>
    <w:rsid w:val="00324327"/>
    <w:rsid w:val="003243C1"/>
    <w:rsid w:val="0032444A"/>
    <w:rsid w:val="003244DE"/>
    <w:rsid w:val="00324541"/>
    <w:rsid w:val="00324564"/>
    <w:rsid w:val="0032456F"/>
    <w:rsid w:val="0032460E"/>
    <w:rsid w:val="003246F3"/>
    <w:rsid w:val="00324722"/>
    <w:rsid w:val="0032472E"/>
    <w:rsid w:val="0032477B"/>
    <w:rsid w:val="0032477C"/>
    <w:rsid w:val="0032486E"/>
    <w:rsid w:val="003249E0"/>
    <w:rsid w:val="00324A16"/>
    <w:rsid w:val="00324A6C"/>
    <w:rsid w:val="00324A75"/>
    <w:rsid w:val="00324B4F"/>
    <w:rsid w:val="00324BC0"/>
    <w:rsid w:val="00324BC6"/>
    <w:rsid w:val="00324C36"/>
    <w:rsid w:val="00324CA5"/>
    <w:rsid w:val="00324DFE"/>
    <w:rsid w:val="00324F36"/>
    <w:rsid w:val="00324F3A"/>
    <w:rsid w:val="00324F96"/>
    <w:rsid w:val="00324FDE"/>
    <w:rsid w:val="003250FB"/>
    <w:rsid w:val="0032510C"/>
    <w:rsid w:val="00325138"/>
    <w:rsid w:val="00325162"/>
    <w:rsid w:val="00325189"/>
    <w:rsid w:val="003251E2"/>
    <w:rsid w:val="0032530F"/>
    <w:rsid w:val="0032531A"/>
    <w:rsid w:val="00325348"/>
    <w:rsid w:val="0032536D"/>
    <w:rsid w:val="00325415"/>
    <w:rsid w:val="0032541F"/>
    <w:rsid w:val="003256E4"/>
    <w:rsid w:val="00325770"/>
    <w:rsid w:val="00325794"/>
    <w:rsid w:val="003258E6"/>
    <w:rsid w:val="00325911"/>
    <w:rsid w:val="0032599D"/>
    <w:rsid w:val="003259BC"/>
    <w:rsid w:val="00325A1B"/>
    <w:rsid w:val="00325AF9"/>
    <w:rsid w:val="00325B40"/>
    <w:rsid w:val="00325C21"/>
    <w:rsid w:val="00325EA5"/>
    <w:rsid w:val="00326048"/>
    <w:rsid w:val="00326068"/>
    <w:rsid w:val="0032607E"/>
    <w:rsid w:val="00326148"/>
    <w:rsid w:val="00326154"/>
    <w:rsid w:val="0032619F"/>
    <w:rsid w:val="00326282"/>
    <w:rsid w:val="003262CB"/>
    <w:rsid w:val="00326511"/>
    <w:rsid w:val="00326671"/>
    <w:rsid w:val="0032684E"/>
    <w:rsid w:val="0032687F"/>
    <w:rsid w:val="00326883"/>
    <w:rsid w:val="003268D4"/>
    <w:rsid w:val="003268F2"/>
    <w:rsid w:val="00326A49"/>
    <w:rsid w:val="00326CBE"/>
    <w:rsid w:val="00326D3F"/>
    <w:rsid w:val="00326E29"/>
    <w:rsid w:val="00326E89"/>
    <w:rsid w:val="00326ECC"/>
    <w:rsid w:val="00326F15"/>
    <w:rsid w:val="00326FDA"/>
    <w:rsid w:val="0032700E"/>
    <w:rsid w:val="0032717B"/>
    <w:rsid w:val="003273F9"/>
    <w:rsid w:val="0032756C"/>
    <w:rsid w:val="00327790"/>
    <w:rsid w:val="003277F2"/>
    <w:rsid w:val="003277F5"/>
    <w:rsid w:val="0032798A"/>
    <w:rsid w:val="00327A13"/>
    <w:rsid w:val="00327A68"/>
    <w:rsid w:val="00327B39"/>
    <w:rsid w:val="00327B54"/>
    <w:rsid w:val="00327BEC"/>
    <w:rsid w:val="00327C71"/>
    <w:rsid w:val="00327D95"/>
    <w:rsid w:val="00327E42"/>
    <w:rsid w:val="00327E87"/>
    <w:rsid w:val="00330027"/>
    <w:rsid w:val="00330055"/>
    <w:rsid w:val="0033014B"/>
    <w:rsid w:val="003301BF"/>
    <w:rsid w:val="00330246"/>
    <w:rsid w:val="00330252"/>
    <w:rsid w:val="003303C1"/>
    <w:rsid w:val="00330419"/>
    <w:rsid w:val="0033045F"/>
    <w:rsid w:val="003304F9"/>
    <w:rsid w:val="003305C5"/>
    <w:rsid w:val="0033061C"/>
    <w:rsid w:val="0033064E"/>
    <w:rsid w:val="0033065D"/>
    <w:rsid w:val="003306B7"/>
    <w:rsid w:val="003306DE"/>
    <w:rsid w:val="003307A8"/>
    <w:rsid w:val="003307FA"/>
    <w:rsid w:val="003309BC"/>
    <w:rsid w:val="003309E2"/>
    <w:rsid w:val="003309ED"/>
    <w:rsid w:val="00330A98"/>
    <w:rsid w:val="00330AB3"/>
    <w:rsid w:val="00330B19"/>
    <w:rsid w:val="00330B77"/>
    <w:rsid w:val="00330CDB"/>
    <w:rsid w:val="00330CFA"/>
    <w:rsid w:val="00330D66"/>
    <w:rsid w:val="00330D7E"/>
    <w:rsid w:val="00330E6E"/>
    <w:rsid w:val="00330EDE"/>
    <w:rsid w:val="00330EEA"/>
    <w:rsid w:val="00330F27"/>
    <w:rsid w:val="00330FE8"/>
    <w:rsid w:val="00331075"/>
    <w:rsid w:val="00331091"/>
    <w:rsid w:val="0033110D"/>
    <w:rsid w:val="003311C0"/>
    <w:rsid w:val="003311C4"/>
    <w:rsid w:val="003311F5"/>
    <w:rsid w:val="0033124A"/>
    <w:rsid w:val="003312A7"/>
    <w:rsid w:val="003312C0"/>
    <w:rsid w:val="003314D7"/>
    <w:rsid w:val="003315F4"/>
    <w:rsid w:val="00331724"/>
    <w:rsid w:val="00331828"/>
    <w:rsid w:val="00331863"/>
    <w:rsid w:val="003319D7"/>
    <w:rsid w:val="003319EB"/>
    <w:rsid w:val="00331A9E"/>
    <w:rsid w:val="00331BCD"/>
    <w:rsid w:val="00331C21"/>
    <w:rsid w:val="00331C48"/>
    <w:rsid w:val="00331EEF"/>
    <w:rsid w:val="00331FB3"/>
    <w:rsid w:val="00332030"/>
    <w:rsid w:val="0033205D"/>
    <w:rsid w:val="00332084"/>
    <w:rsid w:val="003321B7"/>
    <w:rsid w:val="003322F0"/>
    <w:rsid w:val="003322F3"/>
    <w:rsid w:val="00332300"/>
    <w:rsid w:val="0033230F"/>
    <w:rsid w:val="0033232D"/>
    <w:rsid w:val="00332381"/>
    <w:rsid w:val="003323BA"/>
    <w:rsid w:val="0033247E"/>
    <w:rsid w:val="003325A0"/>
    <w:rsid w:val="003325E2"/>
    <w:rsid w:val="0033264C"/>
    <w:rsid w:val="003326C4"/>
    <w:rsid w:val="00332735"/>
    <w:rsid w:val="0033276F"/>
    <w:rsid w:val="003327F2"/>
    <w:rsid w:val="003328BF"/>
    <w:rsid w:val="003328C5"/>
    <w:rsid w:val="003328D7"/>
    <w:rsid w:val="003328F9"/>
    <w:rsid w:val="0033293D"/>
    <w:rsid w:val="0033295E"/>
    <w:rsid w:val="0033295F"/>
    <w:rsid w:val="00332962"/>
    <w:rsid w:val="00332A51"/>
    <w:rsid w:val="00332A9C"/>
    <w:rsid w:val="00332AD4"/>
    <w:rsid w:val="00332B8E"/>
    <w:rsid w:val="00332BFA"/>
    <w:rsid w:val="00332C82"/>
    <w:rsid w:val="00332E83"/>
    <w:rsid w:val="00332EB8"/>
    <w:rsid w:val="00333158"/>
    <w:rsid w:val="00333165"/>
    <w:rsid w:val="00333170"/>
    <w:rsid w:val="00333193"/>
    <w:rsid w:val="003331DA"/>
    <w:rsid w:val="0033330E"/>
    <w:rsid w:val="00333426"/>
    <w:rsid w:val="0033342E"/>
    <w:rsid w:val="003334B1"/>
    <w:rsid w:val="003334DC"/>
    <w:rsid w:val="003335BF"/>
    <w:rsid w:val="00333630"/>
    <w:rsid w:val="0033370D"/>
    <w:rsid w:val="0033372A"/>
    <w:rsid w:val="00333781"/>
    <w:rsid w:val="003337B9"/>
    <w:rsid w:val="0033383E"/>
    <w:rsid w:val="003339BD"/>
    <w:rsid w:val="00333AD8"/>
    <w:rsid w:val="00333B52"/>
    <w:rsid w:val="00333BB6"/>
    <w:rsid w:val="00333BC1"/>
    <w:rsid w:val="00333BE1"/>
    <w:rsid w:val="00333CD7"/>
    <w:rsid w:val="00333D98"/>
    <w:rsid w:val="00333E1D"/>
    <w:rsid w:val="00333EE5"/>
    <w:rsid w:val="00333F1A"/>
    <w:rsid w:val="00333F5D"/>
    <w:rsid w:val="00333F68"/>
    <w:rsid w:val="00333F94"/>
    <w:rsid w:val="0033425C"/>
    <w:rsid w:val="003342D9"/>
    <w:rsid w:val="00334308"/>
    <w:rsid w:val="00334330"/>
    <w:rsid w:val="00334334"/>
    <w:rsid w:val="0033435C"/>
    <w:rsid w:val="003343B9"/>
    <w:rsid w:val="003343C2"/>
    <w:rsid w:val="0033449C"/>
    <w:rsid w:val="00334547"/>
    <w:rsid w:val="003347DB"/>
    <w:rsid w:val="0033489D"/>
    <w:rsid w:val="003348D0"/>
    <w:rsid w:val="00334991"/>
    <w:rsid w:val="003349D2"/>
    <w:rsid w:val="00334A48"/>
    <w:rsid w:val="00334AA6"/>
    <w:rsid w:val="00334AEF"/>
    <w:rsid w:val="00334B39"/>
    <w:rsid w:val="00334C4B"/>
    <w:rsid w:val="00334C52"/>
    <w:rsid w:val="00334CB7"/>
    <w:rsid w:val="00334DAD"/>
    <w:rsid w:val="00334F1A"/>
    <w:rsid w:val="00334FAB"/>
    <w:rsid w:val="0033501E"/>
    <w:rsid w:val="003350F5"/>
    <w:rsid w:val="00335151"/>
    <w:rsid w:val="00335154"/>
    <w:rsid w:val="003352D6"/>
    <w:rsid w:val="0033532C"/>
    <w:rsid w:val="0033533A"/>
    <w:rsid w:val="003353CA"/>
    <w:rsid w:val="003353FC"/>
    <w:rsid w:val="0033540D"/>
    <w:rsid w:val="003354BD"/>
    <w:rsid w:val="00335668"/>
    <w:rsid w:val="00335745"/>
    <w:rsid w:val="00335752"/>
    <w:rsid w:val="003357B7"/>
    <w:rsid w:val="00335822"/>
    <w:rsid w:val="00335848"/>
    <w:rsid w:val="003358C1"/>
    <w:rsid w:val="003358CC"/>
    <w:rsid w:val="00335921"/>
    <w:rsid w:val="00335953"/>
    <w:rsid w:val="003359DC"/>
    <w:rsid w:val="00335A47"/>
    <w:rsid w:val="00335CD6"/>
    <w:rsid w:val="00335CE6"/>
    <w:rsid w:val="00335D1F"/>
    <w:rsid w:val="00335FF3"/>
    <w:rsid w:val="00336073"/>
    <w:rsid w:val="00336079"/>
    <w:rsid w:val="003360D2"/>
    <w:rsid w:val="003360E1"/>
    <w:rsid w:val="00336198"/>
    <w:rsid w:val="00336201"/>
    <w:rsid w:val="00336270"/>
    <w:rsid w:val="003362E2"/>
    <w:rsid w:val="00336317"/>
    <w:rsid w:val="003363C9"/>
    <w:rsid w:val="003364D3"/>
    <w:rsid w:val="003364E1"/>
    <w:rsid w:val="00336541"/>
    <w:rsid w:val="00336582"/>
    <w:rsid w:val="003365C7"/>
    <w:rsid w:val="00336710"/>
    <w:rsid w:val="0033678E"/>
    <w:rsid w:val="003367B2"/>
    <w:rsid w:val="00336822"/>
    <w:rsid w:val="00336A00"/>
    <w:rsid w:val="00336A3A"/>
    <w:rsid w:val="00336C28"/>
    <w:rsid w:val="00336D8E"/>
    <w:rsid w:val="00336EEF"/>
    <w:rsid w:val="00336F06"/>
    <w:rsid w:val="00336FBD"/>
    <w:rsid w:val="0033703F"/>
    <w:rsid w:val="0033707A"/>
    <w:rsid w:val="003371E9"/>
    <w:rsid w:val="0033722E"/>
    <w:rsid w:val="003372C1"/>
    <w:rsid w:val="00337318"/>
    <w:rsid w:val="003373B6"/>
    <w:rsid w:val="00337463"/>
    <w:rsid w:val="00337550"/>
    <w:rsid w:val="0033758A"/>
    <w:rsid w:val="003375B8"/>
    <w:rsid w:val="003379EE"/>
    <w:rsid w:val="00337B40"/>
    <w:rsid w:val="00337B65"/>
    <w:rsid w:val="00337C6E"/>
    <w:rsid w:val="00337DB1"/>
    <w:rsid w:val="00337DB2"/>
    <w:rsid w:val="00337EC1"/>
    <w:rsid w:val="00337EC6"/>
    <w:rsid w:val="00337FF9"/>
    <w:rsid w:val="0034020C"/>
    <w:rsid w:val="0034022C"/>
    <w:rsid w:val="003402D7"/>
    <w:rsid w:val="003403E3"/>
    <w:rsid w:val="003404E3"/>
    <w:rsid w:val="003405B0"/>
    <w:rsid w:val="003406C0"/>
    <w:rsid w:val="0034073A"/>
    <w:rsid w:val="003407FA"/>
    <w:rsid w:val="00340808"/>
    <w:rsid w:val="003408C9"/>
    <w:rsid w:val="00340980"/>
    <w:rsid w:val="003409DC"/>
    <w:rsid w:val="00340A73"/>
    <w:rsid w:val="00340C9A"/>
    <w:rsid w:val="00340EEE"/>
    <w:rsid w:val="00340F81"/>
    <w:rsid w:val="00341001"/>
    <w:rsid w:val="00341037"/>
    <w:rsid w:val="0034105D"/>
    <w:rsid w:val="003411F5"/>
    <w:rsid w:val="00341251"/>
    <w:rsid w:val="0034152C"/>
    <w:rsid w:val="00341537"/>
    <w:rsid w:val="003416DA"/>
    <w:rsid w:val="0034188C"/>
    <w:rsid w:val="003418C2"/>
    <w:rsid w:val="003418C4"/>
    <w:rsid w:val="00341913"/>
    <w:rsid w:val="00341985"/>
    <w:rsid w:val="00341AD0"/>
    <w:rsid w:val="00341BA7"/>
    <w:rsid w:val="00341C00"/>
    <w:rsid w:val="00341C30"/>
    <w:rsid w:val="00341C76"/>
    <w:rsid w:val="00341D0E"/>
    <w:rsid w:val="00341DE8"/>
    <w:rsid w:val="00341DE9"/>
    <w:rsid w:val="00341E8B"/>
    <w:rsid w:val="00341ECB"/>
    <w:rsid w:val="00341F0F"/>
    <w:rsid w:val="00341F3B"/>
    <w:rsid w:val="00342143"/>
    <w:rsid w:val="003421B2"/>
    <w:rsid w:val="00342281"/>
    <w:rsid w:val="00342592"/>
    <w:rsid w:val="003425B7"/>
    <w:rsid w:val="003425C6"/>
    <w:rsid w:val="003426DC"/>
    <w:rsid w:val="003426E8"/>
    <w:rsid w:val="003426F8"/>
    <w:rsid w:val="00342838"/>
    <w:rsid w:val="0034296F"/>
    <w:rsid w:val="003429FA"/>
    <w:rsid w:val="00342A0D"/>
    <w:rsid w:val="00342BFC"/>
    <w:rsid w:val="00342DA0"/>
    <w:rsid w:val="00342E1B"/>
    <w:rsid w:val="00342FCA"/>
    <w:rsid w:val="00343031"/>
    <w:rsid w:val="0034320F"/>
    <w:rsid w:val="003432BA"/>
    <w:rsid w:val="003432CA"/>
    <w:rsid w:val="003432CF"/>
    <w:rsid w:val="0034333B"/>
    <w:rsid w:val="0034333D"/>
    <w:rsid w:val="0034334D"/>
    <w:rsid w:val="003433DC"/>
    <w:rsid w:val="0034342A"/>
    <w:rsid w:val="0034354D"/>
    <w:rsid w:val="0034362A"/>
    <w:rsid w:val="00343A9F"/>
    <w:rsid w:val="00343AF7"/>
    <w:rsid w:val="00343B1B"/>
    <w:rsid w:val="00343BC5"/>
    <w:rsid w:val="00343D1A"/>
    <w:rsid w:val="00343D3A"/>
    <w:rsid w:val="00343E77"/>
    <w:rsid w:val="00343F39"/>
    <w:rsid w:val="00344068"/>
    <w:rsid w:val="00344094"/>
    <w:rsid w:val="003441B7"/>
    <w:rsid w:val="00344257"/>
    <w:rsid w:val="00344490"/>
    <w:rsid w:val="003444B1"/>
    <w:rsid w:val="00344542"/>
    <w:rsid w:val="003445FC"/>
    <w:rsid w:val="0034463E"/>
    <w:rsid w:val="0034469A"/>
    <w:rsid w:val="003446CB"/>
    <w:rsid w:val="003447A4"/>
    <w:rsid w:val="00344822"/>
    <w:rsid w:val="00344860"/>
    <w:rsid w:val="00344868"/>
    <w:rsid w:val="003448E8"/>
    <w:rsid w:val="0034491F"/>
    <w:rsid w:val="00344930"/>
    <w:rsid w:val="00344938"/>
    <w:rsid w:val="003449E8"/>
    <w:rsid w:val="00344B57"/>
    <w:rsid w:val="00344BAE"/>
    <w:rsid w:val="00344C09"/>
    <w:rsid w:val="00344DDD"/>
    <w:rsid w:val="00344E25"/>
    <w:rsid w:val="00344FFE"/>
    <w:rsid w:val="0034504F"/>
    <w:rsid w:val="0034509F"/>
    <w:rsid w:val="00345104"/>
    <w:rsid w:val="0034520C"/>
    <w:rsid w:val="00345210"/>
    <w:rsid w:val="00345339"/>
    <w:rsid w:val="00345381"/>
    <w:rsid w:val="0034539B"/>
    <w:rsid w:val="0034545E"/>
    <w:rsid w:val="003455AC"/>
    <w:rsid w:val="00345617"/>
    <w:rsid w:val="0034572D"/>
    <w:rsid w:val="0034583A"/>
    <w:rsid w:val="003458AA"/>
    <w:rsid w:val="003458E8"/>
    <w:rsid w:val="00345975"/>
    <w:rsid w:val="00345A3A"/>
    <w:rsid w:val="00345AAB"/>
    <w:rsid w:val="00345B09"/>
    <w:rsid w:val="00345B1B"/>
    <w:rsid w:val="00345C01"/>
    <w:rsid w:val="00345CFE"/>
    <w:rsid w:val="00345D2C"/>
    <w:rsid w:val="00345D3F"/>
    <w:rsid w:val="00345D42"/>
    <w:rsid w:val="00345E6E"/>
    <w:rsid w:val="00345F71"/>
    <w:rsid w:val="00345FA5"/>
    <w:rsid w:val="00346059"/>
    <w:rsid w:val="00346097"/>
    <w:rsid w:val="00346135"/>
    <w:rsid w:val="0034614A"/>
    <w:rsid w:val="0034637E"/>
    <w:rsid w:val="003463EC"/>
    <w:rsid w:val="0034640E"/>
    <w:rsid w:val="00346504"/>
    <w:rsid w:val="00346541"/>
    <w:rsid w:val="003465EC"/>
    <w:rsid w:val="0034660D"/>
    <w:rsid w:val="00346650"/>
    <w:rsid w:val="00346736"/>
    <w:rsid w:val="003467E4"/>
    <w:rsid w:val="003467EB"/>
    <w:rsid w:val="00346853"/>
    <w:rsid w:val="00346876"/>
    <w:rsid w:val="003468B9"/>
    <w:rsid w:val="003468EE"/>
    <w:rsid w:val="00346927"/>
    <w:rsid w:val="0034692E"/>
    <w:rsid w:val="00346956"/>
    <w:rsid w:val="00346B5E"/>
    <w:rsid w:val="00346C28"/>
    <w:rsid w:val="00346CEF"/>
    <w:rsid w:val="00346D07"/>
    <w:rsid w:val="00346D2F"/>
    <w:rsid w:val="00347124"/>
    <w:rsid w:val="0034717B"/>
    <w:rsid w:val="00347238"/>
    <w:rsid w:val="00347244"/>
    <w:rsid w:val="003472E2"/>
    <w:rsid w:val="00347317"/>
    <w:rsid w:val="0034733C"/>
    <w:rsid w:val="003473AA"/>
    <w:rsid w:val="003473CB"/>
    <w:rsid w:val="003474B1"/>
    <w:rsid w:val="0034767E"/>
    <w:rsid w:val="00347690"/>
    <w:rsid w:val="0034770C"/>
    <w:rsid w:val="00347774"/>
    <w:rsid w:val="00347880"/>
    <w:rsid w:val="00347B07"/>
    <w:rsid w:val="00347B1B"/>
    <w:rsid w:val="00347B67"/>
    <w:rsid w:val="00347B7B"/>
    <w:rsid w:val="00347BAB"/>
    <w:rsid w:val="00347CC7"/>
    <w:rsid w:val="00347D75"/>
    <w:rsid w:val="00347DBE"/>
    <w:rsid w:val="00347FB7"/>
    <w:rsid w:val="00350028"/>
    <w:rsid w:val="003500AD"/>
    <w:rsid w:val="003503C2"/>
    <w:rsid w:val="00350437"/>
    <w:rsid w:val="00350461"/>
    <w:rsid w:val="003504C6"/>
    <w:rsid w:val="003504D1"/>
    <w:rsid w:val="0035061F"/>
    <w:rsid w:val="003507CB"/>
    <w:rsid w:val="00350927"/>
    <w:rsid w:val="00350933"/>
    <w:rsid w:val="00350934"/>
    <w:rsid w:val="003509A3"/>
    <w:rsid w:val="003509AD"/>
    <w:rsid w:val="003509EE"/>
    <w:rsid w:val="00350AD7"/>
    <w:rsid w:val="00350B06"/>
    <w:rsid w:val="00350B5C"/>
    <w:rsid w:val="00350BA5"/>
    <w:rsid w:val="00350CE8"/>
    <w:rsid w:val="00350ECD"/>
    <w:rsid w:val="00350ED3"/>
    <w:rsid w:val="00350FF8"/>
    <w:rsid w:val="00351008"/>
    <w:rsid w:val="0035105B"/>
    <w:rsid w:val="0035118F"/>
    <w:rsid w:val="003511AC"/>
    <w:rsid w:val="00351216"/>
    <w:rsid w:val="00351217"/>
    <w:rsid w:val="0035122E"/>
    <w:rsid w:val="0035129D"/>
    <w:rsid w:val="0035134D"/>
    <w:rsid w:val="00351358"/>
    <w:rsid w:val="00351449"/>
    <w:rsid w:val="0035147C"/>
    <w:rsid w:val="0035159B"/>
    <w:rsid w:val="00351611"/>
    <w:rsid w:val="00351641"/>
    <w:rsid w:val="003516B2"/>
    <w:rsid w:val="0035170D"/>
    <w:rsid w:val="003517F3"/>
    <w:rsid w:val="00351952"/>
    <w:rsid w:val="003519BB"/>
    <w:rsid w:val="003519CD"/>
    <w:rsid w:val="003519D1"/>
    <w:rsid w:val="003519F9"/>
    <w:rsid w:val="00351A5E"/>
    <w:rsid w:val="00351BBF"/>
    <w:rsid w:val="00351C11"/>
    <w:rsid w:val="00351C26"/>
    <w:rsid w:val="00351D8F"/>
    <w:rsid w:val="00351DBE"/>
    <w:rsid w:val="00351DE2"/>
    <w:rsid w:val="00351E2D"/>
    <w:rsid w:val="00351E77"/>
    <w:rsid w:val="00351F4A"/>
    <w:rsid w:val="003520A2"/>
    <w:rsid w:val="003521A4"/>
    <w:rsid w:val="00352202"/>
    <w:rsid w:val="00352207"/>
    <w:rsid w:val="00352213"/>
    <w:rsid w:val="00352285"/>
    <w:rsid w:val="003522D1"/>
    <w:rsid w:val="0035230F"/>
    <w:rsid w:val="0035236B"/>
    <w:rsid w:val="0035237D"/>
    <w:rsid w:val="003523E2"/>
    <w:rsid w:val="0035246D"/>
    <w:rsid w:val="003524FF"/>
    <w:rsid w:val="0035251B"/>
    <w:rsid w:val="0035256A"/>
    <w:rsid w:val="003525C3"/>
    <w:rsid w:val="003526BE"/>
    <w:rsid w:val="0035276D"/>
    <w:rsid w:val="00352839"/>
    <w:rsid w:val="0035288A"/>
    <w:rsid w:val="003529B3"/>
    <w:rsid w:val="00352A4A"/>
    <w:rsid w:val="00352A9D"/>
    <w:rsid w:val="00352AB9"/>
    <w:rsid w:val="00352C3D"/>
    <w:rsid w:val="00352CC4"/>
    <w:rsid w:val="00352D4F"/>
    <w:rsid w:val="00352D9A"/>
    <w:rsid w:val="00352E8E"/>
    <w:rsid w:val="00352F53"/>
    <w:rsid w:val="00353136"/>
    <w:rsid w:val="0035313C"/>
    <w:rsid w:val="0035313E"/>
    <w:rsid w:val="00353265"/>
    <w:rsid w:val="00353299"/>
    <w:rsid w:val="003534C5"/>
    <w:rsid w:val="0035364C"/>
    <w:rsid w:val="0035368F"/>
    <w:rsid w:val="003536FC"/>
    <w:rsid w:val="00353702"/>
    <w:rsid w:val="00353704"/>
    <w:rsid w:val="0035371E"/>
    <w:rsid w:val="00353727"/>
    <w:rsid w:val="0035375A"/>
    <w:rsid w:val="00353811"/>
    <w:rsid w:val="0035383D"/>
    <w:rsid w:val="003538A4"/>
    <w:rsid w:val="00353985"/>
    <w:rsid w:val="0035399C"/>
    <w:rsid w:val="00353A0B"/>
    <w:rsid w:val="00353AE3"/>
    <w:rsid w:val="00353BEA"/>
    <w:rsid w:val="00353C62"/>
    <w:rsid w:val="00353C8F"/>
    <w:rsid w:val="00353F19"/>
    <w:rsid w:val="00353F9F"/>
    <w:rsid w:val="00353FD5"/>
    <w:rsid w:val="00354008"/>
    <w:rsid w:val="003540A4"/>
    <w:rsid w:val="00354115"/>
    <w:rsid w:val="00354162"/>
    <w:rsid w:val="00354226"/>
    <w:rsid w:val="0035423C"/>
    <w:rsid w:val="003543DD"/>
    <w:rsid w:val="0035465F"/>
    <w:rsid w:val="00354663"/>
    <w:rsid w:val="003546D5"/>
    <w:rsid w:val="00354789"/>
    <w:rsid w:val="003547CC"/>
    <w:rsid w:val="00354803"/>
    <w:rsid w:val="00354820"/>
    <w:rsid w:val="00354824"/>
    <w:rsid w:val="00354854"/>
    <w:rsid w:val="003548AA"/>
    <w:rsid w:val="0035492D"/>
    <w:rsid w:val="003549D9"/>
    <w:rsid w:val="00354A11"/>
    <w:rsid w:val="00354BCA"/>
    <w:rsid w:val="00354CD5"/>
    <w:rsid w:val="00354CEE"/>
    <w:rsid w:val="00354D3B"/>
    <w:rsid w:val="00354D65"/>
    <w:rsid w:val="00354DB3"/>
    <w:rsid w:val="00354E96"/>
    <w:rsid w:val="00354F1E"/>
    <w:rsid w:val="00354FA7"/>
    <w:rsid w:val="0035502C"/>
    <w:rsid w:val="003550B9"/>
    <w:rsid w:val="0035510F"/>
    <w:rsid w:val="0035525D"/>
    <w:rsid w:val="0035526F"/>
    <w:rsid w:val="003552A3"/>
    <w:rsid w:val="003552CD"/>
    <w:rsid w:val="003552F0"/>
    <w:rsid w:val="00355351"/>
    <w:rsid w:val="003553E1"/>
    <w:rsid w:val="00355466"/>
    <w:rsid w:val="003554D6"/>
    <w:rsid w:val="003554E0"/>
    <w:rsid w:val="00355586"/>
    <w:rsid w:val="00355641"/>
    <w:rsid w:val="003557A7"/>
    <w:rsid w:val="003557FF"/>
    <w:rsid w:val="003559E8"/>
    <w:rsid w:val="003559FE"/>
    <w:rsid w:val="00355AAE"/>
    <w:rsid w:val="00355AF5"/>
    <w:rsid w:val="00355C57"/>
    <w:rsid w:val="00355C6B"/>
    <w:rsid w:val="00355CB1"/>
    <w:rsid w:val="0035602C"/>
    <w:rsid w:val="00356054"/>
    <w:rsid w:val="00356166"/>
    <w:rsid w:val="00356198"/>
    <w:rsid w:val="0035627F"/>
    <w:rsid w:val="0035633D"/>
    <w:rsid w:val="0035649B"/>
    <w:rsid w:val="0035667C"/>
    <w:rsid w:val="00356778"/>
    <w:rsid w:val="00356AE4"/>
    <w:rsid w:val="00356BD4"/>
    <w:rsid w:val="00356BEC"/>
    <w:rsid w:val="00356C13"/>
    <w:rsid w:val="00356D49"/>
    <w:rsid w:val="00356E58"/>
    <w:rsid w:val="00356E88"/>
    <w:rsid w:val="00356E8D"/>
    <w:rsid w:val="00356EFD"/>
    <w:rsid w:val="00356F1F"/>
    <w:rsid w:val="0035704E"/>
    <w:rsid w:val="003570A3"/>
    <w:rsid w:val="003570E8"/>
    <w:rsid w:val="00357161"/>
    <w:rsid w:val="00357367"/>
    <w:rsid w:val="003573AA"/>
    <w:rsid w:val="003575E1"/>
    <w:rsid w:val="003576FD"/>
    <w:rsid w:val="00357797"/>
    <w:rsid w:val="0035789B"/>
    <w:rsid w:val="00357938"/>
    <w:rsid w:val="0035794A"/>
    <w:rsid w:val="003579A3"/>
    <w:rsid w:val="003579CD"/>
    <w:rsid w:val="00357A4C"/>
    <w:rsid w:val="00357B11"/>
    <w:rsid w:val="00357BA4"/>
    <w:rsid w:val="00357C56"/>
    <w:rsid w:val="00357C7E"/>
    <w:rsid w:val="00357CE5"/>
    <w:rsid w:val="00357D17"/>
    <w:rsid w:val="00357E4D"/>
    <w:rsid w:val="00357E5D"/>
    <w:rsid w:val="0036001C"/>
    <w:rsid w:val="003600A2"/>
    <w:rsid w:val="00360111"/>
    <w:rsid w:val="0036017A"/>
    <w:rsid w:val="00360236"/>
    <w:rsid w:val="00360422"/>
    <w:rsid w:val="00360551"/>
    <w:rsid w:val="00360557"/>
    <w:rsid w:val="00360562"/>
    <w:rsid w:val="003608CC"/>
    <w:rsid w:val="00360920"/>
    <w:rsid w:val="00360938"/>
    <w:rsid w:val="00360966"/>
    <w:rsid w:val="003609F9"/>
    <w:rsid w:val="00360A1B"/>
    <w:rsid w:val="00360B68"/>
    <w:rsid w:val="00360B9C"/>
    <w:rsid w:val="00360CED"/>
    <w:rsid w:val="00360D66"/>
    <w:rsid w:val="00360D8A"/>
    <w:rsid w:val="00360D9A"/>
    <w:rsid w:val="00360E76"/>
    <w:rsid w:val="00360E8E"/>
    <w:rsid w:val="00360F7D"/>
    <w:rsid w:val="00361065"/>
    <w:rsid w:val="0036109D"/>
    <w:rsid w:val="003610B1"/>
    <w:rsid w:val="00361139"/>
    <w:rsid w:val="0036116F"/>
    <w:rsid w:val="00361293"/>
    <w:rsid w:val="003612DD"/>
    <w:rsid w:val="0036136F"/>
    <w:rsid w:val="00361613"/>
    <w:rsid w:val="003616FB"/>
    <w:rsid w:val="003617F5"/>
    <w:rsid w:val="00361803"/>
    <w:rsid w:val="00361A3D"/>
    <w:rsid w:val="00361C4C"/>
    <w:rsid w:val="00361C58"/>
    <w:rsid w:val="00361CC1"/>
    <w:rsid w:val="00361F63"/>
    <w:rsid w:val="003620A0"/>
    <w:rsid w:val="003621EE"/>
    <w:rsid w:val="003622C6"/>
    <w:rsid w:val="00362321"/>
    <w:rsid w:val="00362327"/>
    <w:rsid w:val="00362456"/>
    <w:rsid w:val="003624E4"/>
    <w:rsid w:val="00362605"/>
    <w:rsid w:val="003627E9"/>
    <w:rsid w:val="0036290B"/>
    <w:rsid w:val="003629A4"/>
    <w:rsid w:val="003629D7"/>
    <w:rsid w:val="00362B51"/>
    <w:rsid w:val="00362B55"/>
    <w:rsid w:val="00362C09"/>
    <w:rsid w:val="00362CC1"/>
    <w:rsid w:val="00362CC5"/>
    <w:rsid w:val="00362D95"/>
    <w:rsid w:val="00362E20"/>
    <w:rsid w:val="00362F0C"/>
    <w:rsid w:val="00362FB4"/>
    <w:rsid w:val="00362FD6"/>
    <w:rsid w:val="00362FDE"/>
    <w:rsid w:val="00363012"/>
    <w:rsid w:val="003630CD"/>
    <w:rsid w:val="003631FB"/>
    <w:rsid w:val="0036320A"/>
    <w:rsid w:val="00363212"/>
    <w:rsid w:val="00363250"/>
    <w:rsid w:val="00363271"/>
    <w:rsid w:val="003632A6"/>
    <w:rsid w:val="0036341E"/>
    <w:rsid w:val="00363544"/>
    <w:rsid w:val="00363599"/>
    <w:rsid w:val="0036359F"/>
    <w:rsid w:val="0036366B"/>
    <w:rsid w:val="00363692"/>
    <w:rsid w:val="00363764"/>
    <w:rsid w:val="0036381C"/>
    <w:rsid w:val="003638A7"/>
    <w:rsid w:val="00363934"/>
    <w:rsid w:val="003639F3"/>
    <w:rsid w:val="00363A61"/>
    <w:rsid w:val="00363B25"/>
    <w:rsid w:val="00363B35"/>
    <w:rsid w:val="00363BFA"/>
    <w:rsid w:val="00363CF7"/>
    <w:rsid w:val="00363CFE"/>
    <w:rsid w:val="00363D2F"/>
    <w:rsid w:val="00363DB4"/>
    <w:rsid w:val="00363DD2"/>
    <w:rsid w:val="00363F4A"/>
    <w:rsid w:val="00363FC6"/>
    <w:rsid w:val="0036412A"/>
    <w:rsid w:val="003641A8"/>
    <w:rsid w:val="003641C8"/>
    <w:rsid w:val="003641EB"/>
    <w:rsid w:val="003642E0"/>
    <w:rsid w:val="003642ED"/>
    <w:rsid w:val="0036441A"/>
    <w:rsid w:val="003644CF"/>
    <w:rsid w:val="003644F4"/>
    <w:rsid w:val="00364511"/>
    <w:rsid w:val="00364569"/>
    <w:rsid w:val="00364577"/>
    <w:rsid w:val="003645F2"/>
    <w:rsid w:val="003646AC"/>
    <w:rsid w:val="003646F1"/>
    <w:rsid w:val="003647DE"/>
    <w:rsid w:val="00364929"/>
    <w:rsid w:val="003649DF"/>
    <w:rsid w:val="00364A92"/>
    <w:rsid w:val="00364CD9"/>
    <w:rsid w:val="00364D5B"/>
    <w:rsid w:val="00364DB6"/>
    <w:rsid w:val="00364F89"/>
    <w:rsid w:val="00365090"/>
    <w:rsid w:val="0036509C"/>
    <w:rsid w:val="003650D7"/>
    <w:rsid w:val="003650DB"/>
    <w:rsid w:val="00365102"/>
    <w:rsid w:val="00365120"/>
    <w:rsid w:val="003651A4"/>
    <w:rsid w:val="003651D4"/>
    <w:rsid w:val="003651E1"/>
    <w:rsid w:val="003651F9"/>
    <w:rsid w:val="00365309"/>
    <w:rsid w:val="003653D4"/>
    <w:rsid w:val="003654B1"/>
    <w:rsid w:val="003654FD"/>
    <w:rsid w:val="00365503"/>
    <w:rsid w:val="003656AF"/>
    <w:rsid w:val="00365831"/>
    <w:rsid w:val="0036588B"/>
    <w:rsid w:val="003658E0"/>
    <w:rsid w:val="00365AB2"/>
    <w:rsid w:val="00365B17"/>
    <w:rsid w:val="00365BB6"/>
    <w:rsid w:val="00365C51"/>
    <w:rsid w:val="00365D1A"/>
    <w:rsid w:val="00365D88"/>
    <w:rsid w:val="00365F11"/>
    <w:rsid w:val="00365F42"/>
    <w:rsid w:val="00365FC3"/>
    <w:rsid w:val="00366036"/>
    <w:rsid w:val="00366056"/>
    <w:rsid w:val="00366097"/>
    <w:rsid w:val="0036609C"/>
    <w:rsid w:val="00366160"/>
    <w:rsid w:val="00366242"/>
    <w:rsid w:val="00366280"/>
    <w:rsid w:val="003662D4"/>
    <w:rsid w:val="00366320"/>
    <w:rsid w:val="0036634A"/>
    <w:rsid w:val="00366420"/>
    <w:rsid w:val="003664AC"/>
    <w:rsid w:val="00366593"/>
    <w:rsid w:val="003665E3"/>
    <w:rsid w:val="0036661A"/>
    <w:rsid w:val="0036662E"/>
    <w:rsid w:val="003666E4"/>
    <w:rsid w:val="00366867"/>
    <w:rsid w:val="00366883"/>
    <w:rsid w:val="003668E6"/>
    <w:rsid w:val="0036695C"/>
    <w:rsid w:val="00366BA9"/>
    <w:rsid w:val="00366C26"/>
    <w:rsid w:val="00366C2F"/>
    <w:rsid w:val="00366E20"/>
    <w:rsid w:val="00366EBB"/>
    <w:rsid w:val="00366ED9"/>
    <w:rsid w:val="00367007"/>
    <w:rsid w:val="003671A1"/>
    <w:rsid w:val="003671C7"/>
    <w:rsid w:val="00367237"/>
    <w:rsid w:val="00367418"/>
    <w:rsid w:val="003675B5"/>
    <w:rsid w:val="003675CD"/>
    <w:rsid w:val="003675F1"/>
    <w:rsid w:val="00367619"/>
    <w:rsid w:val="00367631"/>
    <w:rsid w:val="003676A6"/>
    <w:rsid w:val="00367842"/>
    <w:rsid w:val="00367853"/>
    <w:rsid w:val="003678F5"/>
    <w:rsid w:val="003678F9"/>
    <w:rsid w:val="0036795D"/>
    <w:rsid w:val="00367A93"/>
    <w:rsid w:val="00367AB4"/>
    <w:rsid w:val="00367B02"/>
    <w:rsid w:val="00367DCC"/>
    <w:rsid w:val="00367F65"/>
    <w:rsid w:val="00367FC5"/>
    <w:rsid w:val="00370063"/>
    <w:rsid w:val="003700A7"/>
    <w:rsid w:val="00370388"/>
    <w:rsid w:val="00370428"/>
    <w:rsid w:val="0037042E"/>
    <w:rsid w:val="0037046B"/>
    <w:rsid w:val="003704F3"/>
    <w:rsid w:val="00370590"/>
    <w:rsid w:val="003706AE"/>
    <w:rsid w:val="0037076B"/>
    <w:rsid w:val="003707C7"/>
    <w:rsid w:val="0037097F"/>
    <w:rsid w:val="00370996"/>
    <w:rsid w:val="00370BE5"/>
    <w:rsid w:val="00370D1E"/>
    <w:rsid w:val="00370D87"/>
    <w:rsid w:val="00370D89"/>
    <w:rsid w:val="00370E11"/>
    <w:rsid w:val="00370F2A"/>
    <w:rsid w:val="00370F9F"/>
    <w:rsid w:val="00371016"/>
    <w:rsid w:val="0037105E"/>
    <w:rsid w:val="0037110C"/>
    <w:rsid w:val="0037114F"/>
    <w:rsid w:val="003711AE"/>
    <w:rsid w:val="003711E2"/>
    <w:rsid w:val="003711E4"/>
    <w:rsid w:val="0037132C"/>
    <w:rsid w:val="00371334"/>
    <w:rsid w:val="00371337"/>
    <w:rsid w:val="00371430"/>
    <w:rsid w:val="00371611"/>
    <w:rsid w:val="00371679"/>
    <w:rsid w:val="00371755"/>
    <w:rsid w:val="00371798"/>
    <w:rsid w:val="003718B5"/>
    <w:rsid w:val="0037192E"/>
    <w:rsid w:val="00371962"/>
    <w:rsid w:val="003719E3"/>
    <w:rsid w:val="00371A4F"/>
    <w:rsid w:val="00371AC6"/>
    <w:rsid w:val="00371B14"/>
    <w:rsid w:val="00371D8B"/>
    <w:rsid w:val="00371DE3"/>
    <w:rsid w:val="00371F06"/>
    <w:rsid w:val="00371F4F"/>
    <w:rsid w:val="00372063"/>
    <w:rsid w:val="003720AC"/>
    <w:rsid w:val="003721B3"/>
    <w:rsid w:val="0037227C"/>
    <w:rsid w:val="00372324"/>
    <w:rsid w:val="0037238F"/>
    <w:rsid w:val="00372425"/>
    <w:rsid w:val="00372467"/>
    <w:rsid w:val="003724A4"/>
    <w:rsid w:val="003724BF"/>
    <w:rsid w:val="00372561"/>
    <w:rsid w:val="003725BE"/>
    <w:rsid w:val="00372629"/>
    <w:rsid w:val="0037273B"/>
    <w:rsid w:val="003727E8"/>
    <w:rsid w:val="00372823"/>
    <w:rsid w:val="003728C1"/>
    <w:rsid w:val="0037295B"/>
    <w:rsid w:val="00372973"/>
    <w:rsid w:val="00372AC9"/>
    <w:rsid w:val="00372B79"/>
    <w:rsid w:val="00372B94"/>
    <w:rsid w:val="00372BB6"/>
    <w:rsid w:val="00372BE7"/>
    <w:rsid w:val="00372C1C"/>
    <w:rsid w:val="00372DA4"/>
    <w:rsid w:val="00372E4B"/>
    <w:rsid w:val="00372F70"/>
    <w:rsid w:val="003730CC"/>
    <w:rsid w:val="003730DD"/>
    <w:rsid w:val="00373114"/>
    <w:rsid w:val="00373204"/>
    <w:rsid w:val="003732B5"/>
    <w:rsid w:val="00373365"/>
    <w:rsid w:val="003734C8"/>
    <w:rsid w:val="00373572"/>
    <w:rsid w:val="003735C5"/>
    <w:rsid w:val="0037363C"/>
    <w:rsid w:val="003736B6"/>
    <w:rsid w:val="003736C2"/>
    <w:rsid w:val="00373706"/>
    <w:rsid w:val="003737A8"/>
    <w:rsid w:val="003737EA"/>
    <w:rsid w:val="003738E7"/>
    <w:rsid w:val="00373907"/>
    <w:rsid w:val="0037393E"/>
    <w:rsid w:val="003739F8"/>
    <w:rsid w:val="00373A04"/>
    <w:rsid w:val="00373AD2"/>
    <w:rsid w:val="00373AE9"/>
    <w:rsid w:val="00373C5D"/>
    <w:rsid w:val="00373CAF"/>
    <w:rsid w:val="00373D03"/>
    <w:rsid w:val="00373E38"/>
    <w:rsid w:val="00373EF7"/>
    <w:rsid w:val="00373F8C"/>
    <w:rsid w:val="00374032"/>
    <w:rsid w:val="0037407B"/>
    <w:rsid w:val="0037409E"/>
    <w:rsid w:val="0037411F"/>
    <w:rsid w:val="0037416F"/>
    <w:rsid w:val="00374180"/>
    <w:rsid w:val="003741AD"/>
    <w:rsid w:val="0037420B"/>
    <w:rsid w:val="003742CE"/>
    <w:rsid w:val="003742EC"/>
    <w:rsid w:val="0037438F"/>
    <w:rsid w:val="003743C9"/>
    <w:rsid w:val="003746B3"/>
    <w:rsid w:val="003746DC"/>
    <w:rsid w:val="003746FA"/>
    <w:rsid w:val="0037472F"/>
    <w:rsid w:val="003747D5"/>
    <w:rsid w:val="003748E8"/>
    <w:rsid w:val="00374942"/>
    <w:rsid w:val="00374946"/>
    <w:rsid w:val="00374B34"/>
    <w:rsid w:val="00374B35"/>
    <w:rsid w:val="00374B3B"/>
    <w:rsid w:val="00374C58"/>
    <w:rsid w:val="00374C93"/>
    <w:rsid w:val="00374C94"/>
    <w:rsid w:val="00374D9D"/>
    <w:rsid w:val="00374DEE"/>
    <w:rsid w:val="00374E3B"/>
    <w:rsid w:val="00374E47"/>
    <w:rsid w:val="00374FB4"/>
    <w:rsid w:val="0037504B"/>
    <w:rsid w:val="00375242"/>
    <w:rsid w:val="00375442"/>
    <w:rsid w:val="0037553D"/>
    <w:rsid w:val="00375548"/>
    <w:rsid w:val="003756CF"/>
    <w:rsid w:val="00375749"/>
    <w:rsid w:val="0037578F"/>
    <w:rsid w:val="00375822"/>
    <w:rsid w:val="00375866"/>
    <w:rsid w:val="003758D6"/>
    <w:rsid w:val="0037592A"/>
    <w:rsid w:val="00375AFD"/>
    <w:rsid w:val="00375B72"/>
    <w:rsid w:val="00375CF0"/>
    <w:rsid w:val="00375D39"/>
    <w:rsid w:val="00375DC8"/>
    <w:rsid w:val="00375EAF"/>
    <w:rsid w:val="00375EFF"/>
    <w:rsid w:val="00375F08"/>
    <w:rsid w:val="00375F36"/>
    <w:rsid w:val="00375F3A"/>
    <w:rsid w:val="00375FBB"/>
    <w:rsid w:val="00376013"/>
    <w:rsid w:val="00376059"/>
    <w:rsid w:val="003760C3"/>
    <w:rsid w:val="003761A5"/>
    <w:rsid w:val="00376232"/>
    <w:rsid w:val="00376240"/>
    <w:rsid w:val="003762B4"/>
    <w:rsid w:val="00376392"/>
    <w:rsid w:val="00376430"/>
    <w:rsid w:val="003765AC"/>
    <w:rsid w:val="00376633"/>
    <w:rsid w:val="0037666C"/>
    <w:rsid w:val="00376683"/>
    <w:rsid w:val="003769F7"/>
    <w:rsid w:val="003769FE"/>
    <w:rsid w:val="00376A51"/>
    <w:rsid w:val="00376ACA"/>
    <w:rsid w:val="00376CE2"/>
    <w:rsid w:val="00376D14"/>
    <w:rsid w:val="00376D22"/>
    <w:rsid w:val="00376DC5"/>
    <w:rsid w:val="00376E9C"/>
    <w:rsid w:val="00376F28"/>
    <w:rsid w:val="00376FFD"/>
    <w:rsid w:val="0037708D"/>
    <w:rsid w:val="003770C1"/>
    <w:rsid w:val="003770FF"/>
    <w:rsid w:val="00377125"/>
    <w:rsid w:val="0037717E"/>
    <w:rsid w:val="003771D5"/>
    <w:rsid w:val="00377202"/>
    <w:rsid w:val="0037721C"/>
    <w:rsid w:val="00377280"/>
    <w:rsid w:val="003772DC"/>
    <w:rsid w:val="003773C8"/>
    <w:rsid w:val="003773DE"/>
    <w:rsid w:val="00377588"/>
    <w:rsid w:val="00377658"/>
    <w:rsid w:val="0037772C"/>
    <w:rsid w:val="003777CA"/>
    <w:rsid w:val="00377942"/>
    <w:rsid w:val="003779B1"/>
    <w:rsid w:val="003779FB"/>
    <w:rsid w:val="00377A68"/>
    <w:rsid w:val="00377B59"/>
    <w:rsid w:val="00377C21"/>
    <w:rsid w:val="00377C8F"/>
    <w:rsid w:val="00377D27"/>
    <w:rsid w:val="00377D6C"/>
    <w:rsid w:val="00377DC9"/>
    <w:rsid w:val="00377DE4"/>
    <w:rsid w:val="00377E5A"/>
    <w:rsid w:val="00377E64"/>
    <w:rsid w:val="00377EA3"/>
    <w:rsid w:val="00377F83"/>
    <w:rsid w:val="00377FB3"/>
    <w:rsid w:val="00380074"/>
    <w:rsid w:val="00380085"/>
    <w:rsid w:val="00380486"/>
    <w:rsid w:val="003804F6"/>
    <w:rsid w:val="0038055E"/>
    <w:rsid w:val="0038057F"/>
    <w:rsid w:val="003805CA"/>
    <w:rsid w:val="0038060B"/>
    <w:rsid w:val="0038063C"/>
    <w:rsid w:val="0038069E"/>
    <w:rsid w:val="003806D2"/>
    <w:rsid w:val="003807C9"/>
    <w:rsid w:val="0038085E"/>
    <w:rsid w:val="00380901"/>
    <w:rsid w:val="00380B94"/>
    <w:rsid w:val="00380B97"/>
    <w:rsid w:val="00380C45"/>
    <w:rsid w:val="00380D08"/>
    <w:rsid w:val="00380DAE"/>
    <w:rsid w:val="00380EC1"/>
    <w:rsid w:val="00380ED9"/>
    <w:rsid w:val="00380F87"/>
    <w:rsid w:val="00381046"/>
    <w:rsid w:val="00381186"/>
    <w:rsid w:val="003811C9"/>
    <w:rsid w:val="00381316"/>
    <w:rsid w:val="00381948"/>
    <w:rsid w:val="00381991"/>
    <w:rsid w:val="003819FC"/>
    <w:rsid w:val="00381AB7"/>
    <w:rsid w:val="00381AC4"/>
    <w:rsid w:val="00381B79"/>
    <w:rsid w:val="00381BAA"/>
    <w:rsid w:val="00381BDF"/>
    <w:rsid w:val="00381D10"/>
    <w:rsid w:val="00381D9C"/>
    <w:rsid w:val="00381DBA"/>
    <w:rsid w:val="00381E23"/>
    <w:rsid w:val="00381E82"/>
    <w:rsid w:val="00381F01"/>
    <w:rsid w:val="00381F7C"/>
    <w:rsid w:val="00381FB4"/>
    <w:rsid w:val="00382156"/>
    <w:rsid w:val="00382331"/>
    <w:rsid w:val="00382393"/>
    <w:rsid w:val="003823CD"/>
    <w:rsid w:val="003823F3"/>
    <w:rsid w:val="0038255F"/>
    <w:rsid w:val="00382585"/>
    <w:rsid w:val="00382594"/>
    <w:rsid w:val="003825E5"/>
    <w:rsid w:val="003826A0"/>
    <w:rsid w:val="003826A9"/>
    <w:rsid w:val="0038273E"/>
    <w:rsid w:val="0038289F"/>
    <w:rsid w:val="0038293E"/>
    <w:rsid w:val="00382966"/>
    <w:rsid w:val="003829A2"/>
    <w:rsid w:val="003829B4"/>
    <w:rsid w:val="003829E6"/>
    <w:rsid w:val="00382A6C"/>
    <w:rsid w:val="00382B45"/>
    <w:rsid w:val="00382B84"/>
    <w:rsid w:val="00382BCD"/>
    <w:rsid w:val="00382BD0"/>
    <w:rsid w:val="00382CDF"/>
    <w:rsid w:val="00382DBE"/>
    <w:rsid w:val="00382E42"/>
    <w:rsid w:val="00382FF7"/>
    <w:rsid w:val="003830A4"/>
    <w:rsid w:val="00383148"/>
    <w:rsid w:val="00383153"/>
    <w:rsid w:val="0038318A"/>
    <w:rsid w:val="003831BE"/>
    <w:rsid w:val="003831EC"/>
    <w:rsid w:val="003832DB"/>
    <w:rsid w:val="00383367"/>
    <w:rsid w:val="00383423"/>
    <w:rsid w:val="00383445"/>
    <w:rsid w:val="003835FF"/>
    <w:rsid w:val="00383812"/>
    <w:rsid w:val="00383919"/>
    <w:rsid w:val="0038398F"/>
    <w:rsid w:val="00383BEB"/>
    <w:rsid w:val="00383C00"/>
    <w:rsid w:val="00383C70"/>
    <w:rsid w:val="00383E58"/>
    <w:rsid w:val="00383ED9"/>
    <w:rsid w:val="00383EE5"/>
    <w:rsid w:val="00383F37"/>
    <w:rsid w:val="00383F72"/>
    <w:rsid w:val="003840C9"/>
    <w:rsid w:val="00384224"/>
    <w:rsid w:val="00384277"/>
    <w:rsid w:val="00384288"/>
    <w:rsid w:val="003843B9"/>
    <w:rsid w:val="003843D2"/>
    <w:rsid w:val="0038443A"/>
    <w:rsid w:val="00384470"/>
    <w:rsid w:val="00384491"/>
    <w:rsid w:val="0038450F"/>
    <w:rsid w:val="003845F6"/>
    <w:rsid w:val="00384669"/>
    <w:rsid w:val="0038466A"/>
    <w:rsid w:val="00384728"/>
    <w:rsid w:val="00384760"/>
    <w:rsid w:val="00384956"/>
    <w:rsid w:val="00384963"/>
    <w:rsid w:val="00384A29"/>
    <w:rsid w:val="00384A4D"/>
    <w:rsid w:val="00384AD4"/>
    <w:rsid w:val="00384B49"/>
    <w:rsid w:val="00384B69"/>
    <w:rsid w:val="00384B6A"/>
    <w:rsid w:val="00384E8F"/>
    <w:rsid w:val="00384F30"/>
    <w:rsid w:val="00384FDB"/>
    <w:rsid w:val="00385058"/>
    <w:rsid w:val="0038507F"/>
    <w:rsid w:val="00385189"/>
    <w:rsid w:val="003851AC"/>
    <w:rsid w:val="0038524D"/>
    <w:rsid w:val="00385392"/>
    <w:rsid w:val="0038556E"/>
    <w:rsid w:val="003855D2"/>
    <w:rsid w:val="003855D4"/>
    <w:rsid w:val="0038562C"/>
    <w:rsid w:val="00385667"/>
    <w:rsid w:val="0038569A"/>
    <w:rsid w:val="003856D8"/>
    <w:rsid w:val="00385749"/>
    <w:rsid w:val="0038579B"/>
    <w:rsid w:val="00385850"/>
    <w:rsid w:val="00385894"/>
    <w:rsid w:val="003859C6"/>
    <w:rsid w:val="003859DC"/>
    <w:rsid w:val="00385A01"/>
    <w:rsid w:val="00385A3A"/>
    <w:rsid w:val="00385A65"/>
    <w:rsid w:val="00385B28"/>
    <w:rsid w:val="00385C27"/>
    <w:rsid w:val="00385C41"/>
    <w:rsid w:val="00385C44"/>
    <w:rsid w:val="00385C4C"/>
    <w:rsid w:val="00385C63"/>
    <w:rsid w:val="00385CC3"/>
    <w:rsid w:val="00385D8F"/>
    <w:rsid w:val="00385E18"/>
    <w:rsid w:val="00385F3A"/>
    <w:rsid w:val="003860BB"/>
    <w:rsid w:val="00386157"/>
    <w:rsid w:val="00386195"/>
    <w:rsid w:val="00386417"/>
    <w:rsid w:val="00386465"/>
    <w:rsid w:val="0038648B"/>
    <w:rsid w:val="00386523"/>
    <w:rsid w:val="003865A7"/>
    <w:rsid w:val="003866AC"/>
    <w:rsid w:val="0038677D"/>
    <w:rsid w:val="0038679A"/>
    <w:rsid w:val="003867BC"/>
    <w:rsid w:val="0038689D"/>
    <w:rsid w:val="0038693A"/>
    <w:rsid w:val="003869CA"/>
    <w:rsid w:val="003869FA"/>
    <w:rsid w:val="00386A24"/>
    <w:rsid w:val="00386AE4"/>
    <w:rsid w:val="00386AFE"/>
    <w:rsid w:val="00386B1F"/>
    <w:rsid w:val="00386B59"/>
    <w:rsid w:val="00386BC3"/>
    <w:rsid w:val="00386D12"/>
    <w:rsid w:val="00386D16"/>
    <w:rsid w:val="00386E17"/>
    <w:rsid w:val="00386F6D"/>
    <w:rsid w:val="00386F6E"/>
    <w:rsid w:val="0038716B"/>
    <w:rsid w:val="003871A1"/>
    <w:rsid w:val="0038725B"/>
    <w:rsid w:val="00387576"/>
    <w:rsid w:val="003875B4"/>
    <w:rsid w:val="0038765E"/>
    <w:rsid w:val="0038778B"/>
    <w:rsid w:val="00387816"/>
    <w:rsid w:val="003878EB"/>
    <w:rsid w:val="00387900"/>
    <w:rsid w:val="003879DB"/>
    <w:rsid w:val="00387A3A"/>
    <w:rsid w:val="00387A68"/>
    <w:rsid w:val="00387AB0"/>
    <w:rsid w:val="00387C67"/>
    <w:rsid w:val="00387C85"/>
    <w:rsid w:val="00387D07"/>
    <w:rsid w:val="00387E1B"/>
    <w:rsid w:val="00387ECD"/>
    <w:rsid w:val="00387F5C"/>
    <w:rsid w:val="00387F9E"/>
    <w:rsid w:val="00387FD2"/>
    <w:rsid w:val="00390231"/>
    <w:rsid w:val="0039023D"/>
    <w:rsid w:val="00390240"/>
    <w:rsid w:val="0039027D"/>
    <w:rsid w:val="003902D1"/>
    <w:rsid w:val="0039045E"/>
    <w:rsid w:val="003905B2"/>
    <w:rsid w:val="0039067D"/>
    <w:rsid w:val="003906CA"/>
    <w:rsid w:val="003906ED"/>
    <w:rsid w:val="0039071C"/>
    <w:rsid w:val="00390760"/>
    <w:rsid w:val="003907EA"/>
    <w:rsid w:val="003907F9"/>
    <w:rsid w:val="003908A1"/>
    <w:rsid w:val="003908A3"/>
    <w:rsid w:val="00390907"/>
    <w:rsid w:val="0039091B"/>
    <w:rsid w:val="00390AD0"/>
    <w:rsid w:val="00390C2E"/>
    <w:rsid w:val="00390C60"/>
    <w:rsid w:val="00390D2A"/>
    <w:rsid w:val="00390D9A"/>
    <w:rsid w:val="00390E74"/>
    <w:rsid w:val="00390F4E"/>
    <w:rsid w:val="003910D1"/>
    <w:rsid w:val="003911B9"/>
    <w:rsid w:val="00391204"/>
    <w:rsid w:val="00391268"/>
    <w:rsid w:val="00391320"/>
    <w:rsid w:val="0039141A"/>
    <w:rsid w:val="0039142D"/>
    <w:rsid w:val="0039151B"/>
    <w:rsid w:val="0039153C"/>
    <w:rsid w:val="00391627"/>
    <w:rsid w:val="003917D3"/>
    <w:rsid w:val="003918CC"/>
    <w:rsid w:val="0039192F"/>
    <w:rsid w:val="0039199C"/>
    <w:rsid w:val="00391A09"/>
    <w:rsid w:val="00391A0D"/>
    <w:rsid w:val="00391A0F"/>
    <w:rsid w:val="00391A71"/>
    <w:rsid w:val="00391A92"/>
    <w:rsid w:val="00391B0E"/>
    <w:rsid w:val="00391B0F"/>
    <w:rsid w:val="00391CC1"/>
    <w:rsid w:val="00391E51"/>
    <w:rsid w:val="00391E58"/>
    <w:rsid w:val="00391E6B"/>
    <w:rsid w:val="00391ED7"/>
    <w:rsid w:val="00391FBC"/>
    <w:rsid w:val="003920E0"/>
    <w:rsid w:val="00392153"/>
    <w:rsid w:val="003921A4"/>
    <w:rsid w:val="00392230"/>
    <w:rsid w:val="003922EC"/>
    <w:rsid w:val="0039235B"/>
    <w:rsid w:val="003923FF"/>
    <w:rsid w:val="003925AC"/>
    <w:rsid w:val="0039263A"/>
    <w:rsid w:val="003926B8"/>
    <w:rsid w:val="0039276D"/>
    <w:rsid w:val="00392772"/>
    <w:rsid w:val="003928E2"/>
    <w:rsid w:val="00392931"/>
    <w:rsid w:val="00392949"/>
    <w:rsid w:val="003929CB"/>
    <w:rsid w:val="00392A9E"/>
    <w:rsid w:val="00392AC2"/>
    <w:rsid w:val="00392B0E"/>
    <w:rsid w:val="00392B9A"/>
    <w:rsid w:val="00392BC0"/>
    <w:rsid w:val="00392C1E"/>
    <w:rsid w:val="00392C5D"/>
    <w:rsid w:val="00392CBA"/>
    <w:rsid w:val="00392D99"/>
    <w:rsid w:val="00392E38"/>
    <w:rsid w:val="00392F53"/>
    <w:rsid w:val="0039301A"/>
    <w:rsid w:val="00393089"/>
    <w:rsid w:val="003930F0"/>
    <w:rsid w:val="003930FD"/>
    <w:rsid w:val="003931F9"/>
    <w:rsid w:val="00393330"/>
    <w:rsid w:val="003934FC"/>
    <w:rsid w:val="00393548"/>
    <w:rsid w:val="003935A4"/>
    <w:rsid w:val="00393603"/>
    <w:rsid w:val="00393660"/>
    <w:rsid w:val="00393663"/>
    <w:rsid w:val="00393687"/>
    <w:rsid w:val="00393694"/>
    <w:rsid w:val="003936CF"/>
    <w:rsid w:val="00393833"/>
    <w:rsid w:val="00393935"/>
    <w:rsid w:val="0039393A"/>
    <w:rsid w:val="00393A22"/>
    <w:rsid w:val="00393B21"/>
    <w:rsid w:val="00393C27"/>
    <w:rsid w:val="00393CCE"/>
    <w:rsid w:val="00393D8C"/>
    <w:rsid w:val="00393DBB"/>
    <w:rsid w:val="00393E59"/>
    <w:rsid w:val="00393E6F"/>
    <w:rsid w:val="00393EFA"/>
    <w:rsid w:val="00393F21"/>
    <w:rsid w:val="0039402F"/>
    <w:rsid w:val="003941DB"/>
    <w:rsid w:val="00394221"/>
    <w:rsid w:val="0039427C"/>
    <w:rsid w:val="00394390"/>
    <w:rsid w:val="003943DB"/>
    <w:rsid w:val="00394442"/>
    <w:rsid w:val="003944DA"/>
    <w:rsid w:val="0039454A"/>
    <w:rsid w:val="00394618"/>
    <w:rsid w:val="00394636"/>
    <w:rsid w:val="003946E1"/>
    <w:rsid w:val="00394717"/>
    <w:rsid w:val="00394837"/>
    <w:rsid w:val="00394889"/>
    <w:rsid w:val="003949DF"/>
    <w:rsid w:val="00394A39"/>
    <w:rsid w:val="00394AB5"/>
    <w:rsid w:val="00394C46"/>
    <w:rsid w:val="00394D2A"/>
    <w:rsid w:val="00394DDC"/>
    <w:rsid w:val="00394DE9"/>
    <w:rsid w:val="00394DEE"/>
    <w:rsid w:val="00394E25"/>
    <w:rsid w:val="00394EDD"/>
    <w:rsid w:val="00394F6C"/>
    <w:rsid w:val="003951C5"/>
    <w:rsid w:val="003951E6"/>
    <w:rsid w:val="003952BE"/>
    <w:rsid w:val="003952E5"/>
    <w:rsid w:val="0039531F"/>
    <w:rsid w:val="00395335"/>
    <w:rsid w:val="0039539C"/>
    <w:rsid w:val="00395404"/>
    <w:rsid w:val="0039544F"/>
    <w:rsid w:val="00395537"/>
    <w:rsid w:val="003955D7"/>
    <w:rsid w:val="00395657"/>
    <w:rsid w:val="0039579F"/>
    <w:rsid w:val="003957DF"/>
    <w:rsid w:val="0039580B"/>
    <w:rsid w:val="0039582E"/>
    <w:rsid w:val="0039586A"/>
    <w:rsid w:val="00395874"/>
    <w:rsid w:val="0039589C"/>
    <w:rsid w:val="0039593F"/>
    <w:rsid w:val="00395981"/>
    <w:rsid w:val="00395984"/>
    <w:rsid w:val="00395A0F"/>
    <w:rsid w:val="00395A71"/>
    <w:rsid w:val="00395AA4"/>
    <w:rsid w:val="00395C8A"/>
    <w:rsid w:val="00395CA1"/>
    <w:rsid w:val="00395CBA"/>
    <w:rsid w:val="00395D1E"/>
    <w:rsid w:val="00395DE7"/>
    <w:rsid w:val="0039619B"/>
    <w:rsid w:val="003961E1"/>
    <w:rsid w:val="0039626B"/>
    <w:rsid w:val="00396294"/>
    <w:rsid w:val="00396478"/>
    <w:rsid w:val="00396492"/>
    <w:rsid w:val="003964AF"/>
    <w:rsid w:val="0039650A"/>
    <w:rsid w:val="00396724"/>
    <w:rsid w:val="0039677F"/>
    <w:rsid w:val="00396827"/>
    <w:rsid w:val="0039682F"/>
    <w:rsid w:val="00396891"/>
    <w:rsid w:val="003969CD"/>
    <w:rsid w:val="00396A1F"/>
    <w:rsid w:val="00396B0C"/>
    <w:rsid w:val="00396B67"/>
    <w:rsid w:val="00396B6A"/>
    <w:rsid w:val="00396EB3"/>
    <w:rsid w:val="00397025"/>
    <w:rsid w:val="00397080"/>
    <w:rsid w:val="0039709F"/>
    <w:rsid w:val="003971E5"/>
    <w:rsid w:val="003971FA"/>
    <w:rsid w:val="00397249"/>
    <w:rsid w:val="00397297"/>
    <w:rsid w:val="003973C3"/>
    <w:rsid w:val="003973C6"/>
    <w:rsid w:val="003973D9"/>
    <w:rsid w:val="003973F3"/>
    <w:rsid w:val="00397472"/>
    <w:rsid w:val="003974A4"/>
    <w:rsid w:val="0039754D"/>
    <w:rsid w:val="003975A6"/>
    <w:rsid w:val="0039762E"/>
    <w:rsid w:val="00397686"/>
    <w:rsid w:val="00397722"/>
    <w:rsid w:val="00397987"/>
    <w:rsid w:val="0039798A"/>
    <w:rsid w:val="0039799E"/>
    <w:rsid w:val="00397A0F"/>
    <w:rsid w:val="00397A4C"/>
    <w:rsid w:val="00397B0B"/>
    <w:rsid w:val="00397C4F"/>
    <w:rsid w:val="00397C8E"/>
    <w:rsid w:val="00397E58"/>
    <w:rsid w:val="00397FB1"/>
    <w:rsid w:val="00397FF0"/>
    <w:rsid w:val="003A00FE"/>
    <w:rsid w:val="003A01C5"/>
    <w:rsid w:val="003A03CA"/>
    <w:rsid w:val="003A0653"/>
    <w:rsid w:val="003A067E"/>
    <w:rsid w:val="003A06B9"/>
    <w:rsid w:val="003A0734"/>
    <w:rsid w:val="003A0809"/>
    <w:rsid w:val="003A0857"/>
    <w:rsid w:val="003A0895"/>
    <w:rsid w:val="003A08B3"/>
    <w:rsid w:val="003A0934"/>
    <w:rsid w:val="003A0979"/>
    <w:rsid w:val="003A09AB"/>
    <w:rsid w:val="003A09CA"/>
    <w:rsid w:val="003A0A85"/>
    <w:rsid w:val="003A0B4A"/>
    <w:rsid w:val="003A0BD8"/>
    <w:rsid w:val="003A0C2F"/>
    <w:rsid w:val="003A0D6A"/>
    <w:rsid w:val="003A0DCD"/>
    <w:rsid w:val="003A0EE3"/>
    <w:rsid w:val="003A1015"/>
    <w:rsid w:val="003A105A"/>
    <w:rsid w:val="003A11C3"/>
    <w:rsid w:val="003A12E0"/>
    <w:rsid w:val="003A1382"/>
    <w:rsid w:val="003A138A"/>
    <w:rsid w:val="003A13D5"/>
    <w:rsid w:val="003A13FE"/>
    <w:rsid w:val="003A1425"/>
    <w:rsid w:val="003A1504"/>
    <w:rsid w:val="003A1556"/>
    <w:rsid w:val="003A15BE"/>
    <w:rsid w:val="003A161E"/>
    <w:rsid w:val="003A16D5"/>
    <w:rsid w:val="003A176F"/>
    <w:rsid w:val="003A178E"/>
    <w:rsid w:val="003A17D9"/>
    <w:rsid w:val="003A18A7"/>
    <w:rsid w:val="003A1996"/>
    <w:rsid w:val="003A1A99"/>
    <w:rsid w:val="003A1AB3"/>
    <w:rsid w:val="003A1BB3"/>
    <w:rsid w:val="003A1CC3"/>
    <w:rsid w:val="003A1D0E"/>
    <w:rsid w:val="003A1EB5"/>
    <w:rsid w:val="003A1FAC"/>
    <w:rsid w:val="003A20B6"/>
    <w:rsid w:val="003A20EF"/>
    <w:rsid w:val="003A22C4"/>
    <w:rsid w:val="003A2451"/>
    <w:rsid w:val="003A24CB"/>
    <w:rsid w:val="003A24FE"/>
    <w:rsid w:val="003A2551"/>
    <w:rsid w:val="003A25C1"/>
    <w:rsid w:val="003A25DF"/>
    <w:rsid w:val="003A2659"/>
    <w:rsid w:val="003A2754"/>
    <w:rsid w:val="003A2777"/>
    <w:rsid w:val="003A27F1"/>
    <w:rsid w:val="003A29E9"/>
    <w:rsid w:val="003A2A6B"/>
    <w:rsid w:val="003A2B0E"/>
    <w:rsid w:val="003A2D47"/>
    <w:rsid w:val="003A2E10"/>
    <w:rsid w:val="003A2E5F"/>
    <w:rsid w:val="003A2FC5"/>
    <w:rsid w:val="003A2FF0"/>
    <w:rsid w:val="003A30B5"/>
    <w:rsid w:val="003A30E0"/>
    <w:rsid w:val="003A3233"/>
    <w:rsid w:val="003A32F5"/>
    <w:rsid w:val="003A33F4"/>
    <w:rsid w:val="003A3487"/>
    <w:rsid w:val="003A353F"/>
    <w:rsid w:val="003A3580"/>
    <w:rsid w:val="003A367F"/>
    <w:rsid w:val="003A36A3"/>
    <w:rsid w:val="003A3774"/>
    <w:rsid w:val="003A3835"/>
    <w:rsid w:val="003A3BFC"/>
    <w:rsid w:val="003A3EAD"/>
    <w:rsid w:val="003A3F76"/>
    <w:rsid w:val="003A3FA9"/>
    <w:rsid w:val="003A3FE8"/>
    <w:rsid w:val="003A40D1"/>
    <w:rsid w:val="003A4153"/>
    <w:rsid w:val="003A417E"/>
    <w:rsid w:val="003A41AA"/>
    <w:rsid w:val="003A41FF"/>
    <w:rsid w:val="003A4202"/>
    <w:rsid w:val="003A4441"/>
    <w:rsid w:val="003A447E"/>
    <w:rsid w:val="003A44D3"/>
    <w:rsid w:val="003A44E1"/>
    <w:rsid w:val="003A4521"/>
    <w:rsid w:val="003A45C7"/>
    <w:rsid w:val="003A4646"/>
    <w:rsid w:val="003A467A"/>
    <w:rsid w:val="003A46AD"/>
    <w:rsid w:val="003A482A"/>
    <w:rsid w:val="003A492A"/>
    <w:rsid w:val="003A49AC"/>
    <w:rsid w:val="003A4A07"/>
    <w:rsid w:val="003A4A20"/>
    <w:rsid w:val="003A4B61"/>
    <w:rsid w:val="003A4B9D"/>
    <w:rsid w:val="003A4C40"/>
    <w:rsid w:val="003A4C4C"/>
    <w:rsid w:val="003A4C6D"/>
    <w:rsid w:val="003A4CCF"/>
    <w:rsid w:val="003A4D27"/>
    <w:rsid w:val="003A4D6E"/>
    <w:rsid w:val="003A4FB4"/>
    <w:rsid w:val="003A5322"/>
    <w:rsid w:val="003A5369"/>
    <w:rsid w:val="003A536E"/>
    <w:rsid w:val="003A543C"/>
    <w:rsid w:val="003A5769"/>
    <w:rsid w:val="003A5917"/>
    <w:rsid w:val="003A5953"/>
    <w:rsid w:val="003A5B13"/>
    <w:rsid w:val="003A5B4E"/>
    <w:rsid w:val="003A5BD0"/>
    <w:rsid w:val="003A5D30"/>
    <w:rsid w:val="003A5DAC"/>
    <w:rsid w:val="003A5DE8"/>
    <w:rsid w:val="003A5E8D"/>
    <w:rsid w:val="003A5F58"/>
    <w:rsid w:val="003A5F7A"/>
    <w:rsid w:val="003A5FBF"/>
    <w:rsid w:val="003A5FE4"/>
    <w:rsid w:val="003A602D"/>
    <w:rsid w:val="003A603A"/>
    <w:rsid w:val="003A6054"/>
    <w:rsid w:val="003A607F"/>
    <w:rsid w:val="003A6129"/>
    <w:rsid w:val="003A61B1"/>
    <w:rsid w:val="003A62E9"/>
    <w:rsid w:val="003A632C"/>
    <w:rsid w:val="003A6415"/>
    <w:rsid w:val="003A644E"/>
    <w:rsid w:val="003A655F"/>
    <w:rsid w:val="003A656A"/>
    <w:rsid w:val="003A65D5"/>
    <w:rsid w:val="003A67D3"/>
    <w:rsid w:val="003A6898"/>
    <w:rsid w:val="003A6A4C"/>
    <w:rsid w:val="003A6AE1"/>
    <w:rsid w:val="003A6AEA"/>
    <w:rsid w:val="003A6AFB"/>
    <w:rsid w:val="003A6E0F"/>
    <w:rsid w:val="003A6E4B"/>
    <w:rsid w:val="003A6E7D"/>
    <w:rsid w:val="003A6EB3"/>
    <w:rsid w:val="003A6F44"/>
    <w:rsid w:val="003A6FD6"/>
    <w:rsid w:val="003A7006"/>
    <w:rsid w:val="003A70C2"/>
    <w:rsid w:val="003A71B8"/>
    <w:rsid w:val="003A71F8"/>
    <w:rsid w:val="003A720B"/>
    <w:rsid w:val="003A7272"/>
    <w:rsid w:val="003A72EF"/>
    <w:rsid w:val="003A736B"/>
    <w:rsid w:val="003A7376"/>
    <w:rsid w:val="003A7435"/>
    <w:rsid w:val="003A745A"/>
    <w:rsid w:val="003A751F"/>
    <w:rsid w:val="003A7733"/>
    <w:rsid w:val="003A77CA"/>
    <w:rsid w:val="003A7872"/>
    <w:rsid w:val="003A78E3"/>
    <w:rsid w:val="003A7A0F"/>
    <w:rsid w:val="003A7A29"/>
    <w:rsid w:val="003A7A5A"/>
    <w:rsid w:val="003A7B75"/>
    <w:rsid w:val="003A7BFF"/>
    <w:rsid w:val="003A7C66"/>
    <w:rsid w:val="003A7D32"/>
    <w:rsid w:val="003A7E34"/>
    <w:rsid w:val="003A7E8D"/>
    <w:rsid w:val="003A7F14"/>
    <w:rsid w:val="003A7FB0"/>
    <w:rsid w:val="003A7FD5"/>
    <w:rsid w:val="003B0137"/>
    <w:rsid w:val="003B0316"/>
    <w:rsid w:val="003B0469"/>
    <w:rsid w:val="003B04DB"/>
    <w:rsid w:val="003B053B"/>
    <w:rsid w:val="003B05EA"/>
    <w:rsid w:val="003B0799"/>
    <w:rsid w:val="003B0829"/>
    <w:rsid w:val="003B0914"/>
    <w:rsid w:val="003B0968"/>
    <w:rsid w:val="003B0980"/>
    <w:rsid w:val="003B0A94"/>
    <w:rsid w:val="003B0ABD"/>
    <w:rsid w:val="003B0BB5"/>
    <w:rsid w:val="003B0BD6"/>
    <w:rsid w:val="003B0C55"/>
    <w:rsid w:val="003B0CE9"/>
    <w:rsid w:val="003B0D93"/>
    <w:rsid w:val="003B0E85"/>
    <w:rsid w:val="003B0EBE"/>
    <w:rsid w:val="003B0EEC"/>
    <w:rsid w:val="003B1009"/>
    <w:rsid w:val="003B10F2"/>
    <w:rsid w:val="003B11BA"/>
    <w:rsid w:val="003B11E2"/>
    <w:rsid w:val="003B1216"/>
    <w:rsid w:val="003B125F"/>
    <w:rsid w:val="003B1315"/>
    <w:rsid w:val="003B13DC"/>
    <w:rsid w:val="003B149D"/>
    <w:rsid w:val="003B1601"/>
    <w:rsid w:val="003B1620"/>
    <w:rsid w:val="003B1684"/>
    <w:rsid w:val="003B16B4"/>
    <w:rsid w:val="003B175D"/>
    <w:rsid w:val="003B1798"/>
    <w:rsid w:val="003B17F8"/>
    <w:rsid w:val="003B1856"/>
    <w:rsid w:val="003B19FD"/>
    <w:rsid w:val="003B1A4E"/>
    <w:rsid w:val="003B1AB0"/>
    <w:rsid w:val="003B1B55"/>
    <w:rsid w:val="003B1C8D"/>
    <w:rsid w:val="003B1D62"/>
    <w:rsid w:val="003B1D6E"/>
    <w:rsid w:val="003B1D79"/>
    <w:rsid w:val="003B1D9C"/>
    <w:rsid w:val="003B1E03"/>
    <w:rsid w:val="003B1E06"/>
    <w:rsid w:val="003B1F18"/>
    <w:rsid w:val="003B1F80"/>
    <w:rsid w:val="003B1FC8"/>
    <w:rsid w:val="003B1FF4"/>
    <w:rsid w:val="003B2073"/>
    <w:rsid w:val="003B2101"/>
    <w:rsid w:val="003B22D2"/>
    <w:rsid w:val="003B265E"/>
    <w:rsid w:val="003B286B"/>
    <w:rsid w:val="003B289E"/>
    <w:rsid w:val="003B293F"/>
    <w:rsid w:val="003B297E"/>
    <w:rsid w:val="003B2C6A"/>
    <w:rsid w:val="003B2CEF"/>
    <w:rsid w:val="003B2DCB"/>
    <w:rsid w:val="003B2E24"/>
    <w:rsid w:val="003B2E2C"/>
    <w:rsid w:val="003B2F04"/>
    <w:rsid w:val="003B2F9C"/>
    <w:rsid w:val="003B2FE2"/>
    <w:rsid w:val="003B3072"/>
    <w:rsid w:val="003B319E"/>
    <w:rsid w:val="003B31F3"/>
    <w:rsid w:val="003B3364"/>
    <w:rsid w:val="003B3464"/>
    <w:rsid w:val="003B347D"/>
    <w:rsid w:val="003B3484"/>
    <w:rsid w:val="003B3639"/>
    <w:rsid w:val="003B365A"/>
    <w:rsid w:val="003B3666"/>
    <w:rsid w:val="003B36B6"/>
    <w:rsid w:val="003B36C8"/>
    <w:rsid w:val="003B36CC"/>
    <w:rsid w:val="003B3843"/>
    <w:rsid w:val="003B384B"/>
    <w:rsid w:val="003B3905"/>
    <w:rsid w:val="003B3921"/>
    <w:rsid w:val="003B395F"/>
    <w:rsid w:val="003B39F2"/>
    <w:rsid w:val="003B3A69"/>
    <w:rsid w:val="003B3A88"/>
    <w:rsid w:val="003B3B64"/>
    <w:rsid w:val="003B3BCF"/>
    <w:rsid w:val="003B3C5A"/>
    <w:rsid w:val="003B3C5B"/>
    <w:rsid w:val="003B3D22"/>
    <w:rsid w:val="003B3D45"/>
    <w:rsid w:val="003B3E25"/>
    <w:rsid w:val="003B3E7E"/>
    <w:rsid w:val="003B3F23"/>
    <w:rsid w:val="003B4202"/>
    <w:rsid w:val="003B4231"/>
    <w:rsid w:val="003B42A7"/>
    <w:rsid w:val="003B43ED"/>
    <w:rsid w:val="003B44DF"/>
    <w:rsid w:val="003B4642"/>
    <w:rsid w:val="003B465A"/>
    <w:rsid w:val="003B4700"/>
    <w:rsid w:val="003B4758"/>
    <w:rsid w:val="003B47D6"/>
    <w:rsid w:val="003B4887"/>
    <w:rsid w:val="003B4A31"/>
    <w:rsid w:val="003B4AC4"/>
    <w:rsid w:val="003B4CD9"/>
    <w:rsid w:val="003B4DA8"/>
    <w:rsid w:val="003B4E3F"/>
    <w:rsid w:val="003B4EF2"/>
    <w:rsid w:val="003B4FD7"/>
    <w:rsid w:val="003B5157"/>
    <w:rsid w:val="003B51A1"/>
    <w:rsid w:val="003B51E5"/>
    <w:rsid w:val="003B544A"/>
    <w:rsid w:val="003B553C"/>
    <w:rsid w:val="003B556F"/>
    <w:rsid w:val="003B55D2"/>
    <w:rsid w:val="003B561A"/>
    <w:rsid w:val="003B56EC"/>
    <w:rsid w:val="003B56F7"/>
    <w:rsid w:val="003B5746"/>
    <w:rsid w:val="003B586A"/>
    <w:rsid w:val="003B5892"/>
    <w:rsid w:val="003B58BC"/>
    <w:rsid w:val="003B58F9"/>
    <w:rsid w:val="003B59A3"/>
    <w:rsid w:val="003B59F4"/>
    <w:rsid w:val="003B5A6B"/>
    <w:rsid w:val="003B5B8A"/>
    <w:rsid w:val="003B5C00"/>
    <w:rsid w:val="003B5C7D"/>
    <w:rsid w:val="003B5CBB"/>
    <w:rsid w:val="003B5D36"/>
    <w:rsid w:val="003B5E91"/>
    <w:rsid w:val="003B5EAB"/>
    <w:rsid w:val="003B5F58"/>
    <w:rsid w:val="003B6088"/>
    <w:rsid w:val="003B60AB"/>
    <w:rsid w:val="003B60F2"/>
    <w:rsid w:val="003B60FB"/>
    <w:rsid w:val="003B61B9"/>
    <w:rsid w:val="003B62A4"/>
    <w:rsid w:val="003B62D0"/>
    <w:rsid w:val="003B62F7"/>
    <w:rsid w:val="003B6306"/>
    <w:rsid w:val="003B6324"/>
    <w:rsid w:val="003B6336"/>
    <w:rsid w:val="003B6459"/>
    <w:rsid w:val="003B64FA"/>
    <w:rsid w:val="003B6547"/>
    <w:rsid w:val="003B6595"/>
    <w:rsid w:val="003B665B"/>
    <w:rsid w:val="003B66F1"/>
    <w:rsid w:val="003B6873"/>
    <w:rsid w:val="003B6919"/>
    <w:rsid w:val="003B6947"/>
    <w:rsid w:val="003B69CC"/>
    <w:rsid w:val="003B6C9B"/>
    <w:rsid w:val="003B6CCD"/>
    <w:rsid w:val="003B6DDB"/>
    <w:rsid w:val="003B6F90"/>
    <w:rsid w:val="003B6FDA"/>
    <w:rsid w:val="003B6FFD"/>
    <w:rsid w:val="003B704A"/>
    <w:rsid w:val="003B7050"/>
    <w:rsid w:val="003B70AD"/>
    <w:rsid w:val="003B70D9"/>
    <w:rsid w:val="003B713B"/>
    <w:rsid w:val="003B7156"/>
    <w:rsid w:val="003B7323"/>
    <w:rsid w:val="003B7495"/>
    <w:rsid w:val="003B775A"/>
    <w:rsid w:val="003B77AD"/>
    <w:rsid w:val="003B77BB"/>
    <w:rsid w:val="003B7873"/>
    <w:rsid w:val="003B7884"/>
    <w:rsid w:val="003B78CD"/>
    <w:rsid w:val="003B794F"/>
    <w:rsid w:val="003B7957"/>
    <w:rsid w:val="003B7D7F"/>
    <w:rsid w:val="003B7E0A"/>
    <w:rsid w:val="003B7F76"/>
    <w:rsid w:val="003C0279"/>
    <w:rsid w:val="003C02BB"/>
    <w:rsid w:val="003C02C0"/>
    <w:rsid w:val="003C02C8"/>
    <w:rsid w:val="003C0339"/>
    <w:rsid w:val="003C03EC"/>
    <w:rsid w:val="003C040B"/>
    <w:rsid w:val="003C040F"/>
    <w:rsid w:val="003C045C"/>
    <w:rsid w:val="003C0486"/>
    <w:rsid w:val="003C04D4"/>
    <w:rsid w:val="003C04D9"/>
    <w:rsid w:val="003C0527"/>
    <w:rsid w:val="003C0532"/>
    <w:rsid w:val="003C0593"/>
    <w:rsid w:val="003C0607"/>
    <w:rsid w:val="003C061E"/>
    <w:rsid w:val="003C063D"/>
    <w:rsid w:val="003C0772"/>
    <w:rsid w:val="003C08D7"/>
    <w:rsid w:val="003C09C6"/>
    <w:rsid w:val="003C0A1F"/>
    <w:rsid w:val="003C0BB7"/>
    <w:rsid w:val="003C0C12"/>
    <w:rsid w:val="003C0C1B"/>
    <w:rsid w:val="003C0C96"/>
    <w:rsid w:val="003C0C9C"/>
    <w:rsid w:val="003C0D7F"/>
    <w:rsid w:val="003C0E16"/>
    <w:rsid w:val="003C1235"/>
    <w:rsid w:val="003C1328"/>
    <w:rsid w:val="003C134D"/>
    <w:rsid w:val="003C1445"/>
    <w:rsid w:val="003C148D"/>
    <w:rsid w:val="003C14DA"/>
    <w:rsid w:val="003C1509"/>
    <w:rsid w:val="003C169A"/>
    <w:rsid w:val="003C16F7"/>
    <w:rsid w:val="003C172C"/>
    <w:rsid w:val="003C17EB"/>
    <w:rsid w:val="003C1884"/>
    <w:rsid w:val="003C19CC"/>
    <w:rsid w:val="003C1AD4"/>
    <w:rsid w:val="003C1AF5"/>
    <w:rsid w:val="003C1B65"/>
    <w:rsid w:val="003C1BBF"/>
    <w:rsid w:val="003C1C8B"/>
    <w:rsid w:val="003C1CEB"/>
    <w:rsid w:val="003C1D0F"/>
    <w:rsid w:val="003C1D52"/>
    <w:rsid w:val="003C1E6E"/>
    <w:rsid w:val="003C1F14"/>
    <w:rsid w:val="003C20FA"/>
    <w:rsid w:val="003C21A1"/>
    <w:rsid w:val="003C2220"/>
    <w:rsid w:val="003C22F6"/>
    <w:rsid w:val="003C236A"/>
    <w:rsid w:val="003C2476"/>
    <w:rsid w:val="003C2494"/>
    <w:rsid w:val="003C2611"/>
    <w:rsid w:val="003C2668"/>
    <w:rsid w:val="003C2720"/>
    <w:rsid w:val="003C2741"/>
    <w:rsid w:val="003C275B"/>
    <w:rsid w:val="003C276A"/>
    <w:rsid w:val="003C279D"/>
    <w:rsid w:val="003C27D1"/>
    <w:rsid w:val="003C292A"/>
    <w:rsid w:val="003C2B13"/>
    <w:rsid w:val="003C2BF8"/>
    <w:rsid w:val="003C2D8E"/>
    <w:rsid w:val="003C2D98"/>
    <w:rsid w:val="003C2E08"/>
    <w:rsid w:val="003C2E4D"/>
    <w:rsid w:val="003C2F11"/>
    <w:rsid w:val="003C2F8A"/>
    <w:rsid w:val="003C2FA1"/>
    <w:rsid w:val="003C2FAF"/>
    <w:rsid w:val="003C2FBF"/>
    <w:rsid w:val="003C3067"/>
    <w:rsid w:val="003C3123"/>
    <w:rsid w:val="003C3127"/>
    <w:rsid w:val="003C313E"/>
    <w:rsid w:val="003C31D3"/>
    <w:rsid w:val="003C32F8"/>
    <w:rsid w:val="003C3388"/>
    <w:rsid w:val="003C33D9"/>
    <w:rsid w:val="003C33E1"/>
    <w:rsid w:val="003C3407"/>
    <w:rsid w:val="003C346C"/>
    <w:rsid w:val="003C348C"/>
    <w:rsid w:val="003C355C"/>
    <w:rsid w:val="003C35F9"/>
    <w:rsid w:val="003C36BE"/>
    <w:rsid w:val="003C3864"/>
    <w:rsid w:val="003C394F"/>
    <w:rsid w:val="003C39A7"/>
    <w:rsid w:val="003C3B9E"/>
    <w:rsid w:val="003C3BB2"/>
    <w:rsid w:val="003C3BE5"/>
    <w:rsid w:val="003C3CE7"/>
    <w:rsid w:val="003C3CF3"/>
    <w:rsid w:val="003C3D29"/>
    <w:rsid w:val="003C3DE8"/>
    <w:rsid w:val="003C3E5F"/>
    <w:rsid w:val="003C3E8F"/>
    <w:rsid w:val="003C3F74"/>
    <w:rsid w:val="003C3FB0"/>
    <w:rsid w:val="003C4011"/>
    <w:rsid w:val="003C4037"/>
    <w:rsid w:val="003C41F9"/>
    <w:rsid w:val="003C4204"/>
    <w:rsid w:val="003C4247"/>
    <w:rsid w:val="003C42BD"/>
    <w:rsid w:val="003C42E4"/>
    <w:rsid w:val="003C4301"/>
    <w:rsid w:val="003C431A"/>
    <w:rsid w:val="003C4450"/>
    <w:rsid w:val="003C44B5"/>
    <w:rsid w:val="003C46CB"/>
    <w:rsid w:val="003C4700"/>
    <w:rsid w:val="003C4726"/>
    <w:rsid w:val="003C4787"/>
    <w:rsid w:val="003C47BD"/>
    <w:rsid w:val="003C4895"/>
    <w:rsid w:val="003C4A07"/>
    <w:rsid w:val="003C4A1A"/>
    <w:rsid w:val="003C4A3C"/>
    <w:rsid w:val="003C4AE6"/>
    <w:rsid w:val="003C4B8F"/>
    <w:rsid w:val="003C4B93"/>
    <w:rsid w:val="003C4BE3"/>
    <w:rsid w:val="003C4C10"/>
    <w:rsid w:val="003C4C72"/>
    <w:rsid w:val="003C4CC4"/>
    <w:rsid w:val="003C4CE5"/>
    <w:rsid w:val="003C4D4D"/>
    <w:rsid w:val="003C4D55"/>
    <w:rsid w:val="003C4E66"/>
    <w:rsid w:val="003C4F09"/>
    <w:rsid w:val="003C4F23"/>
    <w:rsid w:val="003C4F79"/>
    <w:rsid w:val="003C5031"/>
    <w:rsid w:val="003C511D"/>
    <w:rsid w:val="003C512E"/>
    <w:rsid w:val="003C5193"/>
    <w:rsid w:val="003C51E1"/>
    <w:rsid w:val="003C51F2"/>
    <w:rsid w:val="003C524B"/>
    <w:rsid w:val="003C5308"/>
    <w:rsid w:val="003C533A"/>
    <w:rsid w:val="003C541B"/>
    <w:rsid w:val="003C55BF"/>
    <w:rsid w:val="003C5604"/>
    <w:rsid w:val="003C569A"/>
    <w:rsid w:val="003C5804"/>
    <w:rsid w:val="003C5816"/>
    <w:rsid w:val="003C5981"/>
    <w:rsid w:val="003C59C3"/>
    <w:rsid w:val="003C59EF"/>
    <w:rsid w:val="003C5A58"/>
    <w:rsid w:val="003C5D45"/>
    <w:rsid w:val="003C5D8D"/>
    <w:rsid w:val="003C5D91"/>
    <w:rsid w:val="003C5DD5"/>
    <w:rsid w:val="003C5DDA"/>
    <w:rsid w:val="003C5F65"/>
    <w:rsid w:val="003C5F98"/>
    <w:rsid w:val="003C6057"/>
    <w:rsid w:val="003C607C"/>
    <w:rsid w:val="003C60C5"/>
    <w:rsid w:val="003C6167"/>
    <w:rsid w:val="003C61BD"/>
    <w:rsid w:val="003C6206"/>
    <w:rsid w:val="003C6243"/>
    <w:rsid w:val="003C626A"/>
    <w:rsid w:val="003C6319"/>
    <w:rsid w:val="003C6559"/>
    <w:rsid w:val="003C65B4"/>
    <w:rsid w:val="003C66B1"/>
    <w:rsid w:val="003C66C1"/>
    <w:rsid w:val="003C6732"/>
    <w:rsid w:val="003C6743"/>
    <w:rsid w:val="003C688E"/>
    <w:rsid w:val="003C68DC"/>
    <w:rsid w:val="003C69A1"/>
    <w:rsid w:val="003C6AA8"/>
    <w:rsid w:val="003C6B16"/>
    <w:rsid w:val="003C6B5B"/>
    <w:rsid w:val="003C6C5F"/>
    <w:rsid w:val="003C6C71"/>
    <w:rsid w:val="003C6CDE"/>
    <w:rsid w:val="003C6D80"/>
    <w:rsid w:val="003C6D86"/>
    <w:rsid w:val="003C6DBE"/>
    <w:rsid w:val="003C6E54"/>
    <w:rsid w:val="003C6E67"/>
    <w:rsid w:val="003C6EBA"/>
    <w:rsid w:val="003C6F4C"/>
    <w:rsid w:val="003C6F68"/>
    <w:rsid w:val="003C707A"/>
    <w:rsid w:val="003C70F5"/>
    <w:rsid w:val="003C7362"/>
    <w:rsid w:val="003C738E"/>
    <w:rsid w:val="003C7396"/>
    <w:rsid w:val="003C7410"/>
    <w:rsid w:val="003C743D"/>
    <w:rsid w:val="003C745F"/>
    <w:rsid w:val="003C74A2"/>
    <w:rsid w:val="003C7504"/>
    <w:rsid w:val="003C75A5"/>
    <w:rsid w:val="003C76B8"/>
    <w:rsid w:val="003C7727"/>
    <w:rsid w:val="003C77E0"/>
    <w:rsid w:val="003C7966"/>
    <w:rsid w:val="003C796C"/>
    <w:rsid w:val="003C7A0F"/>
    <w:rsid w:val="003C7AB1"/>
    <w:rsid w:val="003C7B75"/>
    <w:rsid w:val="003C7B93"/>
    <w:rsid w:val="003C7C88"/>
    <w:rsid w:val="003C7EAE"/>
    <w:rsid w:val="003C7ED1"/>
    <w:rsid w:val="003D008E"/>
    <w:rsid w:val="003D00B3"/>
    <w:rsid w:val="003D0157"/>
    <w:rsid w:val="003D0199"/>
    <w:rsid w:val="003D020D"/>
    <w:rsid w:val="003D0292"/>
    <w:rsid w:val="003D02BC"/>
    <w:rsid w:val="003D041E"/>
    <w:rsid w:val="003D061E"/>
    <w:rsid w:val="003D074A"/>
    <w:rsid w:val="003D0918"/>
    <w:rsid w:val="003D09D2"/>
    <w:rsid w:val="003D0BDA"/>
    <w:rsid w:val="003D0CAD"/>
    <w:rsid w:val="003D0D59"/>
    <w:rsid w:val="003D0DFB"/>
    <w:rsid w:val="003D0FE9"/>
    <w:rsid w:val="003D10DC"/>
    <w:rsid w:val="003D1290"/>
    <w:rsid w:val="003D13BE"/>
    <w:rsid w:val="003D14F5"/>
    <w:rsid w:val="003D1501"/>
    <w:rsid w:val="003D156F"/>
    <w:rsid w:val="003D15DD"/>
    <w:rsid w:val="003D15E6"/>
    <w:rsid w:val="003D1617"/>
    <w:rsid w:val="003D1709"/>
    <w:rsid w:val="003D177F"/>
    <w:rsid w:val="003D183C"/>
    <w:rsid w:val="003D1967"/>
    <w:rsid w:val="003D1981"/>
    <w:rsid w:val="003D1A09"/>
    <w:rsid w:val="003D1A92"/>
    <w:rsid w:val="003D1EF5"/>
    <w:rsid w:val="003D1F7E"/>
    <w:rsid w:val="003D20BD"/>
    <w:rsid w:val="003D20E5"/>
    <w:rsid w:val="003D24BF"/>
    <w:rsid w:val="003D2504"/>
    <w:rsid w:val="003D26E7"/>
    <w:rsid w:val="003D26E8"/>
    <w:rsid w:val="003D2712"/>
    <w:rsid w:val="003D275F"/>
    <w:rsid w:val="003D27A6"/>
    <w:rsid w:val="003D27FA"/>
    <w:rsid w:val="003D283C"/>
    <w:rsid w:val="003D2899"/>
    <w:rsid w:val="003D28B0"/>
    <w:rsid w:val="003D295B"/>
    <w:rsid w:val="003D2A49"/>
    <w:rsid w:val="003D2A4F"/>
    <w:rsid w:val="003D2BD0"/>
    <w:rsid w:val="003D2CCA"/>
    <w:rsid w:val="003D2E72"/>
    <w:rsid w:val="003D2E8D"/>
    <w:rsid w:val="003D2F77"/>
    <w:rsid w:val="003D3016"/>
    <w:rsid w:val="003D3063"/>
    <w:rsid w:val="003D3093"/>
    <w:rsid w:val="003D309E"/>
    <w:rsid w:val="003D3130"/>
    <w:rsid w:val="003D3162"/>
    <w:rsid w:val="003D32D0"/>
    <w:rsid w:val="003D338E"/>
    <w:rsid w:val="003D33EA"/>
    <w:rsid w:val="003D3488"/>
    <w:rsid w:val="003D348E"/>
    <w:rsid w:val="003D3706"/>
    <w:rsid w:val="003D370C"/>
    <w:rsid w:val="003D381C"/>
    <w:rsid w:val="003D3906"/>
    <w:rsid w:val="003D3936"/>
    <w:rsid w:val="003D3A51"/>
    <w:rsid w:val="003D3C21"/>
    <w:rsid w:val="003D3D3D"/>
    <w:rsid w:val="003D3D7C"/>
    <w:rsid w:val="003D3DA2"/>
    <w:rsid w:val="003D3E89"/>
    <w:rsid w:val="003D3F45"/>
    <w:rsid w:val="003D3FDD"/>
    <w:rsid w:val="003D402F"/>
    <w:rsid w:val="003D416B"/>
    <w:rsid w:val="003D41AD"/>
    <w:rsid w:val="003D4325"/>
    <w:rsid w:val="003D43EB"/>
    <w:rsid w:val="003D44E5"/>
    <w:rsid w:val="003D454A"/>
    <w:rsid w:val="003D457D"/>
    <w:rsid w:val="003D4599"/>
    <w:rsid w:val="003D45D4"/>
    <w:rsid w:val="003D4792"/>
    <w:rsid w:val="003D47D1"/>
    <w:rsid w:val="003D4813"/>
    <w:rsid w:val="003D4860"/>
    <w:rsid w:val="003D48E6"/>
    <w:rsid w:val="003D48ED"/>
    <w:rsid w:val="003D4922"/>
    <w:rsid w:val="003D4C1F"/>
    <w:rsid w:val="003D4D88"/>
    <w:rsid w:val="003D4DC9"/>
    <w:rsid w:val="003D4E53"/>
    <w:rsid w:val="003D4E9A"/>
    <w:rsid w:val="003D4FC7"/>
    <w:rsid w:val="003D5086"/>
    <w:rsid w:val="003D52F2"/>
    <w:rsid w:val="003D53EF"/>
    <w:rsid w:val="003D5548"/>
    <w:rsid w:val="003D5580"/>
    <w:rsid w:val="003D56AD"/>
    <w:rsid w:val="003D56B6"/>
    <w:rsid w:val="003D56DC"/>
    <w:rsid w:val="003D56ED"/>
    <w:rsid w:val="003D576F"/>
    <w:rsid w:val="003D57A8"/>
    <w:rsid w:val="003D57BE"/>
    <w:rsid w:val="003D58A5"/>
    <w:rsid w:val="003D598B"/>
    <w:rsid w:val="003D5A21"/>
    <w:rsid w:val="003D5BAA"/>
    <w:rsid w:val="003D5C15"/>
    <w:rsid w:val="003D5C24"/>
    <w:rsid w:val="003D5C49"/>
    <w:rsid w:val="003D5C9D"/>
    <w:rsid w:val="003D5CB5"/>
    <w:rsid w:val="003D5DCB"/>
    <w:rsid w:val="003D5E0E"/>
    <w:rsid w:val="003D5E43"/>
    <w:rsid w:val="003D5F42"/>
    <w:rsid w:val="003D5F9C"/>
    <w:rsid w:val="003D5F9F"/>
    <w:rsid w:val="003D5FD6"/>
    <w:rsid w:val="003D5FFE"/>
    <w:rsid w:val="003D63B7"/>
    <w:rsid w:val="003D647D"/>
    <w:rsid w:val="003D64AF"/>
    <w:rsid w:val="003D64CA"/>
    <w:rsid w:val="003D6514"/>
    <w:rsid w:val="003D65DE"/>
    <w:rsid w:val="003D662F"/>
    <w:rsid w:val="003D6641"/>
    <w:rsid w:val="003D680E"/>
    <w:rsid w:val="003D68A0"/>
    <w:rsid w:val="003D6920"/>
    <w:rsid w:val="003D699A"/>
    <w:rsid w:val="003D69B9"/>
    <w:rsid w:val="003D69D1"/>
    <w:rsid w:val="003D69D4"/>
    <w:rsid w:val="003D69E5"/>
    <w:rsid w:val="003D6A8D"/>
    <w:rsid w:val="003D6B72"/>
    <w:rsid w:val="003D6BB4"/>
    <w:rsid w:val="003D6C57"/>
    <w:rsid w:val="003D6CC9"/>
    <w:rsid w:val="003D6CD9"/>
    <w:rsid w:val="003D6D3B"/>
    <w:rsid w:val="003D6DFD"/>
    <w:rsid w:val="003D6E17"/>
    <w:rsid w:val="003D6E8B"/>
    <w:rsid w:val="003D6F0A"/>
    <w:rsid w:val="003D6F74"/>
    <w:rsid w:val="003D70E4"/>
    <w:rsid w:val="003D713C"/>
    <w:rsid w:val="003D7167"/>
    <w:rsid w:val="003D71BA"/>
    <w:rsid w:val="003D723F"/>
    <w:rsid w:val="003D7328"/>
    <w:rsid w:val="003D7366"/>
    <w:rsid w:val="003D741C"/>
    <w:rsid w:val="003D7427"/>
    <w:rsid w:val="003D744F"/>
    <w:rsid w:val="003D74E1"/>
    <w:rsid w:val="003D7526"/>
    <w:rsid w:val="003D76C4"/>
    <w:rsid w:val="003D784D"/>
    <w:rsid w:val="003D7AF6"/>
    <w:rsid w:val="003D7B47"/>
    <w:rsid w:val="003D7CB6"/>
    <w:rsid w:val="003D7F11"/>
    <w:rsid w:val="003D7FCA"/>
    <w:rsid w:val="003E0002"/>
    <w:rsid w:val="003E019C"/>
    <w:rsid w:val="003E01A4"/>
    <w:rsid w:val="003E0261"/>
    <w:rsid w:val="003E033D"/>
    <w:rsid w:val="003E051A"/>
    <w:rsid w:val="003E06E3"/>
    <w:rsid w:val="003E07CC"/>
    <w:rsid w:val="003E07D2"/>
    <w:rsid w:val="003E08D6"/>
    <w:rsid w:val="003E0906"/>
    <w:rsid w:val="003E092F"/>
    <w:rsid w:val="003E09F4"/>
    <w:rsid w:val="003E0AAE"/>
    <w:rsid w:val="003E0B96"/>
    <w:rsid w:val="003E0BEB"/>
    <w:rsid w:val="003E0CFD"/>
    <w:rsid w:val="003E0D27"/>
    <w:rsid w:val="003E0D94"/>
    <w:rsid w:val="003E0EDE"/>
    <w:rsid w:val="003E0F4B"/>
    <w:rsid w:val="003E0F57"/>
    <w:rsid w:val="003E10EC"/>
    <w:rsid w:val="003E1130"/>
    <w:rsid w:val="003E12DF"/>
    <w:rsid w:val="003E13F7"/>
    <w:rsid w:val="003E14C2"/>
    <w:rsid w:val="003E14DC"/>
    <w:rsid w:val="003E15DD"/>
    <w:rsid w:val="003E16EC"/>
    <w:rsid w:val="003E17FA"/>
    <w:rsid w:val="003E1802"/>
    <w:rsid w:val="003E1834"/>
    <w:rsid w:val="003E190C"/>
    <w:rsid w:val="003E192C"/>
    <w:rsid w:val="003E199E"/>
    <w:rsid w:val="003E1A43"/>
    <w:rsid w:val="003E1ACE"/>
    <w:rsid w:val="003E1B13"/>
    <w:rsid w:val="003E1B83"/>
    <w:rsid w:val="003E1C16"/>
    <w:rsid w:val="003E1D72"/>
    <w:rsid w:val="003E1E57"/>
    <w:rsid w:val="003E1E65"/>
    <w:rsid w:val="003E2035"/>
    <w:rsid w:val="003E20AD"/>
    <w:rsid w:val="003E20C7"/>
    <w:rsid w:val="003E226E"/>
    <w:rsid w:val="003E22FB"/>
    <w:rsid w:val="003E2300"/>
    <w:rsid w:val="003E235B"/>
    <w:rsid w:val="003E23F0"/>
    <w:rsid w:val="003E23F1"/>
    <w:rsid w:val="003E2431"/>
    <w:rsid w:val="003E2442"/>
    <w:rsid w:val="003E2446"/>
    <w:rsid w:val="003E24DB"/>
    <w:rsid w:val="003E254F"/>
    <w:rsid w:val="003E25B1"/>
    <w:rsid w:val="003E25D0"/>
    <w:rsid w:val="003E25FF"/>
    <w:rsid w:val="003E26B4"/>
    <w:rsid w:val="003E282F"/>
    <w:rsid w:val="003E2874"/>
    <w:rsid w:val="003E2891"/>
    <w:rsid w:val="003E2924"/>
    <w:rsid w:val="003E2A14"/>
    <w:rsid w:val="003E2B90"/>
    <w:rsid w:val="003E2BB3"/>
    <w:rsid w:val="003E2C65"/>
    <w:rsid w:val="003E2CBC"/>
    <w:rsid w:val="003E2CFA"/>
    <w:rsid w:val="003E2F1F"/>
    <w:rsid w:val="003E2FB4"/>
    <w:rsid w:val="003E3045"/>
    <w:rsid w:val="003E3142"/>
    <w:rsid w:val="003E31C8"/>
    <w:rsid w:val="003E31EF"/>
    <w:rsid w:val="003E322D"/>
    <w:rsid w:val="003E3234"/>
    <w:rsid w:val="003E32BD"/>
    <w:rsid w:val="003E3359"/>
    <w:rsid w:val="003E3402"/>
    <w:rsid w:val="003E347C"/>
    <w:rsid w:val="003E349A"/>
    <w:rsid w:val="003E3887"/>
    <w:rsid w:val="003E389C"/>
    <w:rsid w:val="003E38DB"/>
    <w:rsid w:val="003E3954"/>
    <w:rsid w:val="003E39DE"/>
    <w:rsid w:val="003E39F1"/>
    <w:rsid w:val="003E3A1A"/>
    <w:rsid w:val="003E3A91"/>
    <w:rsid w:val="003E3AA7"/>
    <w:rsid w:val="003E3AAD"/>
    <w:rsid w:val="003E3B09"/>
    <w:rsid w:val="003E3C6C"/>
    <w:rsid w:val="003E3D53"/>
    <w:rsid w:val="003E3D93"/>
    <w:rsid w:val="003E3D9D"/>
    <w:rsid w:val="003E3DA1"/>
    <w:rsid w:val="003E3E1E"/>
    <w:rsid w:val="003E3EB8"/>
    <w:rsid w:val="003E3F47"/>
    <w:rsid w:val="003E403A"/>
    <w:rsid w:val="003E4265"/>
    <w:rsid w:val="003E42FD"/>
    <w:rsid w:val="003E43C9"/>
    <w:rsid w:val="003E4518"/>
    <w:rsid w:val="003E45ED"/>
    <w:rsid w:val="003E462F"/>
    <w:rsid w:val="003E465A"/>
    <w:rsid w:val="003E46DE"/>
    <w:rsid w:val="003E47B7"/>
    <w:rsid w:val="003E487D"/>
    <w:rsid w:val="003E488D"/>
    <w:rsid w:val="003E48B8"/>
    <w:rsid w:val="003E497C"/>
    <w:rsid w:val="003E4ACB"/>
    <w:rsid w:val="003E4ADD"/>
    <w:rsid w:val="003E4AEB"/>
    <w:rsid w:val="003E4B11"/>
    <w:rsid w:val="003E4B6A"/>
    <w:rsid w:val="003E4B6C"/>
    <w:rsid w:val="003E4BEF"/>
    <w:rsid w:val="003E4C77"/>
    <w:rsid w:val="003E4D1A"/>
    <w:rsid w:val="003E4D25"/>
    <w:rsid w:val="003E4D2C"/>
    <w:rsid w:val="003E4D4A"/>
    <w:rsid w:val="003E4D67"/>
    <w:rsid w:val="003E4D6B"/>
    <w:rsid w:val="003E4DAB"/>
    <w:rsid w:val="003E4DEC"/>
    <w:rsid w:val="003E4E91"/>
    <w:rsid w:val="003E4EA4"/>
    <w:rsid w:val="003E4F12"/>
    <w:rsid w:val="003E5054"/>
    <w:rsid w:val="003E50D7"/>
    <w:rsid w:val="003E51D2"/>
    <w:rsid w:val="003E521C"/>
    <w:rsid w:val="003E5288"/>
    <w:rsid w:val="003E5350"/>
    <w:rsid w:val="003E53EE"/>
    <w:rsid w:val="003E5464"/>
    <w:rsid w:val="003E5471"/>
    <w:rsid w:val="003E549F"/>
    <w:rsid w:val="003E5549"/>
    <w:rsid w:val="003E5552"/>
    <w:rsid w:val="003E5568"/>
    <w:rsid w:val="003E5627"/>
    <w:rsid w:val="003E580A"/>
    <w:rsid w:val="003E5818"/>
    <w:rsid w:val="003E590F"/>
    <w:rsid w:val="003E5A0C"/>
    <w:rsid w:val="003E5A0E"/>
    <w:rsid w:val="003E5ACE"/>
    <w:rsid w:val="003E5B26"/>
    <w:rsid w:val="003E5C3F"/>
    <w:rsid w:val="003E5C55"/>
    <w:rsid w:val="003E5C5F"/>
    <w:rsid w:val="003E5EAD"/>
    <w:rsid w:val="003E5F42"/>
    <w:rsid w:val="003E6039"/>
    <w:rsid w:val="003E614D"/>
    <w:rsid w:val="003E6295"/>
    <w:rsid w:val="003E644A"/>
    <w:rsid w:val="003E64CF"/>
    <w:rsid w:val="003E64E0"/>
    <w:rsid w:val="003E667A"/>
    <w:rsid w:val="003E6881"/>
    <w:rsid w:val="003E68C3"/>
    <w:rsid w:val="003E6A48"/>
    <w:rsid w:val="003E6A5B"/>
    <w:rsid w:val="003E6A94"/>
    <w:rsid w:val="003E6B0B"/>
    <w:rsid w:val="003E6B0C"/>
    <w:rsid w:val="003E6B16"/>
    <w:rsid w:val="003E6C06"/>
    <w:rsid w:val="003E6CA9"/>
    <w:rsid w:val="003E6CED"/>
    <w:rsid w:val="003E6DC5"/>
    <w:rsid w:val="003E6E3F"/>
    <w:rsid w:val="003E6E89"/>
    <w:rsid w:val="003E6E98"/>
    <w:rsid w:val="003E6F5A"/>
    <w:rsid w:val="003E6FFC"/>
    <w:rsid w:val="003E7072"/>
    <w:rsid w:val="003E71A1"/>
    <w:rsid w:val="003E721B"/>
    <w:rsid w:val="003E7220"/>
    <w:rsid w:val="003E723A"/>
    <w:rsid w:val="003E72DC"/>
    <w:rsid w:val="003E734B"/>
    <w:rsid w:val="003E74D0"/>
    <w:rsid w:val="003E74D6"/>
    <w:rsid w:val="003E75FC"/>
    <w:rsid w:val="003E77AC"/>
    <w:rsid w:val="003E78C7"/>
    <w:rsid w:val="003E7900"/>
    <w:rsid w:val="003E7906"/>
    <w:rsid w:val="003E7927"/>
    <w:rsid w:val="003E793F"/>
    <w:rsid w:val="003E7944"/>
    <w:rsid w:val="003E7BDF"/>
    <w:rsid w:val="003E7C48"/>
    <w:rsid w:val="003E7CDC"/>
    <w:rsid w:val="003E7D2C"/>
    <w:rsid w:val="003E7D53"/>
    <w:rsid w:val="003E7DB8"/>
    <w:rsid w:val="003E7E0B"/>
    <w:rsid w:val="003E7F30"/>
    <w:rsid w:val="003E7F33"/>
    <w:rsid w:val="003E7F9D"/>
    <w:rsid w:val="003F00E2"/>
    <w:rsid w:val="003F0112"/>
    <w:rsid w:val="003F017E"/>
    <w:rsid w:val="003F02BF"/>
    <w:rsid w:val="003F04E2"/>
    <w:rsid w:val="003F056C"/>
    <w:rsid w:val="003F05A4"/>
    <w:rsid w:val="003F05B2"/>
    <w:rsid w:val="003F0612"/>
    <w:rsid w:val="003F067F"/>
    <w:rsid w:val="003F06E6"/>
    <w:rsid w:val="003F07C1"/>
    <w:rsid w:val="003F07FD"/>
    <w:rsid w:val="003F0B68"/>
    <w:rsid w:val="003F0C0D"/>
    <w:rsid w:val="003F0D29"/>
    <w:rsid w:val="003F0D6C"/>
    <w:rsid w:val="003F0F16"/>
    <w:rsid w:val="003F0F48"/>
    <w:rsid w:val="003F0F65"/>
    <w:rsid w:val="003F0F77"/>
    <w:rsid w:val="003F0F96"/>
    <w:rsid w:val="003F100D"/>
    <w:rsid w:val="003F1018"/>
    <w:rsid w:val="003F1022"/>
    <w:rsid w:val="003F1102"/>
    <w:rsid w:val="003F12A7"/>
    <w:rsid w:val="003F1438"/>
    <w:rsid w:val="003F143D"/>
    <w:rsid w:val="003F149D"/>
    <w:rsid w:val="003F14DD"/>
    <w:rsid w:val="003F154F"/>
    <w:rsid w:val="003F15C5"/>
    <w:rsid w:val="003F1793"/>
    <w:rsid w:val="003F17D2"/>
    <w:rsid w:val="003F1853"/>
    <w:rsid w:val="003F191D"/>
    <w:rsid w:val="003F192B"/>
    <w:rsid w:val="003F1A74"/>
    <w:rsid w:val="003F1AC1"/>
    <w:rsid w:val="003F1B90"/>
    <w:rsid w:val="003F1BE1"/>
    <w:rsid w:val="003F1C57"/>
    <w:rsid w:val="003F1D34"/>
    <w:rsid w:val="003F1D8D"/>
    <w:rsid w:val="003F1DDE"/>
    <w:rsid w:val="003F1DF9"/>
    <w:rsid w:val="003F1E54"/>
    <w:rsid w:val="003F1E7B"/>
    <w:rsid w:val="003F1FBC"/>
    <w:rsid w:val="003F20B2"/>
    <w:rsid w:val="003F20C8"/>
    <w:rsid w:val="003F214F"/>
    <w:rsid w:val="003F21BC"/>
    <w:rsid w:val="003F2292"/>
    <w:rsid w:val="003F22EE"/>
    <w:rsid w:val="003F2313"/>
    <w:rsid w:val="003F231E"/>
    <w:rsid w:val="003F244D"/>
    <w:rsid w:val="003F24B4"/>
    <w:rsid w:val="003F254C"/>
    <w:rsid w:val="003F256A"/>
    <w:rsid w:val="003F25A2"/>
    <w:rsid w:val="003F25B3"/>
    <w:rsid w:val="003F2708"/>
    <w:rsid w:val="003F2791"/>
    <w:rsid w:val="003F2847"/>
    <w:rsid w:val="003F2906"/>
    <w:rsid w:val="003F2A29"/>
    <w:rsid w:val="003F2B16"/>
    <w:rsid w:val="003F2C12"/>
    <w:rsid w:val="003F2C29"/>
    <w:rsid w:val="003F2CF4"/>
    <w:rsid w:val="003F2DA4"/>
    <w:rsid w:val="003F2E0A"/>
    <w:rsid w:val="003F30FE"/>
    <w:rsid w:val="003F3131"/>
    <w:rsid w:val="003F3133"/>
    <w:rsid w:val="003F31B4"/>
    <w:rsid w:val="003F3205"/>
    <w:rsid w:val="003F3314"/>
    <w:rsid w:val="003F3427"/>
    <w:rsid w:val="003F343B"/>
    <w:rsid w:val="003F3532"/>
    <w:rsid w:val="003F355E"/>
    <w:rsid w:val="003F3663"/>
    <w:rsid w:val="003F36BD"/>
    <w:rsid w:val="003F36EA"/>
    <w:rsid w:val="003F3708"/>
    <w:rsid w:val="003F3785"/>
    <w:rsid w:val="003F3892"/>
    <w:rsid w:val="003F389C"/>
    <w:rsid w:val="003F3964"/>
    <w:rsid w:val="003F39CC"/>
    <w:rsid w:val="003F39E0"/>
    <w:rsid w:val="003F3AC2"/>
    <w:rsid w:val="003F3B3E"/>
    <w:rsid w:val="003F3BF9"/>
    <w:rsid w:val="003F3C3B"/>
    <w:rsid w:val="003F3CD2"/>
    <w:rsid w:val="003F3D21"/>
    <w:rsid w:val="003F3D61"/>
    <w:rsid w:val="003F3E5C"/>
    <w:rsid w:val="003F3F03"/>
    <w:rsid w:val="003F3FA7"/>
    <w:rsid w:val="003F3FB4"/>
    <w:rsid w:val="003F40E8"/>
    <w:rsid w:val="003F416D"/>
    <w:rsid w:val="003F4192"/>
    <w:rsid w:val="003F4233"/>
    <w:rsid w:val="003F42FD"/>
    <w:rsid w:val="003F436F"/>
    <w:rsid w:val="003F438D"/>
    <w:rsid w:val="003F440A"/>
    <w:rsid w:val="003F448B"/>
    <w:rsid w:val="003F463C"/>
    <w:rsid w:val="003F4817"/>
    <w:rsid w:val="003F4864"/>
    <w:rsid w:val="003F4897"/>
    <w:rsid w:val="003F489C"/>
    <w:rsid w:val="003F48CB"/>
    <w:rsid w:val="003F491F"/>
    <w:rsid w:val="003F4979"/>
    <w:rsid w:val="003F4AC8"/>
    <w:rsid w:val="003F4C26"/>
    <w:rsid w:val="003F4E35"/>
    <w:rsid w:val="003F4E54"/>
    <w:rsid w:val="003F4FC1"/>
    <w:rsid w:val="003F5027"/>
    <w:rsid w:val="003F502D"/>
    <w:rsid w:val="003F5059"/>
    <w:rsid w:val="003F51A2"/>
    <w:rsid w:val="003F537F"/>
    <w:rsid w:val="003F5382"/>
    <w:rsid w:val="003F5390"/>
    <w:rsid w:val="003F53AF"/>
    <w:rsid w:val="003F53B9"/>
    <w:rsid w:val="003F54B8"/>
    <w:rsid w:val="003F54D0"/>
    <w:rsid w:val="003F54D9"/>
    <w:rsid w:val="003F5636"/>
    <w:rsid w:val="003F5737"/>
    <w:rsid w:val="003F57EC"/>
    <w:rsid w:val="003F5806"/>
    <w:rsid w:val="003F5834"/>
    <w:rsid w:val="003F5939"/>
    <w:rsid w:val="003F5984"/>
    <w:rsid w:val="003F5ABF"/>
    <w:rsid w:val="003F5B32"/>
    <w:rsid w:val="003F5B3C"/>
    <w:rsid w:val="003F5D6E"/>
    <w:rsid w:val="003F6039"/>
    <w:rsid w:val="003F6040"/>
    <w:rsid w:val="003F60BC"/>
    <w:rsid w:val="003F60F4"/>
    <w:rsid w:val="003F613D"/>
    <w:rsid w:val="003F62BB"/>
    <w:rsid w:val="003F62C4"/>
    <w:rsid w:val="003F6421"/>
    <w:rsid w:val="003F649A"/>
    <w:rsid w:val="003F65DF"/>
    <w:rsid w:val="003F667F"/>
    <w:rsid w:val="003F6749"/>
    <w:rsid w:val="003F6867"/>
    <w:rsid w:val="003F68D8"/>
    <w:rsid w:val="003F6A4E"/>
    <w:rsid w:val="003F6A98"/>
    <w:rsid w:val="003F6AC2"/>
    <w:rsid w:val="003F6C46"/>
    <w:rsid w:val="003F6D30"/>
    <w:rsid w:val="003F6D7B"/>
    <w:rsid w:val="003F6DFF"/>
    <w:rsid w:val="003F6E3F"/>
    <w:rsid w:val="003F6F42"/>
    <w:rsid w:val="003F713E"/>
    <w:rsid w:val="003F71CA"/>
    <w:rsid w:val="003F725B"/>
    <w:rsid w:val="003F72FB"/>
    <w:rsid w:val="003F73AA"/>
    <w:rsid w:val="003F7425"/>
    <w:rsid w:val="003F755B"/>
    <w:rsid w:val="003F75C2"/>
    <w:rsid w:val="003F763F"/>
    <w:rsid w:val="003F77C5"/>
    <w:rsid w:val="003F7899"/>
    <w:rsid w:val="003F78C8"/>
    <w:rsid w:val="003F78D0"/>
    <w:rsid w:val="003F7982"/>
    <w:rsid w:val="003F7A07"/>
    <w:rsid w:val="003F7B9F"/>
    <w:rsid w:val="003F7BBB"/>
    <w:rsid w:val="003F7C3B"/>
    <w:rsid w:val="003F7C8F"/>
    <w:rsid w:val="003F7CAD"/>
    <w:rsid w:val="003F7E6F"/>
    <w:rsid w:val="003F7E74"/>
    <w:rsid w:val="00400008"/>
    <w:rsid w:val="004000C9"/>
    <w:rsid w:val="004001D5"/>
    <w:rsid w:val="0040024E"/>
    <w:rsid w:val="00400371"/>
    <w:rsid w:val="0040042C"/>
    <w:rsid w:val="00400495"/>
    <w:rsid w:val="004005BE"/>
    <w:rsid w:val="00400621"/>
    <w:rsid w:val="00400640"/>
    <w:rsid w:val="0040068D"/>
    <w:rsid w:val="004006C4"/>
    <w:rsid w:val="004006DD"/>
    <w:rsid w:val="00400725"/>
    <w:rsid w:val="004008EF"/>
    <w:rsid w:val="004009DC"/>
    <w:rsid w:val="00400AD8"/>
    <w:rsid w:val="00400AF2"/>
    <w:rsid w:val="00400B27"/>
    <w:rsid w:val="00400B40"/>
    <w:rsid w:val="00400B5B"/>
    <w:rsid w:val="00400B69"/>
    <w:rsid w:val="00400D6A"/>
    <w:rsid w:val="00400E4B"/>
    <w:rsid w:val="00400F2F"/>
    <w:rsid w:val="00400F79"/>
    <w:rsid w:val="0040100D"/>
    <w:rsid w:val="00401024"/>
    <w:rsid w:val="004010C6"/>
    <w:rsid w:val="00401142"/>
    <w:rsid w:val="00401144"/>
    <w:rsid w:val="00401151"/>
    <w:rsid w:val="00401354"/>
    <w:rsid w:val="004013B7"/>
    <w:rsid w:val="004014B6"/>
    <w:rsid w:val="00401552"/>
    <w:rsid w:val="004015DE"/>
    <w:rsid w:val="004016A0"/>
    <w:rsid w:val="004016B8"/>
    <w:rsid w:val="004016F5"/>
    <w:rsid w:val="0040176E"/>
    <w:rsid w:val="0040187E"/>
    <w:rsid w:val="0040199D"/>
    <w:rsid w:val="004019A3"/>
    <w:rsid w:val="00401A1F"/>
    <w:rsid w:val="00401B16"/>
    <w:rsid w:val="00401B18"/>
    <w:rsid w:val="00401B9A"/>
    <w:rsid w:val="00401BC5"/>
    <w:rsid w:val="00401CB0"/>
    <w:rsid w:val="00401CB2"/>
    <w:rsid w:val="00401D0C"/>
    <w:rsid w:val="00401E53"/>
    <w:rsid w:val="00401E92"/>
    <w:rsid w:val="00401E9B"/>
    <w:rsid w:val="00401F04"/>
    <w:rsid w:val="00401F4D"/>
    <w:rsid w:val="00402176"/>
    <w:rsid w:val="0040219C"/>
    <w:rsid w:val="004022A7"/>
    <w:rsid w:val="004022AC"/>
    <w:rsid w:val="00402308"/>
    <w:rsid w:val="004023A0"/>
    <w:rsid w:val="004024C4"/>
    <w:rsid w:val="004025D9"/>
    <w:rsid w:val="00402607"/>
    <w:rsid w:val="0040266C"/>
    <w:rsid w:val="004026D3"/>
    <w:rsid w:val="00402803"/>
    <w:rsid w:val="0040284B"/>
    <w:rsid w:val="00402A82"/>
    <w:rsid w:val="00402AD9"/>
    <w:rsid w:val="00402B05"/>
    <w:rsid w:val="00402B09"/>
    <w:rsid w:val="00402B32"/>
    <w:rsid w:val="00402B67"/>
    <w:rsid w:val="00402BB6"/>
    <w:rsid w:val="00402C88"/>
    <w:rsid w:val="00402CE7"/>
    <w:rsid w:val="00402D2E"/>
    <w:rsid w:val="00402D68"/>
    <w:rsid w:val="00402E55"/>
    <w:rsid w:val="00403124"/>
    <w:rsid w:val="00403127"/>
    <w:rsid w:val="00403158"/>
    <w:rsid w:val="004031C0"/>
    <w:rsid w:val="004032BD"/>
    <w:rsid w:val="00403367"/>
    <w:rsid w:val="004033BE"/>
    <w:rsid w:val="004033CA"/>
    <w:rsid w:val="004034AC"/>
    <w:rsid w:val="00403530"/>
    <w:rsid w:val="00403584"/>
    <w:rsid w:val="0040361B"/>
    <w:rsid w:val="00403723"/>
    <w:rsid w:val="0040376D"/>
    <w:rsid w:val="004037B3"/>
    <w:rsid w:val="004037DA"/>
    <w:rsid w:val="00403827"/>
    <w:rsid w:val="0040384D"/>
    <w:rsid w:val="004038FB"/>
    <w:rsid w:val="004038FD"/>
    <w:rsid w:val="0040395E"/>
    <w:rsid w:val="004039D3"/>
    <w:rsid w:val="00403A20"/>
    <w:rsid w:val="00403A5C"/>
    <w:rsid w:val="00403A89"/>
    <w:rsid w:val="00403CF3"/>
    <w:rsid w:val="00403D5E"/>
    <w:rsid w:val="00403D6A"/>
    <w:rsid w:val="00403D88"/>
    <w:rsid w:val="00403DC3"/>
    <w:rsid w:val="00403E42"/>
    <w:rsid w:val="00403E4C"/>
    <w:rsid w:val="00403E72"/>
    <w:rsid w:val="00403EA8"/>
    <w:rsid w:val="00403FBD"/>
    <w:rsid w:val="00404180"/>
    <w:rsid w:val="0040430C"/>
    <w:rsid w:val="00404454"/>
    <w:rsid w:val="00404499"/>
    <w:rsid w:val="004044A2"/>
    <w:rsid w:val="004044E2"/>
    <w:rsid w:val="0040459D"/>
    <w:rsid w:val="004045DF"/>
    <w:rsid w:val="00404609"/>
    <w:rsid w:val="00404644"/>
    <w:rsid w:val="00404648"/>
    <w:rsid w:val="00404695"/>
    <w:rsid w:val="004046CF"/>
    <w:rsid w:val="004046D1"/>
    <w:rsid w:val="0040481A"/>
    <w:rsid w:val="0040482C"/>
    <w:rsid w:val="0040485A"/>
    <w:rsid w:val="0040488C"/>
    <w:rsid w:val="004048C3"/>
    <w:rsid w:val="0040493A"/>
    <w:rsid w:val="00404951"/>
    <w:rsid w:val="00404995"/>
    <w:rsid w:val="00404A20"/>
    <w:rsid w:val="00404BCB"/>
    <w:rsid w:val="00404F61"/>
    <w:rsid w:val="00404FFA"/>
    <w:rsid w:val="004050D4"/>
    <w:rsid w:val="0040511C"/>
    <w:rsid w:val="0040515E"/>
    <w:rsid w:val="0040517A"/>
    <w:rsid w:val="0040537A"/>
    <w:rsid w:val="00405414"/>
    <w:rsid w:val="00405490"/>
    <w:rsid w:val="00405552"/>
    <w:rsid w:val="00405557"/>
    <w:rsid w:val="004055C3"/>
    <w:rsid w:val="0040560B"/>
    <w:rsid w:val="004056E4"/>
    <w:rsid w:val="004057D9"/>
    <w:rsid w:val="00405916"/>
    <w:rsid w:val="00405935"/>
    <w:rsid w:val="00405979"/>
    <w:rsid w:val="004059DF"/>
    <w:rsid w:val="00405AC8"/>
    <w:rsid w:val="00405AF4"/>
    <w:rsid w:val="00405B3F"/>
    <w:rsid w:val="00405B93"/>
    <w:rsid w:val="00405C97"/>
    <w:rsid w:val="00405D1B"/>
    <w:rsid w:val="00405DD3"/>
    <w:rsid w:val="00405E56"/>
    <w:rsid w:val="00405F02"/>
    <w:rsid w:val="00405F4B"/>
    <w:rsid w:val="00405F56"/>
    <w:rsid w:val="00405FB7"/>
    <w:rsid w:val="00406168"/>
    <w:rsid w:val="0040620B"/>
    <w:rsid w:val="004063BC"/>
    <w:rsid w:val="004064A7"/>
    <w:rsid w:val="004064F2"/>
    <w:rsid w:val="004064FE"/>
    <w:rsid w:val="0040651C"/>
    <w:rsid w:val="00406649"/>
    <w:rsid w:val="00406667"/>
    <w:rsid w:val="0040671D"/>
    <w:rsid w:val="004068B7"/>
    <w:rsid w:val="004068C2"/>
    <w:rsid w:val="00406912"/>
    <w:rsid w:val="00406A07"/>
    <w:rsid w:val="00406A38"/>
    <w:rsid w:val="00406A84"/>
    <w:rsid w:val="00406AA0"/>
    <w:rsid w:val="00406AD9"/>
    <w:rsid w:val="00406B61"/>
    <w:rsid w:val="00406BA1"/>
    <w:rsid w:val="00406BE6"/>
    <w:rsid w:val="00406BF3"/>
    <w:rsid w:val="00406C01"/>
    <w:rsid w:val="00406CB6"/>
    <w:rsid w:val="00406CC3"/>
    <w:rsid w:val="00406E5A"/>
    <w:rsid w:val="00407155"/>
    <w:rsid w:val="0040720C"/>
    <w:rsid w:val="00407424"/>
    <w:rsid w:val="00407433"/>
    <w:rsid w:val="00407444"/>
    <w:rsid w:val="00407486"/>
    <w:rsid w:val="0040758B"/>
    <w:rsid w:val="0040765B"/>
    <w:rsid w:val="004076A2"/>
    <w:rsid w:val="0040771D"/>
    <w:rsid w:val="00407822"/>
    <w:rsid w:val="004078F4"/>
    <w:rsid w:val="00407A3E"/>
    <w:rsid w:val="00407B7F"/>
    <w:rsid w:val="00407C1A"/>
    <w:rsid w:val="00407C2B"/>
    <w:rsid w:val="00407E6F"/>
    <w:rsid w:val="00407FB7"/>
    <w:rsid w:val="0041008E"/>
    <w:rsid w:val="00410094"/>
    <w:rsid w:val="004101E6"/>
    <w:rsid w:val="00410306"/>
    <w:rsid w:val="00410340"/>
    <w:rsid w:val="0041044F"/>
    <w:rsid w:val="004104EF"/>
    <w:rsid w:val="00410551"/>
    <w:rsid w:val="004107DD"/>
    <w:rsid w:val="00410A0D"/>
    <w:rsid w:val="00410A4F"/>
    <w:rsid w:val="00410A92"/>
    <w:rsid w:val="00410AA2"/>
    <w:rsid w:val="00410AD4"/>
    <w:rsid w:val="00410AD8"/>
    <w:rsid w:val="00410B6C"/>
    <w:rsid w:val="00410B9B"/>
    <w:rsid w:val="00410BE2"/>
    <w:rsid w:val="00410C87"/>
    <w:rsid w:val="00410CA8"/>
    <w:rsid w:val="00410D2E"/>
    <w:rsid w:val="00410DE0"/>
    <w:rsid w:val="00410E23"/>
    <w:rsid w:val="00410EEE"/>
    <w:rsid w:val="00410FC7"/>
    <w:rsid w:val="004110E3"/>
    <w:rsid w:val="00411218"/>
    <w:rsid w:val="0041123A"/>
    <w:rsid w:val="0041123E"/>
    <w:rsid w:val="00411279"/>
    <w:rsid w:val="004112B0"/>
    <w:rsid w:val="004112B8"/>
    <w:rsid w:val="004112CA"/>
    <w:rsid w:val="004112FC"/>
    <w:rsid w:val="00411449"/>
    <w:rsid w:val="0041144B"/>
    <w:rsid w:val="0041148B"/>
    <w:rsid w:val="00411675"/>
    <w:rsid w:val="0041171C"/>
    <w:rsid w:val="00411759"/>
    <w:rsid w:val="004117DB"/>
    <w:rsid w:val="0041180D"/>
    <w:rsid w:val="004119C0"/>
    <w:rsid w:val="00411A60"/>
    <w:rsid w:val="00411BB6"/>
    <w:rsid w:val="00411BD4"/>
    <w:rsid w:val="00411CCA"/>
    <w:rsid w:val="00411CD2"/>
    <w:rsid w:val="00411D0F"/>
    <w:rsid w:val="00411D6A"/>
    <w:rsid w:val="0041207A"/>
    <w:rsid w:val="00412362"/>
    <w:rsid w:val="004123B4"/>
    <w:rsid w:val="00412438"/>
    <w:rsid w:val="00412600"/>
    <w:rsid w:val="00412605"/>
    <w:rsid w:val="00412642"/>
    <w:rsid w:val="00412684"/>
    <w:rsid w:val="004127F8"/>
    <w:rsid w:val="00412846"/>
    <w:rsid w:val="004128DC"/>
    <w:rsid w:val="0041292B"/>
    <w:rsid w:val="0041292D"/>
    <w:rsid w:val="0041296B"/>
    <w:rsid w:val="00412994"/>
    <w:rsid w:val="00412A4D"/>
    <w:rsid w:val="00412B31"/>
    <w:rsid w:val="00412B3D"/>
    <w:rsid w:val="00412B44"/>
    <w:rsid w:val="00412B53"/>
    <w:rsid w:val="00412B88"/>
    <w:rsid w:val="00412C66"/>
    <w:rsid w:val="00412C96"/>
    <w:rsid w:val="00412CF1"/>
    <w:rsid w:val="00412D32"/>
    <w:rsid w:val="00412D93"/>
    <w:rsid w:val="00412D9F"/>
    <w:rsid w:val="00412E7B"/>
    <w:rsid w:val="00412F90"/>
    <w:rsid w:val="00413047"/>
    <w:rsid w:val="00413168"/>
    <w:rsid w:val="0041316C"/>
    <w:rsid w:val="00413233"/>
    <w:rsid w:val="004132AA"/>
    <w:rsid w:val="00413416"/>
    <w:rsid w:val="0041361B"/>
    <w:rsid w:val="0041364B"/>
    <w:rsid w:val="00413715"/>
    <w:rsid w:val="00413725"/>
    <w:rsid w:val="00413739"/>
    <w:rsid w:val="0041374B"/>
    <w:rsid w:val="004139E4"/>
    <w:rsid w:val="00413B3A"/>
    <w:rsid w:val="00413B3C"/>
    <w:rsid w:val="00413B96"/>
    <w:rsid w:val="00413C1A"/>
    <w:rsid w:val="00413C4F"/>
    <w:rsid w:val="00413C68"/>
    <w:rsid w:val="00413C7C"/>
    <w:rsid w:val="00413CA4"/>
    <w:rsid w:val="00413CDB"/>
    <w:rsid w:val="00413D08"/>
    <w:rsid w:val="00413DE4"/>
    <w:rsid w:val="00413EBE"/>
    <w:rsid w:val="0041405F"/>
    <w:rsid w:val="00414103"/>
    <w:rsid w:val="004141F2"/>
    <w:rsid w:val="004142EF"/>
    <w:rsid w:val="00414367"/>
    <w:rsid w:val="004143A7"/>
    <w:rsid w:val="0041442D"/>
    <w:rsid w:val="004145B5"/>
    <w:rsid w:val="004145BE"/>
    <w:rsid w:val="004145EC"/>
    <w:rsid w:val="004145F2"/>
    <w:rsid w:val="00414652"/>
    <w:rsid w:val="00414682"/>
    <w:rsid w:val="0041474D"/>
    <w:rsid w:val="004147BE"/>
    <w:rsid w:val="004147D2"/>
    <w:rsid w:val="004147F9"/>
    <w:rsid w:val="0041486D"/>
    <w:rsid w:val="00414940"/>
    <w:rsid w:val="00414956"/>
    <w:rsid w:val="0041495F"/>
    <w:rsid w:val="004149C1"/>
    <w:rsid w:val="00414A12"/>
    <w:rsid w:val="00414AA7"/>
    <w:rsid w:val="00414B79"/>
    <w:rsid w:val="00414BE5"/>
    <w:rsid w:val="00414D30"/>
    <w:rsid w:val="00414DDB"/>
    <w:rsid w:val="00414E35"/>
    <w:rsid w:val="00414E38"/>
    <w:rsid w:val="00414F79"/>
    <w:rsid w:val="00414FA0"/>
    <w:rsid w:val="00414FC3"/>
    <w:rsid w:val="00414FED"/>
    <w:rsid w:val="00414FFF"/>
    <w:rsid w:val="0041501C"/>
    <w:rsid w:val="004150A3"/>
    <w:rsid w:val="004151AF"/>
    <w:rsid w:val="0041523D"/>
    <w:rsid w:val="00415354"/>
    <w:rsid w:val="0041550E"/>
    <w:rsid w:val="00415646"/>
    <w:rsid w:val="004156AE"/>
    <w:rsid w:val="004157DC"/>
    <w:rsid w:val="004157EB"/>
    <w:rsid w:val="004159DE"/>
    <w:rsid w:val="00415A0A"/>
    <w:rsid w:val="00415A54"/>
    <w:rsid w:val="00415A97"/>
    <w:rsid w:val="00415B05"/>
    <w:rsid w:val="00415B24"/>
    <w:rsid w:val="00415B25"/>
    <w:rsid w:val="00415B4C"/>
    <w:rsid w:val="00415B4F"/>
    <w:rsid w:val="00415C4F"/>
    <w:rsid w:val="00415CBE"/>
    <w:rsid w:val="00415D41"/>
    <w:rsid w:val="00415D76"/>
    <w:rsid w:val="00415DAE"/>
    <w:rsid w:val="00415EEE"/>
    <w:rsid w:val="00415F8E"/>
    <w:rsid w:val="00416042"/>
    <w:rsid w:val="0041612B"/>
    <w:rsid w:val="004161E8"/>
    <w:rsid w:val="00416207"/>
    <w:rsid w:val="004162E1"/>
    <w:rsid w:val="004162EF"/>
    <w:rsid w:val="00416375"/>
    <w:rsid w:val="0041645C"/>
    <w:rsid w:val="00416566"/>
    <w:rsid w:val="0041684A"/>
    <w:rsid w:val="00416975"/>
    <w:rsid w:val="004169C7"/>
    <w:rsid w:val="00416A08"/>
    <w:rsid w:val="00416A32"/>
    <w:rsid w:val="00416AE3"/>
    <w:rsid w:val="00416B5E"/>
    <w:rsid w:val="00416C64"/>
    <w:rsid w:val="00416D5B"/>
    <w:rsid w:val="00416E75"/>
    <w:rsid w:val="00416EAF"/>
    <w:rsid w:val="00416EEB"/>
    <w:rsid w:val="00416F80"/>
    <w:rsid w:val="00416FA7"/>
    <w:rsid w:val="0041701B"/>
    <w:rsid w:val="0041703E"/>
    <w:rsid w:val="004170CF"/>
    <w:rsid w:val="0041718C"/>
    <w:rsid w:val="004171D2"/>
    <w:rsid w:val="004171D5"/>
    <w:rsid w:val="00417296"/>
    <w:rsid w:val="004172F9"/>
    <w:rsid w:val="0041740B"/>
    <w:rsid w:val="004174D3"/>
    <w:rsid w:val="0041752F"/>
    <w:rsid w:val="004175DA"/>
    <w:rsid w:val="0041776E"/>
    <w:rsid w:val="0041799A"/>
    <w:rsid w:val="004179C6"/>
    <w:rsid w:val="00417A15"/>
    <w:rsid w:val="00417A67"/>
    <w:rsid w:val="00417ABA"/>
    <w:rsid w:val="00417B22"/>
    <w:rsid w:val="00417B68"/>
    <w:rsid w:val="00417DCF"/>
    <w:rsid w:val="00417E0E"/>
    <w:rsid w:val="00417F2C"/>
    <w:rsid w:val="00417F57"/>
    <w:rsid w:val="00417FFD"/>
    <w:rsid w:val="00420029"/>
    <w:rsid w:val="0042002C"/>
    <w:rsid w:val="00420064"/>
    <w:rsid w:val="004200F4"/>
    <w:rsid w:val="00420182"/>
    <w:rsid w:val="004202C5"/>
    <w:rsid w:val="004202C6"/>
    <w:rsid w:val="0042032A"/>
    <w:rsid w:val="00420357"/>
    <w:rsid w:val="004203C5"/>
    <w:rsid w:val="00420440"/>
    <w:rsid w:val="00420444"/>
    <w:rsid w:val="004204B6"/>
    <w:rsid w:val="0042059C"/>
    <w:rsid w:val="004206DF"/>
    <w:rsid w:val="00420725"/>
    <w:rsid w:val="0042072B"/>
    <w:rsid w:val="00420731"/>
    <w:rsid w:val="0042076E"/>
    <w:rsid w:val="00420C2B"/>
    <w:rsid w:val="00420CE3"/>
    <w:rsid w:val="00420D07"/>
    <w:rsid w:val="00420D33"/>
    <w:rsid w:val="00420DCE"/>
    <w:rsid w:val="00420E51"/>
    <w:rsid w:val="00420F11"/>
    <w:rsid w:val="00420F34"/>
    <w:rsid w:val="00420FAE"/>
    <w:rsid w:val="00421027"/>
    <w:rsid w:val="00421127"/>
    <w:rsid w:val="004211AF"/>
    <w:rsid w:val="0042121F"/>
    <w:rsid w:val="00421233"/>
    <w:rsid w:val="00421243"/>
    <w:rsid w:val="00421282"/>
    <w:rsid w:val="00421365"/>
    <w:rsid w:val="00421376"/>
    <w:rsid w:val="004214D4"/>
    <w:rsid w:val="00421584"/>
    <w:rsid w:val="00421598"/>
    <w:rsid w:val="00421602"/>
    <w:rsid w:val="004216EE"/>
    <w:rsid w:val="004217E8"/>
    <w:rsid w:val="00421822"/>
    <w:rsid w:val="0042186A"/>
    <w:rsid w:val="00421982"/>
    <w:rsid w:val="0042199F"/>
    <w:rsid w:val="004219B3"/>
    <w:rsid w:val="00421A91"/>
    <w:rsid w:val="00421ACF"/>
    <w:rsid w:val="00421B91"/>
    <w:rsid w:val="00421EC0"/>
    <w:rsid w:val="00421EDC"/>
    <w:rsid w:val="00421EF2"/>
    <w:rsid w:val="0042219F"/>
    <w:rsid w:val="00422279"/>
    <w:rsid w:val="004222DA"/>
    <w:rsid w:val="004224E2"/>
    <w:rsid w:val="004224E6"/>
    <w:rsid w:val="0042255D"/>
    <w:rsid w:val="004225C4"/>
    <w:rsid w:val="004225F6"/>
    <w:rsid w:val="0042265A"/>
    <w:rsid w:val="004226E8"/>
    <w:rsid w:val="0042278A"/>
    <w:rsid w:val="00422815"/>
    <w:rsid w:val="00422829"/>
    <w:rsid w:val="004228F5"/>
    <w:rsid w:val="00422A21"/>
    <w:rsid w:val="00422A93"/>
    <w:rsid w:val="00422B43"/>
    <w:rsid w:val="00422BAF"/>
    <w:rsid w:val="00422C42"/>
    <w:rsid w:val="00422CD1"/>
    <w:rsid w:val="00422E43"/>
    <w:rsid w:val="00422E4E"/>
    <w:rsid w:val="00422E87"/>
    <w:rsid w:val="00422EC8"/>
    <w:rsid w:val="00422F57"/>
    <w:rsid w:val="00422F63"/>
    <w:rsid w:val="00423070"/>
    <w:rsid w:val="004230EE"/>
    <w:rsid w:val="00423168"/>
    <w:rsid w:val="00423181"/>
    <w:rsid w:val="0042319B"/>
    <w:rsid w:val="004232CF"/>
    <w:rsid w:val="00423392"/>
    <w:rsid w:val="00423491"/>
    <w:rsid w:val="00423533"/>
    <w:rsid w:val="004237C3"/>
    <w:rsid w:val="004237F4"/>
    <w:rsid w:val="00423807"/>
    <w:rsid w:val="0042383F"/>
    <w:rsid w:val="00423860"/>
    <w:rsid w:val="00423941"/>
    <w:rsid w:val="00423956"/>
    <w:rsid w:val="004239B6"/>
    <w:rsid w:val="00423A70"/>
    <w:rsid w:val="00423BE2"/>
    <w:rsid w:val="00423BE3"/>
    <w:rsid w:val="00423C3A"/>
    <w:rsid w:val="00423CF3"/>
    <w:rsid w:val="00423E81"/>
    <w:rsid w:val="00423EE6"/>
    <w:rsid w:val="00423F2B"/>
    <w:rsid w:val="00423F4B"/>
    <w:rsid w:val="00423FA7"/>
    <w:rsid w:val="004240CC"/>
    <w:rsid w:val="004240E4"/>
    <w:rsid w:val="00424274"/>
    <w:rsid w:val="0042427F"/>
    <w:rsid w:val="004243BD"/>
    <w:rsid w:val="004243E0"/>
    <w:rsid w:val="004244BF"/>
    <w:rsid w:val="004245C4"/>
    <w:rsid w:val="0042460A"/>
    <w:rsid w:val="004246E7"/>
    <w:rsid w:val="00424715"/>
    <w:rsid w:val="0042471A"/>
    <w:rsid w:val="004248B6"/>
    <w:rsid w:val="00424A0E"/>
    <w:rsid w:val="00424C12"/>
    <w:rsid w:val="00424CA0"/>
    <w:rsid w:val="00424D61"/>
    <w:rsid w:val="00424E0B"/>
    <w:rsid w:val="00424E1A"/>
    <w:rsid w:val="00424ED4"/>
    <w:rsid w:val="00424EEC"/>
    <w:rsid w:val="00424EF1"/>
    <w:rsid w:val="00424F1E"/>
    <w:rsid w:val="00424F3F"/>
    <w:rsid w:val="00424FBD"/>
    <w:rsid w:val="0042509F"/>
    <w:rsid w:val="0042514F"/>
    <w:rsid w:val="00425274"/>
    <w:rsid w:val="0042539D"/>
    <w:rsid w:val="00425410"/>
    <w:rsid w:val="004256F8"/>
    <w:rsid w:val="00425702"/>
    <w:rsid w:val="00425724"/>
    <w:rsid w:val="0042576A"/>
    <w:rsid w:val="004257D5"/>
    <w:rsid w:val="004258F7"/>
    <w:rsid w:val="00425906"/>
    <w:rsid w:val="004259F4"/>
    <w:rsid w:val="00425A09"/>
    <w:rsid w:val="00425A5E"/>
    <w:rsid w:val="00425AC4"/>
    <w:rsid w:val="00425AFE"/>
    <w:rsid w:val="00425B1C"/>
    <w:rsid w:val="00425B1D"/>
    <w:rsid w:val="00425B35"/>
    <w:rsid w:val="00425C4A"/>
    <w:rsid w:val="00425C52"/>
    <w:rsid w:val="00425DD1"/>
    <w:rsid w:val="00425E54"/>
    <w:rsid w:val="00425F59"/>
    <w:rsid w:val="00425F60"/>
    <w:rsid w:val="00425F86"/>
    <w:rsid w:val="00425FCD"/>
    <w:rsid w:val="00426210"/>
    <w:rsid w:val="00426213"/>
    <w:rsid w:val="004264AA"/>
    <w:rsid w:val="004264EB"/>
    <w:rsid w:val="00426614"/>
    <w:rsid w:val="004266F3"/>
    <w:rsid w:val="00426908"/>
    <w:rsid w:val="00426A93"/>
    <w:rsid w:val="00426C20"/>
    <w:rsid w:val="00426C81"/>
    <w:rsid w:val="00426D57"/>
    <w:rsid w:val="00426DA3"/>
    <w:rsid w:val="00426DDB"/>
    <w:rsid w:val="00426E5C"/>
    <w:rsid w:val="00426EA7"/>
    <w:rsid w:val="00426EB5"/>
    <w:rsid w:val="00426F3E"/>
    <w:rsid w:val="00426F56"/>
    <w:rsid w:val="00426FD6"/>
    <w:rsid w:val="00426FE6"/>
    <w:rsid w:val="00426FF6"/>
    <w:rsid w:val="00427111"/>
    <w:rsid w:val="00427137"/>
    <w:rsid w:val="00427204"/>
    <w:rsid w:val="0042741F"/>
    <w:rsid w:val="00427466"/>
    <w:rsid w:val="004274D5"/>
    <w:rsid w:val="0042758B"/>
    <w:rsid w:val="00427641"/>
    <w:rsid w:val="004278C0"/>
    <w:rsid w:val="004278C5"/>
    <w:rsid w:val="0042799F"/>
    <w:rsid w:val="004279C7"/>
    <w:rsid w:val="00427A11"/>
    <w:rsid w:val="00427ACE"/>
    <w:rsid w:val="00427C7E"/>
    <w:rsid w:val="00427D4B"/>
    <w:rsid w:val="00427D8B"/>
    <w:rsid w:val="00427DDD"/>
    <w:rsid w:val="00427E1E"/>
    <w:rsid w:val="0043004F"/>
    <w:rsid w:val="004300BD"/>
    <w:rsid w:val="004300E9"/>
    <w:rsid w:val="00430119"/>
    <w:rsid w:val="00430121"/>
    <w:rsid w:val="0043014F"/>
    <w:rsid w:val="00430172"/>
    <w:rsid w:val="004301FF"/>
    <w:rsid w:val="004302CF"/>
    <w:rsid w:val="004302E2"/>
    <w:rsid w:val="004302E4"/>
    <w:rsid w:val="00430359"/>
    <w:rsid w:val="004303B8"/>
    <w:rsid w:val="004303EF"/>
    <w:rsid w:val="004304E2"/>
    <w:rsid w:val="00430519"/>
    <w:rsid w:val="00430649"/>
    <w:rsid w:val="00430979"/>
    <w:rsid w:val="00430A87"/>
    <w:rsid w:val="00430B53"/>
    <w:rsid w:val="00430BEC"/>
    <w:rsid w:val="00430C8C"/>
    <w:rsid w:val="00430CB9"/>
    <w:rsid w:val="00430DAD"/>
    <w:rsid w:val="00430F26"/>
    <w:rsid w:val="004310EA"/>
    <w:rsid w:val="0043110A"/>
    <w:rsid w:val="0043124B"/>
    <w:rsid w:val="0043126F"/>
    <w:rsid w:val="0043136C"/>
    <w:rsid w:val="00431375"/>
    <w:rsid w:val="00431466"/>
    <w:rsid w:val="00431518"/>
    <w:rsid w:val="0043151F"/>
    <w:rsid w:val="00431546"/>
    <w:rsid w:val="004315C6"/>
    <w:rsid w:val="00431605"/>
    <w:rsid w:val="004317B8"/>
    <w:rsid w:val="00431811"/>
    <w:rsid w:val="00431861"/>
    <w:rsid w:val="0043196A"/>
    <w:rsid w:val="00431B60"/>
    <w:rsid w:val="00431BE9"/>
    <w:rsid w:val="00431C95"/>
    <w:rsid w:val="00431D5C"/>
    <w:rsid w:val="00431D8E"/>
    <w:rsid w:val="00431D9A"/>
    <w:rsid w:val="00431F16"/>
    <w:rsid w:val="00431FF7"/>
    <w:rsid w:val="00431FFE"/>
    <w:rsid w:val="00432000"/>
    <w:rsid w:val="0043200C"/>
    <w:rsid w:val="00432114"/>
    <w:rsid w:val="004321F7"/>
    <w:rsid w:val="004321FF"/>
    <w:rsid w:val="004322A7"/>
    <w:rsid w:val="00432374"/>
    <w:rsid w:val="004323CD"/>
    <w:rsid w:val="00432457"/>
    <w:rsid w:val="00432656"/>
    <w:rsid w:val="00432662"/>
    <w:rsid w:val="004327F5"/>
    <w:rsid w:val="00432837"/>
    <w:rsid w:val="004328A2"/>
    <w:rsid w:val="00432905"/>
    <w:rsid w:val="0043290E"/>
    <w:rsid w:val="00432A70"/>
    <w:rsid w:val="00432BAC"/>
    <w:rsid w:val="00432C6B"/>
    <w:rsid w:val="00432CE8"/>
    <w:rsid w:val="00432D4C"/>
    <w:rsid w:val="00432FEA"/>
    <w:rsid w:val="0043301C"/>
    <w:rsid w:val="00433026"/>
    <w:rsid w:val="00433050"/>
    <w:rsid w:val="00433160"/>
    <w:rsid w:val="004331C6"/>
    <w:rsid w:val="004332D6"/>
    <w:rsid w:val="0043333E"/>
    <w:rsid w:val="004334B4"/>
    <w:rsid w:val="00433526"/>
    <w:rsid w:val="00433584"/>
    <w:rsid w:val="00433671"/>
    <w:rsid w:val="0043369E"/>
    <w:rsid w:val="004336F6"/>
    <w:rsid w:val="0043372D"/>
    <w:rsid w:val="0043373F"/>
    <w:rsid w:val="004337CA"/>
    <w:rsid w:val="00433827"/>
    <w:rsid w:val="00433866"/>
    <w:rsid w:val="00433968"/>
    <w:rsid w:val="00433CC2"/>
    <w:rsid w:val="00433DA3"/>
    <w:rsid w:val="00433DBE"/>
    <w:rsid w:val="00433E36"/>
    <w:rsid w:val="00433E51"/>
    <w:rsid w:val="00433E67"/>
    <w:rsid w:val="00433F1B"/>
    <w:rsid w:val="00433F47"/>
    <w:rsid w:val="00433FCC"/>
    <w:rsid w:val="00434029"/>
    <w:rsid w:val="0043402C"/>
    <w:rsid w:val="00434046"/>
    <w:rsid w:val="00434189"/>
    <w:rsid w:val="004341C9"/>
    <w:rsid w:val="0043434F"/>
    <w:rsid w:val="0043441A"/>
    <w:rsid w:val="0043441E"/>
    <w:rsid w:val="004345BB"/>
    <w:rsid w:val="00434667"/>
    <w:rsid w:val="0043470D"/>
    <w:rsid w:val="00434735"/>
    <w:rsid w:val="0043489F"/>
    <w:rsid w:val="00434AFB"/>
    <w:rsid w:val="00434B3A"/>
    <w:rsid w:val="00434BF0"/>
    <w:rsid w:val="00434C63"/>
    <w:rsid w:val="00434D24"/>
    <w:rsid w:val="00434DE2"/>
    <w:rsid w:val="00434E0F"/>
    <w:rsid w:val="00434EFE"/>
    <w:rsid w:val="00434FF8"/>
    <w:rsid w:val="004350CC"/>
    <w:rsid w:val="0043516A"/>
    <w:rsid w:val="0043516E"/>
    <w:rsid w:val="0043540B"/>
    <w:rsid w:val="0043541A"/>
    <w:rsid w:val="0043547A"/>
    <w:rsid w:val="004354A7"/>
    <w:rsid w:val="004355D6"/>
    <w:rsid w:val="00435613"/>
    <w:rsid w:val="00435653"/>
    <w:rsid w:val="004357A9"/>
    <w:rsid w:val="004357BE"/>
    <w:rsid w:val="004358DC"/>
    <w:rsid w:val="0043594A"/>
    <w:rsid w:val="00435A00"/>
    <w:rsid w:val="00435A30"/>
    <w:rsid w:val="00435B2E"/>
    <w:rsid w:val="00435CEA"/>
    <w:rsid w:val="00435DC9"/>
    <w:rsid w:val="00435E32"/>
    <w:rsid w:val="00435FA8"/>
    <w:rsid w:val="00436004"/>
    <w:rsid w:val="0043602E"/>
    <w:rsid w:val="00436032"/>
    <w:rsid w:val="00436035"/>
    <w:rsid w:val="004360B6"/>
    <w:rsid w:val="0043610B"/>
    <w:rsid w:val="004362AD"/>
    <w:rsid w:val="00436316"/>
    <w:rsid w:val="00436324"/>
    <w:rsid w:val="00436383"/>
    <w:rsid w:val="00436414"/>
    <w:rsid w:val="00436439"/>
    <w:rsid w:val="00436579"/>
    <w:rsid w:val="004365CC"/>
    <w:rsid w:val="004366C3"/>
    <w:rsid w:val="004366EC"/>
    <w:rsid w:val="004366ED"/>
    <w:rsid w:val="00436B52"/>
    <w:rsid w:val="00436BDE"/>
    <w:rsid w:val="00436C49"/>
    <w:rsid w:val="00436C54"/>
    <w:rsid w:val="00436D67"/>
    <w:rsid w:val="00436D8B"/>
    <w:rsid w:val="00436DFC"/>
    <w:rsid w:val="00436E42"/>
    <w:rsid w:val="00436E70"/>
    <w:rsid w:val="00436E72"/>
    <w:rsid w:val="00437063"/>
    <w:rsid w:val="004371FA"/>
    <w:rsid w:val="00437214"/>
    <w:rsid w:val="00437383"/>
    <w:rsid w:val="004373B7"/>
    <w:rsid w:val="004373E0"/>
    <w:rsid w:val="0043748F"/>
    <w:rsid w:val="00437566"/>
    <w:rsid w:val="00437608"/>
    <w:rsid w:val="0043760F"/>
    <w:rsid w:val="00437BAB"/>
    <w:rsid w:val="00437C1C"/>
    <w:rsid w:val="00437C69"/>
    <w:rsid w:val="00437CE4"/>
    <w:rsid w:val="00437E40"/>
    <w:rsid w:val="00437E92"/>
    <w:rsid w:val="00437E96"/>
    <w:rsid w:val="00437EED"/>
    <w:rsid w:val="00437F1A"/>
    <w:rsid w:val="00440190"/>
    <w:rsid w:val="00440195"/>
    <w:rsid w:val="004401D7"/>
    <w:rsid w:val="00440232"/>
    <w:rsid w:val="004403C0"/>
    <w:rsid w:val="004403E9"/>
    <w:rsid w:val="004404A5"/>
    <w:rsid w:val="004404CD"/>
    <w:rsid w:val="00440504"/>
    <w:rsid w:val="0044075C"/>
    <w:rsid w:val="004409C4"/>
    <w:rsid w:val="00440A9D"/>
    <w:rsid w:val="00440C77"/>
    <w:rsid w:val="00440D31"/>
    <w:rsid w:val="00440F1D"/>
    <w:rsid w:val="00440F5C"/>
    <w:rsid w:val="00440F83"/>
    <w:rsid w:val="00440FE7"/>
    <w:rsid w:val="004410F8"/>
    <w:rsid w:val="004411B8"/>
    <w:rsid w:val="004411F5"/>
    <w:rsid w:val="00441204"/>
    <w:rsid w:val="004412AB"/>
    <w:rsid w:val="004412E8"/>
    <w:rsid w:val="004413A6"/>
    <w:rsid w:val="00441564"/>
    <w:rsid w:val="0044163C"/>
    <w:rsid w:val="0044195C"/>
    <w:rsid w:val="004419B2"/>
    <w:rsid w:val="00441B1E"/>
    <w:rsid w:val="00441B8E"/>
    <w:rsid w:val="00441C3A"/>
    <w:rsid w:val="00441F4C"/>
    <w:rsid w:val="00441FE4"/>
    <w:rsid w:val="00442008"/>
    <w:rsid w:val="00442073"/>
    <w:rsid w:val="00442080"/>
    <w:rsid w:val="004420C8"/>
    <w:rsid w:val="00442174"/>
    <w:rsid w:val="0044223B"/>
    <w:rsid w:val="0044228A"/>
    <w:rsid w:val="0044229D"/>
    <w:rsid w:val="004422CF"/>
    <w:rsid w:val="00442447"/>
    <w:rsid w:val="00442614"/>
    <w:rsid w:val="0044263E"/>
    <w:rsid w:val="004426E6"/>
    <w:rsid w:val="004427FF"/>
    <w:rsid w:val="00442C5A"/>
    <w:rsid w:val="00442CD4"/>
    <w:rsid w:val="00442D06"/>
    <w:rsid w:val="00442E30"/>
    <w:rsid w:val="00442F5F"/>
    <w:rsid w:val="00442F6A"/>
    <w:rsid w:val="00442F74"/>
    <w:rsid w:val="00442FA4"/>
    <w:rsid w:val="00442FDB"/>
    <w:rsid w:val="00442FEE"/>
    <w:rsid w:val="00443029"/>
    <w:rsid w:val="0044316D"/>
    <w:rsid w:val="00443263"/>
    <w:rsid w:val="004432FA"/>
    <w:rsid w:val="00443397"/>
    <w:rsid w:val="0044349E"/>
    <w:rsid w:val="0044350E"/>
    <w:rsid w:val="004436D4"/>
    <w:rsid w:val="004436DA"/>
    <w:rsid w:val="0044373A"/>
    <w:rsid w:val="004438D7"/>
    <w:rsid w:val="004438F5"/>
    <w:rsid w:val="00443965"/>
    <w:rsid w:val="00443A52"/>
    <w:rsid w:val="00443C2F"/>
    <w:rsid w:val="00443CBE"/>
    <w:rsid w:val="00443CD1"/>
    <w:rsid w:val="00443DA6"/>
    <w:rsid w:val="00443DB7"/>
    <w:rsid w:val="00443DC1"/>
    <w:rsid w:val="00443DD0"/>
    <w:rsid w:val="00443E78"/>
    <w:rsid w:val="00443E7E"/>
    <w:rsid w:val="00443E91"/>
    <w:rsid w:val="00443F81"/>
    <w:rsid w:val="004440D8"/>
    <w:rsid w:val="004440DF"/>
    <w:rsid w:val="00444192"/>
    <w:rsid w:val="00444195"/>
    <w:rsid w:val="004441CA"/>
    <w:rsid w:val="004443BD"/>
    <w:rsid w:val="0044442E"/>
    <w:rsid w:val="004444BE"/>
    <w:rsid w:val="004445BC"/>
    <w:rsid w:val="00444733"/>
    <w:rsid w:val="004447A6"/>
    <w:rsid w:val="004447C8"/>
    <w:rsid w:val="004447E1"/>
    <w:rsid w:val="00444802"/>
    <w:rsid w:val="0044480A"/>
    <w:rsid w:val="0044496E"/>
    <w:rsid w:val="00444970"/>
    <w:rsid w:val="00444A7D"/>
    <w:rsid w:val="00444AC7"/>
    <w:rsid w:val="00444AE3"/>
    <w:rsid w:val="00444B4D"/>
    <w:rsid w:val="00444B76"/>
    <w:rsid w:val="00444B98"/>
    <w:rsid w:val="00444C11"/>
    <w:rsid w:val="00444C40"/>
    <w:rsid w:val="00444C97"/>
    <w:rsid w:val="00444CC3"/>
    <w:rsid w:val="00444D24"/>
    <w:rsid w:val="00444EDE"/>
    <w:rsid w:val="00444EE3"/>
    <w:rsid w:val="00444F03"/>
    <w:rsid w:val="00444F82"/>
    <w:rsid w:val="00444F98"/>
    <w:rsid w:val="00444FEE"/>
    <w:rsid w:val="004450B9"/>
    <w:rsid w:val="004450FB"/>
    <w:rsid w:val="00445112"/>
    <w:rsid w:val="00445120"/>
    <w:rsid w:val="00445245"/>
    <w:rsid w:val="004453BE"/>
    <w:rsid w:val="00445528"/>
    <w:rsid w:val="00445620"/>
    <w:rsid w:val="0044564F"/>
    <w:rsid w:val="00445661"/>
    <w:rsid w:val="0044566A"/>
    <w:rsid w:val="004456B1"/>
    <w:rsid w:val="004459D7"/>
    <w:rsid w:val="00445A34"/>
    <w:rsid w:val="00445BD7"/>
    <w:rsid w:val="00445D0C"/>
    <w:rsid w:val="00445D54"/>
    <w:rsid w:val="00445D89"/>
    <w:rsid w:val="00445DDD"/>
    <w:rsid w:val="00445E9B"/>
    <w:rsid w:val="00445EC6"/>
    <w:rsid w:val="00445FBE"/>
    <w:rsid w:val="00446035"/>
    <w:rsid w:val="00446082"/>
    <w:rsid w:val="00446141"/>
    <w:rsid w:val="004461C4"/>
    <w:rsid w:val="00446337"/>
    <w:rsid w:val="00446383"/>
    <w:rsid w:val="00446388"/>
    <w:rsid w:val="0044646E"/>
    <w:rsid w:val="00446505"/>
    <w:rsid w:val="0044656B"/>
    <w:rsid w:val="00446658"/>
    <w:rsid w:val="00446687"/>
    <w:rsid w:val="004466D5"/>
    <w:rsid w:val="004466EF"/>
    <w:rsid w:val="004467E0"/>
    <w:rsid w:val="00446901"/>
    <w:rsid w:val="00446B44"/>
    <w:rsid w:val="00446B8E"/>
    <w:rsid w:val="00446B99"/>
    <w:rsid w:val="00446BD5"/>
    <w:rsid w:val="00446D13"/>
    <w:rsid w:val="00446D21"/>
    <w:rsid w:val="00446EAD"/>
    <w:rsid w:val="00446EF6"/>
    <w:rsid w:val="00446F09"/>
    <w:rsid w:val="00446F58"/>
    <w:rsid w:val="00446F9A"/>
    <w:rsid w:val="004470DD"/>
    <w:rsid w:val="00447126"/>
    <w:rsid w:val="004471A0"/>
    <w:rsid w:val="004472EA"/>
    <w:rsid w:val="00447560"/>
    <w:rsid w:val="004475C9"/>
    <w:rsid w:val="004476B5"/>
    <w:rsid w:val="00447757"/>
    <w:rsid w:val="0044777F"/>
    <w:rsid w:val="00447834"/>
    <w:rsid w:val="00447939"/>
    <w:rsid w:val="004479AF"/>
    <w:rsid w:val="00447A07"/>
    <w:rsid w:val="00447A62"/>
    <w:rsid w:val="00447BD6"/>
    <w:rsid w:val="00447C78"/>
    <w:rsid w:val="00447CA4"/>
    <w:rsid w:val="00447E6B"/>
    <w:rsid w:val="00447E89"/>
    <w:rsid w:val="00447F1C"/>
    <w:rsid w:val="00450096"/>
    <w:rsid w:val="004501AC"/>
    <w:rsid w:val="0045021A"/>
    <w:rsid w:val="0045032C"/>
    <w:rsid w:val="00450360"/>
    <w:rsid w:val="004503F1"/>
    <w:rsid w:val="0045040B"/>
    <w:rsid w:val="00450431"/>
    <w:rsid w:val="0045045C"/>
    <w:rsid w:val="004505DD"/>
    <w:rsid w:val="004506B2"/>
    <w:rsid w:val="00450AF0"/>
    <w:rsid w:val="00450B9A"/>
    <w:rsid w:val="00450C0E"/>
    <w:rsid w:val="00450CD4"/>
    <w:rsid w:val="00450D56"/>
    <w:rsid w:val="00450D75"/>
    <w:rsid w:val="00450DF9"/>
    <w:rsid w:val="00450EBF"/>
    <w:rsid w:val="00450ED7"/>
    <w:rsid w:val="004511AB"/>
    <w:rsid w:val="0045122C"/>
    <w:rsid w:val="004513F5"/>
    <w:rsid w:val="0045145B"/>
    <w:rsid w:val="00451468"/>
    <w:rsid w:val="004514B4"/>
    <w:rsid w:val="00451548"/>
    <w:rsid w:val="0045174A"/>
    <w:rsid w:val="00451894"/>
    <w:rsid w:val="004518B3"/>
    <w:rsid w:val="00451928"/>
    <w:rsid w:val="00451936"/>
    <w:rsid w:val="004519A7"/>
    <w:rsid w:val="004519DA"/>
    <w:rsid w:val="00451A72"/>
    <w:rsid w:val="00451B96"/>
    <w:rsid w:val="00451BEB"/>
    <w:rsid w:val="00451DC6"/>
    <w:rsid w:val="00451EB2"/>
    <w:rsid w:val="00452038"/>
    <w:rsid w:val="00452049"/>
    <w:rsid w:val="004520C4"/>
    <w:rsid w:val="004520F6"/>
    <w:rsid w:val="004521B7"/>
    <w:rsid w:val="004522B1"/>
    <w:rsid w:val="00452328"/>
    <w:rsid w:val="00452360"/>
    <w:rsid w:val="004523A6"/>
    <w:rsid w:val="004524EA"/>
    <w:rsid w:val="00452528"/>
    <w:rsid w:val="0045254E"/>
    <w:rsid w:val="00452584"/>
    <w:rsid w:val="00452771"/>
    <w:rsid w:val="004528B0"/>
    <w:rsid w:val="004528C9"/>
    <w:rsid w:val="004528ED"/>
    <w:rsid w:val="00452952"/>
    <w:rsid w:val="004529CC"/>
    <w:rsid w:val="00452A2C"/>
    <w:rsid w:val="00452A92"/>
    <w:rsid w:val="00452B48"/>
    <w:rsid w:val="00452C37"/>
    <w:rsid w:val="00452D3B"/>
    <w:rsid w:val="00452DD2"/>
    <w:rsid w:val="00452E84"/>
    <w:rsid w:val="00452ED8"/>
    <w:rsid w:val="00452FAA"/>
    <w:rsid w:val="00452FCB"/>
    <w:rsid w:val="00453174"/>
    <w:rsid w:val="004532F0"/>
    <w:rsid w:val="004532FE"/>
    <w:rsid w:val="0045346E"/>
    <w:rsid w:val="0045347E"/>
    <w:rsid w:val="00453546"/>
    <w:rsid w:val="00453561"/>
    <w:rsid w:val="004535E0"/>
    <w:rsid w:val="00453654"/>
    <w:rsid w:val="0045373A"/>
    <w:rsid w:val="004538D6"/>
    <w:rsid w:val="0045391E"/>
    <w:rsid w:val="0045394F"/>
    <w:rsid w:val="00453BAC"/>
    <w:rsid w:val="00453C69"/>
    <w:rsid w:val="00453D28"/>
    <w:rsid w:val="00453D70"/>
    <w:rsid w:val="00453D7D"/>
    <w:rsid w:val="00453DF0"/>
    <w:rsid w:val="00453E2F"/>
    <w:rsid w:val="00453E9A"/>
    <w:rsid w:val="00453EC9"/>
    <w:rsid w:val="00453F2A"/>
    <w:rsid w:val="00453F4A"/>
    <w:rsid w:val="004540F1"/>
    <w:rsid w:val="00454127"/>
    <w:rsid w:val="00454246"/>
    <w:rsid w:val="00454253"/>
    <w:rsid w:val="00454476"/>
    <w:rsid w:val="00454554"/>
    <w:rsid w:val="004547B1"/>
    <w:rsid w:val="00454D2A"/>
    <w:rsid w:val="00454E0F"/>
    <w:rsid w:val="00454FA6"/>
    <w:rsid w:val="00454FB1"/>
    <w:rsid w:val="00454FC8"/>
    <w:rsid w:val="00454FF7"/>
    <w:rsid w:val="0045500A"/>
    <w:rsid w:val="00455387"/>
    <w:rsid w:val="004554D8"/>
    <w:rsid w:val="00455552"/>
    <w:rsid w:val="004557AC"/>
    <w:rsid w:val="004557E4"/>
    <w:rsid w:val="004558B1"/>
    <w:rsid w:val="00455A42"/>
    <w:rsid w:val="00455BD2"/>
    <w:rsid w:val="00455C33"/>
    <w:rsid w:val="00455C54"/>
    <w:rsid w:val="00455C8D"/>
    <w:rsid w:val="00455E4E"/>
    <w:rsid w:val="00455F1F"/>
    <w:rsid w:val="00455F9B"/>
    <w:rsid w:val="00455FA8"/>
    <w:rsid w:val="00456065"/>
    <w:rsid w:val="004561C3"/>
    <w:rsid w:val="004561ED"/>
    <w:rsid w:val="00456240"/>
    <w:rsid w:val="00456297"/>
    <w:rsid w:val="00456299"/>
    <w:rsid w:val="004562D9"/>
    <w:rsid w:val="004562E9"/>
    <w:rsid w:val="004563C1"/>
    <w:rsid w:val="004563CC"/>
    <w:rsid w:val="0045651F"/>
    <w:rsid w:val="0045666B"/>
    <w:rsid w:val="0045669F"/>
    <w:rsid w:val="004566D1"/>
    <w:rsid w:val="004566FC"/>
    <w:rsid w:val="0045671D"/>
    <w:rsid w:val="0045671F"/>
    <w:rsid w:val="004567B3"/>
    <w:rsid w:val="004567FF"/>
    <w:rsid w:val="00456818"/>
    <w:rsid w:val="004568DD"/>
    <w:rsid w:val="00456B26"/>
    <w:rsid w:val="00456B61"/>
    <w:rsid w:val="00456B77"/>
    <w:rsid w:val="00456C06"/>
    <w:rsid w:val="00456C15"/>
    <w:rsid w:val="00456C7B"/>
    <w:rsid w:val="00456CD4"/>
    <w:rsid w:val="00456D10"/>
    <w:rsid w:val="00456DBF"/>
    <w:rsid w:val="00456E44"/>
    <w:rsid w:val="00456EA2"/>
    <w:rsid w:val="00456EC7"/>
    <w:rsid w:val="004570C6"/>
    <w:rsid w:val="004570ED"/>
    <w:rsid w:val="00457112"/>
    <w:rsid w:val="0045731C"/>
    <w:rsid w:val="004573E1"/>
    <w:rsid w:val="00457422"/>
    <w:rsid w:val="004574B3"/>
    <w:rsid w:val="0045750A"/>
    <w:rsid w:val="0045754B"/>
    <w:rsid w:val="0045769D"/>
    <w:rsid w:val="00457740"/>
    <w:rsid w:val="00457787"/>
    <w:rsid w:val="004577BF"/>
    <w:rsid w:val="0045782F"/>
    <w:rsid w:val="0045789C"/>
    <w:rsid w:val="00457955"/>
    <w:rsid w:val="00457961"/>
    <w:rsid w:val="004579DA"/>
    <w:rsid w:val="00457BCF"/>
    <w:rsid w:val="00457D1C"/>
    <w:rsid w:val="00457DA7"/>
    <w:rsid w:val="00457DEA"/>
    <w:rsid w:val="00457E7C"/>
    <w:rsid w:val="00457F8D"/>
    <w:rsid w:val="00457FE4"/>
    <w:rsid w:val="0046015D"/>
    <w:rsid w:val="004601A1"/>
    <w:rsid w:val="00460325"/>
    <w:rsid w:val="004603CD"/>
    <w:rsid w:val="004603CF"/>
    <w:rsid w:val="004603FA"/>
    <w:rsid w:val="0046043C"/>
    <w:rsid w:val="0046056A"/>
    <w:rsid w:val="0046062D"/>
    <w:rsid w:val="00460762"/>
    <w:rsid w:val="004608B2"/>
    <w:rsid w:val="004609A3"/>
    <w:rsid w:val="004609CB"/>
    <w:rsid w:val="00460A0B"/>
    <w:rsid w:val="00460A36"/>
    <w:rsid w:val="00460C2E"/>
    <w:rsid w:val="00460C40"/>
    <w:rsid w:val="00460C5C"/>
    <w:rsid w:val="00460D2E"/>
    <w:rsid w:val="00460D5E"/>
    <w:rsid w:val="00460DD4"/>
    <w:rsid w:val="00460DE0"/>
    <w:rsid w:val="00460E39"/>
    <w:rsid w:val="00460E74"/>
    <w:rsid w:val="00460EF3"/>
    <w:rsid w:val="00460F75"/>
    <w:rsid w:val="00461055"/>
    <w:rsid w:val="004610B4"/>
    <w:rsid w:val="004610B6"/>
    <w:rsid w:val="004610E2"/>
    <w:rsid w:val="004610EF"/>
    <w:rsid w:val="0046111D"/>
    <w:rsid w:val="0046113C"/>
    <w:rsid w:val="00461166"/>
    <w:rsid w:val="004611F2"/>
    <w:rsid w:val="0046125C"/>
    <w:rsid w:val="004612CC"/>
    <w:rsid w:val="004612F5"/>
    <w:rsid w:val="00461338"/>
    <w:rsid w:val="0046135E"/>
    <w:rsid w:val="0046136A"/>
    <w:rsid w:val="004613AB"/>
    <w:rsid w:val="004614B3"/>
    <w:rsid w:val="00461580"/>
    <w:rsid w:val="004615A5"/>
    <w:rsid w:val="004617A3"/>
    <w:rsid w:val="004617FF"/>
    <w:rsid w:val="004618F6"/>
    <w:rsid w:val="00461963"/>
    <w:rsid w:val="00461A48"/>
    <w:rsid w:val="00461AEC"/>
    <w:rsid w:val="00461CD4"/>
    <w:rsid w:val="00461D03"/>
    <w:rsid w:val="00461E9E"/>
    <w:rsid w:val="00461EA2"/>
    <w:rsid w:val="00461ECF"/>
    <w:rsid w:val="00461F11"/>
    <w:rsid w:val="00461FCA"/>
    <w:rsid w:val="004620C4"/>
    <w:rsid w:val="00462124"/>
    <w:rsid w:val="00462169"/>
    <w:rsid w:val="00462234"/>
    <w:rsid w:val="00462240"/>
    <w:rsid w:val="0046224A"/>
    <w:rsid w:val="004622C8"/>
    <w:rsid w:val="0046234C"/>
    <w:rsid w:val="00462382"/>
    <w:rsid w:val="00462445"/>
    <w:rsid w:val="004624F7"/>
    <w:rsid w:val="004625A3"/>
    <w:rsid w:val="004625B3"/>
    <w:rsid w:val="0046260A"/>
    <w:rsid w:val="00462620"/>
    <w:rsid w:val="0046262E"/>
    <w:rsid w:val="0046266A"/>
    <w:rsid w:val="004627EC"/>
    <w:rsid w:val="00462860"/>
    <w:rsid w:val="004628A1"/>
    <w:rsid w:val="004628BB"/>
    <w:rsid w:val="00462902"/>
    <w:rsid w:val="00462975"/>
    <w:rsid w:val="00462CA3"/>
    <w:rsid w:val="00462D92"/>
    <w:rsid w:val="00462E26"/>
    <w:rsid w:val="00462F64"/>
    <w:rsid w:val="00462F91"/>
    <w:rsid w:val="00463308"/>
    <w:rsid w:val="0046354E"/>
    <w:rsid w:val="00463631"/>
    <w:rsid w:val="004636D8"/>
    <w:rsid w:val="004636FA"/>
    <w:rsid w:val="0046378D"/>
    <w:rsid w:val="004637DB"/>
    <w:rsid w:val="00463824"/>
    <w:rsid w:val="00463860"/>
    <w:rsid w:val="00463AAF"/>
    <w:rsid w:val="00463AB3"/>
    <w:rsid w:val="00463ADF"/>
    <w:rsid w:val="00463B16"/>
    <w:rsid w:val="00463BCB"/>
    <w:rsid w:val="00463BEC"/>
    <w:rsid w:val="00463BF2"/>
    <w:rsid w:val="00463C48"/>
    <w:rsid w:val="00463E40"/>
    <w:rsid w:val="00463F0F"/>
    <w:rsid w:val="00463F2A"/>
    <w:rsid w:val="00463F9A"/>
    <w:rsid w:val="00463FF1"/>
    <w:rsid w:val="00464152"/>
    <w:rsid w:val="004641A6"/>
    <w:rsid w:val="00464299"/>
    <w:rsid w:val="00464347"/>
    <w:rsid w:val="00464411"/>
    <w:rsid w:val="0046450F"/>
    <w:rsid w:val="00464523"/>
    <w:rsid w:val="00464624"/>
    <w:rsid w:val="004646BD"/>
    <w:rsid w:val="00464709"/>
    <w:rsid w:val="004648B5"/>
    <w:rsid w:val="0046494B"/>
    <w:rsid w:val="004649C1"/>
    <w:rsid w:val="004649EB"/>
    <w:rsid w:val="00464AB6"/>
    <w:rsid w:val="00464AD3"/>
    <w:rsid w:val="00464AD4"/>
    <w:rsid w:val="00464AD9"/>
    <w:rsid w:val="00464AEC"/>
    <w:rsid w:val="00464BED"/>
    <w:rsid w:val="00464D06"/>
    <w:rsid w:val="00464D0A"/>
    <w:rsid w:val="00464DD3"/>
    <w:rsid w:val="00464FC8"/>
    <w:rsid w:val="0046513F"/>
    <w:rsid w:val="0046514C"/>
    <w:rsid w:val="00465167"/>
    <w:rsid w:val="004652CF"/>
    <w:rsid w:val="00465514"/>
    <w:rsid w:val="0046569A"/>
    <w:rsid w:val="004657E4"/>
    <w:rsid w:val="00465849"/>
    <w:rsid w:val="0046584E"/>
    <w:rsid w:val="00465936"/>
    <w:rsid w:val="00465951"/>
    <w:rsid w:val="00465A10"/>
    <w:rsid w:val="00465AC4"/>
    <w:rsid w:val="00465AC8"/>
    <w:rsid w:val="00465B4D"/>
    <w:rsid w:val="00465D06"/>
    <w:rsid w:val="00465DAC"/>
    <w:rsid w:val="00465E93"/>
    <w:rsid w:val="00465FBB"/>
    <w:rsid w:val="00466069"/>
    <w:rsid w:val="004660C0"/>
    <w:rsid w:val="00466194"/>
    <w:rsid w:val="0046630D"/>
    <w:rsid w:val="004663CC"/>
    <w:rsid w:val="004663DA"/>
    <w:rsid w:val="004663E0"/>
    <w:rsid w:val="0046641D"/>
    <w:rsid w:val="00466453"/>
    <w:rsid w:val="0046646A"/>
    <w:rsid w:val="004664C5"/>
    <w:rsid w:val="004664D4"/>
    <w:rsid w:val="00466547"/>
    <w:rsid w:val="00466573"/>
    <w:rsid w:val="00466664"/>
    <w:rsid w:val="0046669F"/>
    <w:rsid w:val="00466756"/>
    <w:rsid w:val="004667B4"/>
    <w:rsid w:val="004667B5"/>
    <w:rsid w:val="0046682B"/>
    <w:rsid w:val="0046690A"/>
    <w:rsid w:val="004669A9"/>
    <w:rsid w:val="00466A15"/>
    <w:rsid w:val="00466B31"/>
    <w:rsid w:val="00466B7E"/>
    <w:rsid w:val="00466C4A"/>
    <w:rsid w:val="00466CDB"/>
    <w:rsid w:val="00466CE5"/>
    <w:rsid w:val="00466EB3"/>
    <w:rsid w:val="00466FC6"/>
    <w:rsid w:val="00467060"/>
    <w:rsid w:val="004670A2"/>
    <w:rsid w:val="004670D5"/>
    <w:rsid w:val="00467103"/>
    <w:rsid w:val="004671B3"/>
    <w:rsid w:val="004671C0"/>
    <w:rsid w:val="004671D5"/>
    <w:rsid w:val="0046720D"/>
    <w:rsid w:val="0046729D"/>
    <w:rsid w:val="004672AD"/>
    <w:rsid w:val="00467308"/>
    <w:rsid w:val="00467382"/>
    <w:rsid w:val="004673A0"/>
    <w:rsid w:val="004673BC"/>
    <w:rsid w:val="00467505"/>
    <w:rsid w:val="0046753A"/>
    <w:rsid w:val="0046759F"/>
    <w:rsid w:val="004675DA"/>
    <w:rsid w:val="0046765C"/>
    <w:rsid w:val="004676A5"/>
    <w:rsid w:val="004677B3"/>
    <w:rsid w:val="004677B7"/>
    <w:rsid w:val="0046783D"/>
    <w:rsid w:val="00467882"/>
    <w:rsid w:val="0046792F"/>
    <w:rsid w:val="004679C8"/>
    <w:rsid w:val="00467BD7"/>
    <w:rsid w:val="00467BE4"/>
    <w:rsid w:val="00467D13"/>
    <w:rsid w:val="00467DBB"/>
    <w:rsid w:val="00467F81"/>
    <w:rsid w:val="004700B3"/>
    <w:rsid w:val="0047041E"/>
    <w:rsid w:val="00470449"/>
    <w:rsid w:val="0047051A"/>
    <w:rsid w:val="00470A49"/>
    <w:rsid w:val="00470A9C"/>
    <w:rsid w:val="00470AFD"/>
    <w:rsid w:val="00470B49"/>
    <w:rsid w:val="00470B6D"/>
    <w:rsid w:val="00470E5B"/>
    <w:rsid w:val="00471089"/>
    <w:rsid w:val="004710BE"/>
    <w:rsid w:val="0047113A"/>
    <w:rsid w:val="00471174"/>
    <w:rsid w:val="004711E0"/>
    <w:rsid w:val="00471236"/>
    <w:rsid w:val="004713CA"/>
    <w:rsid w:val="0047158E"/>
    <w:rsid w:val="004715D2"/>
    <w:rsid w:val="0047166D"/>
    <w:rsid w:val="004718B9"/>
    <w:rsid w:val="00471941"/>
    <w:rsid w:val="004719F7"/>
    <w:rsid w:val="00471A5C"/>
    <w:rsid w:val="00471C42"/>
    <w:rsid w:val="00471C68"/>
    <w:rsid w:val="00471D8C"/>
    <w:rsid w:val="00471D9D"/>
    <w:rsid w:val="00471DA4"/>
    <w:rsid w:val="00471E0A"/>
    <w:rsid w:val="00471E8D"/>
    <w:rsid w:val="00471E92"/>
    <w:rsid w:val="00471EC8"/>
    <w:rsid w:val="00471ED3"/>
    <w:rsid w:val="00471EF0"/>
    <w:rsid w:val="00471EFC"/>
    <w:rsid w:val="00471F2D"/>
    <w:rsid w:val="00472080"/>
    <w:rsid w:val="004720FF"/>
    <w:rsid w:val="0047216A"/>
    <w:rsid w:val="004721C7"/>
    <w:rsid w:val="00472384"/>
    <w:rsid w:val="004723FB"/>
    <w:rsid w:val="00472428"/>
    <w:rsid w:val="004724DE"/>
    <w:rsid w:val="00472541"/>
    <w:rsid w:val="00472566"/>
    <w:rsid w:val="004729D8"/>
    <w:rsid w:val="00472A3C"/>
    <w:rsid w:val="00472A54"/>
    <w:rsid w:val="00472A68"/>
    <w:rsid w:val="00472AC5"/>
    <w:rsid w:val="00472B2D"/>
    <w:rsid w:val="00472BEA"/>
    <w:rsid w:val="00472DC5"/>
    <w:rsid w:val="00472E27"/>
    <w:rsid w:val="00472E6F"/>
    <w:rsid w:val="00472E80"/>
    <w:rsid w:val="00472ED5"/>
    <w:rsid w:val="00472F7C"/>
    <w:rsid w:val="00473193"/>
    <w:rsid w:val="0047319F"/>
    <w:rsid w:val="00473232"/>
    <w:rsid w:val="00473279"/>
    <w:rsid w:val="0047336A"/>
    <w:rsid w:val="00473558"/>
    <w:rsid w:val="004735BC"/>
    <w:rsid w:val="004736F9"/>
    <w:rsid w:val="0047384C"/>
    <w:rsid w:val="00473A0C"/>
    <w:rsid w:val="00473A4A"/>
    <w:rsid w:val="00473C1F"/>
    <w:rsid w:val="00473C33"/>
    <w:rsid w:val="00473CE2"/>
    <w:rsid w:val="00473E38"/>
    <w:rsid w:val="00473F41"/>
    <w:rsid w:val="00474097"/>
    <w:rsid w:val="004740CB"/>
    <w:rsid w:val="004740F9"/>
    <w:rsid w:val="0047411E"/>
    <w:rsid w:val="00474188"/>
    <w:rsid w:val="0047438D"/>
    <w:rsid w:val="00474451"/>
    <w:rsid w:val="0047449E"/>
    <w:rsid w:val="004745D1"/>
    <w:rsid w:val="004745DB"/>
    <w:rsid w:val="004745E8"/>
    <w:rsid w:val="00474682"/>
    <w:rsid w:val="004746B7"/>
    <w:rsid w:val="004747E2"/>
    <w:rsid w:val="00474812"/>
    <w:rsid w:val="00474A61"/>
    <w:rsid w:val="00474A7F"/>
    <w:rsid w:val="00474AA0"/>
    <w:rsid w:val="00474AD0"/>
    <w:rsid w:val="00474AEA"/>
    <w:rsid w:val="00474B55"/>
    <w:rsid w:val="00474B8E"/>
    <w:rsid w:val="00474C2A"/>
    <w:rsid w:val="00474C5C"/>
    <w:rsid w:val="00474C6F"/>
    <w:rsid w:val="00474D79"/>
    <w:rsid w:val="00474E2A"/>
    <w:rsid w:val="00474EFA"/>
    <w:rsid w:val="00474F1D"/>
    <w:rsid w:val="00474FA1"/>
    <w:rsid w:val="00475050"/>
    <w:rsid w:val="004750D4"/>
    <w:rsid w:val="004751B8"/>
    <w:rsid w:val="004751BC"/>
    <w:rsid w:val="004751FE"/>
    <w:rsid w:val="004752B1"/>
    <w:rsid w:val="004752C4"/>
    <w:rsid w:val="004753D1"/>
    <w:rsid w:val="00475438"/>
    <w:rsid w:val="0047543D"/>
    <w:rsid w:val="004754BC"/>
    <w:rsid w:val="0047553C"/>
    <w:rsid w:val="00475688"/>
    <w:rsid w:val="0047576D"/>
    <w:rsid w:val="0047586B"/>
    <w:rsid w:val="004758E2"/>
    <w:rsid w:val="004759D6"/>
    <w:rsid w:val="00475A22"/>
    <w:rsid w:val="00475B51"/>
    <w:rsid w:val="00475BCB"/>
    <w:rsid w:val="00475C71"/>
    <w:rsid w:val="00475DAF"/>
    <w:rsid w:val="00475DFC"/>
    <w:rsid w:val="00475E1E"/>
    <w:rsid w:val="00476071"/>
    <w:rsid w:val="004760A3"/>
    <w:rsid w:val="0047615F"/>
    <w:rsid w:val="00476194"/>
    <w:rsid w:val="004761BE"/>
    <w:rsid w:val="004762CC"/>
    <w:rsid w:val="0047634F"/>
    <w:rsid w:val="00476367"/>
    <w:rsid w:val="004763E1"/>
    <w:rsid w:val="004763ED"/>
    <w:rsid w:val="00476492"/>
    <w:rsid w:val="004766F9"/>
    <w:rsid w:val="004767C4"/>
    <w:rsid w:val="00476923"/>
    <w:rsid w:val="004769CB"/>
    <w:rsid w:val="004769E5"/>
    <w:rsid w:val="00476B51"/>
    <w:rsid w:val="00476C35"/>
    <w:rsid w:val="00476D0B"/>
    <w:rsid w:val="00476E6E"/>
    <w:rsid w:val="00476EC5"/>
    <w:rsid w:val="00476EF5"/>
    <w:rsid w:val="00476F0D"/>
    <w:rsid w:val="00476F21"/>
    <w:rsid w:val="00477009"/>
    <w:rsid w:val="0047708C"/>
    <w:rsid w:val="004770CE"/>
    <w:rsid w:val="00477218"/>
    <w:rsid w:val="00477298"/>
    <w:rsid w:val="004772D1"/>
    <w:rsid w:val="0047737B"/>
    <w:rsid w:val="004774E3"/>
    <w:rsid w:val="004774E5"/>
    <w:rsid w:val="0047770C"/>
    <w:rsid w:val="004777A5"/>
    <w:rsid w:val="0047783C"/>
    <w:rsid w:val="0047786D"/>
    <w:rsid w:val="0047792C"/>
    <w:rsid w:val="00477A0A"/>
    <w:rsid w:val="00477AB1"/>
    <w:rsid w:val="00477AE3"/>
    <w:rsid w:val="00477B57"/>
    <w:rsid w:val="00477B66"/>
    <w:rsid w:val="00477BA2"/>
    <w:rsid w:val="00477C89"/>
    <w:rsid w:val="00477D08"/>
    <w:rsid w:val="00477E46"/>
    <w:rsid w:val="00477FBD"/>
    <w:rsid w:val="0048003C"/>
    <w:rsid w:val="00480068"/>
    <w:rsid w:val="0048007F"/>
    <w:rsid w:val="004801A2"/>
    <w:rsid w:val="004804EB"/>
    <w:rsid w:val="00480581"/>
    <w:rsid w:val="004808BD"/>
    <w:rsid w:val="004808C3"/>
    <w:rsid w:val="0048098A"/>
    <w:rsid w:val="00480C92"/>
    <w:rsid w:val="00480D70"/>
    <w:rsid w:val="00480D9C"/>
    <w:rsid w:val="00480DD5"/>
    <w:rsid w:val="00480E3E"/>
    <w:rsid w:val="00480EC2"/>
    <w:rsid w:val="00480EE0"/>
    <w:rsid w:val="0048103A"/>
    <w:rsid w:val="00481097"/>
    <w:rsid w:val="0048109F"/>
    <w:rsid w:val="004810B2"/>
    <w:rsid w:val="004810D7"/>
    <w:rsid w:val="004812B7"/>
    <w:rsid w:val="004812DE"/>
    <w:rsid w:val="0048149C"/>
    <w:rsid w:val="004814C9"/>
    <w:rsid w:val="004814CF"/>
    <w:rsid w:val="004814FD"/>
    <w:rsid w:val="004816EB"/>
    <w:rsid w:val="0048177F"/>
    <w:rsid w:val="004817A9"/>
    <w:rsid w:val="004817FF"/>
    <w:rsid w:val="004818FA"/>
    <w:rsid w:val="004819BE"/>
    <w:rsid w:val="004819E9"/>
    <w:rsid w:val="00481A62"/>
    <w:rsid w:val="00481B45"/>
    <w:rsid w:val="00481BAC"/>
    <w:rsid w:val="00481BFE"/>
    <w:rsid w:val="00481DC3"/>
    <w:rsid w:val="00481DDF"/>
    <w:rsid w:val="00481DEB"/>
    <w:rsid w:val="00481E4B"/>
    <w:rsid w:val="00481F2E"/>
    <w:rsid w:val="00481F36"/>
    <w:rsid w:val="00481F78"/>
    <w:rsid w:val="004820E5"/>
    <w:rsid w:val="00482185"/>
    <w:rsid w:val="0048237A"/>
    <w:rsid w:val="004823D2"/>
    <w:rsid w:val="0048243F"/>
    <w:rsid w:val="00482458"/>
    <w:rsid w:val="004824B7"/>
    <w:rsid w:val="004824FD"/>
    <w:rsid w:val="004825C2"/>
    <w:rsid w:val="004826EA"/>
    <w:rsid w:val="0048279A"/>
    <w:rsid w:val="00482867"/>
    <w:rsid w:val="004828C8"/>
    <w:rsid w:val="004829CC"/>
    <w:rsid w:val="00482A66"/>
    <w:rsid w:val="00482BA3"/>
    <w:rsid w:val="00482BC2"/>
    <w:rsid w:val="00482D17"/>
    <w:rsid w:val="00482DDB"/>
    <w:rsid w:val="00483012"/>
    <w:rsid w:val="0048306C"/>
    <w:rsid w:val="00483113"/>
    <w:rsid w:val="00483116"/>
    <w:rsid w:val="004832B3"/>
    <w:rsid w:val="0048345F"/>
    <w:rsid w:val="00483579"/>
    <w:rsid w:val="004836CF"/>
    <w:rsid w:val="004836F4"/>
    <w:rsid w:val="004837EA"/>
    <w:rsid w:val="00483A3B"/>
    <w:rsid w:val="00483B13"/>
    <w:rsid w:val="00483B17"/>
    <w:rsid w:val="00483B5C"/>
    <w:rsid w:val="00483CEC"/>
    <w:rsid w:val="00483D2A"/>
    <w:rsid w:val="00483D51"/>
    <w:rsid w:val="00483D55"/>
    <w:rsid w:val="00483DE0"/>
    <w:rsid w:val="00483EC4"/>
    <w:rsid w:val="00483EF6"/>
    <w:rsid w:val="00483F05"/>
    <w:rsid w:val="00483F1B"/>
    <w:rsid w:val="00483FAC"/>
    <w:rsid w:val="00484098"/>
    <w:rsid w:val="004840D2"/>
    <w:rsid w:val="0048412F"/>
    <w:rsid w:val="004841C6"/>
    <w:rsid w:val="004841D6"/>
    <w:rsid w:val="004841E6"/>
    <w:rsid w:val="0048423C"/>
    <w:rsid w:val="004842D9"/>
    <w:rsid w:val="0048439B"/>
    <w:rsid w:val="004843E4"/>
    <w:rsid w:val="00484401"/>
    <w:rsid w:val="00484440"/>
    <w:rsid w:val="00484680"/>
    <w:rsid w:val="0048477E"/>
    <w:rsid w:val="004847D1"/>
    <w:rsid w:val="0048496D"/>
    <w:rsid w:val="0048496E"/>
    <w:rsid w:val="004849BA"/>
    <w:rsid w:val="00484A25"/>
    <w:rsid w:val="00484AC9"/>
    <w:rsid w:val="00484ACA"/>
    <w:rsid w:val="00484B8C"/>
    <w:rsid w:val="00484BAB"/>
    <w:rsid w:val="00484BBE"/>
    <w:rsid w:val="00484C0D"/>
    <w:rsid w:val="00484C6E"/>
    <w:rsid w:val="00484C71"/>
    <w:rsid w:val="00484CA1"/>
    <w:rsid w:val="00484CAD"/>
    <w:rsid w:val="00484DD4"/>
    <w:rsid w:val="00484E2A"/>
    <w:rsid w:val="0048505C"/>
    <w:rsid w:val="004851C2"/>
    <w:rsid w:val="0048524A"/>
    <w:rsid w:val="00485297"/>
    <w:rsid w:val="004852B1"/>
    <w:rsid w:val="00485398"/>
    <w:rsid w:val="00485422"/>
    <w:rsid w:val="004855A8"/>
    <w:rsid w:val="004855BA"/>
    <w:rsid w:val="0048560E"/>
    <w:rsid w:val="00485661"/>
    <w:rsid w:val="0048570F"/>
    <w:rsid w:val="00485714"/>
    <w:rsid w:val="004857E2"/>
    <w:rsid w:val="00485811"/>
    <w:rsid w:val="00485832"/>
    <w:rsid w:val="004858B4"/>
    <w:rsid w:val="004859DB"/>
    <w:rsid w:val="00485AC1"/>
    <w:rsid w:val="00485B3C"/>
    <w:rsid w:val="00485B95"/>
    <w:rsid w:val="00485BB7"/>
    <w:rsid w:val="00485C9D"/>
    <w:rsid w:val="00485CA1"/>
    <w:rsid w:val="00485CEE"/>
    <w:rsid w:val="00485E6D"/>
    <w:rsid w:val="00485EE5"/>
    <w:rsid w:val="00485F59"/>
    <w:rsid w:val="00486090"/>
    <w:rsid w:val="004860E5"/>
    <w:rsid w:val="004861EE"/>
    <w:rsid w:val="00486204"/>
    <w:rsid w:val="00486212"/>
    <w:rsid w:val="00486257"/>
    <w:rsid w:val="00486349"/>
    <w:rsid w:val="00486352"/>
    <w:rsid w:val="004863A8"/>
    <w:rsid w:val="004865A1"/>
    <w:rsid w:val="004865F8"/>
    <w:rsid w:val="0048677C"/>
    <w:rsid w:val="00486829"/>
    <w:rsid w:val="00486845"/>
    <w:rsid w:val="00486889"/>
    <w:rsid w:val="004868DD"/>
    <w:rsid w:val="004868EA"/>
    <w:rsid w:val="004868F5"/>
    <w:rsid w:val="00486976"/>
    <w:rsid w:val="004869B5"/>
    <w:rsid w:val="00486A28"/>
    <w:rsid w:val="00486B33"/>
    <w:rsid w:val="00486D86"/>
    <w:rsid w:val="00486EEC"/>
    <w:rsid w:val="00486F40"/>
    <w:rsid w:val="00486F94"/>
    <w:rsid w:val="00486FCE"/>
    <w:rsid w:val="0048708F"/>
    <w:rsid w:val="004870EB"/>
    <w:rsid w:val="004871DA"/>
    <w:rsid w:val="0048725A"/>
    <w:rsid w:val="00487292"/>
    <w:rsid w:val="004872FB"/>
    <w:rsid w:val="004872FD"/>
    <w:rsid w:val="0048730A"/>
    <w:rsid w:val="004873CD"/>
    <w:rsid w:val="004873DF"/>
    <w:rsid w:val="00487521"/>
    <w:rsid w:val="00487536"/>
    <w:rsid w:val="004875CD"/>
    <w:rsid w:val="00487701"/>
    <w:rsid w:val="00487716"/>
    <w:rsid w:val="00487731"/>
    <w:rsid w:val="004877C8"/>
    <w:rsid w:val="0048784B"/>
    <w:rsid w:val="004879E5"/>
    <w:rsid w:val="00487A7E"/>
    <w:rsid w:val="00487AF5"/>
    <w:rsid w:val="00487B59"/>
    <w:rsid w:val="00487B87"/>
    <w:rsid w:val="00487C64"/>
    <w:rsid w:val="00487D06"/>
    <w:rsid w:val="00487DE1"/>
    <w:rsid w:val="00487E3C"/>
    <w:rsid w:val="00487EAC"/>
    <w:rsid w:val="00487EB7"/>
    <w:rsid w:val="00487FD3"/>
    <w:rsid w:val="00487FF9"/>
    <w:rsid w:val="004900B3"/>
    <w:rsid w:val="0049017C"/>
    <w:rsid w:val="00490222"/>
    <w:rsid w:val="00490301"/>
    <w:rsid w:val="00490310"/>
    <w:rsid w:val="0049032C"/>
    <w:rsid w:val="0049033B"/>
    <w:rsid w:val="004904E9"/>
    <w:rsid w:val="0049052A"/>
    <w:rsid w:val="00490587"/>
    <w:rsid w:val="004907B9"/>
    <w:rsid w:val="004907C0"/>
    <w:rsid w:val="0049094A"/>
    <w:rsid w:val="00490A1E"/>
    <w:rsid w:val="00490AB5"/>
    <w:rsid w:val="00490C38"/>
    <w:rsid w:val="00490C6D"/>
    <w:rsid w:val="00490D47"/>
    <w:rsid w:val="00490D50"/>
    <w:rsid w:val="00490DE3"/>
    <w:rsid w:val="00490DF0"/>
    <w:rsid w:val="00490E15"/>
    <w:rsid w:val="00490E6B"/>
    <w:rsid w:val="00490EEA"/>
    <w:rsid w:val="00490F7F"/>
    <w:rsid w:val="00490FA5"/>
    <w:rsid w:val="00490FF3"/>
    <w:rsid w:val="0049119F"/>
    <w:rsid w:val="0049135B"/>
    <w:rsid w:val="0049137C"/>
    <w:rsid w:val="00491491"/>
    <w:rsid w:val="004915F3"/>
    <w:rsid w:val="00491644"/>
    <w:rsid w:val="00491646"/>
    <w:rsid w:val="00491771"/>
    <w:rsid w:val="004918C3"/>
    <w:rsid w:val="004919A0"/>
    <w:rsid w:val="00491AD5"/>
    <w:rsid w:val="00491B83"/>
    <w:rsid w:val="00491BD5"/>
    <w:rsid w:val="00491C98"/>
    <w:rsid w:val="00491CED"/>
    <w:rsid w:val="00491D4C"/>
    <w:rsid w:val="00491DA1"/>
    <w:rsid w:val="00491E6E"/>
    <w:rsid w:val="0049202F"/>
    <w:rsid w:val="00492089"/>
    <w:rsid w:val="004920C3"/>
    <w:rsid w:val="00492101"/>
    <w:rsid w:val="004921AA"/>
    <w:rsid w:val="004921BE"/>
    <w:rsid w:val="00492237"/>
    <w:rsid w:val="0049230F"/>
    <w:rsid w:val="004923CE"/>
    <w:rsid w:val="00492410"/>
    <w:rsid w:val="00492441"/>
    <w:rsid w:val="004924E7"/>
    <w:rsid w:val="00492609"/>
    <w:rsid w:val="0049265C"/>
    <w:rsid w:val="0049271C"/>
    <w:rsid w:val="00492799"/>
    <w:rsid w:val="004927B9"/>
    <w:rsid w:val="00492875"/>
    <w:rsid w:val="004928B0"/>
    <w:rsid w:val="004928EE"/>
    <w:rsid w:val="00492935"/>
    <w:rsid w:val="00492A1C"/>
    <w:rsid w:val="00492A4E"/>
    <w:rsid w:val="00492BD0"/>
    <w:rsid w:val="00492D2C"/>
    <w:rsid w:val="00492D79"/>
    <w:rsid w:val="00492DF9"/>
    <w:rsid w:val="00492E60"/>
    <w:rsid w:val="00492F2A"/>
    <w:rsid w:val="00492F58"/>
    <w:rsid w:val="00492F72"/>
    <w:rsid w:val="00492FB8"/>
    <w:rsid w:val="0049310B"/>
    <w:rsid w:val="0049325C"/>
    <w:rsid w:val="0049325D"/>
    <w:rsid w:val="00493274"/>
    <w:rsid w:val="00493283"/>
    <w:rsid w:val="004932BD"/>
    <w:rsid w:val="0049338A"/>
    <w:rsid w:val="00493426"/>
    <w:rsid w:val="004934AD"/>
    <w:rsid w:val="004935CC"/>
    <w:rsid w:val="004937C9"/>
    <w:rsid w:val="0049385A"/>
    <w:rsid w:val="00493880"/>
    <w:rsid w:val="004938B0"/>
    <w:rsid w:val="004938DA"/>
    <w:rsid w:val="00493A5F"/>
    <w:rsid w:val="00493A6C"/>
    <w:rsid w:val="00493AA4"/>
    <w:rsid w:val="00493AEC"/>
    <w:rsid w:val="00493B23"/>
    <w:rsid w:val="00493C33"/>
    <w:rsid w:val="00493C6F"/>
    <w:rsid w:val="00493D37"/>
    <w:rsid w:val="00493D71"/>
    <w:rsid w:val="00493ECB"/>
    <w:rsid w:val="00493FFB"/>
    <w:rsid w:val="004940FE"/>
    <w:rsid w:val="004940FF"/>
    <w:rsid w:val="0049410B"/>
    <w:rsid w:val="0049415B"/>
    <w:rsid w:val="00494189"/>
    <w:rsid w:val="004941DF"/>
    <w:rsid w:val="00494233"/>
    <w:rsid w:val="0049436D"/>
    <w:rsid w:val="00494451"/>
    <w:rsid w:val="004944E5"/>
    <w:rsid w:val="0049462E"/>
    <w:rsid w:val="0049476F"/>
    <w:rsid w:val="0049479D"/>
    <w:rsid w:val="00494841"/>
    <w:rsid w:val="00494890"/>
    <w:rsid w:val="004948B1"/>
    <w:rsid w:val="004948CD"/>
    <w:rsid w:val="0049495C"/>
    <w:rsid w:val="0049497A"/>
    <w:rsid w:val="00494A6D"/>
    <w:rsid w:val="00494ADC"/>
    <w:rsid w:val="00494AF5"/>
    <w:rsid w:val="00494C3D"/>
    <w:rsid w:val="00494C71"/>
    <w:rsid w:val="00494C92"/>
    <w:rsid w:val="00494D2E"/>
    <w:rsid w:val="00494D73"/>
    <w:rsid w:val="00494E1A"/>
    <w:rsid w:val="00494E40"/>
    <w:rsid w:val="00494F74"/>
    <w:rsid w:val="00495059"/>
    <w:rsid w:val="00495109"/>
    <w:rsid w:val="0049529A"/>
    <w:rsid w:val="004952B9"/>
    <w:rsid w:val="004952DA"/>
    <w:rsid w:val="004952ED"/>
    <w:rsid w:val="004953D2"/>
    <w:rsid w:val="004955A4"/>
    <w:rsid w:val="004955B1"/>
    <w:rsid w:val="0049568D"/>
    <w:rsid w:val="004956E5"/>
    <w:rsid w:val="004957AB"/>
    <w:rsid w:val="00495825"/>
    <w:rsid w:val="0049589A"/>
    <w:rsid w:val="00495911"/>
    <w:rsid w:val="00495A1F"/>
    <w:rsid w:val="00495AC0"/>
    <w:rsid w:val="00495B30"/>
    <w:rsid w:val="00495BBF"/>
    <w:rsid w:val="00495CCB"/>
    <w:rsid w:val="00495D0C"/>
    <w:rsid w:val="00495D36"/>
    <w:rsid w:val="00495D4E"/>
    <w:rsid w:val="00495DF9"/>
    <w:rsid w:val="00495E24"/>
    <w:rsid w:val="00495EFF"/>
    <w:rsid w:val="00495F85"/>
    <w:rsid w:val="00495FD8"/>
    <w:rsid w:val="00496287"/>
    <w:rsid w:val="004962A7"/>
    <w:rsid w:val="00496312"/>
    <w:rsid w:val="004963C7"/>
    <w:rsid w:val="004963F8"/>
    <w:rsid w:val="00496468"/>
    <w:rsid w:val="004965CC"/>
    <w:rsid w:val="00496710"/>
    <w:rsid w:val="00496735"/>
    <w:rsid w:val="0049679F"/>
    <w:rsid w:val="0049687A"/>
    <w:rsid w:val="00496942"/>
    <w:rsid w:val="0049699C"/>
    <w:rsid w:val="00496A2F"/>
    <w:rsid w:val="00496A9C"/>
    <w:rsid w:val="00496AB9"/>
    <w:rsid w:val="00496AC4"/>
    <w:rsid w:val="00496B82"/>
    <w:rsid w:val="00496BE5"/>
    <w:rsid w:val="00496BEB"/>
    <w:rsid w:val="00496C14"/>
    <w:rsid w:val="00496CBC"/>
    <w:rsid w:val="00496D2E"/>
    <w:rsid w:val="00496EE9"/>
    <w:rsid w:val="00496F70"/>
    <w:rsid w:val="00497113"/>
    <w:rsid w:val="00497124"/>
    <w:rsid w:val="0049715B"/>
    <w:rsid w:val="004972F2"/>
    <w:rsid w:val="0049739C"/>
    <w:rsid w:val="004973FB"/>
    <w:rsid w:val="004974BB"/>
    <w:rsid w:val="00497601"/>
    <w:rsid w:val="00497648"/>
    <w:rsid w:val="004977DD"/>
    <w:rsid w:val="00497929"/>
    <w:rsid w:val="0049793E"/>
    <w:rsid w:val="00497ACC"/>
    <w:rsid w:val="00497AE0"/>
    <w:rsid w:val="00497AE5"/>
    <w:rsid w:val="00497B1E"/>
    <w:rsid w:val="00497B96"/>
    <w:rsid w:val="00497C5B"/>
    <w:rsid w:val="00497CF6"/>
    <w:rsid w:val="00497CFC"/>
    <w:rsid w:val="00497E1F"/>
    <w:rsid w:val="00497E31"/>
    <w:rsid w:val="00497E6B"/>
    <w:rsid w:val="00497EB5"/>
    <w:rsid w:val="00497EC5"/>
    <w:rsid w:val="00497EEF"/>
    <w:rsid w:val="00497F06"/>
    <w:rsid w:val="004A00A6"/>
    <w:rsid w:val="004A00C8"/>
    <w:rsid w:val="004A00E7"/>
    <w:rsid w:val="004A01E7"/>
    <w:rsid w:val="004A0229"/>
    <w:rsid w:val="004A0238"/>
    <w:rsid w:val="004A0282"/>
    <w:rsid w:val="004A02FB"/>
    <w:rsid w:val="004A036C"/>
    <w:rsid w:val="004A03B3"/>
    <w:rsid w:val="004A0431"/>
    <w:rsid w:val="004A0552"/>
    <w:rsid w:val="004A0620"/>
    <w:rsid w:val="004A0670"/>
    <w:rsid w:val="004A067C"/>
    <w:rsid w:val="004A0784"/>
    <w:rsid w:val="004A0799"/>
    <w:rsid w:val="004A079F"/>
    <w:rsid w:val="004A0817"/>
    <w:rsid w:val="004A082D"/>
    <w:rsid w:val="004A0939"/>
    <w:rsid w:val="004A0A11"/>
    <w:rsid w:val="004A0A80"/>
    <w:rsid w:val="004A0AAA"/>
    <w:rsid w:val="004A0AD5"/>
    <w:rsid w:val="004A0C05"/>
    <w:rsid w:val="004A0D6D"/>
    <w:rsid w:val="004A0D8A"/>
    <w:rsid w:val="004A0DFA"/>
    <w:rsid w:val="004A0F56"/>
    <w:rsid w:val="004A1038"/>
    <w:rsid w:val="004A111E"/>
    <w:rsid w:val="004A112E"/>
    <w:rsid w:val="004A1202"/>
    <w:rsid w:val="004A1232"/>
    <w:rsid w:val="004A1263"/>
    <w:rsid w:val="004A12C1"/>
    <w:rsid w:val="004A132C"/>
    <w:rsid w:val="004A1408"/>
    <w:rsid w:val="004A1420"/>
    <w:rsid w:val="004A143A"/>
    <w:rsid w:val="004A145F"/>
    <w:rsid w:val="004A151D"/>
    <w:rsid w:val="004A1571"/>
    <w:rsid w:val="004A15C3"/>
    <w:rsid w:val="004A1712"/>
    <w:rsid w:val="004A1749"/>
    <w:rsid w:val="004A17DD"/>
    <w:rsid w:val="004A191A"/>
    <w:rsid w:val="004A1AC7"/>
    <w:rsid w:val="004A1B3C"/>
    <w:rsid w:val="004A1BB5"/>
    <w:rsid w:val="004A1C31"/>
    <w:rsid w:val="004A1CF1"/>
    <w:rsid w:val="004A1D1C"/>
    <w:rsid w:val="004A1E15"/>
    <w:rsid w:val="004A1E33"/>
    <w:rsid w:val="004A1FD5"/>
    <w:rsid w:val="004A20DA"/>
    <w:rsid w:val="004A2178"/>
    <w:rsid w:val="004A2320"/>
    <w:rsid w:val="004A2392"/>
    <w:rsid w:val="004A2420"/>
    <w:rsid w:val="004A243C"/>
    <w:rsid w:val="004A25B0"/>
    <w:rsid w:val="004A27D2"/>
    <w:rsid w:val="004A27E0"/>
    <w:rsid w:val="004A2888"/>
    <w:rsid w:val="004A28A9"/>
    <w:rsid w:val="004A28C8"/>
    <w:rsid w:val="004A28DE"/>
    <w:rsid w:val="004A29EB"/>
    <w:rsid w:val="004A2A92"/>
    <w:rsid w:val="004A2BA3"/>
    <w:rsid w:val="004A2BA9"/>
    <w:rsid w:val="004A2DC6"/>
    <w:rsid w:val="004A2F13"/>
    <w:rsid w:val="004A2F7A"/>
    <w:rsid w:val="004A2FB7"/>
    <w:rsid w:val="004A302F"/>
    <w:rsid w:val="004A3085"/>
    <w:rsid w:val="004A3098"/>
    <w:rsid w:val="004A309B"/>
    <w:rsid w:val="004A315B"/>
    <w:rsid w:val="004A328E"/>
    <w:rsid w:val="004A32A6"/>
    <w:rsid w:val="004A332B"/>
    <w:rsid w:val="004A3367"/>
    <w:rsid w:val="004A33F2"/>
    <w:rsid w:val="004A34DC"/>
    <w:rsid w:val="004A3533"/>
    <w:rsid w:val="004A3577"/>
    <w:rsid w:val="004A35A8"/>
    <w:rsid w:val="004A35B1"/>
    <w:rsid w:val="004A368E"/>
    <w:rsid w:val="004A36C2"/>
    <w:rsid w:val="004A381A"/>
    <w:rsid w:val="004A387E"/>
    <w:rsid w:val="004A3880"/>
    <w:rsid w:val="004A389E"/>
    <w:rsid w:val="004A3AA7"/>
    <w:rsid w:val="004A3B76"/>
    <w:rsid w:val="004A3BD1"/>
    <w:rsid w:val="004A3D40"/>
    <w:rsid w:val="004A3E94"/>
    <w:rsid w:val="004A3EA2"/>
    <w:rsid w:val="004A3F4A"/>
    <w:rsid w:val="004A3F78"/>
    <w:rsid w:val="004A402D"/>
    <w:rsid w:val="004A4104"/>
    <w:rsid w:val="004A410F"/>
    <w:rsid w:val="004A4126"/>
    <w:rsid w:val="004A4187"/>
    <w:rsid w:val="004A41C9"/>
    <w:rsid w:val="004A41E3"/>
    <w:rsid w:val="004A41F1"/>
    <w:rsid w:val="004A42E3"/>
    <w:rsid w:val="004A43DD"/>
    <w:rsid w:val="004A43DE"/>
    <w:rsid w:val="004A4426"/>
    <w:rsid w:val="004A4509"/>
    <w:rsid w:val="004A45BE"/>
    <w:rsid w:val="004A45E2"/>
    <w:rsid w:val="004A45E5"/>
    <w:rsid w:val="004A478E"/>
    <w:rsid w:val="004A47AC"/>
    <w:rsid w:val="004A4871"/>
    <w:rsid w:val="004A4959"/>
    <w:rsid w:val="004A4998"/>
    <w:rsid w:val="004A4BCB"/>
    <w:rsid w:val="004A4CCA"/>
    <w:rsid w:val="004A4CDD"/>
    <w:rsid w:val="004A4D1F"/>
    <w:rsid w:val="004A4DF6"/>
    <w:rsid w:val="004A4F0B"/>
    <w:rsid w:val="004A503F"/>
    <w:rsid w:val="004A507B"/>
    <w:rsid w:val="004A5113"/>
    <w:rsid w:val="004A5170"/>
    <w:rsid w:val="004A51E5"/>
    <w:rsid w:val="004A524D"/>
    <w:rsid w:val="004A5349"/>
    <w:rsid w:val="004A53A1"/>
    <w:rsid w:val="004A53D8"/>
    <w:rsid w:val="004A542D"/>
    <w:rsid w:val="004A5565"/>
    <w:rsid w:val="004A5591"/>
    <w:rsid w:val="004A56A8"/>
    <w:rsid w:val="004A579D"/>
    <w:rsid w:val="004A57E8"/>
    <w:rsid w:val="004A5810"/>
    <w:rsid w:val="004A592F"/>
    <w:rsid w:val="004A5974"/>
    <w:rsid w:val="004A5B6B"/>
    <w:rsid w:val="004A5C52"/>
    <w:rsid w:val="004A5C5B"/>
    <w:rsid w:val="004A5DC9"/>
    <w:rsid w:val="004A5FBE"/>
    <w:rsid w:val="004A60DF"/>
    <w:rsid w:val="004A616D"/>
    <w:rsid w:val="004A61E3"/>
    <w:rsid w:val="004A6211"/>
    <w:rsid w:val="004A62CE"/>
    <w:rsid w:val="004A62E3"/>
    <w:rsid w:val="004A63D9"/>
    <w:rsid w:val="004A6403"/>
    <w:rsid w:val="004A653B"/>
    <w:rsid w:val="004A6576"/>
    <w:rsid w:val="004A665C"/>
    <w:rsid w:val="004A66CE"/>
    <w:rsid w:val="004A66DE"/>
    <w:rsid w:val="004A66E5"/>
    <w:rsid w:val="004A66E7"/>
    <w:rsid w:val="004A6821"/>
    <w:rsid w:val="004A6866"/>
    <w:rsid w:val="004A686E"/>
    <w:rsid w:val="004A6938"/>
    <w:rsid w:val="004A6A96"/>
    <w:rsid w:val="004A6A97"/>
    <w:rsid w:val="004A6BEE"/>
    <w:rsid w:val="004A6CC1"/>
    <w:rsid w:val="004A6D88"/>
    <w:rsid w:val="004A6E03"/>
    <w:rsid w:val="004A6EAF"/>
    <w:rsid w:val="004A6FA3"/>
    <w:rsid w:val="004A6FAB"/>
    <w:rsid w:val="004A703F"/>
    <w:rsid w:val="004A707B"/>
    <w:rsid w:val="004A71D1"/>
    <w:rsid w:val="004A7203"/>
    <w:rsid w:val="004A72AA"/>
    <w:rsid w:val="004A732B"/>
    <w:rsid w:val="004A733E"/>
    <w:rsid w:val="004A741D"/>
    <w:rsid w:val="004A749F"/>
    <w:rsid w:val="004A74FD"/>
    <w:rsid w:val="004A7586"/>
    <w:rsid w:val="004A765C"/>
    <w:rsid w:val="004A7846"/>
    <w:rsid w:val="004A7887"/>
    <w:rsid w:val="004A78BC"/>
    <w:rsid w:val="004A7915"/>
    <w:rsid w:val="004A796C"/>
    <w:rsid w:val="004A79F2"/>
    <w:rsid w:val="004A7AC6"/>
    <w:rsid w:val="004A7BAE"/>
    <w:rsid w:val="004A7BF1"/>
    <w:rsid w:val="004A7D13"/>
    <w:rsid w:val="004A7E03"/>
    <w:rsid w:val="004A7EBE"/>
    <w:rsid w:val="004A7F6A"/>
    <w:rsid w:val="004B0001"/>
    <w:rsid w:val="004B0027"/>
    <w:rsid w:val="004B003A"/>
    <w:rsid w:val="004B00AB"/>
    <w:rsid w:val="004B0120"/>
    <w:rsid w:val="004B015C"/>
    <w:rsid w:val="004B016C"/>
    <w:rsid w:val="004B01D9"/>
    <w:rsid w:val="004B026A"/>
    <w:rsid w:val="004B0390"/>
    <w:rsid w:val="004B057E"/>
    <w:rsid w:val="004B062F"/>
    <w:rsid w:val="004B066E"/>
    <w:rsid w:val="004B06A3"/>
    <w:rsid w:val="004B07C7"/>
    <w:rsid w:val="004B08E5"/>
    <w:rsid w:val="004B09CB"/>
    <w:rsid w:val="004B09F7"/>
    <w:rsid w:val="004B0A18"/>
    <w:rsid w:val="004B0A60"/>
    <w:rsid w:val="004B0ACC"/>
    <w:rsid w:val="004B0ADE"/>
    <w:rsid w:val="004B0AF8"/>
    <w:rsid w:val="004B0B26"/>
    <w:rsid w:val="004B0CDD"/>
    <w:rsid w:val="004B0CE6"/>
    <w:rsid w:val="004B0D2E"/>
    <w:rsid w:val="004B0D53"/>
    <w:rsid w:val="004B0EE6"/>
    <w:rsid w:val="004B0EEE"/>
    <w:rsid w:val="004B0F32"/>
    <w:rsid w:val="004B0F53"/>
    <w:rsid w:val="004B0F5D"/>
    <w:rsid w:val="004B0FB3"/>
    <w:rsid w:val="004B0FD8"/>
    <w:rsid w:val="004B1008"/>
    <w:rsid w:val="004B11B3"/>
    <w:rsid w:val="004B11F4"/>
    <w:rsid w:val="004B12DF"/>
    <w:rsid w:val="004B1375"/>
    <w:rsid w:val="004B138A"/>
    <w:rsid w:val="004B13BD"/>
    <w:rsid w:val="004B1485"/>
    <w:rsid w:val="004B15C0"/>
    <w:rsid w:val="004B1627"/>
    <w:rsid w:val="004B1630"/>
    <w:rsid w:val="004B167D"/>
    <w:rsid w:val="004B16B6"/>
    <w:rsid w:val="004B1772"/>
    <w:rsid w:val="004B17E5"/>
    <w:rsid w:val="004B1818"/>
    <w:rsid w:val="004B1862"/>
    <w:rsid w:val="004B19FA"/>
    <w:rsid w:val="004B1B30"/>
    <w:rsid w:val="004B1C2F"/>
    <w:rsid w:val="004B1C62"/>
    <w:rsid w:val="004B1CCA"/>
    <w:rsid w:val="004B1D63"/>
    <w:rsid w:val="004B1E9A"/>
    <w:rsid w:val="004B1FD3"/>
    <w:rsid w:val="004B21C2"/>
    <w:rsid w:val="004B2276"/>
    <w:rsid w:val="004B22A2"/>
    <w:rsid w:val="004B22D8"/>
    <w:rsid w:val="004B24D6"/>
    <w:rsid w:val="004B25CE"/>
    <w:rsid w:val="004B25F3"/>
    <w:rsid w:val="004B273B"/>
    <w:rsid w:val="004B27B9"/>
    <w:rsid w:val="004B2857"/>
    <w:rsid w:val="004B2A8F"/>
    <w:rsid w:val="004B2AB4"/>
    <w:rsid w:val="004B2B40"/>
    <w:rsid w:val="004B2BBB"/>
    <w:rsid w:val="004B2C25"/>
    <w:rsid w:val="004B2C4B"/>
    <w:rsid w:val="004B2CDE"/>
    <w:rsid w:val="004B2D51"/>
    <w:rsid w:val="004B2D9C"/>
    <w:rsid w:val="004B2E94"/>
    <w:rsid w:val="004B2F69"/>
    <w:rsid w:val="004B3008"/>
    <w:rsid w:val="004B30BC"/>
    <w:rsid w:val="004B30E3"/>
    <w:rsid w:val="004B3205"/>
    <w:rsid w:val="004B3296"/>
    <w:rsid w:val="004B32FB"/>
    <w:rsid w:val="004B3306"/>
    <w:rsid w:val="004B330D"/>
    <w:rsid w:val="004B3365"/>
    <w:rsid w:val="004B3393"/>
    <w:rsid w:val="004B339C"/>
    <w:rsid w:val="004B3406"/>
    <w:rsid w:val="004B34FB"/>
    <w:rsid w:val="004B352B"/>
    <w:rsid w:val="004B3534"/>
    <w:rsid w:val="004B3574"/>
    <w:rsid w:val="004B3608"/>
    <w:rsid w:val="004B3616"/>
    <w:rsid w:val="004B3649"/>
    <w:rsid w:val="004B36E6"/>
    <w:rsid w:val="004B3723"/>
    <w:rsid w:val="004B384E"/>
    <w:rsid w:val="004B38EC"/>
    <w:rsid w:val="004B391F"/>
    <w:rsid w:val="004B394A"/>
    <w:rsid w:val="004B3A3B"/>
    <w:rsid w:val="004B3AD5"/>
    <w:rsid w:val="004B3B5E"/>
    <w:rsid w:val="004B3B7E"/>
    <w:rsid w:val="004B3D3A"/>
    <w:rsid w:val="004B3F52"/>
    <w:rsid w:val="004B4085"/>
    <w:rsid w:val="004B40E0"/>
    <w:rsid w:val="004B4187"/>
    <w:rsid w:val="004B424E"/>
    <w:rsid w:val="004B4347"/>
    <w:rsid w:val="004B43A4"/>
    <w:rsid w:val="004B43D3"/>
    <w:rsid w:val="004B440D"/>
    <w:rsid w:val="004B456E"/>
    <w:rsid w:val="004B468B"/>
    <w:rsid w:val="004B4781"/>
    <w:rsid w:val="004B47BC"/>
    <w:rsid w:val="004B4AB6"/>
    <w:rsid w:val="004B4BA7"/>
    <w:rsid w:val="004B4C14"/>
    <w:rsid w:val="004B4C4E"/>
    <w:rsid w:val="004B4C85"/>
    <w:rsid w:val="004B4D03"/>
    <w:rsid w:val="004B4D10"/>
    <w:rsid w:val="004B4D34"/>
    <w:rsid w:val="004B4D99"/>
    <w:rsid w:val="004B4EA3"/>
    <w:rsid w:val="004B4F1E"/>
    <w:rsid w:val="004B4F95"/>
    <w:rsid w:val="004B4FEA"/>
    <w:rsid w:val="004B4FF5"/>
    <w:rsid w:val="004B51CD"/>
    <w:rsid w:val="004B5220"/>
    <w:rsid w:val="004B5246"/>
    <w:rsid w:val="004B52CB"/>
    <w:rsid w:val="004B54A5"/>
    <w:rsid w:val="004B5619"/>
    <w:rsid w:val="004B56DD"/>
    <w:rsid w:val="004B5907"/>
    <w:rsid w:val="004B5916"/>
    <w:rsid w:val="004B5937"/>
    <w:rsid w:val="004B59B9"/>
    <w:rsid w:val="004B59E2"/>
    <w:rsid w:val="004B5A84"/>
    <w:rsid w:val="004B5AC6"/>
    <w:rsid w:val="004B5ADF"/>
    <w:rsid w:val="004B5B2B"/>
    <w:rsid w:val="004B5B46"/>
    <w:rsid w:val="004B5C2B"/>
    <w:rsid w:val="004B5C39"/>
    <w:rsid w:val="004B5C48"/>
    <w:rsid w:val="004B5E33"/>
    <w:rsid w:val="004B5E51"/>
    <w:rsid w:val="004B5E90"/>
    <w:rsid w:val="004B5F38"/>
    <w:rsid w:val="004B6065"/>
    <w:rsid w:val="004B607F"/>
    <w:rsid w:val="004B6099"/>
    <w:rsid w:val="004B609B"/>
    <w:rsid w:val="004B6101"/>
    <w:rsid w:val="004B6144"/>
    <w:rsid w:val="004B6182"/>
    <w:rsid w:val="004B6291"/>
    <w:rsid w:val="004B62FE"/>
    <w:rsid w:val="004B6356"/>
    <w:rsid w:val="004B6366"/>
    <w:rsid w:val="004B64F9"/>
    <w:rsid w:val="004B6523"/>
    <w:rsid w:val="004B653F"/>
    <w:rsid w:val="004B677E"/>
    <w:rsid w:val="004B6933"/>
    <w:rsid w:val="004B693A"/>
    <w:rsid w:val="004B6A6E"/>
    <w:rsid w:val="004B6AEA"/>
    <w:rsid w:val="004B6B90"/>
    <w:rsid w:val="004B6C86"/>
    <w:rsid w:val="004B6CF7"/>
    <w:rsid w:val="004B6D84"/>
    <w:rsid w:val="004B6DF9"/>
    <w:rsid w:val="004B6DFB"/>
    <w:rsid w:val="004B6E28"/>
    <w:rsid w:val="004B7115"/>
    <w:rsid w:val="004B7182"/>
    <w:rsid w:val="004B72B9"/>
    <w:rsid w:val="004B739E"/>
    <w:rsid w:val="004B7402"/>
    <w:rsid w:val="004B7532"/>
    <w:rsid w:val="004B7558"/>
    <w:rsid w:val="004B75F1"/>
    <w:rsid w:val="004B75F7"/>
    <w:rsid w:val="004B7623"/>
    <w:rsid w:val="004B76F4"/>
    <w:rsid w:val="004B7754"/>
    <w:rsid w:val="004B7755"/>
    <w:rsid w:val="004B7765"/>
    <w:rsid w:val="004B77A1"/>
    <w:rsid w:val="004B7846"/>
    <w:rsid w:val="004B787A"/>
    <w:rsid w:val="004B78A4"/>
    <w:rsid w:val="004B79C0"/>
    <w:rsid w:val="004B7A76"/>
    <w:rsid w:val="004B7CB6"/>
    <w:rsid w:val="004B7CBC"/>
    <w:rsid w:val="004B7D60"/>
    <w:rsid w:val="004B7D80"/>
    <w:rsid w:val="004B7D98"/>
    <w:rsid w:val="004B7DDD"/>
    <w:rsid w:val="004B7FFB"/>
    <w:rsid w:val="004C0043"/>
    <w:rsid w:val="004C0097"/>
    <w:rsid w:val="004C0152"/>
    <w:rsid w:val="004C0249"/>
    <w:rsid w:val="004C02D2"/>
    <w:rsid w:val="004C0400"/>
    <w:rsid w:val="004C051A"/>
    <w:rsid w:val="004C0595"/>
    <w:rsid w:val="004C067A"/>
    <w:rsid w:val="004C06A4"/>
    <w:rsid w:val="004C07C9"/>
    <w:rsid w:val="004C0803"/>
    <w:rsid w:val="004C080C"/>
    <w:rsid w:val="004C08B5"/>
    <w:rsid w:val="004C08C1"/>
    <w:rsid w:val="004C08F6"/>
    <w:rsid w:val="004C09D0"/>
    <w:rsid w:val="004C0A34"/>
    <w:rsid w:val="004C0A68"/>
    <w:rsid w:val="004C0AA8"/>
    <w:rsid w:val="004C0B0A"/>
    <w:rsid w:val="004C0C2B"/>
    <w:rsid w:val="004C0DB4"/>
    <w:rsid w:val="004C0DE2"/>
    <w:rsid w:val="004C0DE5"/>
    <w:rsid w:val="004C0E9F"/>
    <w:rsid w:val="004C0EE9"/>
    <w:rsid w:val="004C1189"/>
    <w:rsid w:val="004C1262"/>
    <w:rsid w:val="004C12DC"/>
    <w:rsid w:val="004C1364"/>
    <w:rsid w:val="004C136D"/>
    <w:rsid w:val="004C139A"/>
    <w:rsid w:val="004C146A"/>
    <w:rsid w:val="004C1481"/>
    <w:rsid w:val="004C15C4"/>
    <w:rsid w:val="004C1632"/>
    <w:rsid w:val="004C164E"/>
    <w:rsid w:val="004C16A4"/>
    <w:rsid w:val="004C179C"/>
    <w:rsid w:val="004C1826"/>
    <w:rsid w:val="004C18AF"/>
    <w:rsid w:val="004C1AFA"/>
    <w:rsid w:val="004C1B48"/>
    <w:rsid w:val="004C1B6A"/>
    <w:rsid w:val="004C1BEC"/>
    <w:rsid w:val="004C1C65"/>
    <w:rsid w:val="004C1E4D"/>
    <w:rsid w:val="004C1E4F"/>
    <w:rsid w:val="004C1E88"/>
    <w:rsid w:val="004C1F30"/>
    <w:rsid w:val="004C1FD6"/>
    <w:rsid w:val="004C2060"/>
    <w:rsid w:val="004C20F1"/>
    <w:rsid w:val="004C23C2"/>
    <w:rsid w:val="004C23CB"/>
    <w:rsid w:val="004C2406"/>
    <w:rsid w:val="004C247E"/>
    <w:rsid w:val="004C24BF"/>
    <w:rsid w:val="004C2519"/>
    <w:rsid w:val="004C251C"/>
    <w:rsid w:val="004C252D"/>
    <w:rsid w:val="004C2615"/>
    <w:rsid w:val="004C275C"/>
    <w:rsid w:val="004C29EE"/>
    <w:rsid w:val="004C2A5B"/>
    <w:rsid w:val="004C2AE4"/>
    <w:rsid w:val="004C2B86"/>
    <w:rsid w:val="004C2C01"/>
    <w:rsid w:val="004C2D24"/>
    <w:rsid w:val="004C2D66"/>
    <w:rsid w:val="004C2D92"/>
    <w:rsid w:val="004C2E18"/>
    <w:rsid w:val="004C2E38"/>
    <w:rsid w:val="004C2E6B"/>
    <w:rsid w:val="004C2EDC"/>
    <w:rsid w:val="004C2EE1"/>
    <w:rsid w:val="004C2FCC"/>
    <w:rsid w:val="004C3057"/>
    <w:rsid w:val="004C3119"/>
    <w:rsid w:val="004C3199"/>
    <w:rsid w:val="004C31E0"/>
    <w:rsid w:val="004C32EB"/>
    <w:rsid w:val="004C350A"/>
    <w:rsid w:val="004C3623"/>
    <w:rsid w:val="004C3699"/>
    <w:rsid w:val="004C36E7"/>
    <w:rsid w:val="004C3785"/>
    <w:rsid w:val="004C3877"/>
    <w:rsid w:val="004C38BA"/>
    <w:rsid w:val="004C3962"/>
    <w:rsid w:val="004C39B8"/>
    <w:rsid w:val="004C3AA5"/>
    <w:rsid w:val="004C3ACA"/>
    <w:rsid w:val="004C3B18"/>
    <w:rsid w:val="004C3BD2"/>
    <w:rsid w:val="004C3C86"/>
    <w:rsid w:val="004C3CE5"/>
    <w:rsid w:val="004C3D7C"/>
    <w:rsid w:val="004C4150"/>
    <w:rsid w:val="004C4183"/>
    <w:rsid w:val="004C420C"/>
    <w:rsid w:val="004C42C9"/>
    <w:rsid w:val="004C4352"/>
    <w:rsid w:val="004C43F5"/>
    <w:rsid w:val="004C4616"/>
    <w:rsid w:val="004C46B2"/>
    <w:rsid w:val="004C46D6"/>
    <w:rsid w:val="004C4829"/>
    <w:rsid w:val="004C4860"/>
    <w:rsid w:val="004C489B"/>
    <w:rsid w:val="004C48F3"/>
    <w:rsid w:val="004C48FC"/>
    <w:rsid w:val="004C49A4"/>
    <w:rsid w:val="004C4A4B"/>
    <w:rsid w:val="004C4AEF"/>
    <w:rsid w:val="004C4BC7"/>
    <w:rsid w:val="004C4CFA"/>
    <w:rsid w:val="004C4D4F"/>
    <w:rsid w:val="004C4D55"/>
    <w:rsid w:val="004C4D66"/>
    <w:rsid w:val="004C4DBF"/>
    <w:rsid w:val="004C4E04"/>
    <w:rsid w:val="004C4E76"/>
    <w:rsid w:val="004C4FD8"/>
    <w:rsid w:val="004C4FDB"/>
    <w:rsid w:val="004C4FEE"/>
    <w:rsid w:val="004C5034"/>
    <w:rsid w:val="004C5096"/>
    <w:rsid w:val="004C516C"/>
    <w:rsid w:val="004C521E"/>
    <w:rsid w:val="004C523B"/>
    <w:rsid w:val="004C5255"/>
    <w:rsid w:val="004C52D4"/>
    <w:rsid w:val="004C53CA"/>
    <w:rsid w:val="004C53D6"/>
    <w:rsid w:val="004C5405"/>
    <w:rsid w:val="004C5586"/>
    <w:rsid w:val="004C55F7"/>
    <w:rsid w:val="004C56B2"/>
    <w:rsid w:val="004C571F"/>
    <w:rsid w:val="004C584C"/>
    <w:rsid w:val="004C5922"/>
    <w:rsid w:val="004C5948"/>
    <w:rsid w:val="004C59A4"/>
    <w:rsid w:val="004C59BA"/>
    <w:rsid w:val="004C5AB8"/>
    <w:rsid w:val="004C5BB7"/>
    <w:rsid w:val="004C5C57"/>
    <w:rsid w:val="004C5CE1"/>
    <w:rsid w:val="004C5DEF"/>
    <w:rsid w:val="004C5E61"/>
    <w:rsid w:val="004C5ED1"/>
    <w:rsid w:val="004C5F36"/>
    <w:rsid w:val="004C5F99"/>
    <w:rsid w:val="004C5FA2"/>
    <w:rsid w:val="004C6001"/>
    <w:rsid w:val="004C609A"/>
    <w:rsid w:val="004C609F"/>
    <w:rsid w:val="004C60A5"/>
    <w:rsid w:val="004C60AE"/>
    <w:rsid w:val="004C6362"/>
    <w:rsid w:val="004C63CE"/>
    <w:rsid w:val="004C640C"/>
    <w:rsid w:val="004C642D"/>
    <w:rsid w:val="004C6527"/>
    <w:rsid w:val="004C654D"/>
    <w:rsid w:val="004C6726"/>
    <w:rsid w:val="004C681B"/>
    <w:rsid w:val="004C6A2B"/>
    <w:rsid w:val="004C6ACE"/>
    <w:rsid w:val="004C6B1A"/>
    <w:rsid w:val="004C6BAA"/>
    <w:rsid w:val="004C6BAB"/>
    <w:rsid w:val="004C6C1C"/>
    <w:rsid w:val="004C6C94"/>
    <w:rsid w:val="004C6CAA"/>
    <w:rsid w:val="004C6D51"/>
    <w:rsid w:val="004C6E5C"/>
    <w:rsid w:val="004C6E7E"/>
    <w:rsid w:val="004C6EC2"/>
    <w:rsid w:val="004C6F69"/>
    <w:rsid w:val="004C71F1"/>
    <w:rsid w:val="004C7313"/>
    <w:rsid w:val="004C742B"/>
    <w:rsid w:val="004C7437"/>
    <w:rsid w:val="004C758B"/>
    <w:rsid w:val="004C75CD"/>
    <w:rsid w:val="004C75EC"/>
    <w:rsid w:val="004C767F"/>
    <w:rsid w:val="004C7685"/>
    <w:rsid w:val="004C76E0"/>
    <w:rsid w:val="004C7739"/>
    <w:rsid w:val="004C773A"/>
    <w:rsid w:val="004C777E"/>
    <w:rsid w:val="004C7964"/>
    <w:rsid w:val="004C797A"/>
    <w:rsid w:val="004C7ABB"/>
    <w:rsid w:val="004C7ACE"/>
    <w:rsid w:val="004C7BCF"/>
    <w:rsid w:val="004C7BF7"/>
    <w:rsid w:val="004C7C15"/>
    <w:rsid w:val="004C7D63"/>
    <w:rsid w:val="004C7D93"/>
    <w:rsid w:val="004C7DD7"/>
    <w:rsid w:val="004C7E16"/>
    <w:rsid w:val="004C7E98"/>
    <w:rsid w:val="004C7EA7"/>
    <w:rsid w:val="004C7ED3"/>
    <w:rsid w:val="004D0047"/>
    <w:rsid w:val="004D02B6"/>
    <w:rsid w:val="004D0396"/>
    <w:rsid w:val="004D03AF"/>
    <w:rsid w:val="004D03D5"/>
    <w:rsid w:val="004D03ED"/>
    <w:rsid w:val="004D0471"/>
    <w:rsid w:val="004D051D"/>
    <w:rsid w:val="004D070F"/>
    <w:rsid w:val="004D07AE"/>
    <w:rsid w:val="004D0883"/>
    <w:rsid w:val="004D09AF"/>
    <w:rsid w:val="004D0A3B"/>
    <w:rsid w:val="004D0A6E"/>
    <w:rsid w:val="004D0ADB"/>
    <w:rsid w:val="004D0B32"/>
    <w:rsid w:val="004D0B6E"/>
    <w:rsid w:val="004D0B70"/>
    <w:rsid w:val="004D0B84"/>
    <w:rsid w:val="004D0C66"/>
    <w:rsid w:val="004D0C86"/>
    <w:rsid w:val="004D0D91"/>
    <w:rsid w:val="004D0E18"/>
    <w:rsid w:val="004D0E88"/>
    <w:rsid w:val="004D0FC8"/>
    <w:rsid w:val="004D0FF6"/>
    <w:rsid w:val="004D1151"/>
    <w:rsid w:val="004D119F"/>
    <w:rsid w:val="004D11C8"/>
    <w:rsid w:val="004D1310"/>
    <w:rsid w:val="004D1367"/>
    <w:rsid w:val="004D1392"/>
    <w:rsid w:val="004D13BD"/>
    <w:rsid w:val="004D1465"/>
    <w:rsid w:val="004D1481"/>
    <w:rsid w:val="004D14AF"/>
    <w:rsid w:val="004D14C4"/>
    <w:rsid w:val="004D150B"/>
    <w:rsid w:val="004D157F"/>
    <w:rsid w:val="004D15DE"/>
    <w:rsid w:val="004D161B"/>
    <w:rsid w:val="004D166F"/>
    <w:rsid w:val="004D16D7"/>
    <w:rsid w:val="004D16E8"/>
    <w:rsid w:val="004D1716"/>
    <w:rsid w:val="004D17DB"/>
    <w:rsid w:val="004D186C"/>
    <w:rsid w:val="004D188C"/>
    <w:rsid w:val="004D18F0"/>
    <w:rsid w:val="004D1910"/>
    <w:rsid w:val="004D1A09"/>
    <w:rsid w:val="004D1A47"/>
    <w:rsid w:val="004D1A7E"/>
    <w:rsid w:val="004D1B68"/>
    <w:rsid w:val="004D1BD3"/>
    <w:rsid w:val="004D1CA3"/>
    <w:rsid w:val="004D1DA1"/>
    <w:rsid w:val="004D1E5B"/>
    <w:rsid w:val="004D1EF8"/>
    <w:rsid w:val="004D1F08"/>
    <w:rsid w:val="004D1F22"/>
    <w:rsid w:val="004D213B"/>
    <w:rsid w:val="004D21D1"/>
    <w:rsid w:val="004D230C"/>
    <w:rsid w:val="004D2492"/>
    <w:rsid w:val="004D24C4"/>
    <w:rsid w:val="004D24C9"/>
    <w:rsid w:val="004D2526"/>
    <w:rsid w:val="004D2572"/>
    <w:rsid w:val="004D25BD"/>
    <w:rsid w:val="004D27AD"/>
    <w:rsid w:val="004D286D"/>
    <w:rsid w:val="004D28AF"/>
    <w:rsid w:val="004D29E9"/>
    <w:rsid w:val="004D2B64"/>
    <w:rsid w:val="004D2BCB"/>
    <w:rsid w:val="004D2D25"/>
    <w:rsid w:val="004D2D7D"/>
    <w:rsid w:val="004D2D81"/>
    <w:rsid w:val="004D2DB4"/>
    <w:rsid w:val="004D2E7E"/>
    <w:rsid w:val="004D2E97"/>
    <w:rsid w:val="004D2F09"/>
    <w:rsid w:val="004D2F43"/>
    <w:rsid w:val="004D3047"/>
    <w:rsid w:val="004D3089"/>
    <w:rsid w:val="004D3144"/>
    <w:rsid w:val="004D314D"/>
    <w:rsid w:val="004D31F9"/>
    <w:rsid w:val="004D334B"/>
    <w:rsid w:val="004D3368"/>
    <w:rsid w:val="004D33D3"/>
    <w:rsid w:val="004D33E3"/>
    <w:rsid w:val="004D34CF"/>
    <w:rsid w:val="004D35D1"/>
    <w:rsid w:val="004D361B"/>
    <w:rsid w:val="004D3699"/>
    <w:rsid w:val="004D36AA"/>
    <w:rsid w:val="004D3765"/>
    <w:rsid w:val="004D3875"/>
    <w:rsid w:val="004D3B05"/>
    <w:rsid w:val="004D3B24"/>
    <w:rsid w:val="004D3B60"/>
    <w:rsid w:val="004D3B93"/>
    <w:rsid w:val="004D3BC8"/>
    <w:rsid w:val="004D3BEC"/>
    <w:rsid w:val="004D3C36"/>
    <w:rsid w:val="004D3E07"/>
    <w:rsid w:val="004D3EE6"/>
    <w:rsid w:val="004D3F26"/>
    <w:rsid w:val="004D3FDA"/>
    <w:rsid w:val="004D4039"/>
    <w:rsid w:val="004D407A"/>
    <w:rsid w:val="004D409A"/>
    <w:rsid w:val="004D40DD"/>
    <w:rsid w:val="004D41D4"/>
    <w:rsid w:val="004D41E6"/>
    <w:rsid w:val="004D41F2"/>
    <w:rsid w:val="004D4218"/>
    <w:rsid w:val="004D43BA"/>
    <w:rsid w:val="004D43E5"/>
    <w:rsid w:val="004D44A7"/>
    <w:rsid w:val="004D44AC"/>
    <w:rsid w:val="004D44C6"/>
    <w:rsid w:val="004D4504"/>
    <w:rsid w:val="004D458B"/>
    <w:rsid w:val="004D45B8"/>
    <w:rsid w:val="004D45F0"/>
    <w:rsid w:val="004D46C4"/>
    <w:rsid w:val="004D46FB"/>
    <w:rsid w:val="004D4732"/>
    <w:rsid w:val="004D49FC"/>
    <w:rsid w:val="004D4A24"/>
    <w:rsid w:val="004D4BC4"/>
    <w:rsid w:val="004D4C75"/>
    <w:rsid w:val="004D4CA9"/>
    <w:rsid w:val="004D4CED"/>
    <w:rsid w:val="004D4CF5"/>
    <w:rsid w:val="004D4D5D"/>
    <w:rsid w:val="004D4E90"/>
    <w:rsid w:val="004D518F"/>
    <w:rsid w:val="004D51A9"/>
    <w:rsid w:val="004D51ED"/>
    <w:rsid w:val="004D52B4"/>
    <w:rsid w:val="004D5315"/>
    <w:rsid w:val="004D5393"/>
    <w:rsid w:val="004D546C"/>
    <w:rsid w:val="004D556C"/>
    <w:rsid w:val="004D569E"/>
    <w:rsid w:val="004D57C1"/>
    <w:rsid w:val="004D5958"/>
    <w:rsid w:val="004D5A22"/>
    <w:rsid w:val="004D5A95"/>
    <w:rsid w:val="004D5B30"/>
    <w:rsid w:val="004D5B51"/>
    <w:rsid w:val="004D5C02"/>
    <w:rsid w:val="004D5C2F"/>
    <w:rsid w:val="004D6030"/>
    <w:rsid w:val="004D6143"/>
    <w:rsid w:val="004D6191"/>
    <w:rsid w:val="004D61E8"/>
    <w:rsid w:val="004D6246"/>
    <w:rsid w:val="004D6253"/>
    <w:rsid w:val="004D6267"/>
    <w:rsid w:val="004D62CC"/>
    <w:rsid w:val="004D6335"/>
    <w:rsid w:val="004D638D"/>
    <w:rsid w:val="004D6580"/>
    <w:rsid w:val="004D6683"/>
    <w:rsid w:val="004D66EC"/>
    <w:rsid w:val="004D6814"/>
    <w:rsid w:val="004D684C"/>
    <w:rsid w:val="004D68F0"/>
    <w:rsid w:val="004D691E"/>
    <w:rsid w:val="004D69BE"/>
    <w:rsid w:val="004D6A45"/>
    <w:rsid w:val="004D6A5E"/>
    <w:rsid w:val="004D6A64"/>
    <w:rsid w:val="004D6B1C"/>
    <w:rsid w:val="004D6CE5"/>
    <w:rsid w:val="004D6D76"/>
    <w:rsid w:val="004D6DC6"/>
    <w:rsid w:val="004D6DED"/>
    <w:rsid w:val="004D6F98"/>
    <w:rsid w:val="004D700D"/>
    <w:rsid w:val="004D70F2"/>
    <w:rsid w:val="004D72AF"/>
    <w:rsid w:val="004D72FD"/>
    <w:rsid w:val="004D73F3"/>
    <w:rsid w:val="004D741D"/>
    <w:rsid w:val="004D7482"/>
    <w:rsid w:val="004D74B2"/>
    <w:rsid w:val="004D755B"/>
    <w:rsid w:val="004D7630"/>
    <w:rsid w:val="004D777D"/>
    <w:rsid w:val="004D784D"/>
    <w:rsid w:val="004D7867"/>
    <w:rsid w:val="004D78DD"/>
    <w:rsid w:val="004D7921"/>
    <w:rsid w:val="004D7963"/>
    <w:rsid w:val="004D79B5"/>
    <w:rsid w:val="004D79E8"/>
    <w:rsid w:val="004D7A38"/>
    <w:rsid w:val="004D7B47"/>
    <w:rsid w:val="004D7B5F"/>
    <w:rsid w:val="004D7C1D"/>
    <w:rsid w:val="004D7C72"/>
    <w:rsid w:val="004D7D20"/>
    <w:rsid w:val="004D7D21"/>
    <w:rsid w:val="004D7D9B"/>
    <w:rsid w:val="004D7DB2"/>
    <w:rsid w:val="004D7DE3"/>
    <w:rsid w:val="004D7EBE"/>
    <w:rsid w:val="004D7F76"/>
    <w:rsid w:val="004D7FF7"/>
    <w:rsid w:val="004E00A3"/>
    <w:rsid w:val="004E00B9"/>
    <w:rsid w:val="004E00FA"/>
    <w:rsid w:val="004E00FF"/>
    <w:rsid w:val="004E0161"/>
    <w:rsid w:val="004E01C4"/>
    <w:rsid w:val="004E0221"/>
    <w:rsid w:val="004E0243"/>
    <w:rsid w:val="004E02CD"/>
    <w:rsid w:val="004E0304"/>
    <w:rsid w:val="004E03AC"/>
    <w:rsid w:val="004E0492"/>
    <w:rsid w:val="004E0500"/>
    <w:rsid w:val="004E0559"/>
    <w:rsid w:val="004E0677"/>
    <w:rsid w:val="004E094E"/>
    <w:rsid w:val="004E09B4"/>
    <w:rsid w:val="004E0A00"/>
    <w:rsid w:val="004E0A83"/>
    <w:rsid w:val="004E0AA6"/>
    <w:rsid w:val="004E0ABA"/>
    <w:rsid w:val="004E0AF7"/>
    <w:rsid w:val="004E0B7C"/>
    <w:rsid w:val="004E0BB0"/>
    <w:rsid w:val="004E0BC9"/>
    <w:rsid w:val="004E0BE2"/>
    <w:rsid w:val="004E0C0E"/>
    <w:rsid w:val="004E0C1B"/>
    <w:rsid w:val="004E0C9D"/>
    <w:rsid w:val="004E0E25"/>
    <w:rsid w:val="004E0E26"/>
    <w:rsid w:val="004E0F81"/>
    <w:rsid w:val="004E10D8"/>
    <w:rsid w:val="004E112F"/>
    <w:rsid w:val="004E11BB"/>
    <w:rsid w:val="004E11F4"/>
    <w:rsid w:val="004E148A"/>
    <w:rsid w:val="004E1569"/>
    <w:rsid w:val="004E1657"/>
    <w:rsid w:val="004E16CC"/>
    <w:rsid w:val="004E176A"/>
    <w:rsid w:val="004E17F8"/>
    <w:rsid w:val="004E1823"/>
    <w:rsid w:val="004E190A"/>
    <w:rsid w:val="004E1BA8"/>
    <w:rsid w:val="004E1C3B"/>
    <w:rsid w:val="004E1C87"/>
    <w:rsid w:val="004E1D14"/>
    <w:rsid w:val="004E1D48"/>
    <w:rsid w:val="004E1DEA"/>
    <w:rsid w:val="004E1E0B"/>
    <w:rsid w:val="004E1EC6"/>
    <w:rsid w:val="004E1FBD"/>
    <w:rsid w:val="004E213B"/>
    <w:rsid w:val="004E21B6"/>
    <w:rsid w:val="004E235F"/>
    <w:rsid w:val="004E2395"/>
    <w:rsid w:val="004E23C8"/>
    <w:rsid w:val="004E2424"/>
    <w:rsid w:val="004E24BE"/>
    <w:rsid w:val="004E254B"/>
    <w:rsid w:val="004E259B"/>
    <w:rsid w:val="004E259C"/>
    <w:rsid w:val="004E2640"/>
    <w:rsid w:val="004E268A"/>
    <w:rsid w:val="004E2715"/>
    <w:rsid w:val="004E2753"/>
    <w:rsid w:val="004E2810"/>
    <w:rsid w:val="004E2858"/>
    <w:rsid w:val="004E2963"/>
    <w:rsid w:val="004E29D1"/>
    <w:rsid w:val="004E29DA"/>
    <w:rsid w:val="004E2AAE"/>
    <w:rsid w:val="004E2B4B"/>
    <w:rsid w:val="004E2C86"/>
    <w:rsid w:val="004E2D32"/>
    <w:rsid w:val="004E2DF3"/>
    <w:rsid w:val="004E2E53"/>
    <w:rsid w:val="004E2F79"/>
    <w:rsid w:val="004E2FBF"/>
    <w:rsid w:val="004E2FD5"/>
    <w:rsid w:val="004E2FFC"/>
    <w:rsid w:val="004E3100"/>
    <w:rsid w:val="004E315C"/>
    <w:rsid w:val="004E31A7"/>
    <w:rsid w:val="004E31BF"/>
    <w:rsid w:val="004E323C"/>
    <w:rsid w:val="004E3313"/>
    <w:rsid w:val="004E3393"/>
    <w:rsid w:val="004E349D"/>
    <w:rsid w:val="004E354F"/>
    <w:rsid w:val="004E35BC"/>
    <w:rsid w:val="004E35C5"/>
    <w:rsid w:val="004E365E"/>
    <w:rsid w:val="004E375B"/>
    <w:rsid w:val="004E38EE"/>
    <w:rsid w:val="004E394D"/>
    <w:rsid w:val="004E39BF"/>
    <w:rsid w:val="004E3BC9"/>
    <w:rsid w:val="004E3BE2"/>
    <w:rsid w:val="004E3CE9"/>
    <w:rsid w:val="004E3D2C"/>
    <w:rsid w:val="004E3D69"/>
    <w:rsid w:val="004E3E12"/>
    <w:rsid w:val="004E3E30"/>
    <w:rsid w:val="004E3E55"/>
    <w:rsid w:val="004E3E88"/>
    <w:rsid w:val="004E3EAC"/>
    <w:rsid w:val="004E3EB4"/>
    <w:rsid w:val="004E3FF8"/>
    <w:rsid w:val="004E4217"/>
    <w:rsid w:val="004E421E"/>
    <w:rsid w:val="004E42B2"/>
    <w:rsid w:val="004E434E"/>
    <w:rsid w:val="004E4371"/>
    <w:rsid w:val="004E43A0"/>
    <w:rsid w:val="004E43F3"/>
    <w:rsid w:val="004E4453"/>
    <w:rsid w:val="004E4458"/>
    <w:rsid w:val="004E44DF"/>
    <w:rsid w:val="004E4636"/>
    <w:rsid w:val="004E4668"/>
    <w:rsid w:val="004E471C"/>
    <w:rsid w:val="004E474F"/>
    <w:rsid w:val="004E4877"/>
    <w:rsid w:val="004E4878"/>
    <w:rsid w:val="004E492E"/>
    <w:rsid w:val="004E49A6"/>
    <w:rsid w:val="004E49E1"/>
    <w:rsid w:val="004E4A66"/>
    <w:rsid w:val="004E4A6C"/>
    <w:rsid w:val="004E4AC0"/>
    <w:rsid w:val="004E4B7D"/>
    <w:rsid w:val="004E4BB7"/>
    <w:rsid w:val="004E4BCF"/>
    <w:rsid w:val="004E4D69"/>
    <w:rsid w:val="004E4DE3"/>
    <w:rsid w:val="004E4DF5"/>
    <w:rsid w:val="004E4E10"/>
    <w:rsid w:val="004E4E31"/>
    <w:rsid w:val="004E4E36"/>
    <w:rsid w:val="004E4F54"/>
    <w:rsid w:val="004E4FC5"/>
    <w:rsid w:val="004E5054"/>
    <w:rsid w:val="004E505B"/>
    <w:rsid w:val="004E50E6"/>
    <w:rsid w:val="004E510D"/>
    <w:rsid w:val="004E5155"/>
    <w:rsid w:val="004E51AE"/>
    <w:rsid w:val="004E51F8"/>
    <w:rsid w:val="004E51FE"/>
    <w:rsid w:val="004E5351"/>
    <w:rsid w:val="004E56D9"/>
    <w:rsid w:val="004E5723"/>
    <w:rsid w:val="004E5774"/>
    <w:rsid w:val="004E57B0"/>
    <w:rsid w:val="004E57B9"/>
    <w:rsid w:val="004E5844"/>
    <w:rsid w:val="004E59C1"/>
    <w:rsid w:val="004E5A31"/>
    <w:rsid w:val="004E5A53"/>
    <w:rsid w:val="004E5AC5"/>
    <w:rsid w:val="004E5B03"/>
    <w:rsid w:val="004E5B93"/>
    <w:rsid w:val="004E5B9E"/>
    <w:rsid w:val="004E5BE2"/>
    <w:rsid w:val="004E5C22"/>
    <w:rsid w:val="004E5C8C"/>
    <w:rsid w:val="004E5D1B"/>
    <w:rsid w:val="004E5D1F"/>
    <w:rsid w:val="004E5DE8"/>
    <w:rsid w:val="004E5E8A"/>
    <w:rsid w:val="004E5EAD"/>
    <w:rsid w:val="004E5EF0"/>
    <w:rsid w:val="004E5F1A"/>
    <w:rsid w:val="004E5F56"/>
    <w:rsid w:val="004E5F7B"/>
    <w:rsid w:val="004E5FA4"/>
    <w:rsid w:val="004E60F2"/>
    <w:rsid w:val="004E6117"/>
    <w:rsid w:val="004E6177"/>
    <w:rsid w:val="004E61AF"/>
    <w:rsid w:val="004E6206"/>
    <w:rsid w:val="004E624E"/>
    <w:rsid w:val="004E6298"/>
    <w:rsid w:val="004E62BD"/>
    <w:rsid w:val="004E638D"/>
    <w:rsid w:val="004E664C"/>
    <w:rsid w:val="004E6670"/>
    <w:rsid w:val="004E6679"/>
    <w:rsid w:val="004E6706"/>
    <w:rsid w:val="004E6790"/>
    <w:rsid w:val="004E67B2"/>
    <w:rsid w:val="004E67FA"/>
    <w:rsid w:val="004E69F9"/>
    <w:rsid w:val="004E6D67"/>
    <w:rsid w:val="004E6E97"/>
    <w:rsid w:val="004E6EC5"/>
    <w:rsid w:val="004E6FE0"/>
    <w:rsid w:val="004E712F"/>
    <w:rsid w:val="004E716A"/>
    <w:rsid w:val="004E7197"/>
    <w:rsid w:val="004E7306"/>
    <w:rsid w:val="004E7379"/>
    <w:rsid w:val="004E74BC"/>
    <w:rsid w:val="004E7637"/>
    <w:rsid w:val="004E777E"/>
    <w:rsid w:val="004E78A5"/>
    <w:rsid w:val="004E78B5"/>
    <w:rsid w:val="004E796C"/>
    <w:rsid w:val="004E79ED"/>
    <w:rsid w:val="004E7A0F"/>
    <w:rsid w:val="004E7B48"/>
    <w:rsid w:val="004E7BE7"/>
    <w:rsid w:val="004E7C4E"/>
    <w:rsid w:val="004E7C70"/>
    <w:rsid w:val="004E7CA1"/>
    <w:rsid w:val="004E7D43"/>
    <w:rsid w:val="004E7DAE"/>
    <w:rsid w:val="004E7F51"/>
    <w:rsid w:val="004F0027"/>
    <w:rsid w:val="004F00DE"/>
    <w:rsid w:val="004F01B6"/>
    <w:rsid w:val="004F01F1"/>
    <w:rsid w:val="004F026A"/>
    <w:rsid w:val="004F02AF"/>
    <w:rsid w:val="004F0491"/>
    <w:rsid w:val="004F0627"/>
    <w:rsid w:val="004F0758"/>
    <w:rsid w:val="004F0768"/>
    <w:rsid w:val="004F0876"/>
    <w:rsid w:val="004F096A"/>
    <w:rsid w:val="004F09C0"/>
    <w:rsid w:val="004F0A55"/>
    <w:rsid w:val="004F0C83"/>
    <w:rsid w:val="004F0C9B"/>
    <w:rsid w:val="004F0CDB"/>
    <w:rsid w:val="004F0F4A"/>
    <w:rsid w:val="004F0F5D"/>
    <w:rsid w:val="004F10B1"/>
    <w:rsid w:val="004F111A"/>
    <w:rsid w:val="004F116B"/>
    <w:rsid w:val="004F1229"/>
    <w:rsid w:val="004F12D8"/>
    <w:rsid w:val="004F1398"/>
    <w:rsid w:val="004F13A3"/>
    <w:rsid w:val="004F1440"/>
    <w:rsid w:val="004F14A2"/>
    <w:rsid w:val="004F14F8"/>
    <w:rsid w:val="004F1649"/>
    <w:rsid w:val="004F16B9"/>
    <w:rsid w:val="004F17E5"/>
    <w:rsid w:val="004F196A"/>
    <w:rsid w:val="004F1B4B"/>
    <w:rsid w:val="004F1B4C"/>
    <w:rsid w:val="004F1B5E"/>
    <w:rsid w:val="004F1B70"/>
    <w:rsid w:val="004F1BA3"/>
    <w:rsid w:val="004F1EB0"/>
    <w:rsid w:val="004F1F09"/>
    <w:rsid w:val="004F1F1D"/>
    <w:rsid w:val="004F1F39"/>
    <w:rsid w:val="004F1F75"/>
    <w:rsid w:val="004F20D0"/>
    <w:rsid w:val="004F2268"/>
    <w:rsid w:val="004F22B6"/>
    <w:rsid w:val="004F2333"/>
    <w:rsid w:val="004F236B"/>
    <w:rsid w:val="004F23F3"/>
    <w:rsid w:val="004F244D"/>
    <w:rsid w:val="004F2462"/>
    <w:rsid w:val="004F250A"/>
    <w:rsid w:val="004F2543"/>
    <w:rsid w:val="004F2585"/>
    <w:rsid w:val="004F270A"/>
    <w:rsid w:val="004F27AC"/>
    <w:rsid w:val="004F27EC"/>
    <w:rsid w:val="004F28DC"/>
    <w:rsid w:val="004F2B57"/>
    <w:rsid w:val="004F2C6A"/>
    <w:rsid w:val="004F2DA7"/>
    <w:rsid w:val="004F2E92"/>
    <w:rsid w:val="004F2F37"/>
    <w:rsid w:val="004F2FF7"/>
    <w:rsid w:val="004F319B"/>
    <w:rsid w:val="004F31E1"/>
    <w:rsid w:val="004F3252"/>
    <w:rsid w:val="004F327F"/>
    <w:rsid w:val="004F32D1"/>
    <w:rsid w:val="004F3324"/>
    <w:rsid w:val="004F3335"/>
    <w:rsid w:val="004F3353"/>
    <w:rsid w:val="004F3451"/>
    <w:rsid w:val="004F348C"/>
    <w:rsid w:val="004F3495"/>
    <w:rsid w:val="004F34A2"/>
    <w:rsid w:val="004F359A"/>
    <w:rsid w:val="004F35C7"/>
    <w:rsid w:val="004F3753"/>
    <w:rsid w:val="004F3845"/>
    <w:rsid w:val="004F3875"/>
    <w:rsid w:val="004F38D3"/>
    <w:rsid w:val="004F3930"/>
    <w:rsid w:val="004F395D"/>
    <w:rsid w:val="004F3962"/>
    <w:rsid w:val="004F39BE"/>
    <w:rsid w:val="004F3A14"/>
    <w:rsid w:val="004F3B47"/>
    <w:rsid w:val="004F3B57"/>
    <w:rsid w:val="004F3C09"/>
    <w:rsid w:val="004F3C68"/>
    <w:rsid w:val="004F3C6F"/>
    <w:rsid w:val="004F3C79"/>
    <w:rsid w:val="004F3F3D"/>
    <w:rsid w:val="004F3F65"/>
    <w:rsid w:val="004F4020"/>
    <w:rsid w:val="004F4049"/>
    <w:rsid w:val="004F406B"/>
    <w:rsid w:val="004F411E"/>
    <w:rsid w:val="004F418C"/>
    <w:rsid w:val="004F41B4"/>
    <w:rsid w:val="004F420E"/>
    <w:rsid w:val="004F4228"/>
    <w:rsid w:val="004F42DB"/>
    <w:rsid w:val="004F45E5"/>
    <w:rsid w:val="004F4735"/>
    <w:rsid w:val="004F4791"/>
    <w:rsid w:val="004F47C0"/>
    <w:rsid w:val="004F48E6"/>
    <w:rsid w:val="004F48F0"/>
    <w:rsid w:val="004F4A1A"/>
    <w:rsid w:val="004F4A59"/>
    <w:rsid w:val="004F4C28"/>
    <w:rsid w:val="004F4C6C"/>
    <w:rsid w:val="004F4D12"/>
    <w:rsid w:val="004F4DC3"/>
    <w:rsid w:val="004F4E73"/>
    <w:rsid w:val="004F4E75"/>
    <w:rsid w:val="004F4F2C"/>
    <w:rsid w:val="004F4F33"/>
    <w:rsid w:val="004F4FE7"/>
    <w:rsid w:val="004F5008"/>
    <w:rsid w:val="004F512C"/>
    <w:rsid w:val="004F51A3"/>
    <w:rsid w:val="004F51E6"/>
    <w:rsid w:val="004F5254"/>
    <w:rsid w:val="004F5294"/>
    <w:rsid w:val="004F52EB"/>
    <w:rsid w:val="004F52ED"/>
    <w:rsid w:val="004F5332"/>
    <w:rsid w:val="004F5388"/>
    <w:rsid w:val="004F5482"/>
    <w:rsid w:val="004F54D5"/>
    <w:rsid w:val="004F54EC"/>
    <w:rsid w:val="004F5500"/>
    <w:rsid w:val="004F55BE"/>
    <w:rsid w:val="004F5638"/>
    <w:rsid w:val="004F5683"/>
    <w:rsid w:val="004F5788"/>
    <w:rsid w:val="004F57D5"/>
    <w:rsid w:val="004F5844"/>
    <w:rsid w:val="004F58DD"/>
    <w:rsid w:val="004F5976"/>
    <w:rsid w:val="004F59AB"/>
    <w:rsid w:val="004F5A81"/>
    <w:rsid w:val="004F5A8F"/>
    <w:rsid w:val="004F5CB9"/>
    <w:rsid w:val="004F5E2A"/>
    <w:rsid w:val="004F5F0A"/>
    <w:rsid w:val="004F5F4C"/>
    <w:rsid w:val="004F5F5F"/>
    <w:rsid w:val="004F5F66"/>
    <w:rsid w:val="004F5FA4"/>
    <w:rsid w:val="004F6090"/>
    <w:rsid w:val="004F6144"/>
    <w:rsid w:val="004F6154"/>
    <w:rsid w:val="004F6166"/>
    <w:rsid w:val="004F620C"/>
    <w:rsid w:val="004F62BD"/>
    <w:rsid w:val="004F6552"/>
    <w:rsid w:val="004F65C7"/>
    <w:rsid w:val="004F65D8"/>
    <w:rsid w:val="004F6634"/>
    <w:rsid w:val="004F6667"/>
    <w:rsid w:val="004F66CB"/>
    <w:rsid w:val="004F67E6"/>
    <w:rsid w:val="004F689D"/>
    <w:rsid w:val="004F691E"/>
    <w:rsid w:val="004F6951"/>
    <w:rsid w:val="004F697B"/>
    <w:rsid w:val="004F69A5"/>
    <w:rsid w:val="004F6ADF"/>
    <w:rsid w:val="004F6C70"/>
    <w:rsid w:val="004F6DF5"/>
    <w:rsid w:val="004F6E85"/>
    <w:rsid w:val="004F6F3B"/>
    <w:rsid w:val="004F6F4C"/>
    <w:rsid w:val="004F6FE4"/>
    <w:rsid w:val="004F70D8"/>
    <w:rsid w:val="004F720A"/>
    <w:rsid w:val="004F7223"/>
    <w:rsid w:val="004F7270"/>
    <w:rsid w:val="004F7289"/>
    <w:rsid w:val="004F72B1"/>
    <w:rsid w:val="004F73A3"/>
    <w:rsid w:val="004F741D"/>
    <w:rsid w:val="004F7442"/>
    <w:rsid w:val="004F746A"/>
    <w:rsid w:val="004F75AA"/>
    <w:rsid w:val="004F763D"/>
    <w:rsid w:val="004F768F"/>
    <w:rsid w:val="004F76B5"/>
    <w:rsid w:val="004F76F8"/>
    <w:rsid w:val="004F7703"/>
    <w:rsid w:val="004F7717"/>
    <w:rsid w:val="004F774C"/>
    <w:rsid w:val="004F77FB"/>
    <w:rsid w:val="004F7922"/>
    <w:rsid w:val="004F7929"/>
    <w:rsid w:val="004F79E5"/>
    <w:rsid w:val="004F7A1C"/>
    <w:rsid w:val="004F7B7E"/>
    <w:rsid w:val="004F7BB7"/>
    <w:rsid w:val="004F7BBA"/>
    <w:rsid w:val="004F7C05"/>
    <w:rsid w:val="004F7C8D"/>
    <w:rsid w:val="004F7CF8"/>
    <w:rsid w:val="004F7E12"/>
    <w:rsid w:val="004F7E24"/>
    <w:rsid w:val="004F7EB0"/>
    <w:rsid w:val="004F7F63"/>
    <w:rsid w:val="004F7F84"/>
    <w:rsid w:val="00500079"/>
    <w:rsid w:val="00500094"/>
    <w:rsid w:val="00500131"/>
    <w:rsid w:val="00500160"/>
    <w:rsid w:val="005001E1"/>
    <w:rsid w:val="005001E6"/>
    <w:rsid w:val="00500299"/>
    <w:rsid w:val="005002F5"/>
    <w:rsid w:val="005002FD"/>
    <w:rsid w:val="0050055F"/>
    <w:rsid w:val="0050057A"/>
    <w:rsid w:val="005005EE"/>
    <w:rsid w:val="0050061B"/>
    <w:rsid w:val="00500621"/>
    <w:rsid w:val="005006E1"/>
    <w:rsid w:val="0050070A"/>
    <w:rsid w:val="005007C9"/>
    <w:rsid w:val="00500AB2"/>
    <w:rsid w:val="00500B6C"/>
    <w:rsid w:val="00500BFB"/>
    <w:rsid w:val="00500C38"/>
    <w:rsid w:val="00500C7E"/>
    <w:rsid w:val="00500CE2"/>
    <w:rsid w:val="00500D13"/>
    <w:rsid w:val="00500DC3"/>
    <w:rsid w:val="00500E53"/>
    <w:rsid w:val="00500E5E"/>
    <w:rsid w:val="0050110F"/>
    <w:rsid w:val="00501151"/>
    <w:rsid w:val="005011B8"/>
    <w:rsid w:val="005011C2"/>
    <w:rsid w:val="005012AE"/>
    <w:rsid w:val="005012D9"/>
    <w:rsid w:val="005013CB"/>
    <w:rsid w:val="005014DD"/>
    <w:rsid w:val="0050155F"/>
    <w:rsid w:val="005016D0"/>
    <w:rsid w:val="00501750"/>
    <w:rsid w:val="00501850"/>
    <w:rsid w:val="00501973"/>
    <w:rsid w:val="00501984"/>
    <w:rsid w:val="00501987"/>
    <w:rsid w:val="00501A20"/>
    <w:rsid w:val="00501A99"/>
    <w:rsid w:val="00501BB2"/>
    <w:rsid w:val="00501C1D"/>
    <w:rsid w:val="00501DF0"/>
    <w:rsid w:val="00501E56"/>
    <w:rsid w:val="00501EA3"/>
    <w:rsid w:val="00501FD1"/>
    <w:rsid w:val="00501FE3"/>
    <w:rsid w:val="00502001"/>
    <w:rsid w:val="00502039"/>
    <w:rsid w:val="005020B4"/>
    <w:rsid w:val="0050219C"/>
    <w:rsid w:val="005022A9"/>
    <w:rsid w:val="005023EC"/>
    <w:rsid w:val="00502415"/>
    <w:rsid w:val="0050243C"/>
    <w:rsid w:val="0050257D"/>
    <w:rsid w:val="005025E6"/>
    <w:rsid w:val="005026D7"/>
    <w:rsid w:val="00502796"/>
    <w:rsid w:val="005028AA"/>
    <w:rsid w:val="005028C4"/>
    <w:rsid w:val="005028C7"/>
    <w:rsid w:val="0050291E"/>
    <w:rsid w:val="005029A3"/>
    <w:rsid w:val="005029B6"/>
    <w:rsid w:val="005029BB"/>
    <w:rsid w:val="005029E6"/>
    <w:rsid w:val="00502A9F"/>
    <w:rsid w:val="00502ABC"/>
    <w:rsid w:val="00502AF3"/>
    <w:rsid w:val="00502AFA"/>
    <w:rsid w:val="00502D6B"/>
    <w:rsid w:val="00502D92"/>
    <w:rsid w:val="00502D96"/>
    <w:rsid w:val="00502E9D"/>
    <w:rsid w:val="00502ED8"/>
    <w:rsid w:val="00502F4F"/>
    <w:rsid w:val="0050308F"/>
    <w:rsid w:val="005030BB"/>
    <w:rsid w:val="005031BB"/>
    <w:rsid w:val="00503231"/>
    <w:rsid w:val="005033C4"/>
    <w:rsid w:val="00503402"/>
    <w:rsid w:val="00503457"/>
    <w:rsid w:val="005034F5"/>
    <w:rsid w:val="0050355D"/>
    <w:rsid w:val="00503583"/>
    <w:rsid w:val="0050361D"/>
    <w:rsid w:val="00503726"/>
    <w:rsid w:val="0050378A"/>
    <w:rsid w:val="005037E9"/>
    <w:rsid w:val="00503B08"/>
    <w:rsid w:val="00503BF0"/>
    <w:rsid w:val="00503E00"/>
    <w:rsid w:val="00503E19"/>
    <w:rsid w:val="00503EBA"/>
    <w:rsid w:val="00503EE9"/>
    <w:rsid w:val="00503F34"/>
    <w:rsid w:val="00503F4F"/>
    <w:rsid w:val="00503FA7"/>
    <w:rsid w:val="0050409B"/>
    <w:rsid w:val="0050414F"/>
    <w:rsid w:val="0050418F"/>
    <w:rsid w:val="005041C3"/>
    <w:rsid w:val="00504436"/>
    <w:rsid w:val="005045E2"/>
    <w:rsid w:val="0050463E"/>
    <w:rsid w:val="005046B5"/>
    <w:rsid w:val="005046D1"/>
    <w:rsid w:val="00504716"/>
    <w:rsid w:val="005049EF"/>
    <w:rsid w:val="00504C22"/>
    <w:rsid w:val="00504CE3"/>
    <w:rsid w:val="00504D2F"/>
    <w:rsid w:val="00504E8D"/>
    <w:rsid w:val="00504EE0"/>
    <w:rsid w:val="00504F66"/>
    <w:rsid w:val="005051B9"/>
    <w:rsid w:val="005051C6"/>
    <w:rsid w:val="00505212"/>
    <w:rsid w:val="005052BC"/>
    <w:rsid w:val="0050534E"/>
    <w:rsid w:val="00505577"/>
    <w:rsid w:val="005055BF"/>
    <w:rsid w:val="005055CC"/>
    <w:rsid w:val="00505652"/>
    <w:rsid w:val="0050572D"/>
    <w:rsid w:val="005057DC"/>
    <w:rsid w:val="005057F4"/>
    <w:rsid w:val="0050588D"/>
    <w:rsid w:val="0050598F"/>
    <w:rsid w:val="005059AE"/>
    <w:rsid w:val="00505AD4"/>
    <w:rsid w:val="00505C62"/>
    <w:rsid w:val="00505C66"/>
    <w:rsid w:val="00505D49"/>
    <w:rsid w:val="00505FE8"/>
    <w:rsid w:val="0050613B"/>
    <w:rsid w:val="00506173"/>
    <w:rsid w:val="005061B8"/>
    <w:rsid w:val="005061D4"/>
    <w:rsid w:val="005061ED"/>
    <w:rsid w:val="005061F6"/>
    <w:rsid w:val="005063F2"/>
    <w:rsid w:val="00506465"/>
    <w:rsid w:val="005064E7"/>
    <w:rsid w:val="0050651E"/>
    <w:rsid w:val="0050652F"/>
    <w:rsid w:val="00506570"/>
    <w:rsid w:val="00506578"/>
    <w:rsid w:val="0050663B"/>
    <w:rsid w:val="005066A7"/>
    <w:rsid w:val="005066ED"/>
    <w:rsid w:val="005067A2"/>
    <w:rsid w:val="00506801"/>
    <w:rsid w:val="00506B53"/>
    <w:rsid w:val="00506BE7"/>
    <w:rsid w:val="00506D47"/>
    <w:rsid w:val="00506D8C"/>
    <w:rsid w:val="00506DB0"/>
    <w:rsid w:val="00506E4A"/>
    <w:rsid w:val="00506E63"/>
    <w:rsid w:val="00506E96"/>
    <w:rsid w:val="00506F07"/>
    <w:rsid w:val="00506F11"/>
    <w:rsid w:val="00506F59"/>
    <w:rsid w:val="00506FB1"/>
    <w:rsid w:val="00507011"/>
    <w:rsid w:val="00507245"/>
    <w:rsid w:val="005072FE"/>
    <w:rsid w:val="00507309"/>
    <w:rsid w:val="0050737D"/>
    <w:rsid w:val="005073B9"/>
    <w:rsid w:val="00507567"/>
    <w:rsid w:val="005075F4"/>
    <w:rsid w:val="00507639"/>
    <w:rsid w:val="0050767B"/>
    <w:rsid w:val="005076DF"/>
    <w:rsid w:val="00507772"/>
    <w:rsid w:val="005077B3"/>
    <w:rsid w:val="005077F2"/>
    <w:rsid w:val="005078A9"/>
    <w:rsid w:val="00507A13"/>
    <w:rsid w:val="00507A4F"/>
    <w:rsid w:val="00507A60"/>
    <w:rsid w:val="00507BAE"/>
    <w:rsid w:val="00507BE6"/>
    <w:rsid w:val="00507C70"/>
    <w:rsid w:val="00507D18"/>
    <w:rsid w:val="00507EFE"/>
    <w:rsid w:val="00507F7C"/>
    <w:rsid w:val="005100BB"/>
    <w:rsid w:val="005100C9"/>
    <w:rsid w:val="005100EA"/>
    <w:rsid w:val="00510381"/>
    <w:rsid w:val="005104AA"/>
    <w:rsid w:val="00510531"/>
    <w:rsid w:val="0051053B"/>
    <w:rsid w:val="005105E0"/>
    <w:rsid w:val="005105EA"/>
    <w:rsid w:val="00510659"/>
    <w:rsid w:val="005106D9"/>
    <w:rsid w:val="005106FA"/>
    <w:rsid w:val="005107C9"/>
    <w:rsid w:val="00510869"/>
    <w:rsid w:val="005108A1"/>
    <w:rsid w:val="005108FB"/>
    <w:rsid w:val="00510913"/>
    <w:rsid w:val="00510A14"/>
    <w:rsid w:val="00510A1E"/>
    <w:rsid w:val="00510A2F"/>
    <w:rsid w:val="00510A67"/>
    <w:rsid w:val="00510C5D"/>
    <w:rsid w:val="00510D75"/>
    <w:rsid w:val="00510DCD"/>
    <w:rsid w:val="00510E43"/>
    <w:rsid w:val="0051110B"/>
    <w:rsid w:val="0051111F"/>
    <w:rsid w:val="00511149"/>
    <w:rsid w:val="005111D1"/>
    <w:rsid w:val="00511294"/>
    <w:rsid w:val="0051131C"/>
    <w:rsid w:val="00511446"/>
    <w:rsid w:val="0051144C"/>
    <w:rsid w:val="005114CA"/>
    <w:rsid w:val="005114F8"/>
    <w:rsid w:val="00511598"/>
    <w:rsid w:val="005115C8"/>
    <w:rsid w:val="00511689"/>
    <w:rsid w:val="0051168A"/>
    <w:rsid w:val="005116CA"/>
    <w:rsid w:val="00511706"/>
    <w:rsid w:val="005117A2"/>
    <w:rsid w:val="0051182C"/>
    <w:rsid w:val="00511839"/>
    <w:rsid w:val="0051186F"/>
    <w:rsid w:val="005118EC"/>
    <w:rsid w:val="0051190C"/>
    <w:rsid w:val="00511A33"/>
    <w:rsid w:val="00511A81"/>
    <w:rsid w:val="00511AFD"/>
    <w:rsid w:val="00511BE5"/>
    <w:rsid w:val="00511BE9"/>
    <w:rsid w:val="00511C6F"/>
    <w:rsid w:val="00511D0D"/>
    <w:rsid w:val="00511D3A"/>
    <w:rsid w:val="00511E43"/>
    <w:rsid w:val="00511E8C"/>
    <w:rsid w:val="00511EBA"/>
    <w:rsid w:val="00511F75"/>
    <w:rsid w:val="00511F86"/>
    <w:rsid w:val="00511F99"/>
    <w:rsid w:val="00512013"/>
    <w:rsid w:val="0051203A"/>
    <w:rsid w:val="00512070"/>
    <w:rsid w:val="00512097"/>
    <w:rsid w:val="005122BE"/>
    <w:rsid w:val="00512339"/>
    <w:rsid w:val="00512359"/>
    <w:rsid w:val="00512379"/>
    <w:rsid w:val="0051239F"/>
    <w:rsid w:val="00512401"/>
    <w:rsid w:val="005124BD"/>
    <w:rsid w:val="005124EB"/>
    <w:rsid w:val="0051253F"/>
    <w:rsid w:val="0051263C"/>
    <w:rsid w:val="005126DD"/>
    <w:rsid w:val="00512758"/>
    <w:rsid w:val="005128C8"/>
    <w:rsid w:val="005128FF"/>
    <w:rsid w:val="0051293C"/>
    <w:rsid w:val="0051294D"/>
    <w:rsid w:val="0051296A"/>
    <w:rsid w:val="00512A7A"/>
    <w:rsid w:val="00512ABF"/>
    <w:rsid w:val="00512C1E"/>
    <w:rsid w:val="00512C5C"/>
    <w:rsid w:val="00512D90"/>
    <w:rsid w:val="00512F17"/>
    <w:rsid w:val="00512F32"/>
    <w:rsid w:val="00512F97"/>
    <w:rsid w:val="00512FE1"/>
    <w:rsid w:val="0051303A"/>
    <w:rsid w:val="00513049"/>
    <w:rsid w:val="00513095"/>
    <w:rsid w:val="00513107"/>
    <w:rsid w:val="00513109"/>
    <w:rsid w:val="0051314D"/>
    <w:rsid w:val="00513264"/>
    <w:rsid w:val="005132A2"/>
    <w:rsid w:val="005132AF"/>
    <w:rsid w:val="005132BF"/>
    <w:rsid w:val="005133AC"/>
    <w:rsid w:val="0051343F"/>
    <w:rsid w:val="0051364E"/>
    <w:rsid w:val="00513829"/>
    <w:rsid w:val="00513899"/>
    <w:rsid w:val="0051390A"/>
    <w:rsid w:val="0051391A"/>
    <w:rsid w:val="00513948"/>
    <w:rsid w:val="00513955"/>
    <w:rsid w:val="00513AA7"/>
    <w:rsid w:val="00513B09"/>
    <w:rsid w:val="00513CC4"/>
    <w:rsid w:val="00513DF1"/>
    <w:rsid w:val="00513DFB"/>
    <w:rsid w:val="00513E49"/>
    <w:rsid w:val="00513E9B"/>
    <w:rsid w:val="00514028"/>
    <w:rsid w:val="00514042"/>
    <w:rsid w:val="0051414A"/>
    <w:rsid w:val="005141FC"/>
    <w:rsid w:val="00514214"/>
    <w:rsid w:val="0051426D"/>
    <w:rsid w:val="00514374"/>
    <w:rsid w:val="005143E1"/>
    <w:rsid w:val="005143F9"/>
    <w:rsid w:val="00514454"/>
    <w:rsid w:val="005144D4"/>
    <w:rsid w:val="0051450E"/>
    <w:rsid w:val="0051451F"/>
    <w:rsid w:val="0051453E"/>
    <w:rsid w:val="00514559"/>
    <w:rsid w:val="005145A8"/>
    <w:rsid w:val="005145AB"/>
    <w:rsid w:val="005145F5"/>
    <w:rsid w:val="0051465F"/>
    <w:rsid w:val="005146DC"/>
    <w:rsid w:val="0051482B"/>
    <w:rsid w:val="005148AF"/>
    <w:rsid w:val="00514A0E"/>
    <w:rsid w:val="00514A45"/>
    <w:rsid w:val="00514A47"/>
    <w:rsid w:val="00514AA3"/>
    <w:rsid w:val="00514ACF"/>
    <w:rsid w:val="00514BC4"/>
    <w:rsid w:val="00514D3C"/>
    <w:rsid w:val="00514D84"/>
    <w:rsid w:val="00514DF6"/>
    <w:rsid w:val="00514E30"/>
    <w:rsid w:val="00515040"/>
    <w:rsid w:val="00515082"/>
    <w:rsid w:val="005150F0"/>
    <w:rsid w:val="00515137"/>
    <w:rsid w:val="005151DC"/>
    <w:rsid w:val="00515217"/>
    <w:rsid w:val="0051526A"/>
    <w:rsid w:val="00515309"/>
    <w:rsid w:val="00515327"/>
    <w:rsid w:val="0051533E"/>
    <w:rsid w:val="00515347"/>
    <w:rsid w:val="0051536B"/>
    <w:rsid w:val="0051546C"/>
    <w:rsid w:val="00515507"/>
    <w:rsid w:val="0051553E"/>
    <w:rsid w:val="00515571"/>
    <w:rsid w:val="005157AF"/>
    <w:rsid w:val="00515815"/>
    <w:rsid w:val="005158DB"/>
    <w:rsid w:val="00515901"/>
    <w:rsid w:val="005159E4"/>
    <w:rsid w:val="00515A3A"/>
    <w:rsid w:val="00515A75"/>
    <w:rsid w:val="00515BB3"/>
    <w:rsid w:val="00515C11"/>
    <w:rsid w:val="00515D28"/>
    <w:rsid w:val="00515DA8"/>
    <w:rsid w:val="00515DD7"/>
    <w:rsid w:val="00515E1A"/>
    <w:rsid w:val="00515EB3"/>
    <w:rsid w:val="00516151"/>
    <w:rsid w:val="005161CC"/>
    <w:rsid w:val="00516279"/>
    <w:rsid w:val="00516299"/>
    <w:rsid w:val="0051636C"/>
    <w:rsid w:val="005163E1"/>
    <w:rsid w:val="005164AC"/>
    <w:rsid w:val="00516507"/>
    <w:rsid w:val="005165EE"/>
    <w:rsid w:val="0051664E"/>
    <w:rsid w:val="0051676D"/>
    <w:rsid w:val="0051677E"/>
    <w:rsid w:val="005167A6"/>
    <w:rsid w:val="005168D4"/>
    <w:rsid w:val="005168FF"/>
    <w:rsid w:val="0051694E"/>
    <w:rsid w:val="005169B2"/>
    <w:rsid w:val="00516AB4"/>
    <w:rsid w:val="00516AE9"/>
    <w:rsid w:val="00516AEC"/>
    <w:rsid w:val="00516B67"/>
    <w:rsid w:val="00516BD2"/>
    <w:rsid w:val="00516BEC"/>
    <w:rsid w:val="00516C00"/>
    <w:rsid w:val="00516CB3"/>
    <w:rsid w:val="00516DA1"/>
    <w:rsid w:val="00516E6E"/>
    <w:rsid w:val="00516E85"/>
    <w:rsid w:val="00516EF5"/>
    <w:rsid w:val="00516F88"/>
    <w:rsid w:val="00516FF0"/>
    <w:rsid w:val="00517018"/>
    <w:rsid w:val="0051708A"/>
    <w:rsid w:val="005170A7"/>
    <w:rsid w:val="00517110"/>
    <w:rsid w:val="00517122"/>
    <w:rsid w:val="005171EE"/>
    <w:rsid w:val="00517282"/>
    <w:rsid w:val="00517311"/>
    <w:rsid w:val="00517342"/>
    <w:rsid w:val="00517369"/>
    <w:rsid w:val="00517813"/>
    <w:rsid w:val="00517919"/>
    <w:rsid w:val="0051791E"/>
    <w:rsid w:val="00517A65"/>
    <w:rsid w:val="00517BE3"/>
    <w:rsid w:val="00517C5B"/>
    <w:rsid w:val="00517C8A"/>
    <w:rsid w:val="00517D4F"/>
    <w:rsid w:val="00517E75"/>
    <w:rsid w:val="005200C6"/>
    <w:rsid w:val="00520162"/>
    <w:rsid w:val="0052034B"/>
    <w:rsid w:val="005203B9"/>
    <w:rsid w:val="00520613"/>
    <w:rsid w:val="00520740"/>
    <w:rsid w:val="00520772"/>
    <w:rsid w:val="00520846"/>
    <w:rsid w:val="005208BE"/>
    <w:rsid w:val="005208E8"/>
    <w:rsid w:val="00520903"/>
    <w:rsid w:val="00520AE6"/>
    <w:rsid w:val="00520B2C"/>
    <w:rsid w:val="00520BD6"/>
    <w:rsid w:val="00520D03"/>
    <w:rsid w:val="00520D46"/>
    <w:rsid w:val="00520DCA"/>
    <w:rsid w:val="00520FA5"/>
    <w:rsid w:val="00520FB3"/>
    <w:rsid w:val="005210F3"/>
    <w:rsid w:val="0052113D"/>
    <w:rsid w:val="0052119D"/>
    <w:rsid w:val="005211D3"/>
    <w:rsid w:val="005211FA"/>
    <w:rsid w:val="005212E8"/>
    <w:rsid w:val="005214D4"/>
    <w:rsid w:val="00521534"/>
    <w:rsid w:val="00521661"/>
    <w:rsid w:val="005216C3"/>
    <w:rsid w:val="00521810"/>
    <w:rsid w:val="005218C6"/>
    <w:rsid w:val="00521935"/>
    <w:rsid w:val="00521A0B"/>
    <w:rsid w:val="00521AB7"/>
    <w:rsid w:val="00521AC2"/>
    <w:rsid w:val="00521BFD"/>
    <w:rsid w:val="00521C83"/>
    <w:rsid w:val="00521D26"/>
    <w:rsid w:val="00521D84"/>
    <w:rsid w:val="00521E0F"/>
    <w:rsid w:val="00521F8E"/>
    <w:rsid w:val="00522084"/>
    <w:rsid w:val="005220A0"/>
    <w:rsid w:val="00522108"/>
    <w:rsid w:val="005221EB"/>
    <w:rsid w:val="00522287"/>
    <w:rsid w:val="00522311"/>
    <w:rsid w:val="0052233E"/>
    <w:rsid w:val="005223C8"/>
    <w:rsid w:val="005223E4"/>
    <w:rsid w:val="005223FD"/>
    <w:rsid w:val="005224E2"/>
    <w:rsid w:val="005224FE"/>
    <w:rsid w:val="0052252D"/>
    <w:rsid w:val="005225DA"/>
    <w:rsid w:val="0052261D"/>
    <w:rsid w:val="00522634"/>
    <w:rsid w:val="005227B4"/>
    <w:rsid w:val="005227BE"/>
    <w:rsid w:val="00522852"/>
    <w:rsid w:val="005228DC"/>
    <w:rsid w:val="0052290B"/>
    <w:rsid w:val="00522967"/>
    <w:rsid w:val="00522A1F"/>
    <w:rsid w:val="00522ABE"/>
    <w:rsid w:val="00522AD6"/>
    <w:rsid w:val="00522AE9"/>
    <w:rsid w:val="00522B09"/>
    <w:rsid w:val="00522B73"/>
    <w:rsid w:val="00522F55"/>
    <w:rsid w:val="00522FB6"/>
    <w:rsid w:val="00522FD7"/>
    <w:rsid w:val="00523033"/>
    <w:rsid w:val="005230B4"/>
    <w:rsid w:val="0052313D"/>
    <w:rsid w:val="0052314C"/>
    <w:rsid w:val="00523198"/>
    <w:rsid w:val="005231AC"/>
    <w:rsid w:val="005231D2"/>
    <w:rsid w:val="0052338A"/>
    <w:rsid w:val="005234C2"/>
    <w:rsid w:val="00523572"/>
    <w:rsid w:val="0052360D"/>
    <w:rsid w:val="00523661"/>
    <w:rsid w:val="005236A2"/>
    <w:rsid w:val="00523794"/>
    <w:rsid w:val="005238A8"/>
    <w:rsid w:val="005238DE"/>
    <w:rsid w:val="00523A01"/>
    <w:rsid w:val="00523A1F"/>
    <w:rsid w:val="00523A44"/>
    <w:rsid w:val="00523A72"/>
    <w:rsid w:val="00523A7E"/>
    <w:rsid w:val="00523A8D"/>
    <w:rsid w:val="00523B41"/>
    <w:rsid w:val="00523BE4"/>
    <w:rsid w:val="00523C85"/>
    <w:rsid w:val="00523D55"/>
    <w:rsid w:val="00523F1B"/>
    <w:rsid w:val="00523F37"/>
    <w:rsid w:val="00523FB5"/>
    <w:rsid w:val="005240C7"/>
    <w:rsid w:val="00524149"/>
    <w:rsid w:val="00524181"/>
    <w:rsid w:val="005241FD"/>
    <w:rsid w:val="00524211"/>
    <w:rsid w:val="005242B4"/>
    <w:rsid w:val="00524350"/>
    <w:rsid w:val="00524440"/>
    <w:rsid w:val="00524483"/>
    <w:rsid w:val="005244AF"/>
    <w:rsid w:val="0052456E"/>
    <w:rsid w:val="005245E4"/>
    <w:rsid w:val="005245E7"/>
    <w:rsid w:val="005247A1"/>
    <w:rsid w:val="005247FC"/>
    <w:rsid w:val="005248A0"/>
    <w:rsid w:val="00524995"/>
    <w:rsid w:val="005249C0"/>
    <w:rsid w:val="00524A5C"/>
    <w:rsid w:val="00524BB8"/>
    <w:rsid w:val="00524CA7"/>
    <w:rsid w:val="00524E2F"/>
    <w:rsid w:val="00524F09"/>
    <w:rsid w:val="00524F81"/>
    <w:rsid w:val="00524F8B"/>
    <w:rsid w:val="00524F9F"/>
    <w:rsid w:val="00524FCC"/>
    <w:rsid w:val="00525113"/>
    <w:rsid w:val="0052514E"/>
    <w:rsid w:val="00525162"/>
    <w:rsid w:val="00525233"/>
    <w:rsid w:val="00525333"/>
    <w:rsid w:val="005253D8"/>
    <w:rsid w:val="005253E4"/>
    <w:rsid w:val="00525488"/>
    <w:rsid w:val="005254B3"/>
    <w:rsid w:val="0052567D"/>
    <w:rsid w:val="00525744"/>
    <w:rsid w:val="00525893"/>
    <w:rsid w:val="00525A17"/>
    <w:rsid w:val="00525B20"/>
    <w:rsid w:val="00525BAE"/>
    <w:rsid w:val="00525BE4"/>
    <w:rsid w:val="00525C95"/>
    <w:rsid w:val="00525D2A"/>
    <w:rsid w:val="00525D4C"/>
    <w:rsid w:val="00525D56"/>
    <w:rsid w:val="00525D97"/>
    <w:rsid w:val="00525DB6"/>
    <w:rsid w:val="00525EDD"/>
    <w:rsid w:val="0052600C"/>
    <w:rsid w:val="00526086"/>
    <w:rsid w:val="005260E4"/>
    <w:rsid w:val="0052615A"/>
    <w:rsid w:val="005261F9"/>
    <w:rsid w:val="00526215"/>
    <w:rsid w:val="00526234"/>
    <w:rsid w:val="005263D8"/>
    <w:rsid w:val="005263F9"/>
    <w:rsid w:val="0052663E"/>
    <w:rsid w:val="0052672F"/>
    <w:rsid w:val="00526835"/>
    <w:rsid w:val="0052689E"/>
    <w:rsid w:val="0052691C"/>
    <w:rsid w:val="00526BD0"/>
    <w:rsid w:val="00526BE7"/>
    <w:rsid w:val="00526DE0"/>
    <w:rsid w:val="00526E19"/>
    <w:rsid w:val="00526EE6"/>
    <w:rsid w:val="00526FDA"/>
    <w:rsid w:val="00526FF5"/>
    <w:rsid w:val="0052706F"/>
    <w:rsid w:val="005270D8"/>
    <w:rsid w:val="0052718B"/>
    <w:rsid w:val="005271A2"/>
    <w:rsid w:val="005271EC"/>
    <w:rsid w:val="005271EF"/>
    <w:rsid w:val="005272E8"/>
    <w:rsid w:val="0052735A"/>
    <w:rsid w:val="005273DB"/>
    <w:rsid w:val="005275FB"/>
    <w:rsid w:val="005276B4"/>
    <w:rsid w:val="005276DB"/>
    <w:rsid w:val="005277A9"/>
    <w:rsid w:val="00527827"/>
    <w:rsid w:val="00527842"/>
    <w:rsid w:val="00527859"/>
    <w:rsid w:val="00527869"/>
    <w:rsid w:val="00527A62"/>
    <w:rsid w:val="00527AD2"/>
    <w:rsid w:val="00527B7C"/>
    <w:rsid w:val="00527C36"/>
    <w:rsid w:val="00527D41"/>
    <w:rsid w:val="00527DBE"/>
    <w:rsid w:val="00527DDF"/>
    <w:rsid w:val="00527FE8"/>
    <w:rsid w:val="00530037"/>
    <w:rsid w:val="0053005B"/>
    <w:rsid w:val="005301A6"/>
    <w:rsid w:val="00530249"/>
    <w:rsid w:val="0053024C"/>
    <w:rsid w:val="0053026D"/>
    <w:rsid w:val="0053028C"/>
    <w:rsid w:val="005302D1"/>
    <w:rsid w:val="0053039D"/>
    <w:rsid w:val="00530447"/>
    <w:rsid w:val="0053063C"/>
    <w:rsid w:val="0053069F"/>
    <w:rsid w:val="005307A6"/>
    <w:rsid w:val="00530893"/>
    <w:rsid w:val="0053089E"/>
    <w:rsid w:val="005308B7"/>
    <w:rsid w:val="00530A85"/>
    <w:rsid w:val="00530AD5"/>
    <w:rsid w:val="00530B07"/>
    <w:rsid w:val="00530B2C"/>
    <w:rsid w:val="00530D19"/>
    <w:rsid w:val="00530DE7"/>
    <w:rsid w:val="00530E45"/>
    <w:rsid w:val="00530E55"/>
    <w:rsid w:val="00530F13"/>
    <w:rsid w:val="00530F50"/>
    <w:rsid w:val="00530F72"/>
    <w:rsid w:val="00531069"/>
    <w:rsid w:val="005311E6"/>
    <w:rsid w:val="00531218"/>
    <w:rsid w:val="00531302"/>
    <w:rsid w:val="005313BD"/>
    <w:rsid w:val="005313C0"/>
    <w:rsid w:val="005313E2"/>
    <w:rsid w:val="00531513"/>
    <w:rsid w:val="0053171A"/>
    <w:rsid w:val="00531838"/>
    <w:rsid w:val="00531840"/>
    <w:rsid w:val="00531987"/>
    <w:rsid w:val="005319DD"/>
    <w:rsid w:val="00531A75"/>
    <w:rsid w:val="00531AE3"/>
    <w:rsid w:val="00531BAA"/>
    <w:rsid w:val="00531BD0"/>
    <w:rsid w:val="00531BED"/>
    <w:rsid w:val="00531C3B"/>
    <w:rsid w:val="00531CD1"/>
    <w:rsid w:val="00531D31"/>
    <w:rsid w:val="00531D32"/>
    <w:rsid w:val="00531D75"/>
    <w:rsid w:val="00531DE3"/>
    <w:rsid w:val="00531E7D"/>
    <w:rsid w:val="00531F42"/>
    <w:rsid w:val="00531FDA"/>
    <w:rsid w:val="00531FE8"/>
    <w:rsid w:val="0053203D"/>
    <w:rsid w:val="0053214C"/>
    <w:rsid w:val="005322BC"/>
    <w:rsid w:val="0053231E"/>
    <w:rsid w:val="0053242A"/>
    <w:rsid w:val="005324CB"/>
    <w:rsid w:val="005325D1"/>
    <w:rsid w:val="005326B9"/>
    <w:rsid w:val="005327A5"/>
    <w:rsid w:val="00532801"/>
    <w:rsid w:val="0053281F"/>
    <w:rsid w:val="005328DA"/>
    <w:rsid w:val="00532929"/>
    <w:rsid w:val="00532BBB"/>
    <w:rsid w:val="00532C2F"/>
    <w:rsid w:val="00532CDC"/>
    <w:rsid w:val="00532CF9"/>
    <w:rsid w:val="00532D73"/>
    <w:rsid w:val="00532D8F"/>
    <w:rsid w:val="00532DFA"/>
    <w:rsid w:val="00533004"/>
    <w:rsid w:val="00533020"/>
    <w:rsid w:val="00533050"/>
    <w:rsid w:val="00533275"/>
    <w:rsid w:val="005332D9"/>
    <w:rsid w:val="005332E4"/>
    <w:rsid w:val="0053339F"/>
    <w:rsid w:val="0053345B"/>
    <w:rsid w:val="0053355C"/>
    <w:rsid w:val="00533560"/>
    <w:rsid w:val="00533573"/>
    <w:rsid w:val="00533588"/>
    <w:rsid w:val="0053368A"/>
    <w:rsid w:val="005336C2"/>
    <w:rsid w:val="005336F1"/>
    <w:rsid w:val="00533764"/>
    <w:rsid w:val="0053376A"/>
    <w:rsid w:val="00533846"/>
    <w:rsid w:val="0053398D"/>
    <w:rsid w:val="005339A7"/>
    <w:rsid w:val="00533A54"/>
    <w:rsid w:val="00533A78"/>
    <w:rsid w:val="00533C92"/>
    <w:rsid w:val="00533CF2"/>
    <w:rsid w:val="00533D2E"/>
    <w:rsid w:val="00533FFC"/>
    <w:rsid w:val="005340E0"/>
    <w:rsid w:val="005340ED"/>
    <w:rsid w:val="00534109"/>
    <w:rsid w:val="00534196"/>
    <w:rsid w:val="00534304"/>
    <w:rsid w:val="00534320"/>
    <w:rsid w:val="0053436C"/>
    <w:rsid w:val="00534408"/>
    <w:rsid w:val="00534547"/>
    <w:rsid w:val="005345AB"/>
    <w:rsid w:val="00534624"/>
    <w:rsid w:val="005346D7"/>
    <w:rsid w:val="00534797"/>
    <w:rsid w:val="00534859"/>
    <w:rsid w:val="00534A05"/>
    <w:rsid w:val="00534ACB"/>
    <w:rsid w:val="00534B16"/>
    <w:rsid w:val="00534BEA"/>
    <w:rsid w:val="00534D3C"/>
    <w:rsid w:val="00534E5C"/>
    <w:rsid w:val="00534EA5"/>
    <w:rsid w:val="00534EA7"/>
    <w:rsid w:val="00534FA8"/>
    <w:rsid w:val="00534FF7"/>
    <w:rsid w:val="00535023"/>
    <w:rsid w:val="005350DF"/>
    <w:rsid w:val="0053516E"/>
    <w:rsid w:val="0053517A"/>
    <w:rsid w:val="005351FC"/>
    <w:rsid w:val="00535222"/>
    <w:rsid w:val="0053523E"/>
    <w:rsid w:val="00535287"/>
    <w:rsid w:val="005352DD"/>
    <w:rsid w:val="005352E8"/>
    <w:rsid w:val="005353E0"/>
    <w:rsid w:val="005353F4"/>
    <w:rsid w:val="00535406"/>
    <w:rsid w:val="00535432"/>
    <w:rsid w:val="00535483"/>
    <w:rsid w:val="00535589"/>
    <w:rsid w:val="005355BA"/>
    <w:rsid w:val="00535610"/>
    <w:rsid w:val="0053572B"/>
    <w:rsid w:val="00535866"/>
    <w:rsid w:val="0053589D"/>
    <w:rsid w:val="005359A3"/>
    <w:rsid w:val="00535AEF"/>
    <w:rsid w:val="00535B37"/>
    <w:rsid w:val="00535B41"/>
    <w:rsid w:val="00535B5C"/>
    <w:rsid w:val="00535BB0"/>
    <w:rsid w:val="00535BFC"/>
    <w:rsid w:val="00535C40"/>
    <w:rsid w:val="00535F0E"/>
    <w:rsid w:val="00535F92"/>
    <w:rsid w:val="00535F9A"/>
    <w:rsid w:val="00535FD2"/>
    <w:rsid w:val="0053609D"/>
    <w:rsid w:val="005360CF"/>
    <w:rsid w:val="00536126"/>
    <w:rsid w:val="0053612E"/>
    <w:rsid w:val="00536186"/>
    <w:rsid w:val="0053630F"/>
    <w:rsid w:val="00536317"/>
    <w:rsid w:val="00536340"/>
    <w:rsid w:val="005363B8"/>
    <w:rsid w:val="005364A0"/>
    <w:rsid w:val="00536548"/>
    <w:rsid w:val="00536639"/>
    <w:rsid w:val="00536686"/>
    <w:rsid w:val="005366D5"/>
    <w:rsid w:val="00536755"/>
    <w:rsid w:val="0053679B"/>
    <w:rsid w:val="00536906"/>
    <w:rsid w:val="00536979"/>
    <w:rsid w:val="005369BF"/>
    <w:rsid w:val="00536A37"/>
    <w:rsid w:val="00536A3A"/>
    <w:rsid w:val="00536A5D"/>
    <w:rsid w:val="00536B0F"/>
    <w:rsid w:val="00536B60"/>
    <w:rsid w:val="00536C02"/>
    <w:rsid w:val="00536C27"/>
    <w:rsid w:val="00536C8E"/>
    <w:rsid w:val="00536CA4"/>
    <w:rsid w:val="00536CAC"/>
    <w:rsid w:val="00536CDF"/>
    <w:rsid w:val="00536DE7"/>
    <w:rsid w:val="00536E01"/>
    <w:rsid w:val="00536F63"/>
    <w:rsid w:val="00536FBF"/>
    <w:rsid w:val="005370FD"/>
    <w:rsid w:val="00537259"/>
    <w:rsid w:val="005372FE"/>
    <w:rsid w:val="0053750C"/>
    <w:rsid w:val="00537586"/>
    <w:rsid w:val="005375E4"/>
    <w:rsid w:val="00537636"/>
    <w:rsid w:val="0053776F"/>
    <w:rsid w:val="005377BC"/>
    <w:rsid w:val="005377E9"/>
    <w:rsid w:val="005378FB"/>
    <w:rsid w:val="00537AE6"/>
    <w:rsid w:val="00537AE7"/>
    <w:rsid w:val="00537B0E"/>
    <w:rsid w:val="00537B2D"/>
    <w:rsid w:val="00537B78"/>
    <w:rsid w:val="00537BDE"/>
    <w:rsid w:val="00537D57"/>
    <w:rsid w:val="00537EEB"/>
    <w:rsid w:val="00537F08"/>
    <w:rsid w:val="00537FF6"/>
    <w:rsid w:val="005400D6"/>
    <w:rsid w:val="00540188"/>
    <w:rsid w:val="005401A6"/>
    <w:rsid w:val="00540228"/>
    <w:rsid w:val="00540284"/>
    <w:rsid w:val="005403B0"/>
    <w:rsid w:val="005403E2"/>
    <w:rsid w:val="00540408"/>
    <w:rsid w:val="0054046B"/>
    <w:rsid w:val="005406D8"/>
    <w:rsid w:val="00540703"/>
    <w:rsid w:val="0054070B"/>
    <w:rsid w:val="00540725"/>
    <w:rsid w:val="005407BC"/>
    <w:rsid w:val="005407D3"/>
    <w:rsid w:val="005407E6"/>
    <w:rsid w:val="005407F7"/>
    <w:rsid w:val="005409E0"/>
    <w:rsid w:val="00540BD7"/>
    <w:rsid w:val="00540BD8"/>
    <w:rsid w:val="00540D89"/>
    <w:rsid w:val="00540DC1"/>
    <w:rsid w:val="00540E51"/>
    <w:rsid w:val="00540F76"/>
    <w:rsid w:val="00540FDF"/>
    <w:rsid w:val="005411FC"/>
    <w:rsid w:val="005413A5"/>
    <w:rsid w:val="005413B9"/>
    <w:rsid w:val="0054176B"/>
    <w:rsid w:val="00541770"/>
    <w:rsid w:val="005417CB"/>
    <w:rsid w:val="0054186E"/>
    <w:rsid w:val="005418B4"/>
    <w:rsid w:val="00541AC2"/>
    <w:rsid w:val="00541B4D"/>
    <w:rsid w:val="00541C88"/>
    <w:rsid w:val="00541D38"/>
    <w:rsid w:val="00541D98"/>
    <w:rsid w:val="00541DB2"/>
    <w:rsid w:val="00541E22"/>
    <w:rsid w:val="00541E5F"/>
    <w:rsid w:val="00541E72"/>
    <w:rsid w:val="00541EE9"/>
    <w:rsid w:val="00541F61"/>
    <w:rsid w:val="00541F81"/>
    <w:rsid w:val="00542010"/>
    <w:rsid w:val="00542028"/>
    <w:rsid w:val="00542136"/>
    <w:rsid w:val="005421D0"/>
    <w:rsid w:val="005421D6"/>
    <w:rsid w:val="005422C0"/>
    <w:rsid w:val="005422D2"/>
    <w:rsid w:val="0054231F"/>
    <w:rsid w:val="0054233C"/>
    <w:rsid w:val="005423B0"/>
    <w:rsid w:val="005424B6"/>
    <w:rsid w:val="005424CD"/>
    <w:rsid w:val="0054255B"/>
    <w:rsid w:val="005425A7"/>
    <w:rsid w:val="005425E6"/>
    <w:rsid w:val="005426BD"/>
    <w:rsid w:val="00542775"/>
    <w:rsid w:val="005427F2"/>
    <w:rsid w:val="0054281E"/>
    <w:rsid w:val="005428F2"/>
    <w:rsid w:val="00542922"/>
    <w:rsid w:val="0054294B"/>
    <w:rsid w:val="00542B77"/>
    <w:rsid w:val="00542BA1"/>
    <w:rsid w:val="00542CA3"/>
    <w:rsid w:val="00542E48"/>
    <w:rsid w:val="00542E63"/>
    <w:rsid w:val="00542F06"/>
    <w:rsid w:val="00542F4F"/>
    <w:rsid w:val="0054304D"/>
    <w:rsid w:val="00543120"/>
    <w:rsid w:val="0054314D"/>
    <w:rsid w:val="005432ED"/>
    <w:rsid w:val="0054332B"/>
    <w:rsid w:val="00543332"/>
    <w:rsid w:val="00543349"/>
    <w:rsid w:val="00543582"/>
    <w:rsid w:val="005435D0"/>
    <w:rsid w:val="00543787"/>
    <w:rsid w:val="005437BC"/>
    <w:rsid w:val="005438D4"/>
    <w:rsid w:val="0054398A"/>
    <w:rsid w:val="00543A12"/>
    <w:rsid w:val="00543A6F"/>
    <w:rsid w:val="00543B6D"/>
    <w:rsid w:val="00543CBC"/>
    <w:rsid w:val="00543D2E"/>
    <w:rsid w:val="00543D34"/>
    <w:rsid w:val="00543E19"/>
    <w:rsid w:val="00543F03"/>
    <w:rsid w:val="0054419B"/>
    <w:rsid w:val="005442A2"/>
    <w:rsid w:val="005442CD"/>
    <w:rsid w:val="00544358"/>
    <w:rsid w:val="00544523"/>
    <w:rsid w:val="005445E8"/>
    <w:rsid w:val="0054461B"/>
    <w:rsid w:val="0054466B"/>
    <w:rsid w:val="00544795"/>
    <w:rsid w:val="0054479F"/>
    <w:rsid w:val="005447F5"/>
    <w:rsid w:val="005448C3"/>
    <w:rsid w:val="00544928"/>
    <w:rsid w:val="00544A76"/>
    <w:rsid w:val="00544A7A"/>
    <w:rsid w:val="00544AFB"/>
    <w:rsid w:val="00544B2C"/>
    <w:rsid w:val="00544BA8"/>
    <w:rsid w:val="00544C14"/>
    <w:rsid w:val="00544C3C"/>
    <w:rsid w:val="00544C99"/>
    <w:rsid w:val="00544E1F"/>
    <w:rsid w:val="00544E3E"/>
    <w:rsid w:val="00544F0D"/>
    <w:rsid w:val="00544FCA"/>
    <w:rsid w:val="00545119"/>
    <w:rsid w:val="005452AE"/>
    <w:rsid w:val="005452AF"/>
    <w:rsid w:val="005452BA"/>
    <w:rsid w:val="00545306"/>
    <w:rsid w:val="0054535C"/>
    <w:rsid w:val="005453DA"/>
    <w:rsid w:val="0054545C"/>
    <w:rsid w:val="00545534"/>
    <w:rsid w:val="005455F5"/>
    <w:rsid w:val="00545616"/>
    <w:rsid w:val="00545705"/>
    <w:rsid w:val="00545789"/>
    <w:rsid w:val="0054579D"/>
    <w:rsid w:val="005457C4"/>
    <w:rsid w:val="0054580C"/>
    <w:rsid w:val="00545812"/>
    <w:rsid w:val="00545881"/>
    <w:rsid w:val="0054597E"/>
    <w:rsid w:val="00545B81"/>
    <w:rsid w:val="00545BBE"/>
    <w:rsid w:val="00545C72"/>
    <w:rsid w:val="00545CCB"/>
    <w:rsid w:val="00545D27"/>
    <w:rsid w:val="00545DEA"/>
    <w:rsid w:val="00545E07"/>
    <w:rsid w:val="00545E52"/>
    <w:rsid w:val="00545E9B"/>
    <w:rsid w:val="00545F31"/>
    <w:rsid w:val="005460F6"/>
    <w:rsid w:val="0054611C"/>
    <w:rsid w:val="00546212"/>
    <w:rsid w:val="005462ED"/>
    <w:rsid w:val="00546371"/>
    <w:rsid w:val="00546383"/>
    <w:rsid w:val="0054643B"/>
    <w:rsid w:val="0054646F"/>
    <w:rsid w:val="00546529"/>
    <w:rsid w:val="005465AF"/>
    <w:rsid w:val="00546700"/>
    <w:rsid w:val="00546724"/>
    <w:rsid w:val="00546802"/>
    <w:rsid w:val="00546885"/>
    <w:rsid w:val="005468CE"/>
    <w:rsid w:val="00546A0D"/>
    <w:rsid w:val="00546A30"/>
    <w:rsid w:val="00546B49"/>
    <w:rsid w:val="00546C9F"/>
    <w:rsid w:val="00546CF6"/>
    <w:rsid w:val="00546D0D"/>
    <w:rsid w:val="00546D54"/>
    <w:rsid w:val="00546DE4"/>
    <w:rsid w:val="00546EE6"/>
    <w:rsid w:val="00546F12"/>
    <w:rsid w:val="00546F23"/>
    <w:rsid w:val="00546FD9"/>
    <w:rsid w:val="00546FE6"/>
    <w:rsid w:val="00546FF2"/>
    <w:rsid w:val="0054700D"/>
    <w:rsid w:val="0054705B"/>
    <w:rsid w:val="005470D5"/>
    <w:rsid w:val="005470FE"/>
    <w:rsid w:val="00547231"/>
    <w:rsid w:val="005472CF"/>
    <w:rsid w:val="00547353"/>
    <w:rsid w:val="0054738A"/>
    <w:rsid w:val="005473FB"/>
    <w:rsid w:val="0054741C"/>
    <w:rsid w:val="005474EC"/>
    <w:rsid w:val="00547514"/>
    <w:rsid w:val="00547572"/>
    <w:rsid w:val="005475F0"/>
    <w:rsid w:val="00547804"/>
    <w:rsid w:val="00547888"/>
    <w:rsid w:val="005478F5"/>
    <w:rsid w:val="0054797E"/>
    <w:rsid w:val="00547BCD"/>
    <w:rsid w:val="00547CD9"/>
    <w:rsid w:val="00547D90"/>
    <w:rsid w:val="00547D99"/>
    <w:rsid w:val="00547ED5"/>
    <w:rsid w:val="00547F16"/>
    <w:rsid w:val="00547F39"/>
    <w:rsid w:val="00547F9C"/>
    <w:rsid w:val="00547FDB"/>
    <w:rsid w:val="00550013"/>
    <w:rsid w:val="00550038"/>
    <w:rsid w:val="00550068"/>
    <w:rsid w:val="005500D2"/>
    <w:rsid w:val="00550100"/>
    <w:rsid w:val="00550113"/>
    <w:rsid w:val="00550199"/>
    <w:rsid w:val="0055025F"/>
    <w:rsid w:val="005502CA"/>
    <w:rsid w:val="00550406"/>
    <w:rsid w:val="005504FD"/>
    <w:rsid w:val="005505D3"/>
    <w:rsid w:val="0055060F"/>
    <w:rsid w:val="00550612"/>
    <w:rsid w:val="00550619"/>
    <w:rsid w:val="00550637"/>
    <w:rsid w:val="005506A9"/>
    <w:rsid w:val="005506DD"/>
    <w:rsid w:val="005506F8"/>
    <w:rsid w:val="0055075D"/>
    <w:rsid w:val="00550779"/>
    <w:rsid w:val="00550849"/>
    <w:rsid w:val="005508B1"/>
    <w:rsid w:val="00550923"/>
    <w:rsid w:val="0055093A"/>
    <w:rsid w:val="00550A71"/>
    <w:rsid w:val="00550AB9"/>
    <w:rsid w:val="00550B4C"/>
    <w:rsid w:val="00550BB3"/>
    <w:rsid w:val="00550C17"/>
    <w:rsid w:val="00550D4D"/>
    <w:rsid w:val="00550D53"/>
    <w:rsid w:val="00550DBB"/>
    <w:rsid w:val="00550E56"/>
    <w:rsid w:val="00550E8E"/>
    <w:rsid w:val="00550E9B"/>
    <w:rsid w:val="00550F74"/>
    <w:rsid w:val="00550FAD"/>
    <w:rsid w:val="00551038"/>
    <w:rsid w:val="00551063"/>
    <w:rsid w:val="005510E2"/>
    <w:rsid w:val="0055128C"/>
    <w:rsid w:val="00551372"/>
    <w:rsid w:val="0055138C"/>
    <w:rsid w:val="005513E0"/>
    <w:rsid w:val="00551484"/>
    <w:rsid w:val="005514E5"/>
    <w:rsid w:val="005515DB"/>
    <w:rsid w:val="0055166A"/>
    <w:rsid w:val="005516E7"/>
    <w:rsid w:val="0055175A"/>
    <w:rsid w:val="005517A0"/>
    <w:rsid w:val="0055181B"/>
    <w:rsid w:val="005518C3"/>
    <w:rsid w:val="00551919"/>
    <w:rsid w:val="00551944"/>
    <w:rsid w:val="005519EC"/>
    <w:rsid w:val="00551A25"/>
    <w:rsid w:val="00551C56"/>
    <w:rsid w:val="00551D34"/>
    <w:rsid w:val="00551DD7"/>
    <w:rsid w:val="00551EA2"/>
    <w:rsid w:val="00551FE6"/>
    <w:rsid w:val="00552054"/>
    <w:rsid w:val="005520C6"/>
    <w:rsid w:val="00552115"/>
    <w:rsid w:val="005521A5"/>
    <w:rsid w:val="005521A6"/>
    <w:rsid w:val="005521EB"/>
    <w:rsid w:val="00552200"/>
    <w:rsid w:val="00552272"/>
    <w:rsid w:val="005523EC"/>
    <w:rsid w:val="00552448"/>
    <w:rsid w:val="0055245C"/>
    <w:rsid w:val="00552494"/>
    <w:rsid w:val="005524A0"/>
    <w:rsid w:val="00552611"/>
    <w:rsid w:val="005526C5"/>
    <w:rsid w:val="005527A5"/>
    <w:rsid w:val="005527C4"/>
    <w:rsid w:val="0055295C"/>
    <w:rsid w:val="005529E8"/>
    <w:rsid w:val="00552A40"/>
    <w:rsid w:val="00552B55"/>
    <w:rsid w:val="00552BFA"/>
    <w:rsid w:val="00552C1F"/>
    <w:rsid w:val="00552CC8"/>
    <w:rsid w:val="00552CDC"/>
    <w:rsid w:val="00552D8F"/>
    <w:rsid w:val="00552F7A"/>
    <w:rsid w:val="00552FA7"/>
    <w:rsid w:val="0055302D"/>
    <w:rsid w:val="0055304F"/>
    <w:rsid w:val="0055310F"/>
    <w:rsid w:val="00553146"/>
    <w:rsid w:val="00553154"/>
    <w:rsid w:val="00553218"/>
    <w:rsid w:val="005532DB"/>
    <w:rsid w:val="005533A3"/>
    <w:rsid w:val="005533FC"/>
    <w:rsid w:val="00553472"/>
    <w:rsid w:val="00553551"/>
    <w:rsid w:val="00553590"/>
    <w:rsid w:val="005535D8"/>
    <w:rsid w:val="0055363F"/>
    <w:rsid w:val="00553645"/>
    <w:rsid w:val="00553648"/>
    <w:rsid w:val="0055366E"/>
    <w:rsid w:val="005536C8"/>
    <w:rsid w:val="00553793"/>
    <w:rsid w:val="0055382E"/>
    <w:rsid w:val="00553832"/>
    <w:rsid w:val="0055388F"/>
    <w:rsid w:val="00553A00"/>
    <w:rsid w:val="00553A83"/>
    <w:rsid w:val="00553AB0"/>
    <w:rsid w:val="00553B75"/>
    <w:rsid w:val="00553C7F"/>
    <w:rsid w:val="00553D0F"/>
    <w:rsid w:val="00553E98"/>
    <w:rsid w:val="00553EEC"/>
    <w:rsid w:val="00553F0E"/>
    <w:rsid w:val="00553F68"/>
    <w:rsid w:val="00553FA4"/>
    <w:rsid w:val="00554042"/>
    <w:rsid w:val="0055406E"/>
    <w:rsid w:val="00554087"/>
    <w:rsid w:val="00554126"/>
    <w:rsid w:val="0055419A"/>
    <w:rsid w:val="005541A2"/>
    <w:rsid w:val="0055420A"/>
    <w:rsid w:val="005542E7"/>
    <w:rsid w:val="0055433D"/>
    <w:rsid w:val="00554351"/>
    <w:rsid w:val="00554457"/>
    <w:rsid w:val="0055465B"/>
    <w:rsid w:val="00554661"/>
    <w:rsid w:val="00554784"/>
    <w:rsid w:val="005547F5"/>
    <w:rsid w:val="00554862"/>
    <w:rsid w:val="00554877"/>
    <w:rsid w:val="005548D4"/>
    <w:rsid w:val="005549A9"/>
    <w:rsid w:val="00554A75"/>
    <w:rsid w:val="00554AD7"/>
    <w:rsid w:val="00554B7B"/>
    <w:rsid w:val="00554B9B"/>
    <w:rsid w:val="00554FC0"/>
    <w:rsid w:val="00554FF6"/>
    <w:rsid w:val="00555075"/>
    <w:rsid w:val="00555097"/>
    <w:rsid w:val="00555118"/>
    <w:rsid w:val="00555141"/>
    <w:rsid w:val="00555162"/>
    <w:rsid w:val="005551A8"/>
    <w:rsid w:val="005551AB"/>
    <w:rsid w:val="005551D9"/>
    <w:rsid w:val="005552C2"/>
    <w:rsid w:val="00555306"/>
    <w:rsid w:val="0055537B"/>
    <w:rsid w:val="00555505"/>
    <w:rsid w:val="0055551A"/>
    <w:rsid w:val="005555A4"/>
    <w:rsid w:val="005556CA"/>
    <w:rsid w:val="00555731"/>
    <w:rsid w:val="00555821"/>
    <w:rsid w:val="0055582F"/>
    <w:rsid w:val="005559CD"/>
    <w:rsid w:val="00555AA0"/>
    <w:rsid w:val="00555AA8"/>
    <w:rsid w:val="00555B5F"/>
    <w:rsid w:val="00555B8B"/>
    <w:rsid w:val="00555B9D"/>
    <w:rsid w:val="00555C30"/>
    <w:rsid w:val="00555CC6"/>
    <w:rsid w:val="00555D22"/>
    <w:rsid w:val="00555DC1"/>
    <w:rsid w:val="00555DFE"/>
    <w:rsid w:val="00555E0E"/>
    <w:rsid w:val="00555E81"/>
    <w:rsid w:val="00555E9A"/>
    <w:rsid w:val="00555EC5"/>
    <w:rsid w:val="00555EF4"/>
    <w:rsid w:val="00555F73"/>
    <w:rsid w:val="005560D9"/>
    <w:rsid w:val="00556130"/>
    <w:rsid w:val="005561B8"/>
    <w:rsid w:val="005561CA"/>
    <w:rsid w:val="005561E8"/>
    <w:rsid w:val="005562F0"/>
    <w:rsid w:val="00556350"/>
    <w:rsid w:val="00556381"/>
    <w:rsid w:val="00556455"/>
    <w:rsid w:val="00556595"/>
    <w:rsid w:val="005565E0"/>
    <w:rsid w:val="00556620"/>
    <w:rsid w:val="005566D7"/>
    <w:rsid w:val="005567D4"/>
    <w:rsid w:val="00556885"/>
    <w:rsid w:val="005568C5"/>
    <w:rsid w:val="005568EF"/>
    <w:rsid w:val="00556A69"/>
    <w:rsid w:val="00556C89"/>
    <w:rsid w:val="00556DB5"/>
    <w:rsid w:val="00556DD1"/>
    <w:rsid w:val="00556ED9"/>
    <w:rsid w:val="00556EF7"/>
    <w:rsid w:val="00556F95"/>
    <w:rsid w:val="0055700E"/>
    <w:rsid w:val="0055702B"/>
    <w:rsid w:val="005570DC"/>
    <w:rsid w:val="00557221"/>
    <w:rsid w:val="0055728B"/>
    <w:rsid w:val="00557293"/>
    <w:rsid w:val="005572B7"/>
    <w:rsid w:val="00557307"/>
    <w:rsid w:val="00557310"/>
    <w:rsid w:val="0055733C"/>
    <w:rsid w:val="00557475"/>
    <w:rsid w:val="005574B1"/>
    <w:rsid w:val="00557575"/>
    <w:rsid w:val="00557621"/>
    <w:rsid w:val="00557648"/>
    <w:rsid w:val="00557684"/>
    <w:rsid w:val="0055774A"/>
    <w:rsid w:val="00557760"/>
    <w:rsid w:val="00557763"/>
    <w:rsid w:val="005578D1"/>
    <w:rsid w:val="0055791E"/>
    <w:rsid w:val="00557AB9"/>
    <w:rsid w:val="00557CA5"/>
    <w:rsid w:val="00557CC2"/>
    <w:rsid w:val="00557CF7"/>
    <w:rsid w:val="00557D3C"/>
    <w:rsid w:val="00557D5D"/>
    <w:rsid w:val="00557D8D"/>
    <w:rsid w:val="00557F51"/>
    <w:rsid w:val="00557F78"/>
    <w:rsid w:val="00560197"/>
    <w:rsid w:val="005602C6"/>
    <w:rsid w:val="00560455"/>
    <w:rsid w:val="0056054B"/>
    <w:rsid w:val="005605A2"/>
    <w:rsid w:val="005605D9"/>
    <w:rsid w:val="00560768"/>
    <w:rsid w:val="005608C4"/>
    <w:rsid w:val="005608ED"/>
    <w:rsid w:val="005608F8"/>
    <w:rsid w:val="005608FA"/>
    <w:rsid w:val="00560A36"/>
    <w:rsid w:val="00560ADB"/>
    <w:rsid w:val="00560C02"/>
    <w:rsid w:val="00560CEC"/>
    <w:rsid w:val="00560D75"/>
    <w:rsid w:val="00560F49"/>
    <w:rsid w:val="00560FE0"/>
    <w:rsid w:val="00560FF3"/>
    <w:rsid w:val="00561009"/>
    <w:rsid w:val="0056104B"/>
    <w:rsid w:val="0056104E"/>
    <w:rsid w:val="005612B9"/>
    <w:rsid w:val="005612C3"/>
    <w:rsid w:val="00561366"/>
    <w:rsid w:val="00561392"/>
    <w:rsid w:val="005613C4"/>
    <w:rsid w:val="005613D3"/>
    <w:rsid w:val="00561441"/>
    <w:rsid w:val="00561512"/>
    <w:rsid w:val="00561600"/>
    <w:rsid w:val="005616E7"/>
    <w:rsid w:val="005616FF"/>
    <w:rsid w:val="00561756"/>
    <w:rsid w:val="005618EF"/>
    <w:rsid w:val="0056199D"/>
    <w:rsid w:val="00561B69"/>
    <w:rsid w:val="00561BBD"/>
    <w:rsid w:val="00561D14"/>
    <w:rsid w:val="00561D75"/>
    <w:rsid w:val="00561E07"/>
    <w:rsid w:val="00561F45"/>
    <w:rsid w:val="00562001"/>
    <w:rsid w:val="00562043"/>
    <w:rsid w:val="00562151"/>
    <w:rsid w:val="0056233A"/>
    <w:rsid w:val="0056233C"/>
    <w:rsid w:val="005624BB"/>
    <w:rsid w:val="00562544"/>
    <w:rsid w:val="005625E9"/>
    <w:rsid w:val="005627F5"/>
    <w:rsid w:val="00562876"/>
    <w:rsid w:val="00562943"/>
    <w:rsid w:val="00562994"/>
    <w:rsid w:val="005629DA"/>
    <w:rsid w:val="00562A1A"/>
    <w:rsid w:val="00562BAE"/>
    <w:rsid w:val="00562D00"/>
    <w:rsid w:val="00562D18"/>
    <w:rsid w:val="00562E2B"/>
    <w:rsid w:val="0056315F"/>
    <w:rsid w:val="0056327D"/>
    <w:rsid w:val="005632D0"/>
    <w:rsid w:val="005632FA"/>
    <w:rsid w:val="005633A9"/>
    <w:rsid w:val="005635F7"/>
    <w:rsid w:val="005635FA"/>
    <w:rsid w:val="005637E9"/>
    <w:rsid w:val="005637FE"/>
    <w:rsid w:val="00563883"/>
    <w:rsid w:val="00563965"/>
    <w:rsid w:val="00563A46"/>
    <w:rsid w:val="00563B4E"/>
    <w:rsid w:val="00563B85"/>
    <w:rsid w:val="00563C11"/>
    <w:rsid w:val="00563E44"/>
    <w:rsid w:val="00563E75"/>
    <w:rsid w:val="00563F23"/>
    <w:rsid w:val="00563F3D"/>
    <w:rsid w:val="0056414A"/>
    <w:rsid w:val="00564159"/>
    <w:rsid w:val="005641C1"/>
    <w:rsid w:val="00564208"/>
    <w:rsid w:val="00564292"/>
    <w:rsid w:val="0056430D"/>
    <w:rsid w:val="00564320"/>
    <w:rsid w:val="005643BF"/>
    <w:rsid w:val="005643E4"/>
    <w:rsid w:val="00564403"/>
    <w:rsid w:val="00564532"/>
    <w:rsid w:val="00564599"/>
    <w:rsid w:val="0056468C"/>
    <w:rsid w:val="005646AA"/>
    <w:rsid w:val="005646BA"/>
    <w:rsid w:val="005646C7"/>
    <w:rsid w:val="005647A5"/>
    <w:rsid w:val="0056486C"/>
    <w:rsid w:val="00564894"/>
    <w:rsid w:val="00564981"/>
    <w:rsid w:val="00564AE1"/>
    <w:rsid w:val="00564C51"/>
    <w:rsid w:val="00564D32"/>
    <w:rsid w:val="00564D7F"/>
    <w:rsid w:val="00564E1B"/>
    <w:rsid w:val="00564EC0"/>
    <w:rsid w:val="00564FAE"/>
    <w:rsid w:val="0056506B"/>
    <w:rsid w:val="00565097"/>
    <w:rsid w:val="005651B5"/>
    <w:rsid w:val="005651BE"/>
    <w:rsid w:val="00565241"/>
    <w:rsid w:val="005652B4"/>
    <w:rsid w:val="005652C5"/>
    <w:rsid w:val="00565362"/>
    <w:rsid w:val="00565404"/>
    <w:rsid w:val="00565458"/>
    <w:rsid w:val="005654E4"/>
    <w:rsid w:val="00565565"/>
    <w:rsid w:val="00565612"/>
    <w:rsid w:val="00565671"/>
    <w:rsid w:val="0056570E"/>
    <w:rsid w:val="00565724"/>
    <w:rsid w:val="005657AB"/>
    <w:rsid w:val="005657AD"/>
    <w:rsid w:val="005657C9"/>
    <w:rsid w:val="005658D1"/>
    <w:rsid w:val="005659DB"/>
    <w:rsid w:val="00565AD5"/>
    <w:rsid w:val="00565B9B"/>
    <w:rsid w:val="00565C35"/>
    <w:rsid w:val="00565C64"/>
    <w:rsid w:val="00565D84"/>
    <w:rsid w:val="00565EC1"/>
    <w:rsid w:val="00566041"/>
    <w:rsid w:val="005660AD"/>
    <w:rsid w:val="005660C6"/>
    <w:rsid w:val="005660F3"/>
    <w:rsid w:val="00566167"/>
    <w:rsid w:val="005663B6"/>
    <w:rsid w:val="005663F3"/>
    <w:rsid w:val="00566438"/>
    <w:rsid w:val="00566492"/>
    <w:rsid w:val="005664AF"/>
    <w:rsid w:val="00566531"/>
    <w:rsid w:val="00566693"/>
    <w:rsid w:val="00566704"/>
    <w:rsid w:val="0056673E"/>
    <w:rsid w:val="00566743"/>
    <w:rsid w:val="00566756"/>
    <w:rsid w:val="00566793"/>
    <w:rsid w:val="00566888"/>
    <w:rsid w:val="005669BF"/>
    <w:rsid w:val="00566A1B"/>
    <w:rsid w:val="00566A3B"/>
    <w:rsid w:val="00566AFD"/>
    <w:rsid w:val="00566B06"/>
    <w:rsid w:val="00566BCE"/>
    <w:rsid w:val="00566EE8"/>
    <w:rsid w:val="0056717E"/>
    <w:rsid w:val="00567305"/>
    <w:rsid w:val="0056734B"/>
    <w:rsid w:val="005673CF"/>
    <w:rsid w:val="00567504"/>
    <w:rsid w:val="00567528"/>
    <w:rsid w:val="00567564"/>
    <w:rsid w:val="00567603"/>
    <w:rsid w:val="00567622"/>
    <w:rsid w:val="00567651"/>
    <w:rsid w:val="005676BB"/>
    <w:rsid w:val="0056775A"/>
    <w:rsid w:val="00567766"/>
    <w:rsid w:val="00567768"/>
    <w:rsid w:val="00567807"/>
    <w:rsid w:val="005678D3"/>
    <w:rsid w:val="005678DB"/>
    <w:rsid w:val="0056790E"/>
    <w:rsid w:val="0056796F"/>
    <w:rsid w:val="005679F2"/>
    <w:rsid w:val="00567A09"/>
    <w:rsid w:val="00567A0B"/>
    <w:rsid w:val="00567AE8"/>
    <w:rsid w:val="00567B0D"/>
    <w:rsid w:val="00567B62"/>
    <w:rsid w:val="00567DB5"/>
    <w:rsid w:val="00567EB3"/>
    <w:rsid w:val="00567F03"/>
    <w:rsid w:val="00567F17"/>
    <w:rsid w:val="00567FDB"/>
    <w:rsid w:val="0057005A"/>
    <w:rsid w:val="005700E5"/>
    <w:rsid w:val="00570125"/>
    <w:rsid w:val="005701A6"/>
    <w:rsid w:val="00570255"/>
    <w:rsid w:val="00570299"/>
    <w:rsid w:val="00570312"/>
    <w:rsid w:val="0057048D"/>
    <w:rsid w:val="005704EA"/>
    <w:rsid w:val="0057053E"/>
    <w:rsid w:val="00570657"/>
    <w:rsid w:val="00570684"/>
    <w:rsid w:val="00570763"/>
    <w:rsid w:val="00570766"/>
    <w:rsid w:val="005707A9"/>
    <w:rsid w:val="005707C5"/>
    <w:rsid w:val="0057080A"/>
    <w:rsid w:val="005708BC"/>
    <w:rsid w:val="00570987"/>
    <w:rsid w:val="005709BB"/>
    <w:rsid w:val="00570C22"/>
    <w:rsid w:val="00570CD1"/>
    <w:rsid w:val="00570D26"/>
    <w:rsid w:val="00570D3A"/>
    <w:rsid w:val="00570DFA"/>
    <w:rsid w:val="00570FB5"/>
    <w:rsid w:val="00570FE1"/>
    <w:rsid w:val="0057105D"/>
    <w:rsid w:val="00571122"/>
    <w:rsid w:val="0057117A"/>
    <w:rsid w:val="00571239"/>
    <w:rsid w:val="005713C5"/>
    <w:rsid w:val="0057145C"/>
    <w:rsid w:val="00571557"/>
    <w:rsid w:val="005715AD"/>
    <w:rsid w:val="0057162F"/>
    <w:rsid w:val="005717BA"/>
    <w:rsid w:val="00571859"/>
    <w:rsid w:val="005719EE"/>
    <w:rsid w:val="00571A7A"/>
    <w:rsid w:val="00571AAF"/>
    <w:rsid w:val="00571B19"/>
    <w:rsid w:val="00571CD5"/>
    <w:rsid w:val="00571D60"/>
    <w:rsid w:val="00571F4E"/>
    <w:rsid w:val="00572057"/>
    <w:rsid w:val="005720FA"/>
    <w:rsid w:val="0057221E"/>
    <w:rsid w:val="0057225A"/>
    <w:rsid w:val="005722A9"/>
    <w:rsid w:val="005722C4"/>
    <w:rsid w:val="00572449"/>
    <w:rsid w:val="005724A5"/>
    <w:rsid w:val="00572538"/>
    <w:rsid w:val="005725FC"/>
    <w:rsid w:val="00572605"/>
    <w:rsid w:val="00572645"/>
    <w:rsid w:val="0057273A"/>
    <w:rsid w:val="00572799"/>
    <w:rsid w:val="00572838"/>
    <w:rsid w:val="005729E3"/>
    <w:rsid w:val="00572A8C"/>
    <w:rsid w:val="00572AA2"/>
    <w:rsid w:val="00572AD8"/>
    <w:rsid w:val="00572B9B"/>
    <w:rsid w:val="00572BC4"/>
    <w:rsid w:val="00572BDD"/>
    <w:rsid w:val="00572BE9"/>
    <w:rsid w:val="00572C10"/>
    <w:rsid w:val="00572C88"/>
    <w:rsid w:val="00572C8B"/>
    <w:rsid w:val="00572D01"/>
    <w:rsid w:val="00572EF9"/>
    <w:rsid w:val="00573028"/>
    <w:rsid w:val="005730F6"/>
    <w:rsid w:val="005730F8"/>
    <w:rsid w:val="0057325A"/>
    <w:rsid w:val="005732B4"/>
    <w:rsid w:val="005734B5"/>
    <w:rsid w:val="005735EE"/>
    <w:rsid w:val="00573668"/>
    <w:rsid w:val="00573696"/>
    <w:rsid w:val="005736BD"/>
    <w:rsid w:val="005736FE"/>
    <w:rsid w:val="005737EB"/>
    <w:rsid w:val="00573831"/>
    <w:rsid w:val="005738EA"/>
    <w:rsid w:val="005738FB"/>
    <w:rsid w:val="00573945"/>
    <w:rsid w:val="005739A3"/>
    <w:rsid w:val="005739BA"/>
    <w:rsid w:val="00573A7E"/>
    <w:rsid w:val="00573B90"/>
    <w:rsid w:val="00573B92"/>
    <w:rsid w:val="00573BC3"/>
    <w:rsid w:val="00573C39"/>
    <w:rsid w:val="00573C7F"/>
    <w:rsid w:val="00573CDA"/>
    <w:rsid w:val="00573D29"/>
    <w:rsid w:val="00573E7A"/>
    <w:rsid w:val="00573EC8"/>
    <w:rsid w:val="00573F17"/>
    <w:rsid w:val="00573F19"/>
    <w:rsid w:val="00573F29"/>
    <w:rsid w:val="00573FA3"/>
    <w:rsid w:val="00573FC4"/>
    <w:rsid w:val="00573FD4"/>
    <w:rsid w:val="00574112"/>
    <w:rsid w:val="005742ED"/>
    <w:rsid w:val="00574431"/>
    <w:rsid w:val="00574485"/>
    <w:rsid w:val="00574584"/>
    <w:rsid w:val="0057464D"/>
    <w:rsid w:val="0057475F"/>
    <w:rsid w:val="005747BC"/>
    <w:rsid w:val="005748D4"/>
    <w:rsid w:val="0057496D"/>
    <w:rsid w:val="00574AF5"/>
    <w:rsid w:val="00574B37"/>
    <w:rsid w:val="00574C15"/>
    <w:rsid w:val="00574C5F"/>
    <w:rsid w:val="00574C95"/>
    <w:rsid w:val="00574CCA"/>
    <w:rsid w:val="00574D17"/>
    <w:rsid w:val="00574F61"/>
    <w:rsid w:val="0057506C"/>
    <w:rsid w:val="0057509E"/>
    <w:rsid w:val="005750AE"/>
    <w:rsid w:val="005750B8"/>
    <w:rsid w:val="00575176"/>
    <w:rsid w:val="0057517B"/>
    <w:rsid w:val="0057520D"/>
    <w:rsid w:val="00575351"/>
    <w:rsid w:val="0057538F"/>
    <w:rsid w:val="00575559"/>
    <w:rsid w:val="00575865"/>
    <w:rsid w:val="005758B4"/>
    <w:rsid w:val="00575920"/>
    <w:rsid w:val="005759E8"/>
    <w:rsid w:val="00575A0F"/>
    <w:rsid w:val="00575AAA"/>
    <w:rsid w:val="00575B33"/>
    <w:rsid w:val="00575B34"/>
    <w:rsid w:val="00575BD0"/>
    <w:rsid w:val="00575C41"/>
    <w:rsid w:val="00575C44"/>
    <w:rsid w:val="00575C49"/>
    <w:rsid w:val="00575C95"/>
    <w:rsid w:val="00575CA7"/>
    <w:rsid w:val="00575D21"/>
    <w:rsid w:val="00575E84"/>
    <w:rsid w:val="005760CA"/>
    <w:rsid w:val="005760F2"/>
    <w:rsid w:val="005761A7"/>
    <w:rsid w:val="005761B6"/>
    <w:rsid w:val="005761FE"/>
    <w:rsid w:val="0057624E"/>
    <w:rsid w:val="00576304"/>
    <w:rsid w:val="00576409"/>
    <w:rsid w:val="0057651F"/>
    <w:rsid w:val="00576567"/>
    <w:rsid w:val="005765BC"/>
    <w:rsid w:val="0057666D"/>
    <w:rsid w:val="005766E9"/>
    <w:rsid w:val="005766FE"/>
    <w:rsid w:val="00576747"/>
    <w:rsid w:val="0057688C"/>
    <w:rsid w:val="0057693E"/>
    <w:rsid w:val="00576A93"/>
    <w:rsid w:val="00576A99"/>
    <w:rsid w:val="00576AA7"/>
    <w:rsid w:val="00576EAE"/>
    <w:rsid w:val="00576F60"/>
    <w:rsid w:val="0057706D"/>
    <w:rsid w:val="005770AB"/>
    <w:rsid w:val="00577162"/>
    <w:rsid w:val="00577188"/>
    <w:rsid w:val="00577201"/>
    <w:rsid w:val="005772AA"/>
    <w:rsid w:val="00577345"/>
    <w:rsid w:val="00577389"/>
    <w:rsid w:val="0057742F"/>
    <w:rsid w:val="00577434"/>
    <w:rsid w:val="0057751F"/>
    <w:rsid w:val="00577606"/>
    <w:rsid w:val="005777DC"/>
    <w:rsid w:val="005778E4"/>
    <w:rsid w:val="00577A9B"/>
    <w:rsid w:val="00577AC6"/>
    <w:rsid w:val="00577C2D"/>
    <w:rsid w:val="00577D5D"/>
    <w:rsid w:val="00580154"/>
    <w:rsid w:val="005801A4"/>
    <w:rsid w:val="005803E1"/>
    <w:rsid w:val="0058049C"/>
    <w:rsid w:val="00580606"/>
    <w:rsid w:val="00580672"/>
    <w:rsid w:val="0058075B"/>
    <w:rsid w:val="005807AD"/>
    <w:rsid w:val="005808BF"/>
    <w:rsid w:val="005808EA"/>
    <w:rsid w:val="0058098C"/>
    <w:rsid w:val="00580C19"/>
    <w:rsid w:val="00580CBF"/>
    <w:rsid w:val="00580DF4"/>
    <w:rsid w:val="00580E04"/>
    <w:rsid w:val="00580E18"/>
    <w:rsid w:val="00580F5E"/>
    <w:rsid w:val="00581101"/>
    <w:rsid w:val="0058114B"/>
    <w:rsid w:val="005812AA"/>
    <w:rsid w:val="00581303"/>
    <w:rsid w:val="00581354"/>
    <w:rsid w:val="00581374"/>
    <w:rsid w:val="005813FD"/>
    <w:rsid w:val="005814B4"/>
    <w:rsid w:val="005815D3"/>
    <w:rsid w:val="005815F6"/>
    <w:rsid w:val="0058164E"/>
    <w:rsid w:val="00581692"/>
    <w:rsid w:val="005816B9"/>
    <w:rsid w:val="005816D7"/>
    <w:rsid w:val="0058170D"/>
    <w:rsid w:val="00581727"/>
    <w:rsid w:val="0058179F"/>
    <w:rsid w:val="0058180A"/>
    <w:rsid w:val="00581812"/>
    <w:rsid w:val="00581820"/>
    <w:rsid w:val="0058186A"/>
    <w:rsid w:val="0058191B"/>
    <w:rsid w:val="00581AD3"/>
    <w:rsid w:val="00581B61"/>
    <w:rsid w:val="00581BA3"/>
    <w:rsid w:val="00581BBA"/>
    <w:rsid w:val="00581BBB"/>
    <w:rsid w:val="00581CAA"/>
    <w:rsid w:val="00581D3E"/>
    <w:rsid w:val="00581D68"/>
    <w:rsid w:val="00582135"/>
    <w:rsid w:val="0058217F"/>
    <w:rsid w:val="005822B9"/>
    <w:rsid w:val="0058236D"/>
    <w:rsid w:val="00582389"/>
    <w:rsid w:val="0058239B"/>
    <w:rsid w:val="00582608"/>
    <w:rsid w:val="0058262D"/>
    <w:rsid w:val="0058267E"/>
    <w:rsid w:val="005828EB"/>
    <w:rsid w:val="00582952"/>
    <w:rsid w:val="005829FD"/>
    <w:rsid w:val="00582A02"/>
    <w:rsid w:val="00582A5B"/>
    <w:rsid w:val="00582AED"/>
    <w:rsid w:val="00582AFD"/>
    <w:rsid w:val="00582C5D"/>
    <w:rsid w:val="00582CD7"/>
    <w:rsid w:val="00582DE3"/>
    <w:rsid w:val="00582EC4"/>
    <w:rsid w:val="00582FA7"/>
    <w:rsid w:val="00582FC1"/>
    <w:rsid w:val="00583048"/>
    <w:rsid w:val="00583059"/>
    <w:rsid w:val="00583114"/>
    <w:rsid w:val="0058323A"/>
    <w:rsid w:val="00583327"/>
    <w:rsid w:val="0058333D"/>
    <w:rsid w:val="005834CD"/>
    <w:rsid w:val="005834E2"/>
    <w:rsid w:val="0058352E"/>
    <w:rsid w:val="00583536"/>
    <w:rsid w:val="00583600"/>
    <w:rsid w:val="00583669"/>
    <w:rsid w:val="00583671"/>
    <w:rsid w:val="00583677"/>
    <w:rsid w:val="005836B5"/>
    <w:rsid w:val="00583734"/>
    <w:rsid w:val="0058373B"/>
    <w:rsid w:val="005838A0"/>
    <w:rsid w:val="00583A39"/>
    <w:rsid w:val="00583A49"/>
    <w:rsid w:val="00583B58"/>
    <w:rsid w:val="00583C42"/>
    <w:rsid w:val="00583D1F"/>
    <w:rsid w:val="00583D38"/>
    <w:rsid w:val="00583DB8"/>
    <w:rsid w:val="00583E4C"/>
    <w:rsid w:val="00583E90"/>
    <w:rsid w:val="00583FFE"/>
    <w:rsid w:val="0058409B"/>
    <w:rsid w:val="005841DE"/>
    <w:rsid w:val="0058420E"/>
    <w:rsid w:val="005842DA"/>
    <w:rsid w:val="00584428"/>
    <w:rsid w:val="0058447D"/>
    <w:rsid w:val="0058465D"/>
    <w:rsid w:val="00584793"/>
    <w:rsid w:val="005849F7"/>
    <w:rsid w:val="00584A03"/>
    <w:rsid w:val="00584A0E"/>
    <w:rsid w:val="00584A15"/>
    <w:rsid w:val="00584A2C"/>
    <w:rsid w:val="00584B06"/>
    <w:rsid w:val="00584CED"/>
    <w:rsid w:val="00584D56"/>
    <w:rsid w:val="00584D7F"/>
    <w:rsid w:val="00584E2B"/>
    <w:rsid w:val="00584FFB"/>
    <w:rsid w:val="00585028"/>
    <w:rsid w:val="005851CD"/>
    <w:rsid w:val="00585359"/>
    <w:rsid w:val="0058540B"/>
    <w:rsid w:val="005854CC"/>
    <w:rsid w:val="005854E0"/>
    <w:rsid w:val="0058550D"/>
    <w:rsid w:val="00585564"/>
    <w:rsid w:val="00585732"/>
    <w:rsid w:val="00585805"/>
    <w:rsid w:val="00585839"/>
    <w:rsid w:val="005858C8"/>
    <w:rsid w:val="005859C3"/>
    <w:rsid w:val="00585A6C"/>
    <w:rsid w:val="00585B1D"/>
    <w:rsid w:val="00585BD2"/>
    <w:rsid w:val="00585CCC"/>
    <w:rsid w:val="00585D78"/>
    <w:rsid w:val="00585DB6"/>
    <w:rsid w:val="00585DFC"/>
    <w:rsid w:val="00585F37"/>
    <w:rsid w:val="00585F3C"/>
    <w:rsid w:val="00585F45"/>
    <w:rsid w:val="00585F94"/>
    <w:rsid w:val="0058609A"/>
    <w:rsid w:val="00586197"/>
    <w:rsid w:val="005861EA"/>
    <w:rsid w:val="00586256"/>
    <w:rsid w:val="005862F1"/>
    <w:rsid w:val="00586355"/>
    <w:rsid w:val="0058641F"/>
    <w:rsid w:val="00586539"/>
    <w:rsid w:val="005865C4"/>
    <w:rsid w:val="0058668D"/>
    <w:rsid w:val="005866B5"/>
    <w:rsid w:val="0058676A"/>
    <w:rsid w:val="00586797"/>
    <w:rsid w:val="005867FC"/>
    <w:rsid w:val="00586870"/>
    <w:rsid w:val="00586A11"/>
    <w:rsid w:val="00586B1A"/>
    <w:rsid w:val="00586B24"/>
    <w:rsid w:val="00586BA2"/>
    <w:rsid w:val="00586C36"/>
    <w:rsid w:val="00586C62"/>
    <w:rsid w:val="00586E3E"/>
    <w:rsid w:val="00586FE0"/>
    <w:rsid w:val="005870A8"/>
    <w:rsid w:val="00587119"/>
    <w:rsid w:val="00587152"/>
    <w:rsid w:val="005872D2"/>
    <w:rsid w:val="0058738D"/>
    <w:rsid w:val="005873BF"/>
    <w:rsid w:val="005873F8"/>
    <w:rsid w:val="0058742F"/>
    <w:rsid w:val="00587441"/>
    <w:rsid w:val="00587492"/>
    <w:rsid w:val="005874D9"/>
    <w:rsid w:val="00587518"/>
    <w:rsid w:val="0058756E"/>
    <w:rsid w:val="00587601"/>
    <w:rsid w:val="005877A7"/>
    <w:rsid w:val="005877C4"/>
    <w:rsid w:val="00587889"/>
    <w:rsid w:val="0058788C"/>
    <w:rsid w:val="00587901"/>
    <w:rsid w:val="00587A2E"/>
    <w:rsid w:val="00587B92"/>
    <w:rsid w:val="00587BAA"/>
    <w:rsid w:val="00587CC7"/>
    <w:rsid w:val="00587D3B"/>
    <w:rsid w:val="00587D85"/>
    <w:rsid w:val="00587E5E"/>
    <w:rsid w:val="00587ECC"/>
    <w:rsid w:val="00590020"/>
    <w:rsid w:val="005900CC"/>
    <w:rsid w:val="005901CC"/>
    <w:rsid w:val="005901DD"/>
    <w:rsid w:val="00590253"/>
    <w:rsid w:val="00590367"/>
    <w:rsid w:val="00590427"/>
    <w:rsid w:val="005904DB"/>
    <w:rsid w:val="005904DF"/>
    <w:rsid w:val="005905AC"/>
    <w:rsid w:val="0059063F"/>
    <w:rsid w:val="0059066E"/>
    <w:rsid w:val="005906A2"/>
    <w:rsid w:val="00590714"/>
    <w:rsid w:val="00590837"/>
    <w:rsid w:val="005908E9"/>
    <w:rsid w:val="00590985"/>
    <w:rsid w:val="005909BF"/>
    <w:rsid w:val="005909C4"/>
    <w:rsid w:val="00590A84"/>
    <w:rsid w:val="00590C01"/>
    <w:rsid w:val="00590C06"/>
    <w:rsid w:val="00590C77"/>
    <w:rsid w:val="00590CD7"/>
    <w:rsid w:val="00590DAE"/>
    <w:rsid w:val="00590E99"/>
    <w:rsid w:val="00590F25"/>
    <w:rsid w:val="005910B9"/>
    <w:rsid w:val="00591170"/>
    <w:rsid w:val="005911CC"/>
    <w:rsid w:val="005911D7"/>
    <w:rsid w:val="005912AA"/>
    <w:rsid w:val="005912FB"/>
    <w:rsid w:val="00591384"/>
    <w:rsid w:val="005914DB"/>
    <w:rsid w:val="0059157C"/>
    <w:rsid w:val="00591725"/>
    <w:rsid w:val="00591734"/>
    <w:rsid w:val="005917E4"/>
    <w:rsid w:val="0059184D"/>
    <w:rsid w:val="005918F3"/>
    <w:rsid w:val="00591AE5"/>
    <w:rsid w:val="00591BE8"/>
    <w:rsid w:val="00591CFC"/>
    <w:rsid w:val="00591DB6"/>
    <w:rsid w:val="00591DED"/>
    <w:rsid w:val="00591E0E"/>
    <w:rsid w:val="00591F24"/>
    <w:rsid w:val="00591FCC"/>
    <w:rsid w:val="005920A6"/>
    <w:rsid w:val="005920D3"/>
    <w:rsid w:val="00592206"/>
    <w:rsid w:val="005922DA"/>
    <w:rsid w:val="0059230F"/>
    <w:rsid w:val="00592387"/>
    <w:rsid w:val="0059240E"/>
    <w:rsid w:val="00592471"/>
    <w:rsid w:val="0059247B"/>
    <w:rsid w:val="00592496"/>
    <w:rsid w:val="005925C1"/>
    <w:rsid w:val="00592652"/>
    <w:rsid w:val="005926F3"/>
    <w:rsid w:val="005927B7"/>
    <w:rsid w:val="0059297C"/>
    <w:rsid w:val="005929AF"/>
    <w:rsid w:val="00592B02"/>
    <w:rsid w:val="00592B94"/>
    <w:rsid w:val="00592BF9"/>
    <w:rsid w:val="00592CB3"/>
    <w:rsid w:val="00592D02"/>
    <w:rsid w:val="00592D0A"/>
    <w:rsid w:val="00592D0F"/>
    <w:rsid w:val="00592E0D"/>
    <w:rsid w:val="00592F46"/>
    <w:rsid w:val="0059301A"/>
    <w:rsid w:val="00593165"/>
    <w:rsid w:val="0059323A"/>
    <w:rsid w:val="00593266"/>
    <w:rsid w:val="00593278"/>
    <w:rsid w:val="00593350"/>
    <w:rsid w:val="005933D9"/>
    <w:rsid w:val="005933EA"/>
    <w:rsid w:val="00593569"/>
    <w:rsid w:val="00593638"/>
    <w:rsid w:val="00593744"/>
    <w:rsid w:val="00593788"/>
    <w:rsid w:val="00593891"/>
    <w:rsid w:val="005938A0"/>
    <w:rsid w:val="005938CF"/>
    <w:rsid w:val="00593992"/>
    <w:rsid w:val="005939B6"/>
    <w:rsid w:val="00593A58"/>
    <w:rsid w:val="00593ADB"/>
    <w:rsid w:val="00593AE6"/>
    <w:rsid w:val="00593CA6"/>
    <w:rsid w:val="00593D12"/>
    <w:rsid w:val="00593D24"/>
    <w:rsid w:val="00593D39"/>
    <w:rsid w:val="00593D64"/>
    <w:rsid w:val="00593E39"/>
    <w:rsid w:val="00593ED8"/>
    <w:rsid w:val="00593EFF"/>
    <w:rsid w:val="0059403F"/>
    <w:rsid w:val="005940C7"/>
    <w:rsid w:val="00594119"/>
    <w:rsid w:val="00594128"/>
    <w:rsid w:val="0059413C"/>
    <w:rsid w:val="00594182"/>
    <w:rsid w:val="005941CA"/>
    <w:rsid w:val="00594238"/>
    <w:rsid w:val="005943AA"/>
    <w:rsid w:val="005943DD"/>
    <w:rsid w:val="00594462"/>
    <w:rsid w:val="00594468"/>
    <w:rsid w:val="00594473"/>
    <w:rsid w:val="005944B0"/>
    <w:rsid w:val="0059455C"/>
    <w:rsid w:val="005945C8"/>
    <w:rsid w:val="005945EB"/>
    <w:rsid w:val="0059465B"/>
    <w:rsid w:val="0059466A"/>
    <w:rsid w:val="0059466B"/>
    <w:rsid w:val="005948D1"/>
    <w:rsid w:val="00594908"/>
    <w:rsid w:val="00594A04"/>
    <w:rsid w:val="00594A62"/>
    <w:rsid w:val="00594A85"/>
    <w:rsid w:val="00594B73"/>
    <w:rsid w:val="00594B7F"/>
    <w:rsid w:val="00594CCF"/>
    <w:rsid w:val="00594DA1"/>
    <w:rsid w:val="00594E77"/>
    <w:rsid w:val="00594F59"/>
    <w:rsid w:val="0059510F"/>
    <w:rsid w:val="0059515A"/>
    <w:rsid w:val="00595160"/>
    <w:rsid w:val="0059521D"/>
    <w:rsid w:val="0059536B"/>
    <w:rsid w:val="005953A3"/>
    <w:rsid w:val="005955FA"/>
    <w:rsid w:val="00595606"/>
    <w:rsid w:val="005956E5"/>
    <w:rsid w:val="00595855"/>
    <w:rsid w:val="00595856"/>
    <w:rsid w:val="00595878"/>
    <w:rsid w:val="00595974"/>
    <w:rsid w:val="005959B1"/>
    <w:rsid w:val="005959C7"/>
    <w:rsid w:val="00595A20"/>
    <w:rsid w:val="00595ACF"/>
    <w:rsid w:val="00595C44"/>
    <w:rsid w:val="00595D02"/>
    <w:rsid w:val="00595D4E"/>
    <w:rsid w:val="00595D7A"/>
    <w:rsid w:val="00595E9B"/>
    <w:rsid w:val="00595EC0"/>
    <w:rsid w:val="00595FCC"/>
    <w:rsid w:val="005961B3"/>
    <w:rsid w:val="005961D3"/>
    <w:rsid w:val="0059622E"/>
    <w:rsid w:val="00596237"/>
    <w:rsid w:val="005962B1"/>
    <w:rsid w:val="005962E0"/>
    <w:rsid w:val="00596357"/>
    <w:rsid w:val="00596361"/>
    <w:rsid w:val="005963E7"/>
    <w:rsid w:val="0059644B"/>
    <w:rsid w:val="005964D4"/>
    <w:rsid w:val="00596549"/>
    <w:rsid w:val="005965D5"/>
    <w:rsid w:val="00596650"/>
    <w:rsid w:val="005966FF"/>
    <w:rsid w:val="00596723"/>
    <w:rsid w:val="00596769"/>
    <w:rsid w:val="00596871"/>
    <w:rsid w:val="005968A2"/>
    <w:rsid w:val="00596A46"/>
    <w:rsid w:val="00596ABD"/>
    <w:rsid w:val="00596AF1"/>
    <w:rsid w:val="00596B13"/>
    <w:rsid w:val="00596B7F"/>
    <w:rsid w:val="00596BC6"/>
    <w:rsid w:val="00596C15"/>
    <w:rsid w:val="00596C63"/>
    <w:rsid w:val="00596C8B"/>
    <w:rsid w:val="00596CD9"/>
    <w:rsid w:val="00596DB9"/>
    <w:rsid w:val="00596E9C"/>
    <w:rsid w:val="00596ECA"/>
    <w:rsid w:val="00596EDF"/>
    <w:rsid w:val="00596F60"/>
    <w:rsid w:val="00596FCD"/>
    <w:rsid w:val="0059701E"/>
    <w:rsid w:val="0059701F"/>
    <w:rsid w:val="005970CC"/>
    <w:rsid w:val="00597200"/>
    <w:rsid w:val="0059739D"/>
    <w:rsid w:val="00597666"/>
    <w:rsid w:val="00597690"/>
    <w:rsid w:val="005976B8"/>
    <w:rsid w:val="00597736"/>
    <w:rsid w:val="005977C5"/>
    <w:rsid w:val="0059783D"/>
    <w:rsid w:val="005978C9"/>
    <w:rsid w:val="00597944"/>
    <w:rsid w:val="00597A62"/>
    <w:rsid w:val="00597A9E"/>
    <w:rsid w:val="00597B2D"/>
    <w:rsid w:val="00597BB9"/>
    <w:rsid w:val="00597CB3"/>
    <w:rsid w:val="00597CC7"/>
    <w:rsid w:val="00597D6C"/>
    <w:rsid w:val="00597E33"/>
    <w:rsid w:val="00597E48"/>
    <w:rsid w:val="00597E67"/>
    <w:rsid w:val="00597F55"/>
    <w:rsid w:val="005A00A0"/>
    <w:rsid w:val="005A00AA"/>
    <w:rsid w:val="005A00B2"/>
    <w:rsid w:val="005A00B9"/>
    <w:rsid w:val="005A012C"/>
    <w:rsid w:val="005A01D7"/>
    <w:rsid w:val="005A026F"/>
    <w:rsid w:val="005A0487"/>
    <w:rsid w:val="005A0531"/>
    <w:rsid w:val="005A0543"/>
    <w:rsid w:val="005A0669"/>
    <w:rsid w:val="005A0694"/>
    <w:rsid w:val="005A0707"/>
    <w:rsid w:val="005A0754"/>
    <w:rsid w:val="005A0779"/>
    <w:rsid w:val="005A08B8"/>
    <w:rsid w:val="005A08F4"/>
    <w:rsid w:val="005A09BC"/>
    <w:rsid w:val="005A0B22"/>
    <w:rsid w:val="005A0B95"/>
    <w:rsid w:val="005A0BF3"/>
    <w:rsid w:val="005A0E25"/>
    <w:rsid w:val="005A0E6E"/>
    <w:rsid w:val="005A0E97"/>
    <w:rsid w:val="005A0ECB"/>
    <w:rsid w:val="005A0EE8"/>
    <w:rsid w:val="005A0F25"/>
    <w:rsid w:val="005A0F43"/>
    <w:rsid w:val="005A0F64"/>
    <w:rsid w:val="005A0F7E"/>
    <w:rsid w:val="005A114F"/>
    <w:rsid w:val="005A1237"/>
    <w:rsid w:val="005A1249"/>
    <w:rsid w:val="005A131E"/>
    <w:rsid w:val="005A13D6"/>
    <w:rsid w:val="005A142E"/>
    <w:rsid w:val="005A1440"/>
    <w:rsid w:val="005A14C8"/>
    <w:rsid w:val="005A14E7"/>
    <w:rsid w:val="005A153F"/>
    <w:rsid w:val="005A1551"/>
    <w:rsid w:val="005A15DD"/>
    <w:rsid w:val="005A174C"/>
    <w:rsid w:val="005A1753"/>
    <w:rsid w:val="005A17BC"/>
    <w:rsid w:val="005A17CE"/>
    <w:rsid w:val="005A1870"/>
    <w:rsid w:val="005A18A3"/>
    <w:rsid w:val="005A1940"/>
    <w:rsid w:val="005A1A1E"/>
    <w:rsid w:val="005A1A2A"/>
    <w:rsid w:val="005A1C68"/>
    <w:rsid w:val="005A1CF1"/>
    <w:rsid w:val="005A1D88"/>
    <w:rsid w:val="005A1DA2"/>
    <w:rsid w:val="005A1E35"/>
    <w:rsid w:val="005A1F3D"/>
    <w:rsid w:val="005A1FFB"/>
    <w:rsid w:val="005A20E8"/>
    <w:rsid w:val="005A2168"/>
    <w:rsid w:val="005A21D3"/>
    <w:rsid w:val="005A225D"/>
    <w:rsid w:val="005A22FE"/>
    <w:rsid w:val="005A23AD"/>
    <w:rsid w:val="005A2412"/>
    <w:rsid w:val="005A24CC"/>
    <w:rsid w:val="005A2565"/>
    <w:rsid w:val="005A25BE"/>
    <w:rsid w:val="005A25D3"/>
    <w:rsid w:val="005A262D"/>
    <w:rsid w:val="005A2648"/>
    <w:rsid w:val="005A26D8"/>
    <w:rsid w:val="005A274D"/>
    <w:rsid w:val="005A29D8"/>
    <w:rsid w:val="005A29DA"/>
    <w:rsid w:val="005A2BBA"/>
    <w:rsid w:val="005A2BCA"/>
    <w:rsid w:val="005A2C0D"/>
    <w:rsid w:val="005A2D2D"/>
    <w:rsid w:val="005A2E75"/>
    <w:rsid w:val="005A2EB2"/>
    <w:rsid w:val="005A2F35"/>
    <w:rsid w:val="005A2F6F"/>
    <w:rsid w:val="005A2FB3"/>
    <w:rsid w:val="005A3095"/>
    <w:rsid w:val="005A30C0"/>
    <w:rsid w:val="005A312C"/>
    <w:rsid w:val="005A3246"/>
    <w:rsid w:val="005A33CA"/>
    <w:rsid w:val="005A34C3"/>
    <w:rsid w:val="005A34CE"/>
    <w:rsid w:val="005A3549"/>
    <w:rsid w:val="005A3578"/>
    <w:rsid w:val="005A36BA"/>
    <w:rsid w:val="005A3710"/>
    <w:rsid w:val="005A371B"/>
    <w:rsid w:val="005A37F9"/>
    <w:rsid w:val="005A380F"/>
    <w:rsid w:val="005A38DB"/>
    <w:rsid w:val="005A38E5"/>
    <w:rsid w:val="005A392F"/>
    <w:rsid w:val="005A3B20"/>
    <w:rsid w:val="005A3B80"/>
    <w:rsid w:val="005A3C91"/>
    <w:rsid w:val="005A3D2C"/>
    <w:rsid w:val="005A3EF0"/>
    <w:rsid w:val="005A3F50"/>
    <w:rsid w:val="005A4024"/>
    <w:rsid w:val="005A4031"/>
    <w:rsid w:val="005A4280"/>
    <w:rsid w:val="005A430B"/>
    <w:rsid w:val="005A43F0"/>
    <w:rsid w:val="005A446F"/>
    <w:rsid w:val="005A44A4"/>
    <w:rsid w:val="005A454C"/>
    <w:rsid w:val="005A4654"/>
    <w:rsid w:val="005A46AF"/>
    <w:rsid w:val="005A46E6"/>
    <w:rsid w:val="005A473F"/>
    <w:rsid w:val="005A47B9"/>
    <w:rsid w:val="005A47FA"/>
    <w:rsid w:val="005A487D"/>
    <w:rsid w:val="005A4891"/>
    <w:rsid w:val="005A48AB"/>
    <w:rsid w:val="005A48B5"/>
    <w:rsid w:val="005A48C1"/>
    <w:rsid w:val="005A48EF"/>
    <w:rsid w:val="005A4A6F"/>
    <w:rsid w:val="005A4CBE"/>
    <w:rsid w:val="005A4F43"/>
    <w:rsid w:val="005A4F46"/>
    <w:rsid w:val="005A5000"/>
    <w:rsid w:val="005A50EA"/>
    <w:rsid w:val="005A5243"/>
    <w:rsid w:val="005A5273"/>
    <w:rsid w:val="005A531D"/>
    <w:rsid w:val="005A534A"/>
    <w:rsid w:val="005A53AB"/>
    <w:rsid w:val="005A540B"/>
    <w:rsid w:val="005A553A"/>
    <w:rsid w:val="005A5548"/>
    <w:rsid w:val="005A5570"/>
    <w:rsid w:val="005A5593"/>
    <w:rsid w:val="005A5705"/>
    <w:rsid w:val="005A5778"/>
    <w:rsid w:val="005A57C1"/>
    <w:rsid w:val="005A584D"/>
    <w:rsid w:val="005A592B"/>
    <w:rsid w:val="005A594D"/>
    <w:rsid w:val="005A5A11"/>
    <w:rsid w:val="005A5A76"/>
    <w:rsid w:val="005A5B13"/>
    <w:rsid w:val="005A5C76"/>
    <w:rsid w:val="005A5CDE"/>
    <w:rsid w:val="005A5DCC"/>
    <w:rsid w:val="005A5E03"/>
    <w:rsid w:val="005A5E12"/>
    <w:rsid w:val="005A5E4C"/>
    <w:rsid w:val="005A60B0"/>
    <w:rsid w:val="005A60F5"/>
    <w:rsid w:val="005A61A4"/>
    <w:rsid w:val="005A6205"/>
    <w:rsid w:val="005A624B"/>
    <w:rsid w:val="005A62D6"/>
    <w:rsid w:val="005A633D"/>
    <w:rsid w:val="005A6346"/>
    <w:rsid w:val="005A6398"/>
    <w:rsid w:val="005A6416"/>
    <w:rsid w:val="005A6477"/>
    <w:rsid w:val="005A64CA"/>
    <w:rsid w:val="005A6503"/>
    <w:rsid w:val="005A65FF"/>
    <w:rsid w:val="005A66F8"/>
    <w:rsid w:val="005A675E"/>
    <w:rsid w:val="005A67F8"/>
    <w:rsid w:val="005A6805"/>
    <w:rsid w:val="005A697B"/>
    <w:rsid w:val="005A6996"/>
    <w:rsid w:val="005A6B7C"/>
    <w:rsid w:val="005A6B7E"/>
    <w:rsid w:val="005A6BF0"/>
    <w:rsid w:val="005A6C2C"/>
    <w:rsid w:val="005A6C45"/>
    <w:rsid w:val="005A6C5A"/>
    <w:rsid w:val="005A6DC5"/>
    <w:rsid w:val="005A6E7D"/>
    <w:rsid w:val="005A6F18"/>
    <w:rsid w:val="005A6FF9"/>
    <w:rsid w:val="005A700C"/>
    <w:rsid w:val="005A70D0"/>
    <w:rsid w:val="005A7113"/>
    <w:rsid w:val="005A7181"/>
    <w:rsid w:val="005A729B"/>
    <w:rsid w:val="005A72FC"/>
    <w:rsid w:val="005A7310"/>
    <w:rsid w:val="005A7322"/>
    <w:rsid w:val="005A7333"/>
    <w:rsid w:val="005A7343"/>
    <w:rsid w:val="005A73B5"/>
    <w:rsid w:val="005A73B6"/>
    <w:rsid w:val="005A745B"/>
    <w:rsid w:val="005A7465"/>
    <w:rsid w:val="005A74B4"/>
    <w:rsid w:val="005A7528"/>
    <w:rsid w:val="005A75CA"/>
    <w:rsid w:val="005A768C"/>
    <w:rsid w:val="005A7782"/>
    <w:rsid w:val="005A7967"/>
    <w:rsid w:val="005A7970"/>
    <w:rsid w:val="005A79CD"/>
    <w:rsid w:val="005A7AAE"/>
    <w:rsid w:val="005A7C16"/>
    <w:rsid w:val="005A7C65"/>
    <w:rsid w:val="005A7CB2"/>
    <w:rsid w:val="005A7EFE"/>
    <w:rsid w:val="005A7F13"/>
    <w:rsid w:val="005A7F51"/>
    <w:rsid w:val="005B00A9"/>
    <w:rsid w:val="005B01DA"/>
    <w:rsid w:val="005B0280"/>
    <w:rsid w:val="005B02D9"/>
    <w:rsid w:val="005B0336"/>
    <w:rsid w:val="005B03D6"/>
    <w:rsid w:val="005B0512"/>
    <w:rsid w:val="005B058B"/>
    <w:rsid w:val="005B05C0"/>
    <w:rsid w:val="005B0619"/>
    <w:rsid w:val="005B064C"/>
    <w:rsid w:val="005B0666"/>
    <w:rsid w:val="005B071C"/>
    <w:rsid w:val="005B0739"/>
    <w:rsid w:val="005B0858"/>
    <w:rsid w:val="005B091F"/>
    <w:rsid w:val="005B09AE"/>
    <w:rsid w:val="005B0A12"/>
    <w:rsid w:val="005B0AE8"/>
    <w:rsid w:val="005B0B8A"/>
    <w:rsid w:val="005B0D1E"/>
    <w:rsid w:val="005B0DC9"/>
    <w:rsid w:val="005B0DE9"/>
    <w:rsid w:val="005B0DFE"/>
    <w:rsid w:val="005B0E7B"/>
    <w:rsid w:val="005B0EDF"/>
    <w:rsid w:val="005B0F56"/>
    <w:rsid w:val="005B0F6B"/>
    <w:rsid w:val="005B0F9A"/>
    <w:rsid w:val="005B10DE"/>
    <w:rsid w:val="005B117F"/>
    <w:rsid w:val="005B11D5"/>
    <w:rsid w:val="005B147D"/>
    <w:rsid w:val="005B14A1"/>
    <w:rsid w:val="005B15A4"/>
    <w:rsid w:val="005B1616"/>
    <w:rsid w:val="005B166F"/>
    <w:rsid w:val="005B1673"/>
    <w:rsid w:val="005B1707"/>
    <w:rsid w:val="005B17BE"/>
    <w:rsid w:val="005B17F2"/>
    <w:rsid w:val="005B184C"/>
    <w:rsid w:val="005B1958"/>
    <w:rsid w:val="005B1985"/>
    <w:rsid w:val="005B19F0"/>
    <w:rsid w:val="005B1A11"/>
    <w:rsid w:val="005B1B17"/>
    <w:rsid w:val="005B1B40"/>
    <w:rsid w:val="005B1B9B"/>
    <w:rsid w:val="005B1C2E"/>
    <w:rsid w:val="005B1CF9"/>
    <w:rsid w:val="005B1E1B"/>
    <w:rsid w:val="005B1EE7"/>
    <w:rsid w:val="005B1FB6"/>
    <w:rsid w:val="005B1FBE"/>
    <w:rsid w:val="005B207C"/>
    <w:rsid w:val="005B2089"/>
    <w:rsid w:val="005B2103"/>
    <w:rsid w:val="005B219A"/>
    <w:rsid w:val="005B224F"/>
    <w:rsid w:val="005B228F"/>
    <w:rsid w:val="005B22BA"/>
    <w:rsid w:val="005B22BF"/>
    <w:rsid w:val="005B2464"/>
    <w:rsid w:val="005B24AD"/>
    <w:rsid w:val="005B2600"/>
    <w:rsid w:val="005B262A"/>
    <w:rsid w:val="005B2632"/>
    <w:rsid w:val="005B26A7"/>
    <w:rsid w:val="005B26D5"/>
    <w:rsid w:val="005B2722"/>
    <w:rsid w:val="005B28CB"/>
    <w:rsid w:val="005B2982"/>
    <w:rsid w:val="005B2997"/>
    <w:rsid w:val="005B2AFB"/>
    <w:rsid w:val="005B2D59"/>
    <w:rsid w:val="005B2E01"/>
    <w:rsid w:val="005B2EC5"/>
    <w:rsid w:val="005B2F8B"/>
    <w:rsid w:val="005B2F9E"/>
    <w:rsid w:val="005B2FE0"/>
    <w:rsid w:val="005B3046"/>
    <w:rsid w:val="005B30A4"/>
    <w:rsid w:val="005B3465"/>
    <w:rsid w:val="005B3490"/>
    <w:rsid w:val="005B35B4"/>
    <w:rsid w:val="005B364C"/>
    <w:rsid w:val="005B3817"/>
    <w:rsid w:val="005B381C"/>
    <w:rsid w:val="005B3B54"/>
    <w:rsid w:val="005B3BDE"/>
    <w:rsid w:val="005B3BE8"/>
    <w:rsid w:val="005B3C6E"/>
    <w:rsid w:val="005B3CAC"/>
    <w:rsid w:val="005B3CCC"/>
    <w:rsid w:val="005B3D22"/>
    <w:rsid w:val="005B3F42"/>
    <w:rsid w:val="005B4059"/>
    <w:rsid w:val="005B4118"/>
    <w:rsid w:val="005B411A"/>
    <w:rsid w:val="005B4123"/>
    <w:rsid w:val="005B4135"/>
    <w:rsid w:val="005B414A"/>
    <w:rsid w:val="005B416A"/>
    <w:rsid w:val="005B433F"/>
    <w:rsid w:val="005B4351"/>
    <w:rsid w:val="005B4400"/>
    <w:rsid w:val="005B4485"/>
    <w:rsid w:val="005B4584"/>
    <w:rsid w:val="005B45E6"/>
    <w:rsid w:val="005B4623"/>
    <w:rsid w:val="005B4781"/>
    <w:rsid w:val="005B479E"/>
    <w:rsid w:val="005B47EA"/>
    <w:rsid w:val="005B495C"/>
    <w:rsid w:val="005B4A2D"/>
    <w:rsid w:val="005B4A70"/>
    <w:rsid w:val="005B4BF8"/>
    <w:rsid w:val="005B4C32"/>
    <w:rsid w:val="005B4CB7"/>
    <w:rsid w:val="005B4D99"/>
    <w:rsid w:val="005B4E15"/>
    <w:rsid w:val="005B4F17"/>
    <w:rsid w:val="005B501C"/>
    <w:rsid w:val="005B51EB"/>
    <w:rsid w:val="005B533C"/>
    <w:rsid w:val="005B5380"/>
    <w:rsid w:val="005B54A8"/>
    <w:rsid w:val="005B54D0"/>
    <w:rsid w:val="005B5579"/>
    <w:rsid w:val="005B561B"/>
    <w:rsid w:val="005B564A"/>
    <w:rsid w:val="005B5668"/>
    <w:rsid w:val="005B571A"/>
    <w:rsid w:val="005B5765"/>
    <w:rsid w:val="005B576D"/>
    <w:rsid w:val="005B5828"/>
    <w:rsid w:val="005B584E"/>
    <w:rsid w:val="005B5856"/>
    <w:rsid w:val="005B589A"/>
    <w:rsid w:val="005B5926"/>
    <w:rsid w:val="005B59BD"/>
    <w:rsid w:val="005B5A51"/>
    <w:rsid w:val="005B5BDA"/>
    <w:rsid w:val="005B5C5E"/>
    <w:rsid w:val="005B5C7C"/>
    <w:rsid w:val="005B5CB9"/>
    <w:rsid w:val="005B5CE6"/>
    <w:rsid w:val="005B5D63"/>
    <w:rsid w:val="005B5D96"/>
    <w:rsid w:val="005B5ECC"/>
    <w:rsid w:val="005B5F91"/>
    <w:rsid w:val="005B6030"/>
    <w:rsid w:val="005B605D"/>
    <w:rsid w:val="005B61CB"/>
    <w:rsid w:val="005B6216"/>
    <w:rsid w:val="005B62DD"/>
    <w:rsid w:val="005B6371"/>
    <w:rsid w:val="005B640A"/>
    <w:rsid w:val="005B6467"/>
    <w:rsid w:val="005B658F"/>
    <w:rsid w:val="005B659C"/>
    <w:rsid w:val="005B663E"/>
    <w:rsid w:val="005B6823"/>
    <w:rsid w:val="005B69F3"/>
    <w:rsid w:val="005B6A1A"/>
    <w:rsid w:val="005B6AD9"/>
    <w:rsid w:val="005B6B6D"/>
    <w:rsid w:val="005B6CED"/>
    <w:rsid w:val="005B6D57"/>
    <w:rsid w:val="005B6DA5"/>
    <w:rsid w:val="005B6DEB"/>
    <w:rsid w:val="005B6E7A"/>
    <w:rsid w:val="005B6FC9"/>
    <w:rsid w:val="005B708A"/>
    <w:rsid w:val="005B7112"/>
    <w:rsid w:val="005B7209"/>
    <w:rsid w:val="005B726F"/>
    <w:rsid w:val="005B7324"/>
    <w:rsid w:val="005B7367"/>
    <w:rsid w:val="005B76D5"/>
    <w:rsid w:val="005B7744"/>
    <w:rsid w:val="005B7753"/>
    <w:rsid w:val="005B7815"/>
    <w:rsid w:val="005B78CB"/>
    <w:rsid w:val="005B7974"/>
    <w:rsid w:val="005B79D7"/>
    <w:rsid w:val="005B7A6A"/>
    <w:rsid w:val="005B7A82"/>
    <w:rsid w:val="005B7B4B"/>
    <w:rsid w:val="005B7C4B"/>
    <w:rsid w:val="005B7D93"/>
    <w:rsid w:val="005B7F08"/>
    <w:rsid w:val="005B7FDB"/>
    <w:rsid w:val="005B7FEC"/>
    <w:rsid w:val="005C0049"/>
    <w:rsid w:val="005C0075"/>
    <w:rsid w:val="005C0126"/>
    <w:rsid w:val="005C012D"/>
    <w:rsid w:val="005C01FD"/>
    <w:rsid w:val="005C0227"/>
    <w:rsid w:val="005C0314"/>
    <w:rsid w:val="005C0318"/>
    <w:rsid w:val="005C03F1"/>
    <w:rsid w:val="005C043D"/>
    <w:rsid w:val="005C0478"/>
    <w:rsid w:val="005C0697"/>
    <w:rsid w:val="005C0769"/>
    <w:rsid w:val="005C0802"/>
    <w:rsid w:val="005C080F"/>
    <w:rsid w:val="005C08A1"/>
    <w:rsid w:val="005C08E6"/>
    <w:rsid w:val="005C0970"/>
    <w:rsid w:val="005C0B1D"/>
    <w:rsid w:val="005C0B3E"/>
    <w:rsid w:val="005C0B52"/>
    <w:rsid w:val="005C0BE9"/>
    <w:rsid w:val="005C0C43"/>
    <w:rsid w:val="005C0D1E"/>
    <w:rsid w:val="005C0D44"/>
    <w:rsid w:val="005C0E32"/>
    <w:rsid w:val="005C0E4C"/>
    <w:rsid w:val="005C104C"/>
    <w:rsid w:val="005C1165"/>
    <w:rsid w:val="005C12B7"/>
    <w:rsid w:val="005C12D1"/>
    <w:rsid w:val="005C12E3"/>
    <w:rsid w:val="005C131E"/>
    <w:rsid w:val="005C14C3"/>
    <w:rsid w:val="005C154A"/>
    <w:rsid w:val="005C1620"/>
    <w:rsid w:val="005C1636"/>
    <w:rsid w:val="005C188D"/>
    <w:rsid w:val="005C18F7"/>
    <w:rsid w:val="005C190C"/>
    <w:rsid w:val="005C1942"/>
    <w:rsid w:val="005C1A6F"/>
    <w:rsid w:val="005C1D52"/>
    <w:rsid w:val="005C1DA1"/>
    <w:rsid w:val="005C1E9E"/>
    <w:rsid w:val="005C1EDF"/>
    <w:rsid w:val="005C1F1F"/>
    <w:rsid w:val="005C1FEF"/>
    <w:rsid w:val="005C20C4"/>
    <w:rsid w:val="005C21F4"/>
    <w:rsid w:val="005C22D7"/>
    <w:rsid w:val="005C2413"/>
    <w:rsid w:val="005C2644"/>
    <w:rsid w:val="005C2814"/>
    <w:rsid w:val="005C2866"/>
    <w:rsid w:val="005C2884"/>
    <w:rsid w:val="005C28BF"/>
    <w:rsid w:val="005C2A46"/>
    <w:rsid w:val="005C2A67"/>
    <w:rsid w:val="005C2AAD"/>
    <w:rsid w:val="005C2AEB"/>
    <w:rsid w:val="005C2B20"/>
    <w:rsid w:val="005C2B3C"/>
    <w:rsid w:val="005C2BA5"/>
    <w:rsid w:val="005C2C08"/>
    <w:rsid w:val="005C2D40"/>
    <w:rsid w:val="005C2D4E"/>
    <w:rsid w:val="005C2E58"/>
    <w:rsid w:val="005C2EA8"/>
    <w:rsid w:val="005C2ED2"/>
    <w:rsid w:val="005C3114"/>
    <w:rsid w:val="005C3214"/>
    <w:rsid w:val="005C3228"/>
    <w:rsid w:val="005C322D"/>
    <w:rsid w:val="005C3230"/>
    <w:rsid w:val="005C3232"/>
    <w:rsid w:val="005C325A"/>
    <w:rsid w:val="005C327B"/>
    <w:rsid w:val="005C32EF"/>
    <w:rsid w:val="005C3331"/>
    <w:rsid w:val="005C3374"/>
    <w:rsid w:val="005C33DC"/>
    <w:rsid w:val="005C340E"/>
    <w:rsid w:val="005C347B"/>
    <w:rsid w:val="005C34B1"/>
    <w:rsid w:val="005C3509"/>
    <w:rsid w:val="005C3590"/>
    <w:rsid w:val="005C35E0"/>
    <w:rsid w:val="005C36D6"/>
    <w:rsid w:val="005C36E8"/>
    <w:rsid w:val="005C37B3"/>
    <w:rsid w:val="005C382D"/>
    <w:rsid w:val="005C394B"/>
    <w:rsid w:val="005C3965"/>
    <w:rsid w:val="005C3ABA"/>
    <w:rsid w:val="005C3AC2"/>
    <w:rsid w:val="005C3AFD"/>
    <w:rsid w:val="005C3B33"/>
    <w:rsid w:val="005C3B47"/>
    <w:rsid w:val="005C3B88"/>
    <w:rsid w:val="005C3F16"/>
    <w:rsid w:val="005C3F67"/>
    <w:rsid w:val="005C3F77"/>
    <w:rsid w:val="005C3FD1"/>
    <w:rsid w:val="005C4054"/>
    <w:rsid w:val="005C414A"/>
    <w:rsid w:val="005C418F"/>
    <w:rsid w:val="005C41C7"/>
    <w:rsid w:val="005C427D"/>
    <w:rsid w:val="005C42C6"/>
    <w:rsid w:val="005C43B5"/>
    <w:rsid w:val="005C43B9"/>
    <w:rsid w:val="005C43D7"/>
    <w:rsid w:val="005C446E"/>
    <w:rsid w:val="005C4493"/>
    <w:rsid w:val="005C451B"/>
    <w:rsid w:val="005C45BC"/>
    <w:rsid w:val="005C45F5"/>
    <w:rsid w:val="005C477B"/>
    <w:rsid w:val="005C4A3B"/>
    <w:rsid w:val="005C4AF5"/>
    <w:rsid w:val="005C4B18"/>
    <w:rsid w:val="005C4BB4"/>
    <w:rsid w:val="005C4C70"/>
    <w:rsid w:val="005C4D43"/>
    <w:rsid w:val="005C512B"/>
    <w:rsid w:val="005C52C6"/>
    <w:rsid w:val="005C52D5"/>
    <w:rsid w:val="005C53BF"/>
    <w:rsid w:val="005C53ED"/>
    <w:rsid w:val="005C54BD"/>
    <w:rsid w:val="005C54F1"/>
    <w:rsid w:val="005C580A"/>
    <w:rsid w:val="005C59B7"/>
    <w:rsid w:val="005C59BC"/>
    <w:rsid w:val="005C5A72"/>
    <w:rsid w:val="005C5C02"/>
    <w:rsid w:val="005C5C55"/>
    <w:rsid w:val="005C5E22"/>
    <w:rsid w:val="005C6046"/>
    <w:rsid w:val="005C60AB"/>
    <w:rsid w:val="005C60CD"/>
    <w:rsid w:val="005C6115"/>
    <w:rsid w:val="005C61F5"/>
    <w:rsid w:val="005C6363"/>
    <w:rsid w:val="005C63E1"/>
    <w:rsid w:val="005C63EF"/>
    <w:rsid w:val="005C6488"/>
    <w:rsid w:val="005C6507"/>
    <w:rsid w:val="005C6532"/>
    <w:rsid w:val="005C6533"/>
    <w:rsid w:val="005C655C"/>
    <w:rsid w:val="005C656C"/>
    <w:rsid w:val="005C65C4"/>
    <w:rsid w:val="005C660D"/>
    <w:rsid w:val="005C6700"/>
    <w:rsid w:val="005C6741"/>
    <w:rsid w:val="005C6772"/>
    <w:rsid w:val="005C681C"/>
    <w:rsid w:val="005C686E"/>
    <w:rsid w:val="005C68B9"/>
    <w:rsid w:val="005C6937"/>
    <w:rsid w:val="005C6980"/>
    <w:rsid w:val="005C69EB"/>
    <w:rsid w:val="005C6AF4"/>
    <w:rsid w:val="005C6BFE"/>
    <w:rsid w:val="005C6C66"/>
    <w:rsid w:val="005C6D2F"/>
    <w:rsid w:val="005C6E42"/>
    <w:rsid w:val="005C6E7E"/>
    <w:rsid w:val="005C6EEF"/>
    <w:rsid w:val="005C6F2C"/>
    <w:rsid w:val="005C6F48"/>
    <w:rsid w:val="005C6F63"/>
    <w:rsid w:val="005C6F6F"/>
    <w:rsid w:val="005C6F86"/>
    <w:rsid w:val="005C7042"/>
    <w:rsid w:val="005C70F0"/>
    <w:rsid w:val="005C717B"/>
    <w:rsid w:val="005C72DC"/>
    <w:rsid w:val="005C73E0"/>
    <w:rsid w:val="005C746D"/>
    <w:rsid w:val="005C7480"/>
    <w:rsid w:val="005C74DD"/>
    <w:rsid w:val="005C758A"/>
    <w:rsid w:val="005C7599"/>
    <w:rsid w:val="005C763C"/>
    <w:rsid w:val="005C77B6"/>
    <w:rsid w:val="005C77DC"/>
    <w:rsid w:val="005C77DE"/>
    <w:rsid w:val="005C782A"/>
    <w:rsid w:val="005C7921"/>
    <w:rsid w:val="005C7986"/>
    <w:rsid w:val="005C7B5D"/>
    <w:rsid w:val="005C7B75"/>
    <w:rsid w:val="005C7C0F"/>
    <w:rsid w:val="005C7C1B"/>
    <w:rsid w:val="005C7C40"/>
    <w:rsid w:val="005C7C4A"/>
    <w:rsid w:val="005C7CDF"/>
    <w:rsid w:val="005C7D14"/>
    <w:rsid w:val="005C7D4F"/>
    <w:rsid w:val="005C7DBA"/>
    <w:rsid w:val="005C7DF8"/>
    <w:rsid w:val="005C7EB7"/>
    <w:rsid w:val="005C7EE3"/>
    <w:rsid w:val="005D0108"/>
    <w:rsid w:val="005D0352"/>
    <w:rsid w:val="005D0395"/>
    <w:rsid w:val="005D0407"/>
    <w:rsid w:val="005D06CF"/>
    <w:rsid w:val="005D0722"/>
    <w:rsid w:val="005D0798"/>
    <w:rsid w:val="005D0887"/>
    <w:rsid w:val="005D0888"/>
    <w:rsid w:val="005D08EA"/>
    <w:rsid w:val="005D09C1"/>
    <w:rsid w:val="005D0BD6"/>
    <w:rsid w:val="005D0C8C"/>
    <w:rsid w:val="005D0CFD"/>
    <w:rsid w:val="005D0D68"/>
    <w:rsid w:val="005D0E3D"/>
    <w:rsid w:val="005D0EC1"/>
    <w:rsid w:val="005D0EE5"/>
    <w:rsid w:val="005D1038"/>
    <w:rsid w:val="005D10E0"/>
    <w:rsid w:val="005D1298"/>
    <w:rsid w:val="005D12A5"/>
    <w:rsid w:val="005D131D"/>
    <w:rsid w:val="005D13C9"/>
    <w:rsid w:val="005D148B"/>
    <w:rsid w:val="005D161E"/>
    <w:rsid w:val="005D16B6"/>
    <w:rsid w:val="005D18AB"/>
    <w:rsid w:val="005D1933"/>
    <w:rsid w:val="005D19A6"/>
    <w:rsid w:val="005D19B8"/>
    <w:rsid w:val="005D1A32"/>
    <w:rsid w:val="005D1AAB"/>
    <w:rsid w:val="005D1AD4"/>
    <w:rsid w:val="005D1AFA"/>
    <w:rsid w:val="005D1BC1"/>
    <w:rsid w:val="005D1C65"/>
    <w:rsid w:val="005D1D06"/>
    <w:rsid w:val="005D1D76"/>
    <w:rsid w:val="005D1E0E"/>
    <w:rsid w:val="005D1E60"/>
    <w:rsid w:val="005D1FDD"/>
    <w:rsid w:val="005D215D"/>
    <w:rsid w:val="005D22BA"/>
    <w:rsid w:val="005D22F6"/>
    <w:rsid w:val="005D2361"/>
    <w:rsid w:val="005D23F1"/>
    <w:rsid w:val="005D258E"/>
    <w:rsid w:val="005D25A8"/>
    <w:rsid w:val="005D25EE"/>
    <w:rsid w:val="005D2782"/>
    <w:rsid w:val="005D27F5"/>
    <w:rsid w:val="005D27FB"/>
    <w:rsid w:val="005D289C"/>
    <w:rsid w:val="005D2932"/>
    <w:rsid w:val="005D2948"/>
    <w:rsid w:val="005D294D"/>
    <w:rsid w:val="005D2964"/>
    <w:rsid w:val="005D2991"/>
    <w:rsid w:val="005D29FC"/>
    <w:rsid w:val="005D2BBC"/>
    <w:rsid w:val="005D2C89"/>
    <w:rsid w:val="005D2C90"/>
    <w:rsid w:val="005D2CB8"/>
    <w:rsid w:val="005D2D86"/>
    <w:rsid w:val="005D2DD2"/>
    <w:rsid w:val="005D2E21"/>
    <w:rsid w:val="005D2E70"/>
    <w:rsid w:val="005D2EB5"/>
    <w:rsid w:val="005D2EFF"/>
    <w:rsid w:val="005D2F6C"/>
    <w:rsid w:val="005D308A"/>
    <w:rsid w:val="005D3092"/>
    <w:rsid w:val="005D31D0"/>
    <w:rsid w:val="005D3208"/>
    <w:rsid w:val="005D3213"/>
    <w:rsid w:val="005D332F"/>
    <w:rsid w:val="005D3566"/>
    <w:rsid w:val="005D35C0"/>
    <w:rsid w:val="005D369E"/>
    <w:rsid w:val="005D36D6"/>
    <w:rsid w:val="005D3739"/>
    <w:rsid w:val="005D3743"/>
    <w:rsid w:val="005D379D"/>
    <w:rsid w:val="005D381C"/>
    <w:rsid w:val="005D3A45"/>
    <w:rsid w:val="005D3BFE"/>
    <w:rsid w:val="005D3D2B"/>
    <w:rsid w:val="005D3D73"/>
    <w:rsid w:val="005D3F1F"/>
    <w:rsid w:val="005D3F2A"/>
    <w:rsid w:val="005D40E1"/>
    <w:rsid w:val="005D40F4"/>
    <w:rsid w:val="005D412B"/>
    <w:rsid w:val="005D41E4"/>
    <w:rsid w:val="005D424A"/>
    <w:rsid w:val="005D4267"/>
    <w:rsid w:val="005D42AC"/>
    <w:rsid w:val="005D430D"/>
    <w:rsid w:val="005D4387"/>
    <w:rsid w:val="005D43AB"/>
    <w:rsid w:val="005D4610"/>
    <w:rsid w:val="005D4620"/>
    <w:rsid w:val="005D469B"/>
    <w:rsid w:val="005D4774"/>
    <w:rsid w:val="005D4883"/>
    <w:rsid w:val="005D4B05"/>
    <w:rsid w:val="005D4BE5"/>
    <w:rsid w:val="005D4C0B"/>
    <w:rsid w:val="005D4C5E"/>
    <w:rsid w:val="005D4D55"/>
    <w:rsid w:val="005D4DC4"/>
    <w:rsid w:val="005D4EEB"/>
    <w:rsid w:val="005D4EF7"/>
    <w:rsid w:val="005D4F9E"/>
    <w:rsid w:val="005D4FD4"/>
    <w:rsid w:val="005D5053"/>
    <w:rsid w:val="005D51FE"/>
    <w:rsid w:val="005D5213"/>
    <w:rsid w:val="005D524F"/>
    <w:rsid w:val="005D52C2"/>
    <w:rsid w:val="005D5318"/>
    <w:rsid w:val="005D5380"/>
    <w:rsid w:val="005D5389"/>
    <w:rsid w:val="005D53A2"/>
    <w:rsid w:val="005D53A9"/>
    <w:rsid w:val="005D53F9"/>
    <w:rsid w:val="005D5507"/>
    <w:rsid w:val="005D5542"/>
    <w:rsid w:val="005D555F"/>
    <w:rsid w:val="005D5576"/>
    <w:rsid w:val="005D565F"/>
    <w:rsid w:val="005D56EA"/>
    <w:rsid w:val="005D57AF"/>
    <w:rsid w:val="005D5913"/>
    <w:rsid w:val="005D5ABC"/>
    <w:rsid w:val="005D5C19"/>
    <w:rsid w:val="005D5D54"/>
    <w:rsid w:val="005D5D7A"/>
    <w:rsid w:val="005D5F23"/>
    <w:rsid w:val="005D5F28"/>
    <w:rsid w:val="005D5F46"/>
    <w:rsid w:val="005D61A8"/>
    <w:rsid w:val="005D62D1"/>
    <w:rsid w:val="005D63A8"/>
    <w:rsid w:val="005D63C7"/>
    <w:rsid w:val="005D649A"/>
    <w:rsid w:val="005D654B"/>
    <w:rsid w:val="005D688D"/>
    <w:rsid w:val="005D6927"/>
    <w:rsid w:val="005D694C"/>
    <w:rsid w:val="005D6980"/>
    <w:rsid w:val="005D6989"/>
    <w:rsid w:val="005D69BF"/>
    <w:rsid w:val="005D6B5A"/>
    <w:rsid w:val="005D6B78"/>
    <w:rsid w:val="005D6BEB"/>
    <w:rsid w:val="005D6C6A"/>
    <w:rsid w:val="005D6DF0"/>
    <w:rsid w:val="005D6DF1"/>
    <w:rsid w:val="005D6E5C"/>
    <w:rsid w:val="005D6ED6"/>
    <w:rsid w:val="005D6F32"/>
    <w:rsid w:val="005D6F4A"/>
    <w:rsid w:val="005D6FAF"/>
    <w:rsid w:val="005D6FF0"/>
    <w:rsid w:val="005D7030"/>
    <w:rsid w:val="005D7084"/>
    <w:rsid w:val="005D70A6"/>
    <w:rsid w:val="005D722F"/>
    <w:rsid w:val="005D72CB"/>
    <w:rsid w:val="005D751C"/>
    <w:rsid w:val="005D758D"/>
    <w:rsid w:val="005D75F8"/>
    <w:rsid w:val="005D761A"/>
    <w:rsid w:val="005D76D1"/>
    <w:rsid w:val="005D76F9"/>
    <w:rsid w:val="005D777F"/>
    <w:rsid w:val="005D7831"/>
    <w:rsid w:val="005D783A"/>
    <w:rsid w:val="005D79A9"/>
    <w:rsid w:val="005D7A33"/>
    <w:rsid w:val="005D7D75"/>
    <w:rsid w:val="005D7EAD"/>
    <w:rsid w:val="005E019B"/>
    <w:rsid w:val="005E0298"/>
    <w:rsid w:val="005E042F"/>
    <w:rsid w:val="005E0434"/>
    <w:rsid w:val="005E0454"/>
    <w:rsid w:val="005E0509"/>
    <w:rsid w:val="005E052C"/>
    <w:rsid w:val="005E0594"/>
    <w:rsid w:val="005E061C"/>
    <w:rsid w:val="005E0620"/>
    <w:rsid w:val="005E0625"/>
    <w:rsid w:val="005E070D"/>
    <w:rsid w:val="005E0729"/>
    <w:rsid w:val="005E0741"/>
    <w:rsid w:val="005E07E3"/>
    <w:rsid w:val="005E081C"/>
    <w:rsid w:val="005E0823"/>
    <w:rsid w:val="005E082B"/>
    <w:rsid w:val="005E0874"/>
    <w:rsid w:val="005E08D3"/>
    <w:rsid w:val="005E0992"/>
    <w:rsid w:val="005E0B7F"/>
    <w:rsid w:val="005E0C18"/>
    <w:rsid w:val="005E0DDE"/>
    <w:rsid w:val="005E0E36"/>
    <w:rsid w:val="005E0EE5"/>
    <w:rsid w:val="005E0F7D"/>
    <w:rsid w:val="005E0F82"/>
    <w:rsid w:val="005E11ED"/>
    <w:rsid w:val="005E1264"/>
    <w:rsid w:val="005E12BA"/>
    <w:rsid w:val="005E1333"/>
    <w:rsid w:val="005E134A"/>
    <w:rsid w:val="005E1373"/>
    <w:rsid w:val="005E137F"/>
    <w:rsid w:val="005E1381"/>
    <w:rsid w:val="005E1409"/>
    <w:rsid w:val="005E1505"/>
    <w:rsid w:val="005E156A"/>
    <w:rsid w:val="005E15F2"/>
    <w:rsid w:val="005E1683"/>
    <w:rsid w:val="005E16D1"/>
    <w:rsid w:val="005E171B"/>
    <w:rsid w:val="005E1850"/>
    <w:rsid w:val="005E1881"/>
    <w:rsid w:val="005E189C"/>
    <w:rsid w:val="005E18BF"/>
    <w:rsid w:val="005E18EC"/>
    <w:rsid w:val="005E19D7"/>
    <w:rsid w:val="005E1A10"/>
    <w:rsid w:val="005E1A2D"/>
    <w:rsid w:val="005E1A42"/>
    <w:rsid w:val="005E1A97"/>
    <w:rsid w:val="005E1B74"/>
    <w:rsid w:val="005E1C62"/>
    <w:rsid w:val="005E1CB2"/>
    <w:rsid w:val="005E1CCA"/>
    <w:rsid w:val="005E1D1E"/>
    <w:rsid w:val="005E1E3A"/>
    <w:rsid w:val="005E1F73"/>
    <w:rsid w:val="005E2107"/>
    <w:rsid w:val="005E211A"/>
    <w:rsid w:val="005E2357"/>
    <w:rsid w:val="005E2376"/>
    <w:rsid w:val="005E23AC"/>
    <w:rsid w:val="005E23EB"/>
    <w:rsid w:val="005E23F2"/>
    <w:rsid w:val="005E23FF"/>
    <w:rsid w:val="005E2446"/>
    <w:rsid w:val="005E24F6"/>
    <w:rsid w:val="005E2514"/>
    <w:rsid w:val="005E253B"/>
    <w:rsid w:val="005E25F3"/>
    <w:rsid w:val="005E268B"/>
    <w:rsid w:val="005E275F"/>
    <w:rsid w:val="005E28DA"/>
    <w:rsid w:val="005E2937"/>
    <w:rsid w:val="005E296B"/>
    <w:rsid w:val="005E2990"/>
    <w:rsid w:val="005E2CC8"/>
    <w:rsid w:val="005E2CDC"/>
    <w:rsid w:val="005E2EDF"/>
    <w:rsid w:val="005E2FD7"/>
    <w:rsid w:val="005E3093"/>
    <w:rsid w:val="005E30F4"/>
    <w:rsid w:val="005E3157"/>
    <w:rsid w:val="005E3166"/>
    <w:rsid w:val="005E3174"/>
    <w:rsid w:val="005E335A"/>
    <w:rsid w:val="005E33E8"/>
    <w:rsid w:val="005E34AB"/>
    <w:rsid w:val="005E34E2"/>
    <w:rsid w:val="005E36F7"/>
    <w:rsid w:val="005E3863"/>
    <w:rsid w:val="005E3864"/>
    <w:rsid w:val="005E394D"/>
    <w:rsid w:val="005E3A9A"/>
    <w:rsid w:val="005E3B6A"/>
    <w:rsid w:val="005E3B8A"/>
    <w:rsid w:val="005E3C83"/>
    <w:rsid w:val="005E3DC3"/>
    <w:rsid w:val="005E3EA9"/>
    <w:rsid w:val="005E3F43"/>
    <w:rsid w:val="005E3F64"/>
    <w:rsid w:val="005E3F6D"/>
    <w:rsid w:val="005E4051"/>
    <w:rsid w:val="005E4148"/>
    <w:rsid w:val="005E427B"/>
    <w:rsid w:val="005E4281"/>
    <w:rsid w:val="005E434E"/>
    <w:rsid w:val="005E436A"/>
    <w:rsid w:val="005E44C2"/>
    <w:rsid w:val="005E4509"/>
    <w:rsid w:val="005E450B"/>
    <w:rsid w:val="005E451C"/>
    <w:rsid w:val="005E46F0"/>
    <w:rsid w:val="005E4757"/>
    <w:rsid w:val="005E4865"/>
    <w:rsid w:val="005E489D"/>
    <w:rsid w:val="005E497C"/>
    <w:rsid w:val="005E4A79"/>
    <w:rsid w:val="005E4A88"/>
    <w:rsid w:val="005E4ACB"/>
    <w:rsid w:val="005E4B80"/>
    <w:rsid w:val="005E4DE3"/>
    <w:rsid w:val="005E4EB5"/>
    <w:rsid w:val="005E4EE4"/>
    <w:rsid w:val="005E4FAE"/>
    <w:rsid w:val="005E5136"/>
    <w:rsid w:val="005E5144"/>
    <w:rsid w:val="005E5203"/>
    <w:rsid w:val="005E527C"/>
    <w:rsid w:val="005E5283"/>
    <w:rsid w:val="005E528D"/>
    <w:rsid w:val="005E52E8"/>
    <w:rsid w:val="005E53DF"/>
    <w:rsid w:val="005E5418"/>
    <w:rsid w:val="005E566C"/>
    <w:rsid w:val="005E5840"/>
    <w:rsid w:val="005E584B"/>
    <w:rsid w:val="005E5891"/>
    <w:rsid w:val="005E591F"/>
    <w:rsid w:val="005E5CD2"/>
    <w:rsid w:val="005E5DC8"/>
    <w:rsid w:val="005E5E79"/>
    <w:rsid w:val="005E5F11"/>
    <w:rsid w:val="005E5F66"/>
    <w:rsid w:val="005E6122"/>
    <w:rsid w:val="005E625B"/>
    <w:rsid w:val="005E62A7"/>
    <w:rsid w:val="005E62D8"/>
    <w:rsid w:val="005E631B"/>
    <w:rsid w:val="005E6333"/>
    <w:rsid w:val="005E6345"/>
    <w:rsid w:val="005E649F"/>
    <w:rsid w:val="005E65E7"/>
    <w:rsid w:val="005E66E0"/>
    <w:rsid w:val="005E66ED"/>
    <w:rsid w:val="005E66FC"/>
    <w:rsid w:val="005E6788"/>
    <w:rsid w:val="005E67CB"/>
    <w:rsid w:val="005E6855"/>
    <w:rsid w:val="005E694C"/>
    <w:rsid w:val="005E697C"/>
    <w:rsid w:val="005E69F9"/>
    <w:rsid w:val="005E6AEB"/>
    <w:rsid w:val="005E6B48"/>
    <w:rsid w:val="005E6B81"/>
    <w:rsid w:val="005E6C71"/>
    <w:rsid w:val="005E6D3B"/>
    <w:rsid w:val="005E6D3E"/>
    <w:rsid w:val="005E6E31"/>
    <w:rsid w:val="005E6E5A"/>
    <w:rsid w:val="005E6E6E"/>
    <w:rsid w:val="005E70D0"/>
    <w:rsid w:val="005E7165"/>
    <w:rsid w:val="005E7277"/>
    <w:rsid w:val="005E730F"/>
    <w:rsid w:val="005E732E"/>
    <w:rsid w:val="005E73CA"/>
    <w:rsid w:val="005E7542"/>
    <w:rsid w:val="005E754A"/>
    <w:rsid w:val="005E75E4"/>
    <w:rsid w:val="005E7652"/>
    <w:rsid w:val="005E765B"/>
    <w:rsid w:val="005E76EB"/>
    <w:rsid w:val="005E773A"/>
    <w:rsid w:val="005E774B"/>
    <w:rsid w:val="005E789D"/>
    <w:rsid w:val="005E799B"/>
    <w:rsid w:val="005E7B19"/>
    <w:rsid w:val="005E7C2B"/>
    <w:rsid w:val="005E7D19"/>
    <w:rsid w:val="005E7DD3"/>
    <w:rsid w:val="005E7EB7"/>
    <w:rsid w:val="005E7EDE"/>
    <w:rsid w:val="005E7FA1"/>
    <w:rsid w:val="005E7FC7"/>
    <w:rsid w:val="005E7FCA"/>
    <w:rsid w:val="005F00D3"/>
    <w:rsid w:val="005F0142"/>
    <w:rsid w:val="005F0286"/>
    <w:rsid w:val="005F02AC"/>
    <w:rsid w:val="005F0324"/>
    <w:rsid w:val="005F035E"/>
    <w:rsid w:val="005F038A"/>
    <w:rsid w:val="005F03DF"/>
    <w:rsid w:val="005F050C"/>
    <w:rsid w:val="005F0550"/>
    <w:rsid w:val="005F063D"/>
    <w:rsid w:val="005F068B"/>
    <w:rsid w:val="005F0799"/>
    <w:rsid w:val="005F0824"/>
    <w:rsid w:val="005F0866"/>
    <w:rsid w:val="005F086F"/>
    <w:rsid w:val="005F0934"/>
    <w:rsid w:val="005F0995"/>
    <w:rsid w:val="005F0B3B"/>
    <w:rsid w:val="005F0D48"/>
    <w:rsid w:val="005F0F12"/>
    <w:rsid w:val="005F0F37"/>
    <w:rsid w:val="005F0F72"/>
    <w:rsid w:val="005F0FA1"/>
    <w:rsid w:val="005F101C"/>
    <w:rsid w:val="005F1096"/>
    <w:rsid w:val="005F12CF"/>
    <w:rsid w:val="005F1309"/>
    <w:rsid w:val="005F181C"/>
    <w:rsid w:val="005F1912"/>
    <w:rsid w:val="005F1945"/>
    <w:rsid w:val="005F198E"/>
    <w:rsid w:val="005F1994"/>
    <w:rsid w:val="005F1A90"/>
    <w:rsid w:val="005F1B09"/>
    <w:rsid w:val="005F1C0B"/>
    <w:rsid w:val="005F1D83"/>
    <w:rsid w:val="005F1D92"/>
    <w:rsid w:val="005F1E59"/>
    <w:rsid w:val="005F1F49"/>
    <w:rsid w:val="005F1FAC"/>
    <w:rsid w:val="005F1FE1"/>
    <w:rsid w:val="005F208A"/>
    <w:rsid w:val="005F20AF"/>
    <w:rsid w:val="005F22BE"/>
    <w:rsid w:val="005F23C6"/>
    <w:rsid w:val="005F246B"/>
    <w:rsid w:val="005F24CF"/>
    <w:rsid w:val="005F254A"/>
    <w:rsid w:val="005F2551"/>
    <w:rsid w:val="005F255F"/>
    <w:rsid w:val="005F26C5"/>
    <w:rsid w:val="005F2767"/>
    <w:rsid w:val="005F29D3"/>
    <w:rsid w:val="005F2AC9"/>
    <w:rsid w:val="005F2B7C"/>
    <w:rsid w:val="005F2C1E"/>
    <w:rsid w:val="005F2C66"/>
    <w:rsid w:val="005F2D41"/>
    <w:rsid w:val="005F2D64"/>
    <w:rsid w:val="005F2D99"/>
    <w:rsid w:val="005F2DE8"/>
    <w:rsid w:val="005F2EA1"/>
    <w:rsid w:val="005F3039"/>
    <w:rsid w:val="005F3139"/>
    <w:rsid w:val="005F3268"/>
    <w:rsid w:val="005F33BE"/>
    <w:rsid w:val="005F33F1"/>
    <w:rsid w:val="005F3452"/>
    <w:rsid w:val="005F34F5"/>
    <w:rsid w:val="005F35DD"/>
    <w:rsid w:val="005F3618"/>
    <w:rsid w:val="005F3739"/>
    <w:rsid w:val="005F3742"/>
    <w:rsid w:val="005F376F"/>
    <w:rsid w:val="005F3837"/>
    <w:rsid w:val="005F38EB"/>
    <w:rsid w:val="005F3955"/>
    <w:rsid w:val="005F3A01"/>
    <w:rsid w:val="005F3B48"/>
    <w:rsid w:val="005F3D3D"/>
    <w:rsid w:val="005F3D51"/>
    <w:rsid w:val="005F3DE7"/>
    <w:rsid w:val="005F3DE8"/>
    <w:rsid w:val="005F3F6F"/>
    <w:rsid w:val="005F4054"/>
    <w:rsid w:val="005F40AC"/>
    <w:rsid w:val="005F4113"/>
    <w:rsid w:val="005F41B8"/>
    <w:rsid w:val="005F41FB"/>
    <w:rsid w:val="005F4326"/>
    <w:rsid w:val="005F43A3"/>
    <w:rsid w:val="005F4650"/>
    <w:rsid w:val="005F4671"/>
    <w:rsid w:val="005F469C"/>
    <w:rsid w:val="005F46A6"/>
    <w:rsid w:val="005F473B"/>
    <w:rsid w:val="005F47E2"/>
    <w:rsid w:val="005F47E8"/>
    <w:rsid w:val="005F4820"/>
    <w:rsid w:val="005F4968"/>
    <w:rsid w:val="005F4974"/>
    <w:rsid w:val="005F4AD8"/>
    <w:rsid w:val="005F4C01"/>
    <w:rsid w:val="005F4C7B"/>
    <w:rsid w:val="005F4CE4"/>
    <w:rsid w:val="005F4CE9"/>
    <w:rsid w:val="005F4D28"/>
    <w:rsid w:val="005F4DF8"/>
    <w:rsid w:val="005F4E59"/>
    <w:rsid w:val="005F4E6B"/>
    <w:rsid w:val="005F4E8F"/>
    <w:rsid w:val="005F4F26"/>
    <w:rsid w:val="005F4F5B"/>
    <w:rsid w:val="005F4F91"/>
    <w:rsid w:val="005F5052"/>
    <w:rsid w:val="005F51B9"/>
    <w:rsid w:val="005F51DB"/>
    <w:rsid w:val="005F5326"/>
    <w:rsid w:val="005F5363"/>
    <w:rsid w:val="005F53AD"/>
    <w:rsid w:val="005F53E4"/>
    <w:rsid w:val="005F5452"/>
    <w:rsid w:val="005F5482"/>
    <w:rsid w:val="005F5567"/>
    <w:rsid w:val="005F5607"/>
    <w:rsid w:val="005F566E"/>
    <w:rsid w:val="005F57DF"/>
    <w:rsid w:val="005F583A"/>
    <w:rsid w:val="005F5936"/>
    <w:rsid w:val="005F5938"/>
    <w:rsid w:val="005F5987"/>
    <w:rsid w:val="005F5A10"/>
    <w:rsid w:val="005F5A59"/>
    <w:rsid w:val="005F5B8E"/>
    <w:rsid w:val="005F5C55"/>
    <w:rsid w:val="005F5C64"/>
    <w:rsid w:val="005F5CA3"/>
    <w:rsid w:val="005F5CB5"/>
    <w:rsid w:val="005F5D35"/>
    <w:rsid w:val="005F5D91"/>
    <w:rsid w:val="005F5E28"/>
    <w:rsid w:val="005F5F1F"/>
    <w:rsid w:val="005F5F89"/>
    <w:rsid w:val="005F5FCD"/>
    <w:rsid w:val="005F6073"/>
    <w:rsid w:val="005F60C4"/>
    <w:rsid w:val="005F60F3"/>
    <w:rsid w:val="005F6134"/>
    <w:rsid w:val="005F614D"/>
    <w:rsid w:val="005F6228"/>
    <w:rsid w:val="005F634A"/>
    <w:rsid w:val="005F654A"/>
    <w:rsid w:val="005F65F0"/>
    <w:rsid w:val="005F6631"/>
    <w:rsid w:val="005F6783"/>
    <w:rsid w:val="005F681A"/>
    <w:rsid w:val="005F6849"/>
    <w:rsid w:val="005F685F"/>
    <w:rsid w:val="005F68A9"/>
    <w:rsid w:val="005F68AC"/>
    <w:rsid w:val="005F6935"/>
    <w:rsid w:val="005F69C3"/>
    <w:rsid w:val="005F6B89"/>
    <w:rsid w:val="005F6B91"/>
    <w:rsid w:val="005F6C58"/>
    <w:rsid w:val="005F6CDE"/>
    <w:rsid w:val="005F6CE7"/>
    <w:rsid w:val="005F6E55"/>
    <w:rsid w:val="005F6E68"/>
    <w:rsid w:val="005F7015"/>
    <w:rsid w:val="005F7082"/>
    <w:rsid w:val="005F7088"/>
    <w:rsid w:val="005F70E4"/>
    <w:rsid w:val="005F715B"/>
    <w:rsid w:val="005F7193"/>
    <w:rsid w:val="005F71D8"/>
    <w:rsid w:val="005F71E2"/>
    <w:rsid w:val="005F7218"/>
    <w:rsid w:val="005F73D4"/>
    <w:rsid w:val="005F745C"/>
    <w:rsid w:val="005F764B"/>
    <w:rsid w:val="005F7685"/>
    <w:rsid w:val="005F768B"/>
    <w:rsid w:val="005F77EE"/>
    <w:rsid w:val="005F78C2"/>
    <w:rsid w:val="005F79C9"/>
    <w:rsid w:val="005F7A14"/>
    <w:rsid w:val="005F7A3E"/>
    <w:rsid w:val="005F7B5B"/>
    <w:rsid w:val="005F7BF8"/>
    <w:rsid w:val="005F7C12"/>
    <w:rsid w:val="005F7C35"/>
    <w:rsid w:val="005F7CBA"/>
    <w:rsid w:val="005F7CC7"/>
    <w:rsid w:val="005F7F09"/>
    <w:rsid w:val="00600002"/>
    <w:rsid w:val="0060009F"/>
    <w:rsid w:val="006000BB"/>
    <w:rsid w:val="00600149"/>
    <w:rsid w:val="00600203"/>
    <w:rsid w:val="00600204"/>
    <w:rsid w:val="00600278"/>
    <w:rsid w:val="006002DE"/>
    <w:rsid w:val="00600433"/>
    <w:rsid w:val="0060046C"/>
    <w:rsid w:val="0060051F"/>
    <w:rsid w:val="0060053A"/>
    <w:rsid w:val="0060053C"/>
    <w:rsid w:val="0060053F"/>
    <w:rsid w:val="00600563"/>
    <w:rsid w:val="00600586"/>
    <w:rsid w:val="00600797"/>
    <w:rsid w:val="006007A9"/>
    <w:rsid w:val="00600822"/>
    <w:rsid w:val="006008AF"/>
    <w:rsid w:val="006009B6"/>
    <w:rsid w:val="006009BA"/>
    <w:rsid w:val="00600B1E"/>
    <w:rsid w:val="00600D20"/>
    <w:rsid w:val="00600E58"/>
    <w:rsid w:val="00600F9B"/>
    <w:rsid w:val="00600FEE"/>
    <w:rsid w:val="0060107B"/>
    <w:rsid w:val="0060112A"/>
    <w:rsid w:val="006011BC"/>
    <w:rsid w:val="006011DC"/>
    <w:rsid w:val="00601462"/>
    <w:rsid w:val="006015BA"/>
    <w:rsid w:val="006015E7"/>
    <w:rsid w:val="00601725"/>
    <w:rsid w:val="0060196E"/>
    <w:rsid w:val="0060197E"/>
    <w:rsid w:val="0060198E"/>
    <w:rsid w:val="00601BB6"/>
    <w:rsid w:val="00601C6E"/>
    <w:rsid w:val="00601D15"/>
    <w:rsid w:val="00601F65"/>
    <w:rsid w:val="00601FFA"/>
    <w:rsid w:val="0060209D"/>
    <w:rsid w:val="006020DC"/>
    <w:rsid w:val="0060219E"/>
    <w:rsid w:val="006021B1"/>
    <w:rsid w:val="006021C9"/>
    <w:rsid w:val="006021F4"/>
    <w:rsid w:val="006022C6"/>
    <w:rsid w:val="00602339"/>
    <w:rsid w:val="0060234C"/>
    <w:rsid w:val="0060236D"/>
    <w:rsid w:val="00602385"/>
    <w:rsid w:val="006023C3"/>
    <w:rsid w:val="0060248B"/>
    <w:rsid w:val="00602528"/>
    <w:rsid w:val="006026E6"/>
    <w:rsid w:val="006026ED"/>
    <w:rsid w:val="00602723"/>
    <w:rsid w:val="0060277D"/>
    <w:rsid w:val="0060283A"/>
    <w:rsid w:val="00602A47"/>
    <w:rsid w:val="00602A98"/>
    <w:rsid w:val="00602AF0"/>
    <w:rsid w:val="00602BC1"/>
    <w:rsid w:val="00602D86"/>
    <w:rsid w:val="00602D88"/>
    <w:rsid w:val="00602DA1"/>
    <w:rsid w:val="00602F14"/>
    <w:rsid w:val="006030F4"/>
    <w:rsid w:val="00603180"/>
    <w:rsid w:val="006031B0"/>
    <w:rsid w:val="006032D2"/>
    <w:rsid w:val="00603565"/>
    <w:rsid w:val="00603619"/>
    <w:rsid w:val="0060366F"/>
    <w:rsid w:val="00603670"/>
    <w:rsid w:val="006036B1"/>
    <w:rsid w:val="0060370C"/>
    <w:rsid w:val="0060373E"/>
    <w:rsid w:val="006037B7"/>
    <w:rsid w:val="006037CD"/>
    <w:rsid w:val="006038B2"/>
    <w:rsid w:val="006038F6"/>
    <w:rsid w:val="00603966"/>
    <w:rsid w:val="00603AC8"/>
    <w:rsid w:val="00603B7E"/>
    <w:rsid w:val="00603BCD"/>
    <w:rsid w:val="00603E22"/>
    <w:rsid w:val="00603E9C"/>
    <w:rsid w:val="00603F36"/>
    <w:rsid w:val="00603F6C"/>
    <w:rsid w:val="00603FD1"/>
    <w:rsid w:val="00604111"/>
    <w:rsid w:val="00604125"/>
    <w:rsid w:val="00604143"/>
    <w:rsid w:val="0060429D"/>
    <w:rsid w:val="006042E1"/>
    <w:rsid w:val="006042FE"/>
    <w:rsid w:val="006043A1"/>
    <w:rsid w:val="006043B9"/>
    <w:rsid w:val="006043E2"/>
    <w:rsid w:val="006043EC"/>
    <w:rsid w:val="006043F9"/>
    <w:rsid w:val="006044EA"/>
    <w:rsid w:val="0060451B"/>
    <w:rsid w:val="0060454D"/>
    <w:rsid w:val="00604638"/>
    <w:rsid w:val="0060476C"/>
    <w:rsid w:val="006047BB"/>
    <w:rsid w:val="006048A9"/>
    <w:rsid w:val="0060494A"/>
    <w:rsid w:val="00604A36"/>
    <w:rsid w:val="00604AC9"/>
    <w:rsid w:val="00604ADF"/>
    <w:rsid w:val="00604AEF"/>
    <w:rsid w:val="00604E99"/>
    <w:rsid w:val="00604F73"/>
    <w:rsid w:val="00604F99"/>
    <w:rsid w:val="00604FF7"/>
    <w:rsid w:val="0060507E"/>
    <w:rsid w:val="00605151"/>
    <w:rsid w:val="00605154"/>
    <w:rsid w:val="0060520A"/>
    <w:rsid w:val="006054AF"/>
    <w:rsid w:val="006055DC"/>
    <w:rsid w:val="006055EF"/>
    <w:rsid w:val="0060561E"/>
    <w:rsid w:val="006056DB"/>
    <w:rsid w:val="00605747"/>
    <w:rsid w:val="00605771"/>
    <w:rsid w:val="006058F5"/>
    <w:rsid w:val="00605974"/>
    <w:rsid w:val="00605A34"/>
    <w:rsid w:val="00605B06"/>
    <w:rsid w:val="00605B4D"/>
    <w:rsid w:val="00605B66"/>
    <w:rsid w:val="00605B73"/>
    <w:rsid w:val="00605C8A"/>
    <w:rsid w:val="00605CEE"/>
    <w:rsid w:val="00605D60"/>
    <w:rsid w:val="00605DB7"/>
    <w:rsid w:val="00605F02"/>
    <w:rsid w:val="0060601D"/>
    <w:rsid w:val="00606050"/>
    <w:rsid w:val="006060DA"/>
    <w:rsid w:val="006061AD"/>
    <w:rsid w:val="0060633F"/>
    <w:rsid w:val="00606463"/>
    <w:rsid w:val="006064B2"/>
    <w:rsid w:val="006064B7"/>
    <w:rsid w:val="006064D5"/>
    <w:rsid w:val="006064FE"/>
    <w:rsid w:val="00606564"/>
    <w:rsid w:val="00606616"/>
    <w:rsid w:val="00606653"/>
    <w:rsid w:val="00606791"/>
    <w:rsid w:val="006067C9"/>
    <w:rsid w:val="00606810"/>
    <w:rsid w:val="0060684D"/>
    <w:rsid w:val="0060694E"/>
    <w:rsid w:val="00606A1C"/>
    <w:rsid w:val="00606A89"/>
    <w:rsid w:val="00606AB0"/>
    <w:rsid w:val="00606AC0"/>
    <w:rsid w:val="00606C3D"/>
    <w:rsid w:val="00606CD2"/>
    <w:rsid w:val="00606CEB"/>
    <w:rsid w:val="00606D44"/>
    <w:rsid w:val="00606D4E"/>
    <w:rsid w:val="00606D78"/>
    <w:rsid w:val="00606DB6"/>
    <w:rsid w:val="00606FA6"/>
    <w:rsid w:val="0060704C"/>
    <w:rsid w:val="0060708B"/>
    <w:rsid w:val="006071D4"/>
    <w:rsid w:val="00607298"/>
    <w:rsid w:val="006072DB"/>
    <w:rsid w:val="006072DF"/>
    <w:rsid w:val="00607381"/>
    <w:rsid w:val="006073D6"/>
    <w:rsid w:val="0060761A"/>
    <w:rsid w:val="006076BE"/>
    <w:rsid w:val="006076ED"/>
    <w:rsid w:val="006078B4"/>
    <w:rsid w:val="006079A8"/>
    <w:rsid w:val="00607BA2"/>
    <w:rsid w:val="00607CAA"/>
    <w:rsid w:val="00607CB4"/>
    <w:rsid w:val="00607DDA"/>
    <w:rsid w:val="00607E62"/>
    <w:rsid w:val="00607F2E"/>
    <w:rsid w:val="00607FD2"/>
    <w:rsid w:val="006100A2"/>
    <w:rsid w:val="00610217"/>
    <w:rsid w:val="0061021C"/>
    <w:rsid w:val="0061023D"/>
    <w:rsid w:val="006102FB"/>
    <w:rsid w:val="0061035E"/>
    <w:rsid w:val="0061036C"/>
    <w:rsid w:val="006103BA"/>
    <w:rsid w:val="006103F7"/>
    <w:rsid w:val="0061040A"/>
    <w:rsid w:val="00610441"/>
    <w:rsid w:val="006104AA"/>
    <w:rsid w:val="0061052F"/>
    <w:rsid w:val="00610548"/>
    <w:rsid w:val="006105BA"/>
    <w:rsid w:val="006105F5"/>
    <w:rsid w:val="00610609"/>
    <w:rsid w:val="00610649"/>
    <w:rsid w:val="006106E3"/>
    <w:rsid w:val="00610769"/>
    <w:rsid w:val="006107C9"/>
    <w:rsid w:val="0061081D"/>
    <w:rsid w:val="00610820"/>
    <w:rsid w:val="00610825"/>
    <w:rsid w:val="00610A66"/>
    <w:rsid w:val="00610B28"/>
    <w:rsid w:val="00610B5E"/>
    <w:rsid w:val="00610BA7"/>
    <w:rsid w:val="00610D16"/>
    <w:rsid w:val="00610D57"/>
    <w:rsid w:val="00610E5E"/>
    <w:rsid w:val="00610EFB"/>
    <w:rsid w:val="00610F3A"/>
    <w:rsid w:val="0061117C"/>
    <w:rsid w:val="00611186"/>
    <w:rsid w:val="00611194"/>
    <w:rsid w:val="006111A5"/>
    <w:rsid w:val="00611258"/>
    <w:rsid w:val="006112BC"/>
    <w:rsid w:val="006113A7"/>
    <w:rsid w:val="006113AA"/>
    <w:rsid w:val="006113BC"/>
    <w:rsid w:val="006113DC"/>
    <w:rsid w:val="00611406"/>
    <w:rsid w:val="00611482"/>
    <w:rsid w:val="006114A5"/>
    <w:rsid w:val="0061152E"/>
    <w:rsid w:val="0061174D"/>
    <w:rsid w:val="00611762"/>
    <w:rsid w:val="00611777"/>
    <w:rsid w:val="0061177C"/>
    <w:rsid w:val="006117FB"/>
    <w:rsid w:val="00611823"/>
    <w:rsid w:val="006118C3"/>
    <w:rsid w:val="006119AB"/>
    <w:rsid w:val="00611A8D"/>
    <w:rsid w:val="00611AD6"/>
    <w:rsid w:val="00611BE0"/>
    <w:rsid w:val="00611C20"/>
    <w:rsid w:val="00611C27"/>
    <w:rsid w:val="00611C6E"/>
    <w:rsid w:val="00611CC2"/>
    <w:rsid w:val="00611D83"/>
    <w:rsid w:val="00611E27"/>
    <w:rsid w:val="00611E58"/>
    <w:rsid w:val="00611F36"/>
    <w:rsid w:val="00612114"/>
    <w:rsid w:val="00612121"/>
    <w:rsid w:val="00612122"/>
    <w:rsid w:val="00612136"/>
    <w:rsid w:val="006121DC"/>
    <w:rsid w:val="006121E6"/>
    <w:rsid w:val="00612297"/>
    <w:rsid w:val="006122CC"/>
    <w:rsid w:val="006122EB"/>
    <w:rsid w:val="0061231C"/>
    <w:rsid w:val="0061231F"/>
    <w:rsid w:val="0061248A"/>
    <w:rsid w:val="006124D2"/>
    <w:rsid w:val="0061254B"/>
    <w:rsid w:val="006125EE"/>
    <w:rsid w:val="00612690"/>
    <w:rsid w:val="00612786"/>
    <w:rsid w:val="006127AF"/>
    <w:rsid w:val="0061282D"/>
    <w:rsid w:val="00612864"/>
    <w:rsid w:val="00612899"/>
    <w:rsid w:val="006129EF"/>
    <w:rsid w:val="00612A31"/>
    <w:rsid w:val="00612A53"/>
    <w:rsid w:val="00612AD7"/>
    <w:rsid w:val="00612B8B"/>
    <w:rsid w:val="00612BBB"/>
    <w:rsid w:val="00612C33"/>
    <w:rsid w:val="00612CB5"/>
    <w:rsid w:val="00612CFC"/>
    <w:rsid w:val="00612DAE"/>
    <w:rsid w:val="00612E08"/>
    <w:rsid w:val="00612E58"/>
    <w:rsid w:val="00612EE6"/>
    <w:rsid w:val="00612F60"/>
    <w:rsid w:val="00612F75"/>
    <w:rsid w:val="0061301C"/>
    <w:rsid w:val="0061302E"/>
    <w:rsid w:val="00613034"/>
    <w:rsid w:val="0061307B"/>
    <w:rsid w:val="00613128"/>
    <w:rsid w:val="00613182"/>
    <w:rsid w:val="00613205"/>
    <w:rsid w:val="00613223"/>
    <w:rsid w:val="00613316"/>
    <w:rsid w:val="0061349D"/>
    <w:rsid w:val="0061358F"/>
    <w:rsid w:val="00613594"/>
    <w:rsid w:val="0061361E"/>
    <w:rsid w:val="00613701"/>
    <w:rsid w:val="0061375B"/>
    <w:rsid w:val="00613771"/>
    <w:rsid w:val="006137DE"/>
    <w:rsid w:val="00613823"/>
    <w:rsid w:val="0061386E"/>
    <w:rsid w:val="006138CB"/>
    <w:rsid w:val="00613902"/>
    <w:rsid w:val="0061393D"/>
    <w:rsid w:val="006139DB"/>
    <w:rsid w:val="00613AA9"/>
    <w:rsid w:val="00613AC6"/>
    <w:rsid w:val="00613B30"/>
    <w:rsid w:val="00613BC0"/>
    <w:rsid w:val="00613C90"/>
    <w:rsid w:val="00613C99"/>
    <w:rsid w:val="00613CFA"/>
    <w:rsid w:val="00613D38"/>
    <w:rsid w:val="00613DFF"/>
    <w:rsid w:val="00613EBC"/>
    <w:rsid w:val="0061403D"/>
    <w:rsid w:val="0061409F"/>
    <w:rsid w:val="006140CF"/>
    <w:rsid w:val="0061410E"/>
    <w:rsid w:val="006141AE"/>
    <w:rsid w:val="006141C9"/>
    <w:rsid w:val="006141DD"/>
    <w:rsid w:val="006142D1"/>
    <w:rsid w:val="00614341"/>
    <w:rsid w:val="006143DF"/>
    <w:rsid w:val="00614429"/>
    <w:rsid w:val="00614434"/>
    <w:rsid w:val="006144B5"/>
    <w:rsid w:val="0061451E"/>
    <w:rsid w:val="00614621"/>
    <w:rsid w:val="00614643"/>
    <w:rsid w:val="006146C5"/>
    <w:rsid w:val="00614745"/>
    <w:rsid w:val="0061475D"/>
    <w:rsid w:val="00614954"/>
    <w:rsid w:val="00614B7C"/>
    <w:rsid w:val="00614C16"/>
    <w:rsid w:val="00614C4F"/>
    <w:rsid w:val="00614C88"/>
    <w:rsid w:val="00614CE2"/>
    <w:rsid w:val="00614E2D"/>
    <w:rsid w:val="00614FC1"/>
    <w:rsid w:val="006151DA"/>
    <w:rsid w:val="00615269"/>
    <w:rsid w:val="006152D3"/>
    <w:rsid w:val="006152D6"/>
    <w:rsid w:val="006152F3"/>
    <w:rsid w:val="00615301"/>
    <w:rsid w:val="0061534C"/>
    <w:rsid w:val="00615351"/>
    <w:rsid w:val="00615356"/>
    <w:rsid w:val="0061540E"/>
    <w:rsid w:val="0061545C"/>
    <w:rsid w:val="0061555B"/>
    <w:rsid w:val="006155E6"/>
    <w:rsid w:val="00615645"/>
    <w:rsid w:val="006156C7"/>
    <w:rsid w:val="0061570B"/>
    <w:rsid w:val="006158DB"/>
    <w:rsid w:val="0061598A"/>
    <w:rsid w:val="00615999"/>
    <w:rsid w:val="006159C7"/>
    <w:rsid w:val="00615B49"/>
    <w:rsid w:val="00615B70"/>
    <w:rsid w:val="00615DE9"/>
    <w:rsid w:val="00615E87"/>
    <w:rsid w:val="00615EB0"/>
    <w:rsid w:val="00615EF5"/>
    <w:rsid w:val="00615EF9"/>
    <w:rsid w:val="00616226"/>
    <w:rsid w:val="00616245"/>
    <w:rsid w:val="0061628A"/>
    <w:rsid w:val="006162F5"/>
    <w:rsid w:val="00616336"/>
    <w:rsid w:val="006163CC"/>
    <w:rsid w:val="006163DB"/>
    <w:rsid w:val="00616417"/>
    <w:rsid w:val="00616428"/>
    <w:rsid w:val="00616495"/>
    <w:rsid w:val="00616527"/>
    <w:rsid w:val="0061668C"/>
    <w:rsid w:val="00616697"/>
    <w:rsid w:val="006167EA"/>
    <w:rsid w:val="00616822"/>
    <w:rsid w:val="006168B4"/>
    <w:rsid w:val="00616B2A"/>
    <w:rsid w:val="00616B45"/>
    <w:rsid w:val="00616C4C"/>
    <w:rsid w:val="00616CD7"/>
    <w:rsid w:val="00616D77"/>
    <w:rsid w:val="00616E1D"/>
    <w:rsid w:val="00616EC3"/>
    <w:rsid w:val="00616F25"/>
    <w:rsid w:val="0061709A"/>
    <w:rsid w:val="0061712E"/>
    <w:rsid w:val="0061716C"/>
    <w:rsid w:val="006171E0"/>
    <w:rsid w:val="00617219"/>
    <w:rsid w:val="0061728D"/>
    <w:rsid w:val="0061733B"/>
    <w:rsid w:val="00617394"/>
    <w:rsid w:val="006173E1"/>
    <w:rsid w:val="00617479"/>
    <w:rsid w:val="0061748C"/>
    <w:rsid w:val="006174FD"/>
    <w:rsid w:val="00617511"/>
    <w:rsid w:val="00617542"/>
    <w:rsid w:val="0061758C"/>
    <w:rsid w:val="006176DD"/>
    <w:rsid w:val="00617749"/>
    <w:rsid w:val="00617764"/>
    <w:rsid w:val="006177DE"/>
    <w:rsid w:val="0061789A"/>
    <w:rsid w:val="006178C0"/>
    <w:rsid w:val="00617A03"/>
    <w:rsid w:val="00617A10"/>
    <w:rsid w:val="00617BDC"/>
    <w:rsid w:val="00617C20"/>
    <w:rsid w:val="00617CB9"/>
    <w:rsid w:val="00617CC9"/>
    <w:rsid w:val="00617D6D"/>
    <w:rsid w:val="00617DA5"/>
    <w:rsid w:val="00617E7D"/>
    <w:rsid w:val="00617EC2"/>
    <w:rsid w:val="00617EDC"/>
    <w:rsid w:val="00617EF3"/>
    <w:rsid w:val="00617F61"/>
    <w:rsid w:val="00617F87"/>
    <w:rsid w:val="00620052"/>
    <w:rsid w:val="006200DA"/>
    <w:rsid w:val="006202F8"/>
    <w:rsid w:val="006203C6"/>
    <w:rsid w:val="006203EC"/>
    <w:rsid w:val="0062051A"/>
    <w:rsid w:val="00620533"/>
    <w:rsid w:val="00620536"/>
    <w:rsid w:val="00620625"/>
    <w:rsid w:val="006206E8"/>
    <w:rsid w:val="006206FA"/>
    <w:rsid w:val="00620727"/>
    <w:rsid w:val="0062096A"/>
    <w:rsid w:val="006209A8"/>
    <w:rsid w:val="00620A2F"/>
    <w:rsid w:val="00620A37"/>
    <w:rsid w:val="00620AC3"/>
    <w:rsid w:val="00620B22"/>
    <w:rsid w:val="00620CEB"/>
    <w:rsid w:val="00620EA2"/>
    <w:rsid w:val="00620F16"/>
    <w:rsid w:val="00620F8E"/>
    <w:rsid w:val="00620FDA"/>
    <w:rsid w:val="0062110A"/>
    <w:rsid w:val="00621200"/>
    <w:rsid w:val="0062123F"/>
    <w:rsid w:val="00621302"/>
    <w:rsid w:val="00621354"/>
    <w:rsid w:val="0062138E"/>
    <w:rsid w:val="006213BC"/>
    <w:rsid w:val="00621472"/>
    <w:rsid w:val="00621492"/>
    <w:rsid w:val="0062153A"/>
    <w:rsid w:val="00621546"/>
    <w:rsid w:val="006217C6"/>
    <w:rsid w:val="00621858"/>
    <w:rsid w:val="006219CA"/>
    <w:rsid w:val="00621A13"/>
    <w:rsid w:val="00621A23"/>
    <w:rsid w:val="00621A42"/>
    <w:rsid w:val="00621AB4"/>
    <w:rsid w:val="00621AD1"/>
    <w:rsid w:val="00621AE5"/>
    <w:rsid w:val="00621C8C"/>
    <w:rsid w:val="00621CAD"/>
    <w:rsid w:val="00621CD8"/>
    <w:rsid w:val="00621D06"/>
    <w:rsid w:val="00621E88"/>
    <w:rsid w:val="00621F04"/>
    <w:rsid w:val="00621F3D"/>
    <w:rsid w:val="00622079"/>
    <w:rsid w:val="006220AE"/>
    <w:rsid w:val="006220DB"/>
    <w:rsid w:val="006221B0"/>
    <w:rsid w:val="0062221D"/>
    <w:rsid w:val="00622261"/>
    <w:rsid w:val="006222F3"/>
    <w:rsid w:val="00622317"/>
    <w:rsid w:val="0062241B"/>
    <w:rsid w:val="00622443"/>
    <w:rsid w:val="0062247A"/>
    <w:rsid w:val="006224A2"/>
    <w:rsid w:val="00622580"/>
    <w:rsid w:val="006225E1"/>
    <w:rsid w:val="006226C0"/>
    <w:rsid w:val="006226ED"/>
    <w:rsid w:val="006227F8"/>
    <w:rsid w:val="00622A8C"/>
    <w:rsid w:val="00622BDE"/>
    <w:rsid w:val="00622C66"/>
    <w:rsid w:val="00622CE9"/>
    <w:rsid w:val="00622D48"/>
    <w:rsid w:val="00622DD2"/>
    <w:rsid w:val="00622E24"/>
    <w:rsid w:val="00622E2F"/>
    <w:rsid w:val="00622EC6"/>
    <w:rsid w:val="00622F51"/>
    <w:rsid w:val="0062328E"/>
    <w:rsid w:val="006232DA"/>
    <w:rsid w:val="006232EF"/>
    <w:rsid w:val="006233A8"/>
    <w:rsid w:val="006233E7"/>
    <w:rsid w:val="0062359A"/>
    <w:rsid w:val="00623657"/>
    <w:rsid w:val="0062367F"/>
    <w:rsid w:val="006236B1"/>
    <w:rsid w:val="006236ED"/>
    <w:rsid w:val="006237EA"/>
    <w:rsid w:val="00623871"/>
    <w:rsid w:val="0062387A"/>
    <w:rsid w:val="006238A7"/>
    <w:rsid w:val="006238E7"/>
    <w:rsid w:val="00623AC1"/>
    <w:rsid w:val="00623B55"/>
    <w:rsid w:val="00623BB3"/>
    <w:rsid w:val="00623C84"/>
    <w:rsid w:val="00623D47"/>
    <w:rsid w:val="00623EB2"/>
    <w:rsid w:val="00623FB9"/>
    <w:rsid w:val="00623FF0"/>
    <w:rsid w:val="006240D4"/>
    <w:rsid w:val="006240EB"/>
    <w:rsid w:val="0062410B"/>
    <w:rsid w:val="006241D2"/>
    <w:rsid w:val="00624223"/>
    <w:rsid w:val="0062427B"/>
    <w:rsid w:val="006242A2"/>
    <w:rsid w:val="006242AA"/>
    <w:rsid w:val="0062436E"/>
    <w:rsid w:val="006243CA"/>
    <w:rsid w:val="006243FD"/>
    <w:rsid w:val="00624413"/>
    <w:rsid w:val="00624450"/>
    <w:rsid w:val="00624487"/>
    <w:rsid w:val="00624543"/>
    <w:rsid w:val="00624592"/>
    <w:rsid w:val="00624674"/>
    <w:rsid w:val="006246FF"/>
    <w:rsid w:val="00624747"/>
    <w:rsid w:val="00624A28"/>
    <w:rsid w:val="00624A7A"/>
    <w:rsid w:val="00624AA1"/>
    <w:rsid w:val="00624BE8"/>
    <w:rsid w:val="00624C2A"/>
    <w:rsid w:val="00624C57"/>
    <w:rsid w:val="00624C87"/>
    <w:rsid w:val="00624CBB"/>
    <w:rsid w:val="00624D2C"/>
    <w:rsid w:val="00624DD1"/>
    <w:rsid w:val="00624F0D"/>
    <w:rsid w:val="00624FC1"/>
    <w:rsid w:val="00625011"/>
    <w:rsid w:val="0062503F"/>
    <w:rsid w:val="0062504B"/>
    <w:rsid w:val="0062507D"/>
    <w:rsid w:val="00625103"/>
    <w:rsid w:val="00625157"/>
    <w:rsid w:val="006251E8"/>
    <w:rsid w:val="00625204"/>
    <w:rsid w:val="0062520F"/>
    <w:rsid w:val="00625261"/>
    <w:rsid w:val="00625399"/>
    <w:rsid w:val="00625441"/>
    <w:rsid w:val="00625505"/>
    <w:rsid w:val="0062569E"/>
    <w:rsid w:val="006256EE"/>
    <w:rsid w:val="0062570B"/>
    <w:rsid w:val="00625739"/>
    <w:rsid w:val="00625765"/>
    <w:rsid w:val="006258E2"/>
    <w:rsid w:val="00625A5C"/>
    <w:rsid w:val="00625B0A"/>
    <w:rsid w:val="00625B9F"/>
    <w:rsid w:val="00625CA7"/>
    <w:rsid w:val="00625D19"/>
    <w:rsid w:val="00625D7A"/>
    <w:rsid w:val="00625D7B"/>
    <w:rsid w:val="00625DBB"/>
    <w:rsid w:val="00625DE5"/>
    <w:rsid w:val="00625E32"/>
    <w:rsid w:val="00625E3F"/>
    <w:rsid w:val="00625E51"/>
    <w:rsid w:val="00625E6A"/>
    <w:rsid w:val="00625F52"/>
    <w:rsid w:val="00625F9A"/>
    <w:rsid w:val="00625FE9"/>
    <w:rsid w:val="0062600A"/>
    <w:rsid w:val="00626036"/>
    <w:rsid w:val="00626151"/>
    <w:rsid w:val="0062616F"/>
    <w:rsid w:val="006262DA"/>
    <w:rsid w:val="00626332"/>
    <w:rsid w:val="00626440"/>
    <w:rsid w:val="0062654F"/>
    <w:rsid w:val="006265B0"/>
    <w:rsid w:val="00626694"/>
    <w:rsid w:val="00626745"/>
    <w:rsid w:val="006267C7"/>
    <w:rsid w:val="006267E3"/>
    <w:rsid w:val="00626845"/>
    <w:rsid w:val="00626917"/>
    <w:rsid w:val="00626950"/>
    <w:rsid w:val="00626B1D"/>
    <w:rsid w:val="00626CEF"/>
    <w:rsid w:val="00626DC0"/>
    <w:rsid w:val="00626DCB"/>
    <w:rsid w:val="00626DF2"/>
    <w:rsid w:val="00626E46"/>
    <w:rsid w:val="00626E57"/>
    <w:rsid w:val="00626EB7"/>
    <w:rsid w:val="00626ED7"/>
    <w:rsid w:val="00626EFE"/>
    <w:rsid w:val="00626F64"/>
    <w:rsid w:val="00626FE4"/>
    <w:rsid w:val="006270AC"/>
    <w:rsid w:val="0062711D"/>
    <w:rsid w:val="00627120"/>
    <w:rsid w:val="00627122"/>
    <w:rsid w:val="006271C7"/>
    <w:rsid w:val="006271DB"/>
    <w:rsid w:val="0062723B"/>
    <w:rsid w:val="00627272"/>
    <w:rsid w:val="006272A9"/>
    <w:rsid w:val="00627333"/>
    <w:rsid w:val="00627457"/>
    <w:rsid w:val="00627594"/>
    <w:rsid w:val="0062773C"/>
    <w:rsid w:val="00627876"/>
    <w:rsid w:val="00627924"/>
    <w:rsid w:val="00627980"/>
    <w:rsid w:val="00627C8C"/>
    <w:rsid w:val="00627D4C"/>
    <w:rsid w:val="00627D9A"/>
    <w:rsid w:val="00627E27"/>
    <w:rsid w:val="00627E68"/>
    <w:rsid w:val="00627E77"/>
    <w:rsid w:val="00627E99"/>
    <w:rsid w:val="006300B9"/>
    <w:rsid w:val="00630218"/>
    <w:rsid w:val="006303E2"/>
    <w:rsid w:val="0063052E"/>
    <w:rsid w:val="006305DC"/>
    <w:rsid w:val="0063062A"/>
    <w:rsid w:val="0063063F"/>
    <w:rsid w:val="00630695"/>
    <w:rsid w:val="006306A0"/>
    <w:rsid w:val="006306E7"/>
    <w:rsid w:val="00630708"/>
    <w:rsid w:val="0063078B"/>
    <w:rsid w:val="00630796"/>
    <w:rsid w:val="00630818"/>
    <w:rsid w:val="00630840"/>
    <w:rsid w:val="006308A3"/>
    <w:rsid w:val="00630947"/>
    <w:rsid w:val="0063097C"/>
    <w:rsid w:val="006309FB"/>
    <w:rsid w:val="00630A19"/>
    <w:rsid w:val="00630A47"/>
    <w:rsid w:val="00630A62"/>
    <w:rsid w:val="00630A63"/>
    <w:rsid w:val="00630AD7"/>
    <w:rsid w:val="00630BF5"/>
    <w:rsid w:val="00630C16"/>
    <w:rsid w:val="00630C3A"/>
    <w:rsid w:val="00630DF4"/>
    <w:rsid w:val="00630EAD"/>
    <w:rsid w:val="00630FA5"/>
    <w:rsid w:val="00630FE7"/>
    <w:rsid w:val="0063107A"/>
    <w:rsid w:val="00631088"/>
    <w:rsid w:val="0063109E"/>
    <w:rsid w:val="006310A0"/>
    <w:rsid w:val="006310E0"/>
    <w:rsid w:val="006310EA"/>
    <w:rsid w:val="00631101"/>
    <w:rsid w:val="00631121"/>
    <w:rsid w:val="006311EB"/>
    <w:rsid w:val="00631236"/>
    <w:rsid w:val="0063124C"/>
    <w:rsid w:val="0063132E"/>
    <w:rsid w:val="006315EB"/>
    <w:rsid w:val="0063163B"/>
    <w:rsid w:val="00631699"/>
    <w:rsid w:val="00631866"/>
    <w:rsid w:val="006318F4"/>
    <w:rsid w:val="0063194F"/>
    <w:rsid w:val="006319C7"/>
    <w:rsid w:val="006319E9"/>
    <w:rsid w:val="00631B83"/>
    <w:rsid w:val="00631B9A"/>
    <w:rsid w:val="00631C53"/>
    <w:rsid w:val="00631C9D"/>
    <w:rsid w:val="00631CFF"/>
    <w:rsid w:val="00631D29"/>
    <w:rsid w:val="00631DE1"/>
    <w:rsid w:val="00631E5F"/>
    <w:rsid w:val="00631F17"/>
    <w:rsid w:val="00631F67"/>
    <w:rsid w:val="00631F70"/>
    <w:rsid w:val="00631F77"/>
    <w:rsid w:val="0063205B"/>
    <w:rsid w:val="006322AD"/>
    <w:rsid w:val="006322B8"/>
    <w:rsid w:val="00632339"/>
    <w:rsid w:val="0063233B"/>
    <w:rsid w:val="006323EA"/>
    <w:rsid w:val="00632434"/>
    <w:rsid w:val="006324E2"/>
    <w:rsid w:val="00632635"/>
    <w:rsid w:val="00632643"/>
    <w:rsid w:val="006326BE"/>
    <w:rsid w:val="00632789"/>
    <w:rsid w:val="006327A4"/>
    <w:rsid w:val="006327E1"/>
    <w:rsid w:val="0063282A"/>
    <w:rsid w:val="00632862"/>
    <w:rsid w:val="006328A3"/>
    <w:rsid w:val="00632A3E"/>
    <w:rsid w:val="00632B82"/>
    <w:rsid w:val="00632CCC"/>
    <w:rsid w:val="00632CDE"/>
    <w:rsid w:val="00632CFD"/>
    <w:rsid w:val="00632DF7"/>
    <w:rsid w:val="00632F46"/>
    <w:rsid w:val="00632FE5"/>
    <w:rsid w:val="00632FF8"/>
    <w:rsid w:val="006330B8"/>
    <w:rsid w:val="0063319F"/>
    <w:rsid w:val="006331C3"/>
    <w:rsid w:val="00633200"/>
    <w:rsid w:val="006333D2"/>
    <w:rsid w:val="006333D8"/>
    <w:rsid w:val="006333FE"/>
    <w:rsid w:val="00633422"/>
    <w:rsid w:val="00633426"/>
    <w:rsid w:val="00633529"/>
    <w:rsid w:val="00633534"/>
    <w:rsid w:val="00633676"/>
    <w:rsid w:val="0063368C"/>
    <w:rsid w:val="0063374D"/>
    <w:rsid w:val="00633778"/>
    <w:rsid w:val="0063378E"/>
    <w:rsid w:val="006337B8"/>
    <w:rsid w:val="00633831"/>
    <w:rsid w:val="00633843"/>
    <w:rsid w:val="00633942"/>
    <w:rsid w:val="00633963"/>
    <w:rsid w:val="0063397D"/>
    <w:rsid w:val="006339D5"/>
    <w:rsid w:val="006339D8"/>
    <w:rsid w:val="006339E7"/>
    <w:rsid w:val="00633A08"/>
    <w:rsid w:val="00633A5E"/>
    <w:rsid w:val="00633B36"/>
    <w:rsid w:val="00633C3E"/>
    <w:rsid w:val="00633C79"/>
    <w:rsid w:val="00633C7E"/>
    <w:rsid w:val="00633D5E"/>
    <w:rsid w:val="00633D9B"/>
    <w:rsid w:val="00633DE0"/>
    <w:rsid w:val="00633E99"/>
    <w:rsid w:val="00633F69"/>
    <w:rsid w:val="00633F89"/>
    <w:rsid w:val="0063409D"/>
    <w:rsid w:val="0063411E"/>
    <w:rsid w:val="0063413C"/>
    <w:rsid w:val="006342C5"/>
    <w:rsid w:val="00634313"/>
    <w:rsid w:val="00634376"/>
    <w:rsid w:val="00634452"/>
    <w:rsid w:val="0063445F"/>
    <w:rsid w:val="006345CA"/>
    <w:rsid w:val="00634652"/>
    <w:rsid w:val="0063479B"/>
    <w:rsid w:val="0063483C"/>
    <w:rsid w:val="00634939"/>
    <w:rsid w:val="006349BE"/>
    <w:rsid w:val="006349E1"/>
    <w:rsid w:val="00634A96"/>
    <w:rsid w:val="00634B06"/>
    <w:rsid w:val="00634B0E"/>
    <w:rsid w:val="00634B26"/>
    <w:rsid w:val="00634B6A"/>
    <w:rsid w:val="00634B6D"/>
    <w:rsid w:val="00634B92"/>
    <w:rsid w:val="00634B9D"/>
    <w:rsid w:val="00634CA5"/>
    <w:rsid w:val="00634D34"/>
    <w:rsid w:val="00634E6B"/>
    <w:rsid w:val="00634E95"/>
    <w:rsid w:val="00634F39"/>
    <w:rsid w:val="00634FCB"/>
    <w:rsid w:val="00634FEB"/>
    <w:rsid w:val="0063509E"/>
    <w:rsid w:val="006350DB"/>
    <w:rsid w:val="00635180"/>
    <w:rsid w:val="006351D3"/>
    <w:rsid w:val="00635226"/>
    <w:rsid w:val="00635263"/>
    <w:rsid w:val="0063527A"/>
    <w:rsid w:val="006352DC"/>
    <w:rsid w:val="006352E6"/>
    <w:rsid w:val="006353B5"/>
    <w:rsid w:val="006354AE"/>
    <w:rsid w:val="006354DC"/>
    <w:rsid w:val="006354E6"/>
    <w:rsid w:val="006355A5"/>
    <w:rsid w:val="00635735"/>
    <w:rsid w:val="00635793"/>
    <w:rsid w:val="006358F4"/>
    <w:rsid w:val="0063590F"/>
    <w:rsid w:val="00635933"/>
    <w:rsid w:val="0063594B"/>
    <w:rsid w:val="00635AE5"/>
    <w:rsid w:val="00635AFC"/>
    <w:rsid w:val="00635B4C"/>
    <w:rsid w:val="00635B9C"/>
    <w:rsid w:val="00635CBA"/>
    <w:rsid w:val="00635CFF"/>
    <w:rsid w:val="00635E07"/>
    <w:rsid w:val="00635E5F"/>
    <w:rsid w:val="00635E65"/>
    <w:rsid w:val="00635EB6"/>
    <w:rsid w:val="006360F8"/>
    <w:rsid w:val="006361A5"/>
    <w:rsid w:val="00636255"/>
    <w:rsid w:val="006363AC"/>
    <w:rsid w:val="0063645B"/>
    <w:rsid w:val="00636642"/>
    <w:rsid w:val="00636806"/>
    <w:rsid w:val="00636A79"/>
    <w:rsid w:val="00636ACE"/>
    <w:rsid w:val="00636B3D"/>
    <w:rsid w:val="00636B9E"/>
    <w:rsid w:val="00636C9F"/>
    <w:rsid w:val="00636CB8"/>
    <w:rsid w:val="00636D25"/>
    <w:rsid w:val="00636DA1"/>
    <w:rsid w:val="00636E57"/>
    <w:rsid w:val="00636E78"/>
    <w:rsid w:val="00636F57"/>
    <w:rsid w:val="00637039"/>
    <w:rsid w:val="00637069"/>
    <w:rsid w:val="006370C6"/>
    <w:rsid w:val="00637102"/>
    <w:rsid w:val="00637121"/>
    <w:rsid w:val="0063732C"/>
    <w:rsid w:val="00637337"/>
    <w:rsid w:val="00637468"/>
    <w:rsid w:val="006374A6"/>
    <w:rsid w:val="006374C7"/>
    <w:rsid w:val="006374D5"/>
    <w:rsid w:val="00637504"/>
    <w:rsid w:val="00637597"/>
    <w:rsid w:val="006375FF"/>
    <w:rsid w:val="0063760B"/>
    <w:rsid w:val="00637678"/>
    <w:rsid w:val="006376AF"/>
    <w:rsid w:val="006377C0"/>
    <w:rsid w:val="006377E5"/>
    <w:rsid w:val="0063781E"/>
    <w:rsid w:val="006378F5"/>
    <w:rsid w:val="006379A0"/>
    <w:rsid w:val="006379AF"/>
    <w:rsid w:val="00637A64"/>
    <w:rsid w:val="00637ACC"/>
    <w:rsid w:val="00637BA0"/>
    <w:rsid w:val="00637C95"/>
    <w:rsid w:val="00637CA0"/>
    <w:rsid w:val="00637E3B"/>
    <w:rsid w:val="00640119"/>
    <w:rsid w:val="006401BE"/>
    <w:rsid w:val="00640341"/>
    <w:rsid w:val="0064034C"/>
    <w:rsid w:val="00640508"/>
    <w:rsid w:val="0064064C"/>
    <w:rsid w:val="006406B4"/>
    <w:rsid w:val="0064073A"/>
    <w:rsid w:val="00640806"/>
    <w:rsid w:val="00640974"/>
    <w:rsid w:val="006409E1"/>
    <w:rsid w:val="00640A1D"/>
    <w:rsid w:val="00640A3F"/>
    <w:rsid w:val="00640A68"/>
    <w:rsid w:val="00640AA4"/>
    <w:rsid w:val="00640ABD"/>
    <w:rsid w:val="00640B10"/>
    <w:rsid w:val="00640DFF"/>
    <w:rsid w:val="00640FDC"/>
    <w:rsid w:val="0064107F"/>
    <w:rsid w:val="00641158"/>
    <w:rsid w:val="00641333"/>
    <w:rsid w:val="00641507"/>
    <w:rsid w:val="006415F3"/>
    <w:rsid w:val="00641602"/>
    <w:rsid w:val="00641672"/>
    <w:rsid w:val="00641690"/>
    <w:rsid w:val="006416D4"/>
    <w:rsid w:val="006417CC"/>
    <w:rsid w:val="00641812"/>
    <w:rsid w:val="00641825"/>
    <w:rsid w:val="00641886"/>
    <w:rsid w:val="00641914"/>
    <w:rsid w:val="006419F2"/>
    <w:rsid w:val="006419F8"/>
    <w:rsid w:val="00641ABF"/>
    <w:rsid w:val="00641B6C"/>
    <w:rsid w:val="00641BF0"/>
    <w:rsid w:val="00641C6F"/>
    <w:rsid w:val="00641C9A"/>
    <w:rsid w:val="00641CCD"/>
    <w:rsid w:val="00641D6A"/>
    <w:rsid w:val="00641DE0"/>
    <w:rsid w:val="00641E18"/>
    <w:rsid w:val="00641E39"/>
    <w:rsid w:val="00641E89"/>
    <w:rsid w:val="00641EA4"/>
    <w:rsid w:val="00641F26"/>
    <w:rsid w:val="00641F38"/>
    <w:rsid w:val="00641F44"/>
    <w:rsid w:val="00641FE9"/>
    <w:rsid w:val="00642052"/>
    <w:rsid w:val="006421A5"/>
    <w:rsid w:val="006421DA"/>
    <w:rsid w:val="006421F7"/>
    <w:rsid w:val="0064238A"/>
    <w:rsid w:val="006423F0"/>
    <w:rsid w:val="0064251D"/>
    <w:rsid w:val="0064255E"/>
    <w:rsid w:val="00642565"/>
    <w:rsid w:val="00642648"/>
    <w:rsid w:val="00642651"/>
    <w:rsid w:val="006426AC"/>
    <w:rsid w:val="00642751"/>
    <w:rsid w:val="00642773"/>
    <w:rsid w:val="0064279D"/>
    <w:rsid w:val="00642881"/>
    <w:rsid w:val="00642A2E"/>
    <w:rsid w:val="00642C60"/>
    <w:rsid w:val="00642D67"/>
    <w:rsid w:val="00642E6B"/>
    <w:rsid w:val="00642EEC"/>
    <w:rsid w:val="00642F0E"/>
    <w:rsid w:val="00643025"/>
    <w:rsid w:val="006430FE"/>
    <w:rsid w:val="00643164"/>
    <w:rsid w:val="0064316E"/>
    <w:rsid w:val="0064318F"/>
    <w:rsid w:val="006431A1"/>
    <w:rsid w:val="00643286"/>
    <w:rsid w:val="0064328F"/>
    <w:rsid w:val="006432AC"/>
    <w:rsid w:val="00643383"/>
    <w:rsid w:val="00643606"/>
    <w:rsid w:val="00643715"/>
    <w:rsid w:val="006437DD"/>
    <w:rsid w:val="00643AB8"/>
    <w:rsid w:val="00643B75"/>
    <w:rsid w:val="00643CD7"/>
    <w:rsid w:val="00643CE0"/>
    <w:rsid w:val="00643D03"/>
    <w:rsid w:val="00643D6D"/>
    <w:rsid w:val="00643DC8"/>
    <w:rsid w:val="00643E45"/>
    <w:rsid w:val="00643E79"/>
    <w:rsid w:val="00643E7A"/>
    <w:rsid w:val="00643F2A"/>
    <w:rsid w:val="00643FA1"/>
    <w:rsid w:val="0064400F"/>
    <w:rsid w:val="00644067"/>
    <w:rsid w:val="0064409F"/>
    <w:rsid w:val="00644168"/>
    <w:rsid w:val="0064432D"/>
    <w:rsid w:val="00644489"/>
    <w:rsid w:val="00644619"/>
    <w:rsid w:val="006446C7"/>
    <w:rsid w:val="00644713"/>
    <w:rsid w:val="00644720"/>
    <w:rsid w:val="0064472E"/>
    <w:rsid w:val="00644771"/>
    <w:rsid w:val="00644920"/>
    <w:rsid w:val="006449F7"/>
    <w:rsid w:val="00644A41"/>
    <w:rsid w:val="00644B06"/>
    <w:rsid w:val="00644B35"/>
    <w:rsid w:val="00644C30"/>
    <w:rsid w:val="00644C84"/>
    <w:rsid w:val="00644CFC"/>
    <w:rsid w:val="00644CFD"/>
    <w:rsid w:val="00644D6D"/>
    <w:rsid w:val="00644D7C"/>
    <w:rsid w:val="00644DDA"/>
    <w:rsid w:val="00644E04"/>
    <w:rsid w:val="00644E1F"/>
    <w:rsid w:val="00644EFD"/>
    <w:rsid w:val="00644F4C"/>
    <w:rsid w:val="00644F5F"/>
    <w:rsid w:val="0064500B"/>
    <w:rsid w:val="00645041"/>
    <w:rsid w:val="0064505C"/>
    <w:rsid w:val="006450C9"/>
    <w:rsid w:val="006450F8"/>
    <w:rsid w:val="006451AA"/>
    <w:rsid w:val="00645414"/>
    <w:rsid w:val="006454CF"/>
    <w:rsid w:val="00645522"/>
    <w:rsid w:val="006455E2"/>
    <w:rsid w:val="00645672"/>
    <w:rsid w:val="006457E5"/>
    <w:rsid w:val="00645843"/>
    <w:rsid w:val="00645897"/>
    <w:rsid w:val="006458CB"/>
    <w:rsid w:val="006459BB"/>
    <w:rsid w:val="006459D7"/>
    <w:rsid w:val="00645A2D"/>
    <w:rsid w:val="00645CF0"/>
    <w:rsid w:val="00645DD0"/>
    <w:rsid w:val="00645E44"/>
    <w:rsid w:val="006460A2"/>
    <w:rsid w:val="00646128"/>
    <w:rsid w:val="0064625C"/>
    <w:rsid w:val="00646443"/>
    <w:rsid w:val="006464E7"/>
    <w:rsid w:val="006464EE"/>
    <w:rsid w:val="0064655B"/>
    <w:rsid w:val="006467B0"/>
    <w:rsid w:val="0064687A"/>
    <w:rsid w:val="006468DD"/>
    <w:rsid w:val="00646B55"/>
    <w:rsid w:val="00646B7C"/>
    <w:rsid w:val="00646C39"/>
    <w:rsid w:val="00646CDE"/>
    <w:rsid w:val="00646D6F"/>
    <w:rsid w:val="00646EDD"/>
    <w:rsid w:val="00647122"/>
    <w:rsid w:val="00647223"/>
    <w:rsid w:val="006472A8"/>
    <w:rsid w:val="006472DF"/>
    <w:rsid w:val="0064742C"/>
    <w:rsid w:val="006474A7"/>
    <w:rsid w:val="0064765C"/>
    <w:rsid w:val="0064770D"/>
    <w:rsid w:val="006477AE"/>
    <w:rsid w:val="00647834"/>
    <w:rsid w:val="0064784F"/>
    <w:rsid w:val="006478C8"/>
    <w:rsid w:val="006478E4"/>
    <w:rsid w:val="00647947"/>
    <w:rsid w:val="00647953"/>
    <w:rsid w:val="006479BF"/>
    <w:rsid w:val="00647AC8"/>
    <w:rsid w:val="00647ACA"/>
    <w:rsid w:val="00647B38"/>
    <w:rsid w:val="00647B9A"/>
    <w:rsid w:val="00647BB0"/>
    <w:rsid w:val="00647BEC"/>
    <w:rsid w:val="00647C0E"/>
    <w:rsid w:val="00647C16"/>
    <w:rsid w:val="00647CDA"/>
    <w:rsid w:val="00647D2B"/>
    <w:rsid w:val="00647D58"/>
    <w:rsid w:val="00647DE0"/>
    <w:rsid w:val="00647DE9"/>
    <w:rsid w:val="00647F06"/>
    <w:rsid w:val="00647F52"/>
    <w:rsid w:val="00647F5D"/>
    <w:rsid w:val="00647F8A"/>
    <w:rsid w:val="00647FC0"/>
    <w:rsid w:val="00650059"/>
    <w:rsid w:val="006500A5"/>
    <w:rsid w:val="006500D7"/>
    <w:rsid w:val="00650195"/>
    <w:rsid w:val="006502A7"/>
    <w:rsid w:val="006502D0"/>
    <w:rsid w:val="006503C6"/>
    <w:rsid w:val="00650452"/>
    <w:rsid w:val="006504F2"/>
    <w:rsid w:val="00650548"/>
    <w:rsid w:val="00650642"/>
    <w:rsid w:val="00650677"/>
    <w:rsid w:val="006506C9"/>
    <w:rsid w:val="006507FD"/>
    <w:rsid w:val="006508A4"/>
    <w:rsid w:val="006509A6"/>
    <w:rsid w:val="00650A52"/>
    <w:rsid w:val="00650AD1"/>
    <w:rsid w:val="00650C26"/>
    <w:rsid w:val="00650D29"/>
    <w:rsid w:val="00650F86"/>
    <w:rsid w:val="00650FAD"/>
    <w:rsid w:val="00651112"/>
    <w:rsid w:val="00651153"/>
    <w:rsid w:val="00651243"/>
    <w:rsid w:val="0065129B"/>
    <w:rsid w:val="006514A8"/>
    <w:rsid w:val="0065173C"/>
    <w:rsid w:val="006519EF"/>
    <w:rsid w:val="00651BEF"/>
    <w:rsid w:val="00651D78"/>
    <w:rsid w:val="00651E03"/>
    <w:rsid w:val="00651E05"/>
    <w:rsid w:val="00651E41"/>
    <w:rsid w:val="00651FC3"/>
    <w:rsid w:val="00651FCF"/>
    <w:rsid w:val="00651FFE"/>
    <w:rsid w:val="00652046"/>
    <w:rsid w:val="006520CE"/>
    <w:rsid w:val="00652157"/>
    <w:rsid w:val="00652198"/>
    <w:rsid w:val="00652268"/>
    <w:rsid w:val="00652489"/>
    <w:rsid w:val="006525BD"/>
    <w:rsid w:val="006525D1"/>
    <w:rsid w:val="006525EF"/>
    <w:rsid w:val="006525F7"/>
    <w:rsid w:val="006526C8"/>
    <w:rsid w:val="00652774"/>
    <w:rsid w:val="006528C2"/>
    <w:rsid w:val="00652994"/>
    <w:rsid w:val="00652A1B"/>
    <w:rsid w:val="00652B6B"/>
    <w:rsid w:val="00652BB9"/>
    <w:rsid w:val="00652DD9"/>
    <w:rsid w:val="00652E0F"/>
    <w:rsid w:val="00652E16"/>
    <w:rsid w:val="00652E6D"/>
    <w:rsid w:val="00652EF8"/>
    <w:rsid w:val="00653033"/>
    <w:rsid w:val="0065304D"/>
    <w:rsid w:val="006530EA"/>
    <w:rsid w:val="00653181"/>
    <w:rsid w:val="0065322B"/>
    <w:rsid w:val="006534A7"/>
    <w:rsid w:val="00653541"/>
    <w:rsid w:val="006535ED"/>
    <w:rsid w:val="006535EE"/>
    <w:rsid w:val="00653607"/>
    <w:rsid w:val="0065360C"/>
    <w:rsid w:val="006536B3"/>
    <w:rsid w:val="006536CF"/>
    <w:rsid w:val="00653719"/>
    <w:rsid w:val="00653794"/>
    <w:rsid w:val="0065380D"/>
    <w:rsid w:val="0065386C"/>
    <w:rsid w:val="00653894"/>
    <w:rsid w:val="006538B8"/>
    <w:rsid w:val="006538EF"/>
    <w:rsid w:val="00653939"/>
    <w:rsid w:val="006539EE"/>
    <w:rsid w:val="00653AE7"/>
    <w:rsid w:val="00653BED"/>
    <w:rsid w:val="00653C08"/>
    <w:rsid w:val="00653C35"/>
    <w:rsid w:val="00653C39"/>
    <w:rsid w:val="00653EFE"/>
    <w:rsid w:val="00653F56"/>
    <w:rsid w:val="00653FD6"/>
    <w:rsid w:val="00654048"/>
    <w:rsid w:val="006541AF"/>
    <w:rsid w:val="006541D8"/>
    <w:rsid w:val="00654218"/>
    <w:rsid w:val="00654289"/>
    <w:rsid w:val="006543DD"/>
    <w:rsid w:val="006545B0"/>
    <w:rsid w:val="006545EA"/>
    <w:rsid w:val="0065460B"/>
    <w:rsid w:val="00654693"/>
    <w:rsid w:val="006547B9"/>
    <w:rsid w:val="006548A8"/>
    <w:rsid w:val="006548AC"/>
    <w:rsid w:val="00654AF2"/>
    <w:rsid w:val="00654B28"/>
    <w:rsid w:val="00654E2C"/>
    <w:rsid w:val="00654E59"/>
    <w:rsid w:val="00654E7E"/>
    <w:rsid w:val="0065518C"/>
    <w:rsid w:val="00655333"/>
    <w:rsid w:val="00655423"/>
    <w:rsid w:val="00655485"/>
    <w:rsid w:val="006554CF"/>
    <w:rsid w:val="0065574F"/>
    <w:rsid w:val="00655783"/>
    <w:rsid w:val="00655804"/>
    <w:rsid w:val="00655994"/>
    <w:rsid w:val="006559DC"/>
    <w:rsid w:val="00655A51"/>
    <w:rsid w:val="00655A5D"/>
    <w:rsid w:val="00655A80"/>
    <w:rsid w:val="00655A97"/>
    <w:rsid w:val="00655BD6"/>
    <w:rsid w:val="00655C3C"/>
    <w:rsid w:val="00655C95"/>
    <w:rsid w:val="00655DB3"/>
    <w:rsid w:val="00655E73"/>
    <w:rsid w:val="00656084"/>
    <w:rsid w:val="00656197"/>
    <w:rsid w:val="006561E4"/>
    <w:rsid w:val="00656427"/>
    <w:rsid w:val="006564BA"/>
    <w:rsid w:val="006564C4"/>
    <w:rsid w:val="0065651F"/>
    <w:rsid w:val="0065656F"/>
    <w:rsid w:val="006565D7"/>
    <w:rsid w:val="00656623"/>
    <w:rsid w:val="006566E2"/>
    <w:rsid w:val="00656980"/>
    <w:rsid w:val="00656A62"/>
    <w:rsid w:val="00656A9E"/>
    <w:rsid w:val="00656AFC"/>
    <w:rsid w:val="00656B8F"/>
    <w:rsid w:val="00656BC5"/>
    <w:rsid w:val="00656CB8"/>
    <w:rsid w:val="00656D31"/>
    <w:rsid w:val="00656D34"/>
    <w:rsid w:val="00656FE5"/>
    <w:rsid w:val="00657104"/>
    <w:rsid w:val="00657170"/>
    <w:rsid w:val="00657287"/>
    <w:rsid w:val="006572D8"/>
    <w:rsid w:val="0065737E"/>
    <w:rsid w:val="00657394"/>
    <w:rsid w:val="006573A2"/>
    <w:rsid w:val="006573AB"/>
    <w:rsid w:val="006573C9"/>
    <w:rsid w:val="006574F3"/>
    <w:rsid w:val="006575D7"/>
    <w:rsid w:val="00657601"/>
    <w:rsid w:val="00657610"/>
    <w:rsid w:val="0065763D"/>
    <w:rsid w:val="006576CA"/>
    <w:rsid w:val="00657828"/>
    <w:rsid w:val="0065797D"/>
    <w:rsid w:val="00657B31"/>
    <w:rsid w:val="00657C83"/>
    <w:rsid w:val="00657D8E"/>
    <w:rsid w:val="00657DA8"/>
    <w:rsid w:val="00657F57"/>
    <w:rsid w:val="00657FF1"/>
    <w:rsid w:val="0066005A"/>
    <w:rsid w:val="006600EB"/>
    <w:rsid w:val="00660261"/>
    <w:rsid w:val="0066027C"/>
    <w:rsid w:val="006602BD"/>
    <w:rsid w:val="006602EB"/>
    <w:rsid w:val="006602FE"/>
    <w:rsid w:val="00660430"/>
    <w:rsid w:val="00660433"/>
    <w:rsid w:val="0066053E"/>
    <w:rsid w:val="006605F9"/>
    <w:rsid w:val="0066075B"/>
    <w:rsid w:val="0066082F"/>
    <w:rsid w:val="006608EB"/>
    <w:rsid w:val="00660932"/>
    <w:rsid w:val="00660943"/>
    <w:rsid w:val="006609A7"/>
    <w:rsid w:val="00660A93"/>
    <w:rsid w:val="00660AA3"/>
    <w:rsid w:val="00660AE6"/>
    <w:rsid w:val="00660B37"/>
    <w:rsid w:val="00660B8C"/>
    <w:rsid w:val="00660CEB"/>
    <w:rsid w:val="00660CFA"/>
    <w:rsid w:val="00660DB9"/>
    <w:rsid w:val="00660E10"/>
    <w:rsid w:val="00660F44"/>
    <w:rsid w:val="00660FAE"/>
    <w:rsid w:val="00660FED"/>
    <w:rsid w:val="00661125"/>
    <w:rsid w:val="006611BF"/>
    <w:rsid w:val="006611E5"/>
    <w:rsid w:val="006613AA"/>
    <w:rsid w:val="00661438"/>
    <w:rsid w:val="0066145F"/>
    <w:rsid w:val="0066156E"/>
    <w:rsid w:val="006615AA"/>
    <w:rsid w:val="006615DF"/>
    <w:rsid w:val="0066172B"/>
    <w:rsid w:val="0066176F"/>
    <w:rsid w:val="006617DF"/>
    <w:rsid w:val="00661841"/>
    <w:rsid w:val="00661883"/>
    <w:rsid w:val="00661912"/>
    <w:rsid w:val="00661A37"/>
    <w:rsid w:val="00661A5B"/>
    <w:rsid w:val="00661B15"/>
    <w:rsid w:val="00661C0C"/>
    <w:rsid w:val="00661C29"/>
    <w:rsid w:val="00661DAF"/>
    <w:rsid w:val="00661F79"/>
    <w:rsid w:val="00662002"/>
    <w:rsid w:val="006620C0"/>
    <w:rsid w:val="006620D8"/>
    <w:rsid w:val="00662109"/>
    <w:rsid w:val="006621A4"/>
    <w:rsid w:val="00662312"/>
    <w:rsid w:val="0066243F"/>
    <w:rsid w:val="0066252A"/>
    <w:rsid w:val="0066255D"/>
    <w:rsid w:val="00662647"/>
    <w:rsid w:val="0066266E"/>
    <w:rsid w:val="006626BF"/>
    <w:rsid w:val="006626F0"/>
    <w:rsid w:val="00662722"/>
    <w:rsid w:val="006627E9"/>
    <w:rsid w:val="00662984"/>
    <w:rsid w:val="006629C2"/>
    <w:rsid w:val="00662A4D"/>
    <w:rsid w:val="00662A7D"/>
    <w:rsid w:val="00662B08"/>
    <w:rsid w:val="00662C92"/>
    <w:rsid w:val="00662D42"/>
    <w:rsid w:val="00662F05"/>
    <w:rsid w:val="00662F2B"/>
    <w:rsid w:val="00662F50"/>
    <w:rsid w:val="00663083"/>
    <w:rsid w:val="0066319B"/>
    <w:rsid w:val="006631A1"/>
    <w:rsid w:val="00663417"/>
    <w:rsid w:val="00663438"/>
    <w:rsid w:val="00663452"/>
    <w:rsid w:val="00663460"/>
    <w:rsid w:val="00663589"/>
    <w:rsid w:val="00663595"/>
    <w:rsid w:val="006636A7"/>
    <w:rsid w:val="006636EE"/>
    <w:rsid w:val="0066374E"/>
    <w:rsid w:val="0066383D"/>
    <w:rsid w:val="006638FC"/>
    <w:rsid w:val="00663910"/>
    <w:rsid w:val="00663911"/>
    <w:rsid w:val="006639DA"/>
    <w:rsid w:val="00663C9B"/>
    <w:rsid w:val="00663CBD"/>
    <w:rsid w:val="00663CD2"/>
    <w:rsid w:val="00663D21"/>
    <w:rsid w:val="00663DB9"/>
    <w:rsid w:val="00663E01"/>
    <w:rsid w:val="00663F17"/>
    <w:rsid w:val="00663F58"/>
    <w:rsid w:val="0066401F"/>
    <w:rsid w:val="00664023"/>
    <w:rsid w:val="00664272"/>
    <w:rsid w:val="0066429B"/>
    <w:rsid w:val="0066436D"/>
    <w:rsid w:val="00664395"/>
    <w:rsid w:val="00664446"/>
    <w:rsid w:val="00664573"/>
    <w:rsid w:val="006645DA"/>
    <w:rsid w:val="006646D9"/>
    <w:rsid w:val="00664734"/>
    <w:rsid w:val="0066473E"/>
    <w:rsid w:val="006647E2"/>
    <w:rsid w:val="00664816"/>
    <w:rsid w:val="006648CF"/>
    <w:rsid w:val="006648E8"/>
    <w:rsid w:val="00664914"/>
    <w:rsid w:val="00664A5C"/>
    <w:rsid w:val="00664B81"/>
    <w:rsid w:val="00664B9F"/>
    <w:rsid w:val="00664BC0"/>
    <w:rsid w:val="00664C4E"/>
    <w:rsid w:val="00664D05"/>
    <w:rsid w:val="00664EA2"/>
    <w:rsid w:val="00664EB6"/>
    <w:rsid w:val="00664F09"/>
    <w:rsid w:val="00664F3B"/>
    <w:rsid w:val="00665030"/>
    <w:rsid w:val="006650DC"/>
    <w:rsid w:val="0066513E"/>
    <w:rsid w:val="00665180"/>
    <w:rsid w:val="006651C3"/>
    <w:rsid w:val="00665212"/>
    <w:rsid w:val="0066524F"/>
    <w:rsid w:val="00665277"/>
    <w:rsid w:val="0066540D"/>
    <w:rsid w:val="00665484"/>
    <w:rsid w:val="006654A4"/>
    <w:rsid w:val="006656FD"/>
    <w:rsid w:val="0066574D"/>
    <w:rsid w:val="006657F9"/>
    <w:rsid w:val="0066580D"/>
    <w:rsid w:val="006658A6"/>
    <w:rsid w:val="006658D0"/>
    <w:rsid w:val="00665A07"/>
    <w:rsid w:val="00665A72"/>
    <w:rsid w:val="00665C02"/>
    <w:rsid w:val="00665C84"/>
    <w:rsid w:val="00665E79"/>
    <w:rsid w:val="00665EEA"/>
    <w:rsid w:val="0066619A"/>
    <w:rsid w:val="0066634B"/>
    <w:rsid w:val="00666373"/>
    <w:rsid w:val="006663A0"/>
    <w:rsid w:val="006663C1"/>
    <w:rsid w:val="006664AB"/>
    <w:rsid w:val="0066656C"/>
    <w:rsid w:val="00666585"/>
    <w:rsid w:val="00666742"/>
    <w:rsid w:val="0066674E"/>
    <w:rsid w:val="006667BD"/>
    <w:rsid w:val="0066683B"/>
    <w:rsid w:val="0066696C"/>
    <w:rsid w:val="00666A0A"/>
    <w:rsid w:val="00666A2F"/>
    <w:rsid w:val="00666C12"/>
    <w:rsid w:val="00666C20"/>
    <w:rsid w:val="00666CBE"/>
    <w:rsid w:val="00666CFA"/>
    <w:rsid w:val="00666D9C"/>
    <w:rsid w:val="00666E1B"/>
    <w:rsid w:val="00666E7B"/>
    <w:rsid w:val="00666F32"/>
    <w:rsid w:val="00666F76"/>
    <w:rsid w:val="00666F88"/>
    <w:rsid w:val="00666FCE"/>
    <w:rsid w:val="00666FF4"/>
    <w:rsid w:val="00667090"/>
    <w:rsid w:val="006670C9"/>
    <w:rsid w:val="006670FB"/>
    <w:rsid w:val="00667387"/>
    <w:rsid w:val="00667467"/>
    <w:rsid w:val="00667614"/>
    <w:rsid w:val="0066772C"/>
    <w:rsid w:val="00667790"/>
    <w:rsid w:val="006678E6"/>
    <w:rsid w:val="0066790E"/>
    <w:rsid w:val="00667A14"/>
    <w:rsid w:val="00667AD8"/>
    <w:rsid w:val="00667AFC"/>
    <w:rsid w:val="00667BA5"/>
    <w:rsid w:val="00667C37"/>
    <w:rsid w:val="00667CC9"/>
    <w:rsid w:val="00667D4D"/>
    <w:rsid w:val="00667D51"/>
    <w:rsid w:val="00667D81"/>
    <w:rsid w:val="00667DEC"/>
    <w:rsid w:val="00667E62"/>
    <w:rsid w:val="00667E7E"/>
    <w:rsid w:val="00667EC1"/>
    <w:rsid w:val="00670123"/>
    <w:rsid w:val="0067017D"/>
    <w:rsid w:val="0067017F"/>
    <w:rsid w:val="006701EB"/>
    <w:rsid w:val="00670200"/>
    <w:rsid w:val="0067030F"/>
    <w:rsid w:val="0067035E"/>
    <w:rsid w:val="006703BE"/>
    <w:rsid w:val="0067046A"/>
    <w:rsid w:val="0067046F"/>
    <w:rsid w:val="00670500"/>
    <w:rsid w:val="00670551"/>
    <w:rsid w:val="00670861"/>
    <w:rsid w:val="006708A9"/>
    <w:rsid w:val="006708B3"/>
    <w:rsid w:val="006708FB"/>
    <w:rsid w:val="006709D2"/>
    <w:rsid w:val="00670A52"/>
    <w:rsid w:val="00670AC7"/>
    <w:rsid w:val="00670AC8"/>
    <w:rsid w:val="00670B06"/>
    <w:rsid w:val="00670DF3"/>
    <w:rsid w:val="00670E59"/>
    <w:rsid w:val="00670F53"/>
    <w:rsid w:val="00670FC7"/>
    <w:rsid w:val="00671020"/>
    <w:rsid w:val="00671326"/>
    <w:rsid w:val="00671388"/>
    <w:rsid w:val="0067138F"/>
    <w:rsid w:val="0067139E"/>
    <w:rsid w:val="00671425"/>
    <w:rsid w:val="0067149C"/>
    <w:rsid w:val="006714F8"/>
    <w:rsid w:val="006714FC"/>
    <w:rsid w:val="0067161F"/>
    <w:rsid w:val="0067169D"/>
    <w:rsid w:val="006717F3"/>
    <w:rsid w:val="00671869"/>
    <w:rsid w:val="00671A1A"/>
    <w:rsid w:val="00671A5A"/>
    <w:rsid w:val="00671B4C"/>
    <w:rsid w:val="00671B9F"/>
    <w:rsid w:val="00671D9C"/>
    <w:rsid w:val="00671EA4"/>
    <w:rsid w:val="006720C9"/>
    <w:rsid w:val="006720EB"/>
    <w:rsid w:val="006720F8"/>
    <w:rsid w:val="006722DA"/>
    <w:rsid w:val="00672329"/>
    <w:rsid w:val="00672358"/>
    <w:rsid w:val="006723C4"/>
    <w:rsid w:val="006723D6"/>
    <w:rsid w:val="006724CF"/>
    <w:rsid w:val="00672504"/>
    <w:rsid w:val="00672533"/>
    <w:rsid w:val="00672569"/>
    <w:rsid w:val="00672582"/>
    <w:rsid w:val="00672604"/>
    <w:rsid w:val="0067260E"/>
    <w:rsid w:val="00672760"/>
    <w:rsid w:val="0067278F"/>
    <w:rsid w:val="006728FF"/>
    <w:rsid w:val="00672A98"/>
    <w:rsid w:val="00672AEE"/>
    <w:rsid w:val="00672B5A"/>
    <w:rsid w:val="00672C3F"/>
    <w:rsid w:val="00672D81"/>
    <w:rsid w:val="00672EF0"/>
    <w:rsid w:val="00673022"/>
    <w:rsid w:val="00673098"/>
    <w:rsid w:val="006731A3"/>
    <w:rsid w:val="0067329D"/>
    <w:rsid w:val="0067331E"/>
    <w:rsid w:val="0067334E"/>
    <w:rsid w:val="006733C6"/>
    <w:rsid w:val="006733F4"/>
    <w:rsid w:val="0067346B"/>
    <w:rsid w:val="00673500"/>
    <w:rsid w:val="0067355D"/>
    <w:rsid w:val="006735B4"/>
    <w:rsid w:val="006735C3"/>
    <w:rsid w:val="006735EF"/>
    <w:rsid w:val="0067366F"/>
    <w:rsid w:val="006736EA"/>
    <w:rsid w:val="00673753"/>
    <w:rsid w:val="006738CE"/>
    <w:rsid w:val="00673931"/>
    <w:rsid w:val="006739B5"/>
    <w:rsid w:val="00673AFD"/>
    <w:rsid w:val="00673B32"/>
    <w:rsid w:val="00673BB8"/>
    <w:rsid w:val="00673BE0"/>
    <w:rsid w:val="00673C5E"/>
    <w:rsid w:val="00673ECD"/>
    <w:rsid w:val="00673F82"/>
    <w:rsid w:val="00673FB5"/>
    <w:rsid w:val="00673FFD"/>
    <w:rsid w:val="00674000"/>
    <w:rsid w:val="00674010"/>
    <w:rsid w:val="0067402D"/>
    <w:rsid w:val="0067402F"/>
    <w:rsid w:val="00674081"/>
    <w:rsid w:val="00674133"/>
    <w:rsid w:val="0067417A"/>
    <w:rsid w:val="0067418D"/>
    <w:rsid w:val="00674192"/>
    <w:rsid w:val="006742E0"/>
    <w:rsid w:val="00674335"/>
    <w:rsid w:val="006744AB"/>
    <w:rsid w:val="006744CC"/>
    <w:rsid w:val="00674505"/>
    <w:rsid w:val="00674518"/>
    <w:rsid w:val="0067463F"/>
    <w:rsid w:val="00674685"/>
    <w:rsid w:val="006747DE"/>
    <w:rsid w:val="00674879"/>
    <w:rsid w:val="0067497D"/>
    <w:rsid w:val="00674A73"/>
    <w:rsid w:val="00674A83"/>
    <w:rsid w:val="00674ADF"/>
    <w:rsid w:val="00674B6C"/>
    <w:rsid w:val="00674B86"/>
    <w:rsid w:val="00674B89"/>
    <w:rsid w:val="00674B9B"/>
    <w:rsid w:val="00674E78"/>
    <w:rsid w:val="00674FAA"/>
    <w:rsid w:val="006751C8"/>
    <w:rsid w:val="006751FC"/>
    <w:rsid w:val="00675204"/>
    <w:rsid w:val="0067526B"/>
    <w:rsid w:val="00675389"/>
    <w:rsid w:val="00675499"/>
    <w:rsid w:val="006755EF"/>
    <w:rsid w:val="00675643"/>
    <w:rsid w:val="006757C9"/>
    <w:rsid w:val="0067580D"/>
    <w:rsid w:val="0067580F"/>
    <w:rsid w:val="006758C4"/>
    <w:rsid w:val="0067594D"/>
    <w:rsid w:val="00675953"/>
    <w:rsid w:val="006759A3"/>
    <w:rsid w:val="006759DE"/>
    <w:rsid w:val="00675A10"/>
    <w:rsid w:val="00675ADD"/>
    <w:rsid w:val="00675B1F"/>
    <w:rsid w:val="00675B74"/>
    <w:rsid w:val="00675BBD"/>
    <w:rsid w:val="00675C46"/>
    <w:rsid w:val="00675C48"/>
    <w:rsid w:val="00675D26"/>
    <w:rsid w:val="00675D3B"/>
    <w:rsid w:val="00675DA8"/>
    <w:rsid w:val="00675FB3"/>
    <w:rsid w:val="00675FB8"/>
    <w:rsid w:val="00675FBA"/>
    <w:rsid w:val="00676132"/>
    <w:rsid w:val="00676615"/>
    <w:rsid w:val="00676638"/>
    <w:rsid w:val="006767C7"/>
    <w:rsid w:val="006768F6"/>
    <w:rsid w:val="00676900"/>
    <w:rsid w:val="006769DD"/>
    <w:rsid w:val="00676B6B"/>
    <w:rsid w:val="00676B7D"/>
    <w:rsid w:val="00676C58"/>
    <w:rsid w:val="00676D43"/>
    <w:rsid w:val="00676DC4"/>
    <w:rsid w:val="00676E2E"/>
    <w:rsid w:val="00676E5E"/>
    <w:rsid w:val="00676E69"/>
    <w:rsid w:val="00676E8A"/>
    <w:rsid w:val="00677099"/>
    <w:rsid w:val="006770D2"/>
    <w:rsid w:val="0067712A"/>
    <w:rsid w:val="006772DF"/>
    <w:rsid w:val="00677311"/>
    <w:rsid w:val="00677333"/>
    <w:rsid w:val="00677370"/>
    <w:rsid w:val="0067740B"/>
    <w:rsid w:val="006775FB"/>
    <w:rsid w:val="00677607"/>
    <w:rsid w:val="006777E9"/>
    <w:rsid w:val="00677A08"/>
    <w:rsid w:val="00677A51"/>
    <w:rsid w:val="00677ABF"/>
    <w:rsid w:val="00677BAF"/>
    <w:rsid w:val="00677BD5"/>
    <w:rsid w:val="00677BFB"/>
    <w:rsid w:val="00677C9A"/>
    <w:rsid w:val="00677CDC"/>
    <w:rsid w:val="00677DF6"/>
    <w:rsid w:val="00677E40"/>
    <w:rsid w:val="00677EFC"/>
    <w:rsid w:val="00677F2E"/>
    <w:rsid w:val="00677F52"/>
    <w:rsid w:val="00677F79"/>
    <w:rsid w:val="00677F95"/>
    <w:rsid w:val="00677FE3"/>
    <w:rsid w:val="0068006D"/>
    <w:rsid w:val="00680081"/>
    <w:rsid w:val="00680239"/>
    <w:rsid w:val="006802AD"/>
    <w:rsid w:val="0068033D"/>
    <w:rsid w:val="00680345"/>
    <w:rsid w:val="00680400"/>
    <w:rsid w:val="0068048B"/>
    <w:rsid w:val="006804D2"/>
    <w:rsid w:val="006805D3"/>
    <w:rsid w:val="00680618"/>
    <w:rsid w:val="006806A6"/>
    <w:rsid w:val="00680890"/>
    <w:rsid w:val="00680891"/>
    <w:rsid w:val="006808A1"/>
    <w:rsid w:val="00680983"/>
    <w:rsid w:val="00680B7F"/>
    <w:rsid w:val="00680BB3"/>
    <w:rsid w:val="00680BE2"/>
    <w:rsid w:val="00680C05"/>
    <w:rsid w:val="00680C45"/>
    <w:rsid w:val="00680C77"/>
    <w:rsid w:val="00680C85"/>
    <w:rsid w:val="00680D63"/>
    <w:rsid w:val="00680E20"/>
    <w:rsid w:val="00680E69"/>
    <w:rsid w:val="00680EB6"/>
    <w:rsid w:val="00680EF6"/>
    <w:rsid w:val="00680F2E"/>
    <w:rsid w:val="00680FEA"/>
    <w:rsid w:val="00681018"/>
    <w:rsid w:val="006810C1"/>
    <w:rsid w:val="00681136"/>
    <w:rsid w:val="006811DA"/>
    <w:rsid w:val="006811E9"/>
    <w:rsid w:val="00681202"/>
    <w:rsid w:val="00681318"/>
    <w:rsid w:val="00681420"/>
    <w:rsid w:val="00681436"/>
    <w:rsid w:val="00681462"/>
    <w:rsid w:val="006815BE"/>
    <w:rsid w:val="0068188A"/>
    <w:rsid w:val="00681943"/>
    <w:rsid w:val="00681A48"/>
    <w:rsid w:val="00681AE5"/>
    <w:rsid w:val="00681B7F"/>
    <w:rsid w:val="00681C29"/>
    <w:rsid w:val="00681CCD"/>
    <w:rsid w:val="00681DA4"/>
    <w:rsid w:val="00681DBB"/>
    <w:rsid w:val="00681DCF"/>
    <w:rsid w:val="00681EB0"/>
    <w:rsid w:val="00681F8E"/>
    <w:rsid w:val="006821D1"/>
    <w:rsid w:val="00682220"/>
    <w:rsid w:val="006822C1"/>
    <w:rsid w:val="006823EA"/>
    <w:rsid w:val="0068244E"/>
    <w:rsid w:val="00682463"/>
    <w:rsid w:val="006824D4"/>
    <w:rsid w:val="006825F4"/>
    <w:rsid w:val="00682651"/>
    <w:rsid w:val="006826B0"/>
    <w:rsid w:val="006826F4"/>
    <w:rsid w:val="00682773"/>
    <w:rsid w:val="006827B0"/>
    <w:rsid w:val="0068283F"/>
    <w:rsid w:val="006828E9"/>
    <w:rsid w:val="00682913"/>
    <w:rsid w:val="00682A77"/>
    <w:rsid w:val="00682AA8"/>
    <w:rsid w:val="00682ACC"/>
    <w:rsid w:val="00682B30"/>
    <w:rsid w:val="00682C4D"/>
    <w:rsid w:val="00682CC2"/>
    <w:rsid w:val="00682ED8"/>
    <w:rsid w:val="00682F0B"/>
    <w:rsid w:val="0068306E"/>
    <w:rsid w:val="00683169"/>
    <w:rsid w:val="0068316C"/>
    <w:rsid w:val="0068316E"/>
    <w:rsid w:val="00683185"/>
    <w:rsid w:val="00683210"/>
    <w:rsid w:val="0068328B"/>
    <w:rsid w:val="006833B4"/>
    <w:rsid w:val="0068342C"/>
    <w:rsid w:val="00683533"/>
    <w:rsid w:val="00683561"/>
    <w:rsid w:val="00683590"/>
    <w:rsid w:val="006835D4"/>
    <w:rsid w:val="00683633"/>
    <w:rsid w:val="00683646"/>
    <w:rsid w:val="006836C2"/>
    <w:rsid w:val="00683764"/>
    <w:rsid w:val="006837F7"/>
    <w:rsid w:val="00683822"/>
    <w:rsid w:val="006838C2"/>
    <w:rsid w:val="006838C5"/>
    <w:rsid w:val="006838D6"/>
    <w:rsid w:val="006838F9"/>
    <w:rsid w:val="006839B0"/>
    <w:rsid w:val="006839B4"/>
    <w:rsid w:val="00683A62"/>
    <w:rsid w:val="00683B73"/>
    <w:rsid w:val="00683C64"/>
    <w:rsid w:val="00683D77"/>
    <w:rsid w:val="00683DBD"/>
    <w:rsid w:val="00683E38"/>
    <w:rsid w:val="00683E54"/>
    <w:rsid w:val="00683E86"/>
    <w:rsid w:val="00683ED5"/>
    <w:rsid w:val="00683FC7"/>
    <w:rsid w:val="0068409B"/>
    <w:rsid w:val="00684189"/>
    <w:rsid w:val="006842F9"/>
    <w:rsid w:val="0068435D"/>
    <w:rsid w:val="006844FC"/>
    <w:rsid w:val="0068467C"/>
    <w:rsid w:val="0068470A"/>
    <w:rsid w:val="00684859"/>
    <w:rsid w:val="0068490B"/>
    <w:rsid w:val="006849FB"/>
    <w:rsid w:val="00684A65"/>
    <w:rsid w:val="00684C2A"/>
    <w:rsid w:val="00684DDA"/>
    <w:rsid w:val="00684E75"/>
    <w:rsid w:val="00684F04"/>
    <w:rsid w:val="00684F40"/>
    <w:rsid w:val="00685010"/>
    <w:rsid w:val="0068503D"/>
    <w:rsid w:val="00685057"/>
    <w:rsid w:val="006851EF"/>
    <w:rsid w:val="006852A7"/>
    <w:rsid w:val="00685308"/>
    <w:rsid w:val="00685309"/>
    <w:rsid w:val="006853B8"/>
    <w:rsid w:val="006853D1"/>
    <w:rsid w:val="006853FC"/>
    <w:rsid w:val="006855AB"/>
    <w:rsid w:val="006855B3"/>
    <w:rsid w:val="0068562A"/>
    <w:rsid w:val="0068575B"/>
    <w:rsid w:val="006857E6"/>
    <w:rsid w:val="00685874"/>
    <w:rsid w:val="00685A38"/>
    <w:rsid w:val="00685C5B"/>
    <w:rsid w:val="00685D42"/>
    <w:rsid w:val="00685D6E"/>
    <w:rsid w:val="00685DD1"/>
    <w:rsid w:val="00685E22"/>
    <w:rsid w:val="00685E42"/>
    <w:rsid w:val="00685FB9"/>
    <w:rsid w:val="00686049"/>
    <w:rsid w:val="0068610A"/>
    <w:rsid w:val="0068613D"/>
    <w:rsid w:val="0068630A"/>
    <w:rsid w:val="006864D2"/>
    <w:rsid w:val="006865F5"/>
    <w:rsid w:val="00686656"/>
    <w:rsid w:val="00686672"/>
    <w:rsid w:val="00686761"/>
    <w:rsid w:val="006867D8"/>
    <w:rsid w:val="006867F3"/>
    <w:rsid w:val="0068695E"/>
    <w:rsid w:val="00686975"/>
    <w:rsid w:val="006869B8"/>
    <w:rsid w:val="00686AFE"/>
    <w:rsid w:val="00686B3D"/>
    <w:rsid w:val="00686B5B"/>
    <w:rsid w:val="00686BF8"/>
    <w:rsid w:val="00686C62"/>
    <w:rsid w:val="00686D02"/>
    <w:rsid w:val="00686E90"/>
    <w:rsid w:val="00686EE7"/>
    <w:rsid w:val="00686F02"/>
    <w:rsid w:val="00686F8C"/>
    <w:rsid w:val="00686FB4"/>
    <w:rsid w:val="00687064"/>
    <w:rsid w:val="0068718B"/>
    <w:rsid w:val="00687190"/>
    <w:rsid w:val="00687224"/>
    <w:rsid w:val="00687280"/>
    <w:rsid w:val="0068755D"/>
    <w:rsid w:val="00687778"/>
    <w:rsid w:val="006878F6"/>
    <w:rsid w:val="00687964"/>
    <w:rsid w:val="00687AC6"/>
    <w:rsid w:val="00687B31"/>
    <w:rsid w:val="00687BC6"/>
    <w:rsid w:val="00687C1F"/>
    <w:rsid w:val="00687E3B"/>
    <w:rsid w:val="00687EA2"/>
    <w:rsid w:val="00687EAE"/>
    <w:rsid w:val="00687F24"/>
    <w:rsid w:val="00687F59"/>
    <w:rsid w:val="00687FE5"/>
    <w:rsid w:val="00690014"/>
    <w:rsid w:val="0069014A"/>
    <w:rsid w:val="006904A2"/>
    <w:rsid w:val="006905AB"/>
    <w:rsid w:val="00690626"/>
    <w:rsid w:val="00690664"/>
    <w:rsid w:val="0069069C"/>
    <w:rsid w:val="006906E4"/>
    <w:rsid w:val="00690772"/>
    <w:rsid w:val="0069078B"/>
    <w:rsid w:val="006907F3"/>
    <w:rsid w:val="006908A5"/>
    <w:rsid w:val="006908BB"/>
    <w:rsid w:val="00690913"/>
    <w:rsid w:val="006909B1"/>
    <w:rsid w:val="00690A00"/>
    <w:rsid w:val="00690A5A"/>
    <w:rsid w:val="00690A6E"/>
    <w:rsid w:val="00690AE8"/>
    <w:rsid w:val="00690AEB"/>
    <w:rsid w:val="00690C51"/>
    <w:rsid w:val="00690C9B"/>
    <w:rsid w:val="00690D30"/>
    <w:rsid w:val="00690D4A"/>
    <w:rsid w:val="00690DA2"/>
    <w:rsid w:val="00690F56"/>
    <w:rsid w:val="00691022"/>
    <w:rsid w:val="006910CE"/>
    <w:rsid w:val="006911FE"/>
    <w:rsid w:val="00691268"/>
    <w:rsid w:val="006913D5"/>
    <w:rsid w:val="00691498"/>
    <w:rsid w:val="00691590"/>
    <w:rsid w:val="00691613"/>
    <w:rsid w:val="006916A3"/>
    <w:rsid w:val="00691717"/>
    <w:rsid w:val="0069174C"/>
    <w:rsid w:val="006917E4"/>
    <w:rsid w:val="00691861"/>
    <w:rsid w:val="00691979"/>
    <w:rsid w:val="00691A36"/>
    <w:rsid w:val="00691A69"/>
    <w:rsid w:val="00691A7B"/>
    <w:rsid w:val="00691B35"/>
    <w:rsid w:val="00691BC5"/>
    <w:rsid w:val="00691C43"/>
    <w:rsid w:val="00691CC0"/>
    <w:rsid w:val="00691D40"/>
    <w:rsid w:val="00691D77"/>
    <w:rsid w:val="00691E14"/>
    <w:rsid w:val="00691E5F"/>
    <w:rsid w:val="006921C5"/>
    <w:rsid w:val="006921F6"/>
    <w:rsid w:val="00692206"/>
    <w:rsid w:val="0069223C"/>
    <w:rsid w:val="00692263"/>
    <w:rsid w:val="00692350"/>
    <w:rsid w:val="006923DA"/>
    <w:rsid w:val="006924C5"/>
    <w:rsid w:val="00692505"/>
    <w:rsid w:val="00692546"/>
    <w:rsid w:val="006925D0"/>
    <w:rsid w:val="006925F6"/>
    <w:rsid w:val="00692746"/>
    <w:rsid w:val="00692839"/>
    <w:rsid w:val="0069286D"/>
    <w:rsid w:val="006929EB"/>
    <w:rsid w:val="00692A20"/>
    <w:rsid w:val="00692A9B"/>
    <w:rsid w:val="00692ADB"/>
    <w:rsid w:val="00692B5B"/>
    <w:rsid w:val="00692C43"/>
    <w:rsid w:val="00692C4E"/>
    <w:rsid w:val="00692D92"/>
    <w:rsid w:val="00692DD6"/>
    <w:rsid w:val="00692DEF"/>
    <w:rsid w:val="00692E46"/>
    <w:rsid w:val="00692E47"/>
    <w:rsid w:val="00692F43"/>
    <w:rsid w:val="00692F44"/>
    <w:rsid w:val="00692FEE"/>
    <w:rsid w:val="0069303B"/>
    <w:rsid w:val="00693084"/>
    <w:rsid w:val="006930DE"/>
    <w:rsid w:val="00693128"/>
    <w:rsid w:val="00693156"/>
    <w:rsid w:val="0069320E"/>
    <w:rsid w:val="0069329C"/>
    <w:rsid w:val="0069335F"/>
    <w:rsid w:val="006933E2"/>
    <w:rsid w:val="0069342C"/>
    <w:rsid w:val="006934C1"/>
    <w:rsid w:val="0069358C"/>
    <w:rsid w:val="006935D9"/>
    <w:rsid w:val="00693639"/>
    <w:rsid w:val="00693681"/>
    <w:rsid w:val="00693796"/>
    <w:rsid w:val="0069380A"/>
    <w:rsid w:val="006938D0"/>
    <w:rsid w:val="00693988"/>
    <w:rsid w:val="00693BAF"/>
    <w:rsid w:val="00693C2E"/>
    <w:rsid w:val="00693C51"/>
    <w:rsid w:val="00693DC2"/>
    <w:rsid w:val="00693DC8"/>
    <w:rsid w:val="00693DF5"/>
    <w:rsid w:val="00693F5D"/>
    <w:rsid w:val="00693FC0"/>
    <w:rsid w:val="0069403C"/>
    <w:rsid w:val="00694170"/>
    <w:rsid w:val="006941F3"/>
    <w:rsid w:val="006941F9"/>
    <w:rsid w:val="00694258"/>
    <w:rsid w:val="00694268"/>
    <w:rsid w:val="00694292"/>
    <w:rsid w:val="0069439C"/>
    <w:rsid w:val="006943B8"/>
    <w:rsid w:val="00694470"/>
    <w:rsid w:val="006944AE"/>
    <w:rsid w:val="006944CF"/>
    <w:rsid w:val="0069450A"/>
    <w:rsid w:val="00694604"/>
    <w:rsid w:val="00694616"/>
    <w:rsid w:val="00694667"/>
    <w:rsid w:val="00694787"/>
    <w:rsid w:val="006947C8"/>
    <w:rsid w:val="0069484B"/>
    <w:rsid w:val="0069486B"/>
    <w:rsid w:val="00694901"/>
    <w:rsid w:val="00694A43"/>
    <w:rsid w:val="00694A9E"/>
    <w:rsid w:val="00694B6D"/>
    <w:rsid w:val="00694B9A"/>
    <w:rsid w:val="00694D7B"/>
    <w:rsid w:val="00694DFD"/>
    <w:rsid w:val="00694E16"/>
    <w:rsid w:val="00694F76"/>
    <w:rsid w:val="00694F92"/>
    <w:rsid w:val="00694FB3"/>
    <w:rsid w:val="00694FED"/>
    <w:rsid w:val="006950D4"/>
    <w:rsid w:val="0069529A"/>
    <w:rsid w:val="0069530C"/>
    <w:rsid w:val="00695376"/>
    <w:rsid w:val="00695398"/>
    <w:rsid w:val="00695469"/>
    <w:rsid w:val="006954AC"/>
    <w:rsid w:val="0069557B"/>
    <w:rsid w:val="00695654"/>
    <w:rsid w:val="00695794"/>
    <w:rsid w:val="00695982"/>
    <w:rsid w:val="0069599F"/>
    <w:rsid w:val="00695A89"/>
    <w:rsid w:val="00695B29"/>
    <w:rsid w:val="00695B9C"/>
    <w:rsid w:val="00695CDD"/>
    <w:rsid w:val="00695D19"/>
    <w:rsid w:val="00695D5C"/>
    <w:rsid w:val="00695DFC"/>
    <w:rsid w:val="00695EE9"/>
    <w:rsid w:val="00695FAD"/>
    <w:rsid w:val="006960C5"/>
    <w:rsid w:val="00696116"/>
    <w:rsid w:val="006961D1"/>
    <w:rsid w:val="006961F2"/>
    <w:rsid w:val="006962D5"/>
    <w:rsid w:val="006963BC"/>
    <w:rsid w:val="006963DA"/>
    <w:rsid w:val="0069649F"/>
    <w:rsid w:val="00696528"/>
    <w:rsid w:val="00696555"/>
    <w:rsid w:val="00696766"/>
    <w:rsid w:val="00696774"/>
    <w:rsid w:val="006967C9"/>
    <w:rsid w:val="00696814"/>
    <w:rsid w:val="00696856"/>
    <w:rsid w:val="006968ED"/>
    <w:rsid w:val="00696968"/>
    <w:rsid w:val="0069697D"/>
    <w:rsid w:val="006969BB"/>
    <w:rsid w:val="006969F8"/>
    <w:rsid w:val="00696A04"/>
    <w:rsid w:val="00696B04"/>
    <w:rsid w:val="00696C0E"/>
    <w:rsid w:val="00696CF0"/>
    <w:rsid w:val="00696D3E"/>
    <w:rsid w:val="00696D43"/>
    <w:rsid w:val="00697196"/>
    <w:rsid w:val="00697222"/>
    <w:rsid w:val="00697291"/>
    <w:rsid w:val="00697333"/>
    <w:rsid w:val="0069735C"/>
    <w:rsid w:val="00697418"/>
    <w:rsid w:val="0069748F"/>
    <w:rsid w:val="006974C2"/>
    <w:rsid w:val="00697559"/>
    <w:rsid w:val="00697677"/>
    <w:rsid w:val="00697803"/>
    <w:rsid w:val="006978AC"/>
    <w:rsid w:val="00697929"/>
    <w:rsid w:val="006979FD"/>
    <w:rsid w:val="00697A74"/>
    <w:rsid w:val="00697AF0"/>
    <w:rsid w:val="00697B56"/>
    <w:rsid w:val="00697C04"/>
    <w:rsid w:val="00697C92"/>
    <w:rsid w:val="00697CE7"/>
    <w:rsid w:val="00697D16"/>
    <w:rsid w:val="00697D2A"/>
    <w:rsid w:val="00697D38"/>
    <w:rsid w:val="00697EE2"/>
    <w:rsid w:val="00697F77"/>
    <w:rsid w:val="00697F89"/>
    <w:rsid w:val="006A0058"/>
    <w:rsid w:val="006A0126"/>
    <w:rsid w:val="006A0135"/>
    <w:rsid w:val="006A0174"/>
    <w:rsid w:val="006A0191"/>
    <w:rsid w:val="006A0194"/>
    <w:rsid w:val="006A01E3"/>
    <w:rsid w:val="006A0201"/>
    <w:rsid w:val="006A0215"/>
    <w:rsid w:val="006A029B"/>
    <w:rsid w:val="006A02E3"/>
    <w:rsid w:val="006A02E8"/>
    <w:rsid w:val="006A034F"/>
    <w:rsid w:val="006A0384"/>
    <w:rsid w:val="006A0524"/>
    <w:rsid w:val="006A05FA"/>
    <w:rsid w:val="006A068B"/>
    <w:rsid w:val="006A08EB"/>
    <w:rsid w:val="006A0A9C"/>
    <w:rsid w:val="006A0B8C"/>
    <w:rsid w:val="006A0C8C"/>
    <w:rsid w:val="006A0CD6"/>
    <w:rsid w:val="006A0D08"/>
    <w:rsid w:val="006A0E62"/>
    <w:rsid w:val="006A0E6F"/>
    <w:rsid w:val="006A10DA"/>
    <w:rsid w:val="006A10EB"/>
    <w:rsid w:val="006A113B"/>
    <w:rsid w:val="006A1285"/>
    <w:rsid w:val="006A128E"/>
    <w:rsid w:val="006A12A3"/>
    <w:rsid w:val="006A14BB"/>
    <w:rsid w:val="006A16CF"/>
    <w:rsid w:val="006A177A"/>
    <w:rsid w:val="006A178C"/>
    <w:rsid w:val="006A17BA"/>
    <w:rsid w:val="006A17FE"/>
    <w:rsid w:val="006A1831"/>
    <w:rsid w:val="006A18AA"/>
    <w:rsid w:val="006A18BC"/>
    <w:rsid w:val="006A1957"/>
    <w:rsid w:val="006A19EE"/>
    <w:rsid w:val="006A1B8D"/>
    <w:rsid w:val="006A1C8F"/>
    <w:rsid w:val="006A1C9D"/>
    <w:rsid w:val="006A1CE9"/>
    <w:rsid w:val="006A1E6C"/>
    <w:rsid w:val="006A1F70"/>
    <w:rsid w:val="006A1F88"/>
    <w:rsid w:val="006A201B"/>
    <w:rsid w:val="006A204C"/>
    <w:rsid w:val="006A2095"/>
    <w:rsid w:val="006A20C9"/>
    <w:rsid w:val="006A211D"/>
    <w:rsid w:val="006A222C"/>
    <w:rsid w:val="006A2290"/>
    <w:rsid w:val="006A22E7"/>
    <w:rsid w:val="006A2305"/>
    <w:rsid w:val="006A2419"/>
    <w:rsid w:val="006A2513"/>
    <w:rsid w:val="006A255E"/>
    <w:rsid w:val="006A258F"/>
    <w:rsid w:val="006A265A"/>
    <w:rsid w:val="006A286B"/>
    <w:rsid w:val="006A29A6"/>
    <w:rsid w:val="006A2C55"/>
    <w:rsid w:val="006A2C8E"/>
    <w:rsid w:val="006A2CE4"/>
    <w:rsid w:val="006A2D01"/>
    <w:rsid w:val="006A2E17"/>
    <w:rsid w:val="006A2F6E"/>
    <w:rsid w:val="006A2FE6"/>
    <w:rsid w:val="006A302C"/>
    <w:rsid w:val="006A321E"/>
    <w:rsid w:val="006A3238"/>
    <w:rsid w:val="006A3490"/>
    <w:rsid w:val="006A3529"/>
    <w:rsid w:val="006A35DD"/>
    <w:rsid w:val="006A35FD"/>
    <w:rsid w:val="006A3641"/>
    <w:rsid w:val="006A3659"/>
    <w:rsid w:val="006A3749"/>
    <w:rsid w:val="006A3877"/>
    <w:rsid w:val="006A38E0"/>
    <w:rsid w:val="006A3907"/>
    <w:rsid w:val="006A398F"/>
    <w:rsid w:val="006A39E0"/>
    <w:rsid w:val="006A39E7"/>
    <w:rsid w:val="006A3B55"/>
    <w:rsid w:val="006A3BB7"/>
    <w:rsid w:val="006A3BE3"/>
    <w:rsid w:val="006A3C20"/>
    <w:rsid w:val="006A3C24"/>
    <w:rsid w:val="006A3C56"/>
    <w:rsid w:val="006A3CC5"/>
    <w:rsid w:val="006A3D18"/>
    <w:rsid w:val="006A3D28"/>
    <w:rsid w:val="006A3E08"/>
    <w:rsid w:val="006A3E29"/>
    <w:rsid w:val="006A3E3D"/>
    <w:rsid w:val="006A3E5D"/>
    <w:rsid w:val="006A3EA7"/>
    <w:rsid w:val="006A3F1B"/>
    <w:rsid w:val="006A3F23"/>
    <w:rsid w:val="006A4025"/>
    <w:rsid w:val="006A4093"/>
    <w:rsid w:val="006A410E"/>
    <w:rsid w:val="006A4134"/>
    <w:rsid w:val="006A41DB"/>
    <w:rsid w:val="006A429E"/>
    <w:rsid w:val="006A42A1"/>
    <w:rsid w:val="006A42AC"/>
    <w:rsid w:val="006A42D5"/>
    <w:rsid w:val="006A448F"/>
    <w:rsid w:val="006A4496"/>
    <w:rsid w:val="006A44EB"/>
    <w:rsid w:val="006A44F9"/>
    <w:rsid w:val="006A4573"/>
    <w:rsid w:val="006A45B4"/>
    <w:rsid w:val="006A462E"/>
    <w:rsid w:val="006A467B"/>
    <w:rsid w:val="006A470E"/>
    <w:rsid w:val="006A4748"/>
    <w:rsid w:val="006A478F"/>
    <w:rsid w:val="006A47DB"/>
    <w:rsid w:val="006A4AB7"/>
    <w:rsid w:val="006A4AF6"/>
    <w:rsid w:val="006A4B66"/>
    <w:rsid w:val="006A4CFA"/>
    <w:rsid w:val="006A4DCD"/>
    <w:rsid w:val="006A4F14"/>
    <w:rsid w:val="006A4FD5"/>
    <w:rsid w:val="006A5045"/>
    <w:rsid w:val="006A50B4"/>
    <w:rsid w:val="006A5189"/>
    <w:rsid w:val="006A5281"/>
    <w:rsid w:val="006A5304"/>
    <w:rsid w:val="006A5355"/>
    <w:rsid w:val="006A5379"/>
    <w:rsid w:val="006A53CB"/>
    <w:rsid w:val="006A541D"/>
    <w:rsid w:val="006A546F"/>
    <w:rsid w:val="006A54FB"/>
    <w:rsid w:val="006A5728"/>
    <w:rsid w:val="006A5816"/>
    <w:rsid w:val="006A596A"/>
    <w:rsid w:val="006A5985"/>
    <w:rsid w:val="006A59E2"/>
    <w:rsid w:val="006A59E9"/>
    <w:rsid w:val="006A5C2B"/>
    <w:rsid w:val="006A5C5F"/>
    <w:rsid w:val="006A5C8C"/>
    <w:rsid w:val="006A5CB2"/>
    <w:rsid w:val="006A5E22"/>
    <w:rsid w:val="006A5EAF"/>
    <w:rsid w:val="006A5EF1"/>
    <w:rsid w:val="006A5F79"/>
    <w:rsid w:val="006A6047"/>
    <w:rsid w:val="006A608E"/>
    <w:rsid w:val="006A609E"/>
    <w:rsid w:val="006A6139"/>
    <w:rsid w:val="006A613B"/>
    <w:rsid w:val="006A61EC"/>
    <w:rsid w:val="006A61ED"/>
    <w:rsid w:val="006A63ED"/>
    <w:rsid w:val="006A63F6"/>
    <w:rsid w:val="006A6415"/>
    <w:rsid w:val="006A6489"/>
    <w:rsid w:val="006A65EE"/>
    <w:rsid w:val="006A66C4"/>
    <w:rsid w:val="006A6758"/>
    <w:rsid w:val="006A679D"/>
    <w:rsid w:val="006A6889"/>
    <w:rsid w:val="006A68EC"/>
    <w:rsid w:val="006A6985"/>
    <w:rsid w:val="006A699F"/>
    <w:rsid w:val="006A6ADD"/>
    <w:rsid w:val="006A6BB8"/>
    <w:rsid w:val="006A6BFB"/>
    <w:rsid w:val="006A6C64"/>
    <w:rsid w:val="006A6DAB"/>
    <w:rsid w:val="006A6DFF"/>
    <w:rsid w:val="006A6E7E"/>
    <w:rsid w:val="006A6EB5"/>
    <w:rsid w:val="006A70E4"/>
    <w:rsid w:val="006A7138"/>
    <w:rsid w:val="006A720B"/>
    <w:rsid w:val="006A7300"/>
    <w:rsid w:val="006A733B"/>
    <w:rsid w:val="006A73B9"/>
    <w:rsid w:val="006A7460"/>
    <w:rsid w:val="006A74EA"/>
    <w:rsid w:val="006A750F"/>
    <w:rsid w:val="006A75CD"/>
    <w:rsid w:val="006A761F"/>
    <w:rsid w:val="006A7678"/>
    <w:rsid w:val="006A7697"/>
    <w:rsid w:val="006A771F"/>
    <w:rsid w:val="006A7734"/>
    <w:rsid w:val="006A7859"/>
    <w:rsid w:val="006A7926"/>
    <w:rsid w:val="006A7A5C"/>
    <w:rsid w:val="006A7A7B"/>
    <w:rsid w:val="006A7C5B"/>
    <w:rsid w:val="006A7D11"/>
    <w:rsid w:val="006A7DE8"/>
    <w:rsid w:val="006A7E31"/>
    <w:rsid w:val="006A7F8C"/>
    <w:rsid w:val="006B000F"/>
    <w:rsid w:val="006B0096"/>
    <w:rsid w:val="006B023D"/>
    <w:rsid w:val="006B02A9"/>
    <w:rsid w:val="006B0338"/>
    <w:rsid w:val="006B0353"/>
    <w:rsid w:val="006B041E"/>
    <w:rsid w:val="006B0473"/>
    <w:rsid w:val="006B04B8"/>
    <w:rsid w:val="006B050F"/>
    <w:rsid w:val="006B0583"/>
    <w:rsid w:val="006B05E8"/>
    <w:rsid w:val="006B05F7"/>
    <w:rsid w:val="006B05FB"/>
    <w:rsid w:val="006B0732"/>
    <w:rsid w:val="006B073F"/>
    <w:rsid w:val="006B0757"/>
    <w:rsid w:val="006B075F"/>
    <w:rsid w:val="006B07FD"/>
    <w:rsid w:val="006B08CE"/>
    <w:rsid w:val="006B090F"/>
    <w:rsid w:val="006B0958"/>
    <w:rsid w:val="006B0B8F"/>
    <w:rsid w:val="006B0C66"/>
    <w:rsid w:val="006B0DE6"/>
    <w:rsid w:val="006B0E3F"/>
    <w:rsid w:val="006B0F2D"/>
    <w:rsid w:val="006B0F47"/>
    <w:rsid w:val="006B0F9B"/>
    <w:rsid w:val="006B1161"/>
    <w:rsid w:val="006B1220"/>
    <w:rsid w:val="006B1298"/>
    <w:rsid w:val="006B1379"/>
    <w:rsid w:val="006B140F"/>
    <w:rsid w:val="006B1432"/>
    <w:rsid w:val="006B14C6"/>
    <w:rsid w:val="006B1586"/>
    <w:rsid w:val="006B158B"/>
    <w:rsid w:val="006B15FB"/>
    <w:rsid w:val="006B1633"/>
    <w:rsid w:val="006B1892"/>
    <w:rsid w:val="006B18EC"/>
    <w:rsid w:val="006B1971"/>
    <w:rsid w:val="006B1B1E"/>
    <w:rsid w:val="006B1C2C"/>
    <w:rsid w:val="006B1C5B"/>
    <w:rsid w:val="006B1DA1"/>
    <w:rsid w:val="006B1DF5"/>
    <w:rsid w:val="006B1E25"/>
    <w:rsid w:val="006B1ED1"/>
    <w:rsid w:val="006B1F2B"/>
    <w:rsid w:val="006B1F8F"/>
    <w:rsid w:val="006B22CC"/>
    <w:rsid w:val="006B2414"/>
    <w:rsid w:val="006B2579"/>
    <w:rsid w:val="006B2598"/>
    <w:rsid w:val="006B25B5"/>
    <w:rsid w:val="006B25E3"/>
    <w:rsid w:val="006B25E8"/>
    <w:rsid w:val="006B2711"/>
    <w:rsid w:val="006B283E"/>
    <w:rsid w:val="006B28E7"/>
    <w:rsid w:val="006B29FA"/>
    <w:rsid w:val="006B2A17"/>
    <w:rsid w:val="006B2C05"/>
    <w:rsid w:val="006B2CC8"/>
    <w:rsid w:val="006B2D02"/>
    <w:rsid w:val="006B2D47"/>
    <w:rsid w:val="006B2D70"/>
    <w:rsid w:val="006B2E5A"/>
    <w:rsid w:val="006B2F29"/>
    <w:rsid w:val="006B2F5E"/>
    <w:rsid w:val="006B3066"/>
    <w:rsid w:val="006B33B8"/>
    <w:rsid w:val="006B340C"/>
    <w:rsid w:val="006B34A2"/>
    <w:rsid w:val="006B34BC"/>
    <w:rsid w:val="006B3543"/>
    <w:rsid w:val="006B361F"/>
    <w:rsid w:val="006B373F"/>
    <w:rsid w:val="006B3900"/>
    <w:rsid w:val="006B398D"/>
    <w:rsid w:val="006B39D7"/>
    <w:rsid w:val="006B3A21"/>
    <w:rsid w:val="006B3B0D"/>
    <w:rsid w:val="006B3C54"/>
    <w:rsid w:val="006B3C7B"/>
    <w:rsid w:val="006B3D46"/>
    <w:rsid w:val="006B3E15"/>
    <w:rsid w:val="006B3ED2"/>
    <w:rsid w:val="006B3F25"/>
    <w:rsid w:val="006B3FBF"/>
    <w:rsid w:val="006B3FED"/>
    <w:rsid w:val="006B4027"/>
    <w:rsid w:val="006B4093"/>
    <w:rsid w:val="006B40B8"/>
    <w:rsid w:val="006B4164"/>
    <w:rsid w:val="006B41C0"/>
    <w:rsid w:val="006B42C7"/>
    <w:rsid w:val="006B4378"/>
    <w:rsid w:val="006B43B2"/>
    <w:rsid w:val="006B443F"/>
    <w:rsid w:val="006B4465"/>
    <w:rsid w:val="006B44BF"/>
    <w:rsid w:val="006B4502"/>
    <w:rsid w:val="006B4545"/>
    <w:rsid w:val="006B4568"/>
    <w:rsid w:val="006B45A9"/>
    <w:rsid w:val="006B45FD"/>
    <w:rsid w:val="006B462B"/>
    <w:rsid w:val="006B4647"/>
    <w:rsid w:val="006B47F2"/>
    <w:rsid w:val="006B483B"/>
    <w:rsid w:val="006B485E"/>
    <w:rsid w:val="006B4881"/>
    <w:rsid w:val="006B48BD"/>
    <w:rsid w:val="006B49E5"/>
    <w:rsid w:val="006B4BAE"/>
    <w:rsid w:val="006B4BC8"/>
    <w:rsid w:val="006B4BE0"/>
    <w:rsid w:val="006B4BFD"/>
    <w:rsid w:val="006B4C89"/>
    <w:rsid w:val="006B4D0A"/>
    <w:rsid w:val="006B4D17"/>
    <w:rsid w:val="006B4DCC"/>
    <w:rsid w:val="006B4E5E"/>
    <w:rsid w:val="006B4FA3"/>
    <w:rsid w:val="006B5047"/>
    <w:rsid w:val="006B50A7"/>
    <w:rsid w:val="006B5269"/>
    <w:rsid w:val="006B52AB"/>
    <w:rsid w:val="006B52CF"/>
    <w:rsid w:val="006B52D6"/>
    <w:rsid w:val="006B53C7"/>
    <w:rsid w:val="006B55C8"/>
    <w:rsid w:val="006B55F0"/>
    <w:rsid w:val="006B569E"/>
    <w:rsid w:val="006B56BF"/>
    <w:rsid w:val="006B56C0"/>
    <w:rsid w:val="006B56F4"/>
    <w:rsid w:val="006B58B6"/>
    <w:rsid w:val="006B5948"/>
    <w:rsid w:val="006B5A9E"/>
    <w:rsid w:val="006B5B5B"/>
    <w:rsid w:val="006B5BFC"/>
    <w:rsid w:val="006B5C7E"/>
    <w:rsid w:val="006B5DB3"/>
    <w:rsid w:val="006B5EAE"/>
    <w:rsid w:val="006B5EBF"/>
    <w:rsid w:val="006B5F39"/>
    <w:rsid w:val="006B5F55"/>
    <w:rsid w:val="006B5FC4"/>
    <w:rsid w:val="006B6018"/>
    <w:rsid w:val="006B60A9"/>
    <w:rsid w:val="006B60DE"/>
    <w:rsid w:val="006B61D1"/>
    <w:rsid w:val="006B622F"/>
    <w:rsid w:val="006B6355"/>
    <w:rsid w:val="006B6375"/>
    <w:rsid w:val="006B644E"/>
    <w:rsid w:val="006B648C"/>
    <w:rsid w:val="006B656F"/>
    <w:rsid w:val="006B65A0"/>
    <w:rsid w:val="006B65EB"/>
    <w:rsid w:val="006B6659"/>
    <w:rsid w:val="006B66A8"/>
    <w:rsid w:val="006B67FC"/>
    <w:rsid w:val="006B6824"/>
    <w:rsid w:val="006B68C8"/>
    <w:rsid w:val="006B6983"/>
    <w:rsid w:val="006B6A02"/>
    <w:rsid w:val="006B6A7F"/>
    <w:rsid w:val="006B6C99"/>
    <w:rsid w:val="006B6CD6"/>
    <w:rsid w:val="006B6CE2"/>
    <w:rsid w:val="006B6D71"/>
    <w:rsid w:val="006B707F"/>
    <w:rsid w:val="006B72DF"/>
    <w:rsid w:val="006B72E8"/>
    <w:rsid w:val="006B7356"/>
    <w:rsid w:val="006B74AC"/>
    <w:rsid w:val="006B75C0"/>
    <w:rsid w:val="006B777F"/>
    <w:rsid w:val="006B7787"/>
    <w:rsid w:val="006B7989"/>
    <w:rsid w:val="006B79C4"/>
    <w:rsid w:val="006B7CD2"/>
    <w:rsid w:val="006B7DAB"/>
    <w:rsid w:val="006B7EC4"/>
    <w:rsid w:val="006B7F3C"/>
    <w:rsid w:val="006C007D"/>
    <w:rsid w:val="006C00B7"/>
    <w:rsid w:val="006C00CF"/>
    <w:rsid w:val="006C01EF"/>
    <w:rsid w:val="006C0255"/>
    <w:rsid w:val="006C025A"/>
    <w:rsid w:val="006C0291"/>
    <w:rsid w:val="006C02A9"/>
    <w:rsid w:val="006C02B2"/>
    <w:rsid w:val="006C034F"/>
    <w:rsid w:val="006C0363"/>
    <w:rsid w:val="006C0440"/>
    <w:rsid w:val="006C0489"/>
    <w:rsid w:val="006C0531"/>
    <w:rsid w:val="006C0539"/>
    <w:rsid w:val="006C05B3"/>
    <w:rsid w:val="006C065E"/>
    <w:rsid w:val="006C06B3"/>
    <w:rsid w:val="006C07F6"/>
    <w:rsid w:val="006C086C"/>
    <w:rsid w:val="006C08AF"/>
    <w:rsid w:val="006C0A2E"/>
    <w:rsid w:val="006C0B4E"/>
    <w:rsid w:val="006C0BC6"/>
    <w:rsid w:val="006C0BD4"/>
    <w:rsid w:val="006C0D38"/>
    <w:rsid w:val="006C0DBA"/>
    <w:rsid w:val="006C1019"/>
    <w:rsid w:val="006C113F"/>
    <w:rsid w:val="006C12E4"/>
    <w:rsid w:val="006C12EE"/>
    <w:rsid w:val="006C12F9"/>
    <w:rsid w:val="006C132B"/>
    <w:rsid w:val="006C1406"/>
    <w:rsid w:val="006C14D0"/>
    <w:rsid w:val="006C15A0"/>
    <w:rsid w:val="006C18EB"/>
    <w:rsid w:val="006C1903"/>
    <w:rsid w:val="006C197B"/>
    <w:rsid w:val="006C1980"/>
    <w:rsid w:val="006C19CC"/>
    <w:rsid w:val="006C19F2"/>
    <w:rsid w:val="006C1A8B"/>
    <w:rsid w:val="006C1AFB"/>
    <w:rsid w:val="006C1BD8"/>
    <w:rsid w:val="006C1C2B"/>
    <w:rsid w:val="006C1CD4"/>
    <w:rsid w:val="006C1DA9"/>
    <w:rsid w:val="006C1E52"/>
    <w:rsid w:val="006C206B"/>
    <w:rsid w:val="006C2114"/>
    <w:rsid w:val="006C219A"/>
    <w:rsid w:val="006C21AF"/>
    <w:rsid w:val="006C221B"/>
    <w:rsid w:val="006C23CB"/>
    <w:rsid w:val="006C25CA"/>
    <w:rsid w:val="006C27A6"/>
    <w:rsid w:val="006C27D0"/>
    <w:rsid w:val="006C286C"/>
    <w:rsid w:val="006C28F8"/>
    <w:rsid w:val="006C294B"/>
    <w:rsid w:val="006C299D"/>
    <w:rsid w:val="006C2A52"/>
    <w:rsid w:val="006C2ACF"/>
    <w:rsid w:val="006C2B51"/>
    <w:rsid w:val="006C2BCE"/>
    <w:rsid w:val="006C2C56"/>
    <w:rsid w:val="006C2D1D"/>
    <w:rsid w:val="006C2D87"/>
    <w:rsid w:val="006C2E5C"/>
    <w:rsid w:val="006C2E6D"/>
    <w:rsid w:val="006C2E7B"/>
    <w:rsid w:val="006C2EB5"/>
    <w:rsid w:val="006C2F42"/>
    <w:rsid w:val="006C2F52"/>
    <w:rsid w:val="006C2FB0"/>
    <w:rsid w:val="006C2FC7"/>
    <w:rsid w:val="006C32D6"/>
    <w:rsid w:val="006C34C2"/>
    <w:rsid w:val="006C34D6"/>
    <w:rsid w:val="006C34E2"/>
    <w:rsid w:val="006C35C5"/>
    <w:rsid w:val="006C373A"/>
    <w:rsid w:val="006C3763"/>
    <w:rsid w:val="006C37D2"/>
    <w:rsid w:val="006C38BC"/>
    <w:rsid w:val="006C39AE"/>
    <w:rsid w:val="006C3A98"/>
    <w:rsid w:val="006C3AEF"/>
    <w:rsid w:val="006C3CC6"/>
    <w:rsid w:val="006C3CE8"/>
    <w:rsid w:val="006C3E40"/>
    <w:rsid w:val="006C3EE8"/>
    <w:rsid w:val="006C3F2F"/>
    <w:rsid w:val="006C3FCB"/>
    <w:rsid w:val="006C4197"/>
    <w:rsid w:val="006C4227"/>
    <w:rsid w:val="006C4235"/>
    <w:rsid w:val="006C42CE"/>
    <w:rsid w:val="006C42D3"/>
    <w:rsid w:val="006C42D5"/>
    <w:rsid w:val="006C4345"/>
    <w:rsid w:val="006C4351"/>
    <w:rsid w:val="006C437E"/>
    <w:rsid w:val="006C43C0"/>
    <w:rsid w:val="006C44B7"/>
    <w:rsid w:val="006C4579"/>
    <w:rsid w:val="006C45B1"/>
    <w:rsid w:val="006C45D2"/>
    <w:rsid w:val="006C46EE"/>
    <w:rsid w:val="006C475F"/>
    <w:rsid w:val="006C48E7"/>
    <w:rsid w:val="006C49BA"/>
    <w:rsid w:val="006C49CD"/>
    <w:rsid w:val="006C49CF"/>
    <w:rsid w:val="006C4B52"/>
    <w:rsid w:val="006C4C00"/>
    <w:rsid w:val="006C4C0A"/>
    <w:rsid w:val="006C4C62"/>
    <w:rsid w:val="006C4D87"/>
    <w:rsid w:val="006C4F3A"/>
    <w:rsid w:val="006C4FD7"/>
    <w:rsid w:val="006C50D1"/>
    <w:rsid w:val="006C5195"/>
    <w:rsid w:val="006C5217"/>
    <w:rsid w:val="006C52BA"/>
    <w:rsid w:val="006C52D6"/>
    <w:rsid w:val="006C542A"/>
    <w:rsid w:val="006C5439"/>
    <w:rsid w:val="006C54EC"/>
    <w:rsid w:val="006C563D"/>
    <w:rsid w:val="006C5695"/>
    <w:rsid w:val="006C56F3"/>
    <w:rsid w:val="006C5879"/>
    <w:rsid w:val="006C587F"/>
    <w:rsid w:val="006C58A5"/>
    <w:rsid w:val="006C58B1"/>
    <w:rsid w:val="006C5AD2"/>
    <w:rsid w:val="006C5BA8"/>
    <w:rsid w:val="006C5C60"/>
    <w:rsid w:val="006C5DB3"/>
    <w:rsid w:val="006C5DBD"/>
    <w:rsid w:val="006C5F75"/>
    <w:rsid w:val="006C5F99"/>
    <w:rsid w:val="006C5FA3"/>
    <w:rsid w:val="006C6047"/>
    <w:rsid w:val="006C6106"/>
    <w:rsid w:val="006C613B"/>
    <w:rsid w:val="006C6270"/>
    <w:rsid w:val="006C6352"/>
    <w:rsid w:val="006C6390"/>
    <w:rsid w:val="006C6398"/>
    <w:rsid w:val="006C63BE"/>
    <w:rsid w:val="006C63C3"/>
    <w:rsid w:val="006C6413"/>
    <w:rsid w:val="006C64AC"/>
    <w:rsid w:val="006C64F8"/>
    <w:rsid w:val="006C663F"/>
    <w:rsid w:val="006C66C1"/>
    <w:rsid w:val="006C6792"/>
    <w:rsid w:val="006C67AC"/>
    <w:rsid w:val="006C6890"/>
    <w:rsid w:val="006C68B7"/>
    <w:rsid w:val="006C69B8"/>
    <w:rsid w:val="006C6A08"/>
    <w:rsid w:val="006C6A21"/>
    <w:rsid w:val="006C6ABC"/>
    <w:rsid w:val="006C6C9B"/>
    <w:rsid w:val="006C6CB1"/>
    <w:rsid w:val="006C6D53"/>
    <w:rsid w:val="006C6DB6"/>
    <w:rsid w:val="006C6DF0"/>
    <w:rsid w:val="006C6E6B"/>
    <w:rsid w:val="006C6EF7"/>
    <w:rsid w:val="006C710B"/>
    <w:rsid w:val="006C712B"/>
    <w:rsid w:val="006C71C3"/>
    <w:rsid w:val="006C724A"/>
    <w:rsid w:val="006C72AA"/>
    <w:rsid w:val="006C7300"/>
    <w:rsid w:val="006C7382"/>
    <w:rsid w:val="006C73C8"/>
    <w:rsid w:val="006C746C"/>
    <w:rsid w:val="006C754C"/>
    <w:rsid w:val="006C7705"/>
    <w:rsid w:val="006C78A1"/>
    <w:rsid w:val="006C7939"/>
    <w:rsid w:val="006C7980"/>
    <w:rsid w:val="006C7BE0"/>
    <w:rsid w:val="006C7BFE"/>
    <w:rsid w:val="006C7CA1"/>
    <w:rsid w:val="006C7D82"/>
    <w:rsid w:val="006C7EA7"/>
    <w:rsid w:val="006D01B8"/>
    <w:rsid w:val="006D01F4"/>
    <w:rsid w:val="006D0458"/>
    <w:rsid w:val="006D04D9"/>
    <w:rsid w:val="006D05CB"/>
    <w:rsid w:val="006D0600"/>
    <w:rsid w:val="006D0609"/>
    <w:rsid w:val="006D061D"/>
    <w:rsid w:val="006D0755"/>
    <w:rsid w:val="006D07A3"/>
    <w:rsid w:val="006D07CA"/>
    <w:rsid w:val="006D098A"/>
    <w:rsid w:val="006D09A9"/>
    <w:rsid w:val="006D0AA3"/>
    <w:rsid w:val="006D0B31"/>
    <w:rsid w:val="006D0BD8"/>
    <w:rsid w:val="006D0CD4"/>
    <w:rsid w:val="006D0D6A"/>
    <w:rsid w:val="006D0E15"/>
    <w:rsid w:val="006D0EE3"/>
    <w:rsid w:val="006D0F1D"/>
    <w:rsid w:val="006D0F5D"/>
    <w:rsid w:val="006D1119"/>
    <w:rsid w:val="006D11A3"/>
    <w:rsid w:val="006D11CA"/>
    <w:rsid w:val="006D140A"/>
    <w:rsid w:val="006D14D7"/>
    <w:rsid w:val="006D1516"/>
    <w:rsid w:val="006D1524"/>
    <w:rsid w:val="006D1626"/>
    <w:rsid w:val="006D1773"/>
    <w:rsid w:val="006D17D8"/>
    <w:rsid w:val="006D185B"/>
    <w:rsid w:val="006D191C"/>
    <w:rsid w:val="006D195D"/>
    <w:rsid w:val="006D1A97"/>
    <w:rsid w:val="006D1B2B"/>
    <w:rsid w:val="006D1B94"/>
    <w:rsid w:val="006D1BC0"/>
    <w:rsid w:val="006D1C41"/>
    <w:rsid w:val="006D1E8E"/>
    <w:rsid w:val="006D2073"/>
    <w:rsid w:val="006D220C"/>
    <w:rsid w:val="006D2392"/>
    <w:rsid w:val="006D239F"/>
    <w:rsid w:val="006D23A9"/>
    <w:rsid w:val="006D23CE"/>
    <w:rsid w:val="006D24C9"/>
    <w:rsid w:val="006D24F7"/>
    <w:rsid w:val="006D277D"/>
    <w:rsid w:val="006D2831"/>
    <w:rsid w:val="006D2906"/>
    <w:rsid w:val="006D2A04"/>
    <w:rsid w:val="006D2A20"/>
    <w:rsid w:val="006D2B01"/>
    <w:rsid w:val="006D2B37"/>
    <w:rsid w:val="006D2BB8"/>
    <w:rsid w:val="006D2BDA"/>
    <w:rsid w:val="006D2BFA"/>
    <w:rsid w:val="006D2DB6"/>
    <w:rsid w:val="006D2DEA"/>
    <w:rsid w:val="006D2ED0"/>
    <w:rsid w:val="006D2F09"/>
    <w:rsid w:val="006D2FAF"/>
    <w:rsid w:val="006D2FC5"/>
    <w:rsid w:val="006D3001"/>
    <w:rsid w:val="006D317E"/>
    <w:rsid w:val="006D31FC"/>
    <w:rsid w:val="006D326C"/>
    <w:rsid w:val="006D32F9"/>
    <w:rsid w:val="006D3327"/>
    <w:rsid w:val="006D3337"/>
    <w:rsid w:val="006D3360"/>
    <w:rsid w:val="006D3677"/>
    <w:rsid w:val="006D3729"/>
    <w:rsid w:val="006D3764"/>
    <w:rsid w:val="006D377B"/>
    <w:rsid w:val="006D37C8"/>
    <w:rsid w:val="006D3941"/>
    <w:rsid w:val="006D3978"/>
    <w:rsid w:val="006D3ABB"/>
    <w:rsid w:val="006D3B2A"/>
    <w:rsid w:val="006D3D92"/>
    <w:rsid w:val="006D3EA9"/>
    <w:rsid w:val="006D3FC0"/>
    <w:rsid w:val="006D4029"/>
    <w:rsid w:val="006D405B"/>
    <w:rsid w:val="006D40EC"/>
    <w:rsid w:val="006D4159"/>
    <w:rsid w:val="006D4175"/>
    <w:rsid w:val="006D4270"/>
    <w:rsid w:val="006D42CF"/>
    <w:rsid w:val="006D4370"/>
    <w:rsid w:val="006D439D"/>
    <w:rsid w:val="006D44EC"/>
    <w:rsid w:val="006D45A4"/>
    <w:rsid w:val="006D4646"/>
    <w:rsid w:val="006D4674"/>
    <w:rsid w:val="006D4687"/>
    <w:rsid w:val="006D46EC"/>
    <w:rsid w:val="006D4780"/>
    <w:rsid w:val="006D4802"/>
    <w:rsid w:val="006D485F"/>
    <w:rsid w:val="006D49CF"/>
    <w:rsid w:val="006D49FD"/>
    <w:rsid w:val="006D4A21"/>
    <w:rsid w:val="006D4B49"/>
    <w:rsid w:val="006D4CF9"/>
    <w:rsid w:val="006D4D6E"/>
    <w:rsid w:val="006D4EDD"/>
    <w:rsid w:val="006D4FC7"/>
    <w:rsid w:val="006D50F1"/>
    <w:rsid w:val="006D52B3"/>
    <w:rsid w:val="006D5338"/>
    <w:rsid w:val="006D535A"/>
    <w:rsid w:val="006D540A"/>
    <w:rsid w:val="006D5612"/>
    <w:rsid w:val="006D56A2"/>
    <w:rsid w:val="006D575D"/>
    <w:rsid w:val="006D576C"/>
    <w:rsid w:val="006D592C"/>
    <w:rsid w:val="006D598F"/>
    <w:rsid w:val="006D59F7"/>
    <w:rsid w:val="006D5A2F"/>
    <w:rsid w:val="006D5A52"/>
    <w:rsid w:val="006D5B04"/>
    <w:rsid w:val="006D5B2D"/>
    <w:rsid w:val="006D5B49"/>
    <w:rsid w:val="006D5BE4"/>
    <w:rsid w:val="006D5D2A"/>
    <w:rsid w:val="006D5D32"/>
    <w:rsid w:val="006D5D37"/>
    <w:rsid w:val="006D5F74"/>
    <w:rsid w:val="006D601E"/>
    <w:rsid w:val="006D6079"/>
    <w:rsid w:val="006D61AF"/>
    <w:rsid w:val="006D6240"/>
    <w:rsid w:val="006D6254"/>
    <w:rsid w:val="006D62A9"/>
    <w:rsid w:val="006D62E6"/>
    <w:rsid w:val="006D62F2"/>
    <w:rsid w:val="006D6378"/>
    <w:rsid w:val="006D63CB"/>
    <w:rsid w:val="006D65A2"/>
    <w:rsid w:val="006D65F2"/>
    <w:rsid w:val="006D6640"/>
    <w:rsid w:val="006D668A"/>
    <w:rsid w:val="006D668D"/>
    <w:rsid w:val="006D66A4"/>
    <w:rsid w:val="006D67BC"/>
    <w:rsid w:val="006D6989"/>
    <w:rsid w:val="006D6AFE"/>
    <w:rsid w:val="006D6DF6"/>
    <w:rsid w:val="006D6DFB"/>
    <w:rsid w:val="006D6E5F"/>
    <w:rsid w:val="006D6E78"/>
    <w:rsid w:val="006D6F17"/>
    <w:rsid w:val="006D718A"/>
    <w:rsid w:val="006D721F"/>
    <w:rsid w:val="006D7221"/>
    <w:rsid w:val="006D7238"/>
    <w:rsid w:val="006D7345"/>
    <w:rsid w:val="006D7353"/>
    <w:rsid w:val="006D73A0"/>
    <w:rsid w:val="006D73C4"/>
    <w:rsid w:val="006D745D"/>
    <w:rsid w:val="006D74D5"/>
    <w:rsid w:val="006D759A"/>
    <w:rsid w:val="006D76A3"/>
    <w:rsid w:val="006D77EA"/>
    <w:rsid w:val="006D782C"/>
    <w:rsid w:val="006D7846"/>
    <w:rsid w:val="006D793B"/>
    <w:rsid w:val="006D79E5"/>
    <w:rsid w:val="006D7A02"/>
    <w:rsid w:val="006D7A8A"/>
    <w:rsid w:val="006D7B22"/>
    <w:rsid w:val="006D7B7C"/>
    <w:rsid w:val="006D7BAF"/>
    <w:rsid w:val="006D7BBE"/>
    <w:rsid w:val="006D7BDA"/>
    <w:rsid w:val="006D7E3F"/>
    <w:rsid w:val="006D7EC7"/>
    <w:rsid w:val="006D7ED8"/>
    <w:rsid w:val="006D7F05"/>
    <w:rsid w:val="006D7F4E"/>
    <w:rsid w:val="006E004C"/>
    <w:rsid w:val="006E0365"/>
    <w:rsid w:val="006E05AD"/>
    <w:rsid w:val="006E05B8"/>
    <w:rsid w:val="006E0857"/>
    <w:rsid w:val="006E08D9"/>
    <w:rsid w:val="006E0C21"/>
    <w:rsid w:val="006E0D0A"/>
    <w:rsid w:val="006E0D10"/>
    <w:rsid w:val="006E0D71"/>
    <w:rsid w:val="006E0D8C"/>
    <w:rsid w:val="006E0EFD"/>
    <w:rsid w:val="006E0FFA"/>
    <w:rsid w:val="006E10E2"/>
    <w:rsid w:val="006E11AB"/>
    <w:rsid w:val="006E11F2"/>
    <w:rsid w:val="006E126E"/>
    <w:rsid w:val="006E12F9"/>
    <w:rsid w:val="006E134A"/>
    <w:rsid w:val="006E1403"/>
    <w:rsid w:val="006E1487"/>
    <w:rsid w:val="006E1497"/>
    <w:rsid w:val="006E14BC"/>
    <w:rsid w:val="006E162D"/>
    <w:rsid w:val="006E1644"/>
    <w:rsid w:val="006E1736"/>
    <w:rsid w:val="006E188F"/>
    <w:rsid w:val="006E190A"/>
    <w:rsid w:val="006E1927"/>
    <w:rsid w:val="006E1981"/>
    <w:rsid w:val="006E1A65"/>
    <w:rsid w:val="006E1A69"/>
    <w:rsid w:val="006E1B09"/>
    <w:rsid w:val="006E1B21"/>
    <w:rsid w:val="006E1B56"/>
    <w:rsid w:val="006E1C20"/>
    <w:rsid w:val="006E1C4A"/>
    <w:rsid w:val="006E1CA4"/>
    <w:rsid w:val="006E1D8E"/>
    <w:rsid w:val="006E1DE2"/>
    <w:rsid w:val="006E1E59"/>
    <w:rsid w:val="006E1E8B"/>
    <w:rsid w:val="006E1EAE"/>
    <w:rsid w:val="006E204B"/>
    <w:rsid w:val="006E224C"/>
    <w:rsid w:val="006E2311"/>
    <w:rsid w:val="006E2347"/>
    <w:rsid w:val="006E2356"/>
    <w:rsid w:val="006E2486"/>
    <w:rsid w:val="006E2561"/>
    <w:rsid w:val="006E25A0"/>
    <w:rsid w:val="006E25BE"/>
    <w:rsid w:val="006E2668"/>
    <w:rsid w:val="006E2676"/>
    <w:rsid w:val="006E27E6"/>
    <w:rsid w:val="006E2A26"/>
    <w:rsid w:val="006E2A89"/>
    <w:rsid w:val="006E2B11"/>
    <w:rsid w:val="006E2B39"/>
    <w:rsid w:val="006E2D35"/>
    <w:rsid w:val="006E2D6C"/>
    <w:rsid w:val="006E2DBB"/>
    <w:rsid w:val="006E2EEF"/>
    <w:rsid w:val="006E2F51"/>
    <w:rsid w:val="006E2FAE"/>
    <w:rsid w:val="006E3012"/>
    <w:rsid w:val="006E3063"/>
    <w:rsid w:val="006E3068"/>
    <w:rsid w:val="006E30C9"/>
    <w:rsid w:val="006E3108"/>
    <w:rsid w:val="006E32F9"/>
    <w:rsid w:val="006E34F4"/>
    <w:rsid w:val="006E3568"/>
    <w:rsid w:val="006E3575"/>
    <w:rsid w:val="006E36AF"/>
    <w:rsid w:val="006E36B2"/>
    <w:rsid w:val="006E3709"/>
    <w:rsid w:val="006E3791"/>
    <w:rsid w:val="006E3817"/>
    <w:rsid w:val="006E3973"/>
    <w:rsid w:val="006E39E8"/>
    <w:rsid w:val="006E3A40"/>
    <w:rsid w:val="006E3A56"/>
    <w:rsid w:val="006E3A91"/>
    <w:rsid w:val="006E3A9B"/>
    <w:rsid w:val="006E3A9D"/>
    <w:rsid w:val="006E3C82"/>
    <w:rsid w:val="006E3CA9"/>
    <w:rsid w:val="006E3CBF"/>
    <w:rsid w:val="006E3CFA"/>
    <w:rsid w:val="006E3D1D"/>
    <w:rsid w:val="006E3D6D"/>
    <w:rsid w:val="006E3DD9"/>
    <w:rsid w:val="006E3E08"/>
    <w:rsid w:val="006E3EF6"/>
    <w:rsid w:val="006E3F05"/>
    <w:rsid w:val="006E3F23"/>
    <w:rsid w:val="006E4059"/>
    <w:rsid w:val="006E407E"/>
    <w:rsid w:val="006E4124"/>
    <w:rsid w:val="006E41EB"/>
    <w:rsid w:val="006E42E1"/>
    <w:rsid w:val="006E431A"/>
    <w:rsid w:val="006E4382"/>
    <w:rsid w:val="006E43FD"/>
    <w:rsid w:val="006E445D"/>
    <w:rsid w:val="006E4614"/>
    <w:rsid w:val="006E4690"/>
    <w:rsid w:val="006E46C5"/>
    <w:rsid w:val="006E46D6"/>
    <w:rsid w:val="006E4724"/>
    <w:rsid w:val="006E479A"/>
    <w:rsid w:val="006E47D4"/>
    <w:rsid w:val="006E4860"/>
    <w:rsid w:val="006E48DE"/>
    <w:rsid w:val="006E4941"/>
    <w:rsid w:val="006E49B3"/>
    <w:rsid w:val="006E49C3"/>
    <w:rsid w:val="006E49F5"/>
    <w:rsid w:val="006E4A62"/>
    <w:rsid w:val="006E4AC3"/>
    <w:rsid w:val="006E4B7A"/>
    <w:rsid w:val="006E4C1A"/>
    <w:rsid w:val="006E4C4F"/>
    <w:rsid w:val="006E4D98"/>
    <w:rsid w:val="006E4DA2"/>
    <w:rsid w:val="006E4EA5"/>
    <w:rsid w:val="006E4EDA"/>
    <w:rsid w:val="006E4F38"/>
    <w:rsid w:val="006E4F6E"/>
    <w:rsid w:val="006E5189"/>
    <w:rsid w:val="006E51B0"/>
    <w:rsid w:val="006E5245"/>
    <w:rsid w:val="006E5256"/>
    <w:rsid w:val="006E534E"/>
    <w:rsid w:val="006E5372"/>
    <w:rsid w:val="006E5483"/>
    <w:rsid w:val="006E5560"/>
    <w:rsid w:val="006E5586"/>
    <w:rsid w:val="006E5985"/>
    <w:rsid w:val="006E5A9F"/>
    <w:rsid w:val="006E5B26"/>
    <w:rsid w:val="006E5C16"/>
    <w:rsid w:val="006E5C4C"/>
    <w:rsid w:val="006E5C8A"/>
    <w:rsid w:val="006E5CE5"/>
    <w:rsid w:val="006E5CF6"/>
    <w:rsid w:val="006E5D14"/>
    <w:rsid w:val="006E5E41"/>
    <w:rsid w:val="006E5F55"/>
    <w:rsid w:val="006E5F6C"/>
    <w:rsid w:val="006E6104"/>
    <w:rsid w:val="006E618C"/>
    <w:rsid w:val="006E62D2"/>
    <w:rsid w:val="006E647D"/>
    <w:rsid w:val="006E65F1"/>
    <w:rsid w:val="006E6633"/>
    <w:rsid w:val="006E67B0"/>
    <w:rsid w:val="006E67B1"/>
    <w:rsid w:val="006E6A16"/>
    <w:rsid w:val="006E6ADF"/>
    <w:rsid w:val="006E6C4D"/>
    <w:rsid w:val="006E6E8D"/>
    <w:rsid w:val="006E6F20"/>
    <w:rsid w:val="006E6FA2"/>
    <w:rsid w:val="006E6FC3"/>
    <w:rsid w:val="006E7025"/>
    <w:rsid w:val="006E7104"/>
    <w:rsid w:val="006E71A4"/>
    <w:rsid w:val="006E72D3"/>
    <w:rsid w:val="006E733E"/>
    <w:rsid w:val="006E73A3"/>
    <w:rsid w:val="006E745A"/>
    <w:rsid w:val="006E7487"/>
    <w:rsid w:val="006E75E6"/>
    <w:rsid w:val="006E7678"/>
    <w:rsid w:val="006E76EF"/>
    <w:rsid w:val="006E777F"/>
    <w:rsid w:val="006E7874"/>
    <w:rsid w:val="006E78F2"/>
    <w:rsid w:val="006E7974"/>
    <w:rsid w:val="006E79A7"/>
    <w:rsid w:val="006E7AEE"/>
    <w:rsid w:val="006E7C36"/>
    <w:rsid w:val="006E7CA1"/>
    <w:rsid w:val="006E7D77"/>
    <w:rsid w:val="006E7E11"/>
    <w:rsid w:val="006F007C"/>
    <w:rsid w:val="006F007D"/>
    <w:rsid w:val="006F00DF"/>
    <w:rsid w:val="006F016A"/>
    <w:rsid w:val="006F020C"/>
    <w:rsid w:val="006F0305"/>
    <w:rsid w:val="006F045D"/>
    <w:rsid w:val="006F0471"/>
    <w:rsid w:val="006F04FB"/>
    <w:rsid w:val="006F052F"/>
    <w:rsid w:val="006F0604"/>
    <w:rsid w:val="006F0668"/>
    <w:rsid w:val="006F06B2"/>
    <w:rsid w:val="006F0755"/>
    <w:rsid w:val="006F0769"/>
    <w:rsid w:val="006F0797"/>
    <w:rsid w:val="006F087E"/>
    <w:rsid w:val="006F08EF"/>
    <w:rsid w:val="006F092D"/>
    <w:rsid w:val="006F09A8"/>
    <w:rsid w:val="006F0A53"/>
    <w:rsid w:val="006F0ADD"/>
    <w:rsid w:val="006F0B47"/>
    <w:rsid w:val="006F0BD2"/>
    <w:rsid w:val="006F0C19"/>
    <w:rsid w:val="006F0D42"/>
    <w:rsid w:val="006F0EA5"/>
    <w:rsid w:val="006F0F06"/>
    <w:rsid w:val="006F0FA8"/>
    <w:rsid w:val="006F0FCC"/>
    <w:rsid w:val="006F0FEA"/>
    <w:rsid w:val="006F0FED"/>
    <w:rsid w:val="006F100C"/>
    <w:rsid w:val="006F101F"/>
    <w:rsid w:val="006F10DD"/>
    <w:rsid w:val="006F11A3"/>
    <w:rsid w:val="006F12EF"/>
    <w:rsid w:val="006F12FC"/>
    <w:rsid w:val="006F1312"/>
    <w:rsid w:val="006F132A"/>
    <w:rsid w:val="006F1393"/>
    <w:rsid w:val="006F13A6"/>
    <w:rsid w:val="006F1423"/>
    <w:rsid w:val="006F1448"/>
    <w:rsid w:val="006F156E"/>
    <w:rsid w:val="006F1576"/>
    <w:rsid w:val="006F15C9"/>
    <w:rsid w:val="006F15E2"/>
    <w:rsid w:val="006F16D1"/>
    <w:rsid w:val="006F1733"/>
    <w:rsid w:val="006F1791"/>
    <w:rsid w:val="006F1840"/>
    <w:rsid w:val="006F1980"/>
    <w:rsid w:val="006F19C8"/>
    <w:rsid w:val="006F1C83"/>
    <w:rsid w:val="006F1D31"/>
    <w:rsid w:val="006F1D57"/>
    <w:rsid w:val="006F1D7F"/>
    <w:rsid w:val="006F1DFB"/>
    <w:rsid w:val="006F1EFC"/>
    <w:rsid w:val="006F1F36"/>
    <w:rsid w:val="006F1F40"/>
    <w:rsid w:val="006F1F6D"/>
    <w:rsid w:val="006F1FA0"/>
    <w:rsid w:val="006F209A"/>
    <w:rsid w:val="006F20D2"/>
    <w:rsid w:val="006F2161"/>
    <w:rsid w:val="006F2167"/>
    <w:rsid w:val="006F233C"/>
    <w:rsid w:val="006F2437"/>
    <w:rsid w:val="006F2440"/>
    <w:rsid w:val="006F2461"/>
    <w:rsid w:val="006F2475"/>
    <w:rsid w:val="006F24CF"/>
    <w:rsid w:val="006F24EE"/>
    <w:rsid w:val="006F2570"/>
    <w:rsid w:val="006F2661"/>
    <w:rsid w:val="006F2887"/>
    <w:rsid w:val="006F2890"/>
    <w:rsid w:val="006F2A51"/>
    <w:rsid w:val="006F2CC2"/>
    <w:rsid w:val="006F2D01"/>
    <w:rsid w:val="006F2DBE"/>
    <w:rsid w:val="006F2DC1"/>
    <w:rsid w:val="006F2EA6"/>
    <w:rsid w:val="006F2EEF"/>
    <w:rsid w:val="006F2F34"/>
    <w:rsid w:val="006F2FA5"/>
    <w:rsid w:val="006F316C"/>
    <w:rsid w:val="006F31D5"/>
    <w:rsid w:val="006F3216"/>
    <w:rsid w:val="006F3294"/>
    <w:rsid w:val="006F333B"/>
    <w:rsid w:val="006F35AE"/>
    <w:rsid w:val="006F3744"/>
    <w:rsid w:val="006F374D"/>
    <w:rsid w:val="006F37A8"/>
    <w:rsid w:val="006F38E7"/>
    <w:rsid w:val="006F39B9"/>
    <w:rsid w:val="006F3A4E"/>
    <w:rsid w:val="006F3A5F"/>
    <w:rsid w:val="006F3AB0"/>
    <w:rsid w:val="006F3BB4"/>
    <w:rsid w:val="006F3C53"/>
    <w:rsid w:val="006F3C62"/>
    <w:rsid w:val="006F3DF0"/>
    <w:rsid w:val="006F3DFA"/>
    <w:rsid w:val="006F3E15"/>
    <w:rsid w:val="006F3E86"/>
    <w:rsid w:val="006F3EC0"/>
    <w:rsid w:val="006F3FDA"/>
    <w:rsid w:val="006F3FE5"/>
    <w:rsid w:val="006F407B"/>
    <w:rsid w:val="006F40F5"/>
    <w:rsid w:val="006F4142"/>
    <w:rsid w:val="006F416D"/>
    <w:rsid w:val="006F41FC"/>
    <w:rsid w:val="006F4257"/>
    <w:rsid w:val="006F4269"/>
    <w:rsid w:val="006F4349"/>
    <w:rsid w:val="006F43DA"/>
    <w:rsid w:val="006F44A5"/>
    <w:rsid w:val="006F44B7"/>
    <w:rsid w:val="006F45BD"/>
    <w:rsid w:val="006F460B"/>
    <w:rsid w:val="006F46CF"/>
    <w:rsid w:val="006F4806"/>
    <w:rsid w:val="006F4853"/>
    <w:rsid w:val="006F48C8"/>
    <w:rsid w:val="006F48EC"/>
    <w:rsid w:val="006F4930"/>
    <w:rsid w:val="006F4A10"/>
    <w:rsid w:val="006F4AB4"/>
    <w:rsid w:val="006F4B14"/>
    <w:rsid w:val="006F4B65"/>
    <w:rsid w:val="006F4BC5"/>
    <w:rsid w:val="006F4BC7"/>
    <w:rsid w:val="006F4F3C"/>
    <w:rsid w:val="006F4F7F"/>
    <w:rsid w:val="006F5002"/>
    <w:rsid w:val="006F5017"/>
    <w:rsid w:val="006F5045"/>
    <w:rsid w:val="006F507F"/>
    <w:rsid w:val="006F5103"/>
    <w:rsid w:val="006F518C"/>
    <w:rsid w:val="006F54AE"/>
    <w:rsid w:val="006F5615"/>
    <w:rsid w:val="006F5663"/>
    <w:rsid w:val="006F573A"/>
    <w:rsid w:val="006F575E"/>
    <w:rsid w:val="006F5763"/>
    <w:rsid w:val="006F5839"/>
    <w:rsid w:val="006F5A0D"/>
    <w:rsid w:val="006F5AB2"/>
    <w:rsid w:val="006F5AB3"/>
    <w:rsid w:val="006F5BCB"/>
    <w:rsid w:val="006F5CC2"/>
    <w:rsid w:val="006F5D44"/>
    <w:rsid w:val="006F5D4E"/>
    <w:rsid w:val="006F5D99"/>
    <w:rsid w:val="006F5F47"/>
    <w:rsid w:val="006F5F70"/>
    <w:rsid w:val="006F6028"/>
    <w:rsid w:val="006F6030"/>
    <w:rsid w:val="006F6096"/>
    <w:rsid w:val="006F6178"/>
    <w:rsid w:val="006F62B9"/>
    <w:rsid w:val="006F62FB"/>
    <w:rsid w:val="006F63C1"/>
    <w:rsid w:val="006F6415"/>
    <w:rsid w:val="006F64F8"/>
    <w:rsid w:val="006F65AF"/>
    <w:rsid w:val="006F65ED"/>
    <w:rsid w:val="006F6663"/>
    <w:rsid w:val="006F6670"/>
    <w:rsid w:val="006F6773"/>
    <w:rsid w:val="006F679D"/>
    <w:rsid w:val="006F67CF"/>
    <w:rsid w:val="006F681F"/>
    <w:rsid w:val="006F689D"/>
    <w:rsid w:val="006F68C4"/>
    <w:rsid w:val="006F692A"/>
    <w:rsid w:val="006F693C"/>
    <w:rsid w:val="006F697E"/>
    <w:rsid w:val="006F6AB6"/>
    <w:rsid w:val="006F6BB8"/>
    <w:rsid w:val="006F6BF9"/>
    <w:rsid w:val="006F6C27"/>
    <w:rsid w:val="006F6CE1"/>
    <w:rsid w:val="006F6E54"/>
    <w:rsid w:val="006F6EA1"/>
    <w:rsid w:val="006F6F0F"/>
    <w:rsid w:val="006F70E5"/>
    <w:rsid w:val="006F7104"/>
    <w:rsid w:val="006F7127"/>
    <w:rsid w:val="006F71B1"/>
    <w:rsid w:val="006F7231"/>
    <w:rsid w:val="006F7232"/>
    <w:rsid w:val="006F72BF"/>
    <w:rsid w:val="006F7318"/>
    <w:rsid w:val="006F732B"/>
    <w:rsid w:val="006F7364"/>
    <w:rsid w:val="006F7401"/>
    <w:rsid w:val="006F743A"/>
    <w:rsid w:val="006F7456"/>
    <w:rsid w:val="006F75BB"/>
    <w:rsid w:val="006F7622"/>
    <w:rsid w:val="006F76E5"/>
    <w:rsid w:val="006F777C"/>
    <w:rsid w:val="006F77D1"/>
    <w:rsid w:val="006F785A"/>
    <w:rsid w:val="006F7975"/>
    <w:rsid w:val="006F7AA2"/>
    <w:rsid w:val="006F7B48"/>
    <w:rsid w:val="006F7B7F"/>
    <w:rsid w:val="006F7CBA"/>
    <w:rsid w:val="006F7CF9"/>
    <w:rsid w:val="006F7D75"/>
    <w:rsid w:val="006F7E02"/>
    <w:rsid w:val="006F7EA9"/>
    <w:rsid w:val="006F7F76"/>
    <w:rsid w:val="0070003C"/>
    <w:rsid w:val="00700044"/>
    <w:rsid w:val="007000A8"/>
    <w:rsid w:val="00700237"/>
    <w:rsid w:val="007002C5"/>
    <w:rsid w:val="007002F0"/>
    <w:rsid w:val="00700413"/>
    <w:rsid w:val="00700493"/>
    <w:rsid w:val="007004BD"/>
    <w:rsid w:val="007005B8"/>
    <w:rsid w:val="007005C7"/>
    <w:rsid w:val="00700620"/>
    <w:rsid w:val="007006ED"/>
    <w:rsid w:val="0070083B"/>
    <w:rsid w:val="00700918"/>
    <w:rsid w:val="00700A20"/>
    <w:rsid w:val="00700A55"/>
    <w:rsid w:val="00700BC7"/>
    <w:rsid w:val="00700E83"/>
    <w:rsid w:val="00700FC2"/>
    <w:rsid w:val="0070137F"/>
    <w:rsid w:val="007013E2"/>
    <w:rsid w:val="007014CC"/>
    <w:rsid w:val="007014FB"/>
    <w:rsid w:val="00701558"/>
    <w:rsid w:val="0070164A"/>
    <w:rsid w:val="00701691"/>
    <w:rsid w:val="00701715"/>
    <w:rsid w:val="00701747"/>
    <w:rsid w:val="00701766"/>
    <w:rsid w:val="00701B7E"/>
    <w:rsid w:val="00701CE0"/>
    <w:rsid w:val="00701E9D"/>
    <w:rsid w:val="00701EE5"/>
    <w:rsid w:val="007020C8"/>
    <w:rsid w:val="00702191"/>
    <w:rsid w:val="007021B2"/>
    <w:rsid w:val="00702415"/>
    <w:rsid w:val="0070243B"/>
    <w:rsid w:val="00702452"/>
    <w:rsid w:val="00702567"/>
    <w:rsid w:val="00702571"/>
    <w:rsid w:val="007025BE"/>
    <w:rsid w:val="00702863"/>
    <w:rsid w:val="00702878"/>
    <w:rsid w:val="0070288A"/>
    <w:rsid w:val="0070289C"/>
    <w:rsid w:val="007028F5"/>
    <w:rsid w:val="00702902"/>
    <w:rsid w:val="007029C4"/>
    <w:rsid w:val="00702A05"/>
    <w:rsid w:val="00702B89"/>
    <w:rsid w:val="00702C99"/>
    <w:rsid w:val="00702CBF"/>
    <w:rsid w:val="00702E67"/>
    <w:rsid w:val="0070304A"/>
    <w:rsid w:val="00703066"/>
    <w:rsid w:val="0070306D"/>
    <w:rsid w:val="0070315E"/>
    <w:rsid w:val="0070319E"/>
    <w:rsid w:val="007031A2"/>
    <w:rsid w:val="00703249"/>
    <w:rsid w:val="00703363"/>
    <w:rsid w:val="00703417"/>
    <w:rsid w:val="0070350D"/>
    <w:rsid w:val="0070351C"/>
    <w:rsid w:val="007035C1"/>
    <w:rsid w:val="007036D1"/>
    <w:rsid w:val="007036F8"/>
    <w:rsid w:val="007036FA"/>
    <w:rsid w:val="00703721"/>
    <w:rsid w:val="007038CB"/>
    <w:rsid w:val="00703AB0"/>
    <w:rsid w:val="00703B4C"/>
    <w:rsid w:val="00703B59"/>
    <w:rsid w:val="00703DF9"/>
    <w:rsid w:val="00703E91"/>
    <w:rsid w:val="0070411B"/>
    <w:rsid w:val="00704174"/>
    <w:rsid w:val="007042CF"/>
    <w:rsid w:val="007043DE"/>
    <w:rsid w:val="007044D8"/>
    <w:rsid w:val="007044F2"/>
    <w:rsid w:val="00704657"/>
    <w:rsid w:val="00704743"/>
    <w:rsid w:val="0070476D"/>
    <w:rsid w:val="00704782"/>
    <w:rsid w:val="0070494B"/>
    <w:rsid w:val="007049AE"/>
    <w:rsid w:val="007049B3"/>
    <w:rsid w:val="00704A12"/>
    <w:rsid w:val="00704A59"/>
    <w:rsid w:val="00704A9B"/>
    <w:rsid w:val="00704ABF"/>
    <w:rsid w:val="00704ACE"/>
    <w:rsid w:val="00704AD4"/>
    <w:rsid w:val="00704C45"/>
    <w:rsid w:val="00704CBD"/>
    <w:rsid w:val="00704D54"/>
    <w:rsid w:val="00704D81"/>
    <w:rsid w:val="00704DE3"/>
    <w:rsid w:val="00704E52"/>
    <w:rsid w:val="00704E7B"/>
    <w:rsid w:val="00704EC5"/>
    <w:rsid w:val="00704F06"/>
    <w:rsid w:val="00704F0E"/>
    <w:rsid w:val="00704FE8"/>
    <w:rsid w:val="0070503B"/>
    <w:rsid w:val="007050AA"/>
    <w:rsid w:val="007051AD"/>
    <w:rsid w:val="007051B6"/>
    <w:rsid w:val="007052F8"/>
    <w:rsid w:val="00705347"/>
    <w:rsid w:val="00705385"/>
    <w:rsid w:val="007053C5"/>
    <w:rsid w:val="007053EF"/>
    <w:rsid w:val="00705596"/>
    <w:rsid w:val="007057A6"/>
    <w:rsid w:val="007057BA"/>
    <w:rsid w:val="0070581C"/>
    <w:rsid w:val="00705827"/>
    <w:rsid w:val="00705850"/>
    <w:rsid w:val="0070585C"/>
    <w:rsid w:val="007058C9"/>
    <w:rsid w:val="007059DF"/>
    <w:rsid w:val="00705DEC"/>
    <w:rsid w:val="00705F9E"/>
    <w:rsid w:val="0070601C"/>
    <w:rsid w:val="007061DA"/>
    <w:rsid w:val="00706285"/>
    <w:rsid w:val="007062A2"/>
    <w:rsid w:val="007062F0"/>
    <w:rsid w:val="00706409"/>
    <w:rsid w:val="007065E7"/>
    <w:rsid w:val="0070669D"/>
    <w:rsid w:val="0070670F"/>
    <w:rsid w:val="00706738"/>
    <w:rsid w:val="0070676A"/>
    <w:rsid w:val="007067FC"/>
    <w:rsid w:val="00706829"/>
    <w:rsid w:val="00706835"/>
    <w:rsid w:val="00706838"/>
    <w:rsid w:val="0070684C"/>
    <w:rsid w:val="00706895"/>
    <w:rsid w:val="007069A8"/>
    <w:rsid w:val="00706A79"/>
    <w:rsid w:val="00706AD8"/>
    <w:rsid w:val="00706B34"/>
    <w:rsid w:val="00706B52"/>
    <w:rsid w:val="00706BF0"/>
    <w:rsid w:val="00706D87"/>
    <w:rsid w:val="00706E6B"/>
    <w:rsid w:val="00706E94"/>
    <w:rsid w:val="00706EAC"/>
    <w:rsid w:val="00706F05"/>
    <w:rsid w:val="00706FD2"/>
    <w:rsid w:val="0070706A"/>
    <w:rsid w:val="0070707F"/>
    <w:rsid w:val="00707085"/>
    <w:rsid w:val="0070715D"/>
    <w:rsid w:val="007071EC"/>
    <w:rsid w:val="00707228"/>
    <w:rsid w:val="0070722B"/>
    <w:rsid w:val="007073E8"/>
    <w:rsid w:val="00707427"/>
    <w:rsid w:val="00707437"/>
    <w:rsid w:val="00707482"/>
    <w:rsid w:val="007074C7"/>
    <w:rsid w:val="007074D7"/>
    <w:rsid w:val="0070757D"/>
    <w:rsid w:val="007075C3"/>
    <w:rsid w:val="007075F7"/>
    <w:rsid w:val="00707652"/>
    <w:rsid w:val="00707696"/>
    <w:rsid w:val="007076D2"/>
    <w:rsid w:val="0070777B"/>
    <w:rsid w:val="007077F5"/>
    <w:rsid w:val="00707826"/>
    <w:rsid w:val="00707935"/>
    <w:rsid w:val="0070793D"/>
    <w:rsid w:val="00707A10"/>
    <w:rsid w:val="00707A1D"/>
    <w:rsid w:val="00707B4F"/>
    <w:rsid w:val="00707C68"/>
    <w:rsid w:val="00707C7D"/>
    <w:rsid w:val="00707CD1"/>
    <w:rsid w:val="00707E61"/>
    <w:rsid w:val="00707F69"/>
    <w:rsid w:val="00707FBC"/>
    <w:rsid w:val="00710002"/>
    <w:rsid w:val="0071004C"/>
    <w:rsid w:val="007100F2"/>
    <w:rsid w:val="00710240"/>
    <w:rsid w:val="0071035E"/>
    <w:rsid w:val="00710361"/>
    <w:rsid w:val="0071039F"/>
    <w:rsid w:val="00710440"/>
    <w:rsid w:val="0071054E"/>
    <w:rsid w:val="0071057A"/>
    <w:rsid w:val="007105FE"/>
    <w:rsid w:val="00710699"/>
    <w:rsid w:val="007106A2"/>
    <w:rsid w:val="00710711"/>
    <w:rsid w:val="00710724"/>
    <w:rsid w:val="00710765"/>
    <w:rsid w:val="007107A9"/>
    <w:rsid w:val="007107C4"/>
    <w:rsid w:val="0071080A"/>
    <w:rsid w:val="0071085F"/>
    <w:rsid w:val="007108B6"/>
    <w:rsid w:val="007109EA"/>
    <w:rsid w:val="00710A94"/>
    <w:rsid w:val="00710AA7"/>
    <w:rsid w:val="00710B34"/>
    <w:rsid w:val="00710BD3"/>
    <w:rsid w:val="00710C1F"/>
    <w:rsid w:val="00710C4E"/>
    <w:rsid w:val="00710CCA"/>
    <w:rsid w:val="00710D56"/>
    <w:rsid w:val="00710E37"/>
    <w:rsid w:val="00710EDA"/>
    <w:rsid w:val="00710F48"/>
    <w:rsid w:val="0071116D"/>
    <w:rsid w:val="007111D0"/>
    <w:rsid w:val="007111DF"/>
    <w:rsid w:val="00711252"/>
    <w:rsid w:val="0071131D"/>
    <w:rsid w:val="00711403"/>
    <w:rsid w:val="00711543"/>
    <w:rsid w:val="00711852"/>
    <w:rsid w:val="0071185D"/>
    <w:rsid w:val="007118D0"/>
    <w:rsid w:val="00711A98"/>
    <w:rsid w:val="00711B41"/>
    <w:rsid w:val="00711BA4"/>
    <w:rsid w:val="00711C0D"/>
    <w:rsid w:val="00711CAB"/>
    <w:rsid w:val="00711D28"/>
    <w:rsid w:val="007120CE"/>
    <w:rsid w:val="0071216F"/>
    <w:rsid w:val="00712216"/>
    <w:rsid w:val="0071228C"/>
    <w:rsid w:val="007122D0"/>
    <w:rsid w:val="007122E3"/>
    <w:rsid w:val="00712318"/>
    <w:rsid w:val="0071234B"/>
    <w:rsid w:val="0071235E"/>
    <w:rsid w:val="00712435"/>
    <w:rsid w:val="007124A1"/>
    <w:rsid w:val="007125A0"/>
    <w:rsid w:val="007126E2"/>
    <w:rsid w:val="00712720"/>
    <w:rsid w:val="00712752"/>
    <w:rsid w:val="00712778"/>
    <w:rsid w:val="0071280D"/>
    <w:rsid w:val="00712813"/>
    <w:rsid w:val="0071285D"/>
    <w:rsid w:val="0071297D"/>
    <w:rsid w:val="00712ADE"/>
    <w:rsid w:val="00712B9C"/>
    <w:rsid w:val="00712BAC"/>
    <w:rsid w:val="00712CD6"/>
    <w:rsid w:val="00712D2D"/>
    <w:rsid w:val="00712D71"/>
    <w:rsid w:val="00712D82"/>
    <w:rsid w:val="00712E45"/>
    <w:rsid w:val="00712F82"/>
    <w:rsid w:val="00713027"/>
    <w:rsid w:val="007130F0"/>
    <w:rsid w:val="0071312F"/>
    <w:rsid w:val="00713174"/>
    <w:rsid w:val="00713181"/>
    <w:rsid w:val="007131AD"/>
    <w:rsid w:val="007132EC"/>
    <w:rsid w:val="00713376"/>
    <w:rsid w:val="007133F5"/>
    <w:rsid w:val="0071340E"/>
    <w:rsid w:val="0071349B"/>
    <w:rsid w:val="00713592"/>
    <w:rsid w:val="007135AD"/>
    <w:rsid w:val="0071365B"/>
    <w:rsid w:val="007136AC"/>
    <w:rsid w:val="0071377D"/>
    <w:rsid w:val="007138F1"/>
    <w:rsid w:val="007139E6"/>
    <w:rsid w:val="00713A6A"/>
    <w:rsid w:val="00713A86"/>
    <w:rsid w:val="00713AE0"/>
    <w:rsid w:val="00713BCE"/>
    <w:rsid w:val="00713DD4"/>
    <w:rsid w:val="00713DDC"/>
    <w:rsid w:val="00713E8A"/>
    <w:rsid w:val="00713F87"/>
    <w:rsid w:val="00713FBE"/>
    <w:rsid w:val="00714166"/>
    <w:rsid w:val="00714239"/>
    <w:rsid w:val="007142B8"/>
    <w:rsid w:val="007143C7"/>
    <w:rsid w:val="007143D4"/>
    <w:rsid w:val="007143E0"/>
    <w:rsid w:val="007143FC"/>
    <w:rsid w:val="00714410"/>
    <w:rsid w:val="007144AC"/>
    <w:rsid w:val="00714506"/>
    <w:rsid w:val="0071454B"/>
    <w:rsid w:val="007145AA"/>
    <w:rsid w:val="00714682"/>
    <w:rsid w:val="0071472F"/>
    <w:rsid w:val="0071473F"/>
    <w:rsid w:val="00714766"/>
    <w:rsid w:val="00714960"/>
    <w:rsid w:val="00714A10"/>
    <w:rsid w:val="00714B51"/>
    <w:rsid w:val="00714BB5"/>
    <w:rsid w:val="00714C1E"/>
    <w:rsid w:val="00714C42"/>
    <w:rsid w:val="00714C78"/>
    <w:rsid w:val="00714D4F"/>
    <w:rsid w:val="00714E52"/>
    <w:rsid w:val="00714E90"/>
    <w:rsid w:val="00714E91"/>
    <w:rsid w:val="00714E9E"/>
    <w:rsid w:val="00714F3B"/>
    <w:rsid w:val="00714FE3"/>
    <w:rsid w:val="00715041"/>
    <w:rsid w:val="00715300"/>
    <w:rsid w:val="0071538F"/>
    <w:rsid w:val="007153D7"/>
    <w:rsid w:val="0071553C"/>
    <w:rsid w:val="007155A2"/>
    <w:rsid w:val="0071575C"/>
    <w:rsid w:val="0071581C"/>
    <w:rsid w:val="00715953"/>
    <w:rsid w:val="00715996"/>
    <w:rsid w:val="007159F2"/>
    <w:rsid w:val="007159FA"/>
    <w:rsid w:val="00715BFF"/>
    <w:rsid w:val="00715C0B"/>
    <w:rsid w:val="00715C8A"/>
    <w:rsid w:val="00715CFC"/>
    <w:rsid w:val="00715DB4"/>
    <w:rsid w:val="007160E2"/>
    <w:rsid w:val="00716171"/>
    <w:rsid w:val="0071619C"/>
    <w:rsid w:val="007161BC"/>
    <w:rsid w:val="0071624F"/>
    <w:rsid w:val="007162F6"/>
    <w:rsid w:val="007163F0"/>
    <w:rsid w:val="00716405"/>
    <w:rsid w:val="0071646C"/>
    <w:rsid w:val="007164E9"/>
    <w:rsid w:val="00716547"/>
    <w:rsid w:val="00716663"/>
    <w:rsid w:val="0071668E"/>
    <w:rsid w:val="007167ED"/>
    <w:rsid w:val="007168DD"/>
    <w:rsid w:val="00716970"/>
    <w:rsid w:val="0071698B"/>
    <w:rsid w:val="007169B7"/>
    <w:rsid w:val="00716B2C"/>
    <w:rsid w:val="00716CCC"/>
    <w:rsid w:val="00716D8D"/>
    <w:rsid w:val="00716E01"/>
    <w:rsid w:val="00716E09"/>
    <w:rsid w:val="00716EC3"/>
    <w:rsid w:val="00716F16"/>
    <w:rsid w:val="00716F85"/>
    <w:rsid w:val="00717093"/>
    <w:rsid w:val="007170E1"/>
    <w:rsid w:val="00717171"/>
    <w:rsid w:val="007172AF"/>
    <w:rsid w:val="0071730B"/>
    <w:rsid w:val="007173D2"/>
    <w:rsid w:val="007173E6"/>
    <w:rsid w:val="007174A9"/>
    <w:rsid w:val="00717531"/>
    <w:rsid w:val="007176DF"/>
    <w:rsid w:val="0071792A"/>
    <w:rsid w:val="00717947"/>
    <w:rsid w:val="00717A39"/>
    <w:rsid w:val="00717ACC"/>
    <w:rsid w:val="00717ACD"/>
    <w:rsid w:val="00717B0D"/>
    <w:rsid w:val="00717C20"/>
    <w:rsid w:val="00717C42"/>
    <w:rsid w:val="00717DAC"/>
    <w:rsid w:val="00717EE0"/>
    <w:rsid w:val="0072003B"/>
    <w:rsid w:val="00720057"/>
    <w:rsid w:val="00720181"/>
    <w:rsid w:val="007201C1"/>
    <w:rsid w:val="007201E0"/>
    <w:rsid w:val="007203FF"/>
    <w:rsid w:val="007204DD"/>
    <w:rsid w:val="00720598"/>
    <w:rsid w:val="00720637"/>
    <w:rsid w:val="00720723"/>
    <w:rsid w:val="00720895"/>
    <w:rsid w:val="007209C3"/>
    <w:rsid w:val="00720AEB"/>
    <w:rsid w:val="00720BBC"/>
    <w:rsid w:val="00720C4C"/>
    <w:rsid w:val="00720D2A"/>
    <w:rsid w:val="00720D78"/>
    <w:rsid w:val="00720E41"/>
    <w:rsid w:val="00720FAB"/>
    <w:rsid w:val="00721147"/>
    <w:rsid w:val="00721180"/>
    <w:rsid w:val="0072122B"/>
    <w:rsid w:val="007212D8"/>
    <w:rsid w:val="0072132A"/>
    <w:rsid w:val="0072136F"/>
    <w:rsid w:val="00721377"/>
    <w:rsid w:val="007213C3"/>
    <w:rsid w:val="007213EF"/>
    <w:rsid w:val="00721400"/>
    <w:rsid w:val="0072140D"/>
    <w:rsid w:val="00721605"/>
    <w:rsid w:val="00721697"/>
    <w:rsid w:val="007217F1"/>
    <w:rsid w:val="007218E6"/>
    <w:rsid w:val="00721A1B"/>
    <w:rsid w:val="00721B1B"/>
    <w:rsid w:val="00721BDA"/>
    <w:rsid w:val="00721BEC"/>
    <w:rsid w:val="00721C1A"/>
    <w:rsid w:val="00721CA1"/>
    <w:rsid w:val="00721CD2"/>
    <w:rsid w:val="00721CFE"/>
    <w:rsid w:val="00721EB2"/>
    <w:rsid w:val="00721EC4"/>
    <w:rsid w:val="00721EE6"/>
    <w:rsid w:val="00721F1B"/>
    <w:rsid w:val="00721F25"/>
    <w:rsid w:val="0072217F"/>
    <w:rsid w:val="007221AD"/>
    <w:rsid w:val="007222D8"/>
    <w:rsid w:val="007222E9"/>
    <w:rsid w:val="00722345"/>
    <w:rsid w:val="007223EE"/>
    <w:rsid w:val="00722415"/>
    <w:rsid w:val="0072241E"/>
    <w:rsid w:val="00722479"/>
    <w:rsid w:val="0072251D"/>
    <w:rsid w:val="007226E6"/>
    <w:rsid w:val="0072275F"/>
    <w:rsid w:val="0072283E"/>
    <w:rsid w:val="00722860"/>
    <w:rsid w:val="0072289E"/>
    <w:rsid w:val="00722980"/>
    <w:rsid w:val="007229AB"/>
    <w:rsid w:val="007229AE"/>
    <w:rsid w:val="00722C10"/>
    <w:rsid w:val="00722C23"/>
    <w:rsid w:val="00722D45"/>
    <w:rsid w:val="00722D74"/>
    <w:rsid w:val="00722E7A"/>
    <w:rsid w:val="00722E8C"/>
    <w:rsid w:val="00722EA8"/>
    <w:rsid w:val="00722F19"/>
    <w:rsid w:val="007230A0"/>
    <w:rsid w:val="00723149"/>
    <w:rsid w:val="00723460"/>
    <w:rsid w:val="00723494"/>
    <w:rsid w:val="007234CE"/>
    <w:rsid w:val="0072356B"/>
    <w:rsid w:val="0072361C"/>
    <w:rsid w:val="0072368B"/>
    <w:rsid w:val="0072379D"/>
    <w:rsid w:val="007237E4"/>
    <w:rsid w:val="0072388D"/>
    <w:rsid w:val="007238F8"/>
    <w:rsid w:val="0072398E"/>
    <w:rsid w:val="00723996"/>
    <w:rsid w:val="00723A36"/>
    <w:rsid w:val="00723A94"/>
    <w:rsid w:val="00723AA2"/>
    <w:rsid w:val="00723AF4"/>
    <w:rsid w:val="00723B3A"/>
    <w:rsid w:val="00723B40"/>
    <w:rsid w:val="00723BAB"/>
    <w:rsid w:val="00723BF0"/>
    <w:rsid w:val="00723D78"/>
    <w:rsid w:val="00723E03"/>
    <w:rsid w:val="00723E99"/>
    <w:rsid w:val="00723F70"/>
    <w:rsid w:val="00723FB7"/>
    <w:rsid w:val="00723FE3"/>
    <w:rsid w:val="00724057"/>
    <w:rsid w:val="0072410E"/>
    <w:rsid w:val="0072411E"/>
    <w:rsid w:val="007241C0"/>
    <w:rsid w:val="00724271"/>
    <w:rsid w:val="00724429"/>
    <w:rsid w:val="007244F0"/>
    <w:rsid w:val="00724541"/>
    <w:rsid w:val="0072462A"/>
    <w:rsid w:val="00724813"/>
    <w:rsid w:val="00724879"/>
    <w:rsid w:val="00724987"/>
    <w:rsid w:val="00724A8E"/>
    <w:rsid w:val="00724B72"/>
    <w:rsid w:val="00724CC8"/>
    <w:rsid w:val="00724E67"/>
    <w:rsid w:val="00724ED3"/>
    <w:rsid w:val="00724FB2"/>
    <w:rsid w:val="00725128"/>
    <w:rsid w:val="0072529B"/>
    <w:rsid w:val="007253F1"/>
    <w:rsid w:val="007253F4"/>
    <w:rsid w:val="00725454"/>
    <w:rsid w:val="0072548C"/>
    <w:rsid w:val="0072583F"/>
    <w:rsid w:val="0072584A"/>
    <w:rsid w:val="00725870"/>
    <w:rsid w:val="007258C6"/>
    <w:rsid w:val="00725941"/>
    <w:rsid w:val="0072598B"/>
    <w:rsid w:val="00725AED"/>
    <w:rsid w:val="00725C83"/>
    <w:rsid w:val="00725D5D"/>
    <w:rsid w:val="00725D5F"/>
    <w:rsid w:val="00725D8B"/>
    <w:rsid w:val="00725D95"/>
    <w:rsid w:val="00726003"/>
    <w:rsid w:val="00726081"/>
    <w:rsid w:val="007260CF"/>
    <w:rsid w:val="00726127"/>
    <w:rsid w:val="0072613A"/>
    <w:rsid w:val="007261B2"/>
    <w:rsid w:val="007261E7"/>
    <w:rsid w:val="007262D8"/>
    <w:rsid w:val="007262E8"/>
    <w:rsid w:val="007263A2"/>
    <w:rsid w:val="00726403"/>
    <w:rsid w:val="007264AD"/>
    <w:rsid w:val="0072651A"/>
    <w:rsid w:val="0072654B"/>
    <w:rsid w:val="007266E7"/>
    <w:rsid w:val="00726827"/>
    <w:rsid w:val="00726A30"/>
    <w:rsid w:val="00726A4E"/>
    <w:rsid w:val="00726B35"/>
    <w:rsid w:val="00726BAF"/>
    <w:rsid w:val="00726D05"/>
    <w:rsid w:val="00726D2C"/>
    <w:rsid w:val="00726D47"/>
    <w:rsid w:val="00726E22"/>
    <w:rsid w:val="00726E6E"/>
    <w:rsid w:val="00726EC1"/>
    <w:rsid w:val="00726ED5"/>
    <w:rsid w:val="00726FBB"/>
    <w:rsid w:val="00727030"/>
    <w:rsid w:val="00727049"/>
    <w:rsid w:val="00727055"/>
    <w:rsid w:val="00727077"/>
    <w:rsid w:val="0072708C"/>
    <w:rsid w:val="007270A5"/>
    <w:rsid w:val="00727259"/>
    <w:rsid w:val="0072752C"/>
    <w:rsid w:val="00727539"/>
    <w:rsid w:val="00727630"/>
    <w:rsid w:val="00727749"/>
    <w:rsid w:val="0072776F"/>
    <w:rsid w:val="00727770"/>
    <w:rsid w:val="00727771"/>
    <w:rsid w:val="00727841"/>
    <w:rsid w:val="007278DF"/>
    <w:rsid w:val="00727A14"/>
    <w:rsid w:val="00727A6B"/>
    <w:rsid w:val="00727B5F"/>
    <w:rsid w:val="00727CB1"/>
    <w:rsid w:val="00727D03"/>
    <w:rsid w:val="00727D0A"/>
    <w:rsid w:val="00727D54"/>
    <w:rsid w:val="00727DB4"/>
    <w:rsid w:val="00727F17"/>
    <w:rsid w:val="00727F8C"/>
    <w:rsid w:val="00730072"/>
    <w:rsid w:val="007300F4"/>
    <w:rsid w:val="0073023F"/>
    <w:rsid w:val="0073024A"/>
    <w:rsid w:val="0073027E"/>
    <w:rsid w:val="00730594"/>
    <w:rsid w:val="0073064B"/>
    <w:rsid w:val="00730653"/>
    <w:rsid w:val="00730656"/>
    <w:rsid w:val="00730665"/>
    <w:rsid w:val="00730683"/>
    <w:rsid w:val="00730728"/>
    <w:rsid w:val="007307B0"/>
    <w:rsid w:val="007307D9"/>
    <w:rsid w:val="007308C5"/>
    <w:rsid w:val="00730A21"/>
    <w:rsid w:val="00730A5A"/>
    <w:rsid w:val="00730CCB"/>
    <w:rsid w:val="00730CD2"/>
    <w:rsid w:val="00730DCE"/>
    <w:rsid w:val="00730DE8"/>
    <w:rsid w:val="00730DF6"/>
    <w:rsid w:val="00730E0B"/>
    <w:rsid w:val="00730F1A"/>
    <w:rsid w:val="00730F93"/>
    <w:rsid w:val="007310BB"/>
    <w:rsid w:val="007311DF"/>
    <w:rsid w:val="0073128B"/>
    <w:rsid w:val="0073131D"/>
    <w:rsid w:val="0073146C"/>
    <w:rsid w:val="00731498"/>
    <w:rsid w:val="007315B8"/>
    <w:rsid w:val="007315CE"/>
    <w:rsid w:val="007315E0"/>
    <w:rsid w:val="007315E2"/>
    <w:rsid w:val="007316C6"/>
    <w:rsid w:val="00731897"/>
    <w:rsid w:val="007318A6"/>
    <w:rsid w:val="007319CE"/>
    <w:rsid w:val="007319E1"/>
    <w:rsid w:val="00731A81"/>
    <w:rsid w:val="00731AAA"/>
    <w:rsid w:val="00731B19"/>
    <w:rsid w:val="00731D1F"/>
    <w:rsid w:val="00731D46"/>
    <w:rsid w:val="00731F18"/>
    <w:rsid w:val="00731FC4"/>
    <w:rsid w:val="00732022"/>
    <w:rsid w:val="007320AA"/>
    <w:rsid w:val="007320B7"/>
    <w:rsid w:val="00732146"/>
    <w:rsid w:val="00732168"/>
    <w:rsid w:val="0073222D"/>
    <w:rsid w:val="007322B5"/>
    <w:rsid w:val="0073233C"/>
    <w:rsid w:val="0073239E"/>
    <w:rsid w:val="00732480"/>
    <w:rsid w:val="0073252A"/>
    <w:rsid w:val="0073263A"/>
    <w:rsid w:val="0073269A"/>
    <w:rsid w:val="007328C2"/>
    <w:rsid w:val="007328CE"/>
    <w:rsid w:val="00732A0A"/>
    <w:rsid w:val="00732A0D"/>
    <w:rsid w:val="00732A3C"/>
    <w:rsid w:val="00732A4E"/>
    <w:rsid w:val="00732A7B"/>
    <w:rsid w:val="00732A7D"/>
    <w:rsid w:val="00732A85"/>
    <w:rsid w:val="00732B15"/>
    <w:rsid w:val="00732BC9"/>
    <w:rsid w:val="00732BD5"/>
    <w:rsid w:val="00732D22"/>
    <w:rsid w:val="00732D74"/>
    <w:rsid w:val="00732D84"/>
    <w:rsid w:val="00732E98"/>
    <w:rsid w:val="00732F1D"/>
    <w:rsid w:val="00733011"/>
    <w:rsid w:val="00733099"/>
    <w:rsid w:val="007330BF"/>
    <w:rsid w:val="00733121"/>
    <w:rsid w:val="00733139"/>
    <w:rsid w:val="00733181"/>
    <w:rsid w:val="007331BE"/>
    <w:rsid w:val="0073343D"/>
    <w:rsid w:val="00733497"/>
    <w:rsid w:val="00733554"/>
    <w:rsid w:val="00733608"/>
    <w:rsid w:val="0073360A"/>
    <w:rsid w:val="007336E3"/>
    <w:rsid w:val="007339E6"/>
    <w:rsid w:val="00733B74"/>
    <w:rsid w:val="00733D20"/>
    <w:rsid w:val="00733EAA"/>
    <w:rsid w:val="00733EF7"/>
    <w:rsid w:val="00733FD1"/>
    <w:rsid w:val="0073403F"/>
    <w:rsid w:val="00734083"/>
    <w:rsid w:val="00734310"/>
    <w:rsid w:val="0073431A"/>
    <w:rsid w:val="007343A1"/>
    <w:rsid w:val="007343C5"/>
    <w:rsid w:val="007343EA"/>
    <w:rsid w:val="00734463"/>
    <w:rsid w:val="00734499"/>
    <w:rsid w:val="007344C7"/>
    <w:rsid w:val="00734575"/>
    <w:rsid w:val="00734577"/>
    <w:rsid w:val="007345C9"/>
    <w:rsid w:val="007345F6"/>
    <w:rsid w:val="00734712"/>
    <w:rsid w:val="007347EA"/>
    <w:rsid w:val="0073485A"/>
    <w:rsid w:val="00734A67"/>
    <w:rsid w:val="00734A78"/>
    <w:rsid w:val="00734B0E"/>
    <w:rsid w:val="00734B0F"/>
    <w:rsid w:val="00734D56"/>
    <w:rsid w:val="00734D92"/>
    <w:rsid w:val="00734E3F"/>
    <w:rsid w:val="00734EFD"/>
    <w:rsid w:val="00734F45"/>
    <w:rsid w:val="00734F85"/>
    <w:rsid w:val="007350AF"/>
    <w:rsid w:val="007350CD"/>
    <w:rsid w:val="007350CE"/>
    <w:rsid w:val="007350D5"/>
    <w:rsid w:val="00735145"/>
    <w:rsid w:val="007351C9"/>
    <w:rsid w:val="007351F1"/>
    <w:rsid w:val="0073520C"/>
    <w:rsid w:val="007354D9"/>
    <w:rsid w:val="0073556C"/>
    <w:rsid w:val="007356F6"/>
    <w:rsid w:val="007357E9"/>
    <w:rsid w:val="0073587B"/>
    <w:rsid w:val="00735906"/>
    <w:rsid w:val="00735962"/>
    <w:rsid w:val="00735A70"/>
    <w:rsid w:val="00735AAC"/>
    <w:rsid w:val="00735AC5"/>
    <w:rsid w:val="00735B04"/>
    <w:rsid w:val="00735B77"/>
    <w:rsid w:val="00735C14"/>
    <w:rsid w:val="00735E17"/>
    <w:rsid w:val="00735F19"/>
    <w:rsid w:val="00736035"/>
    <w:rsid w:val="007360BF"/>
    <w:rsid w:val="007360FD"/>
    <w:rsid w:val="00736125"/>
    <w:rsid w:val="0073612F"/>
    <w:rsid w:val="0073617D"/>
    <w:rsid w:val="007362B4"/>
    <w:rsid w:val="007362DC"/>
    <w:rsid w:val="00736389"/>
    <w:rsid w:val="007363C1"/>
    <w:rsid w:val="0073665D"/>
    <w:rsid w:val="00736687"/>
    <w:rsid w:val="0073670A"/>
    <w:rsid w:val="00736717"/>
    <w:rsid w:val="0073678D"/>
    <w:rsid w:val="0073682C"/>
    <w:rsid w:val="00736972"/>
    <w:rsid w:val="00736A63"/>
    <w:rsid w:val="00736B21"/>
    <w:rsid w:val="00736B65"/>
    <w:rsid w:val="00736D19"/>
    <w:rsid w:val="00736D23"/>
    <w:rsid w:val="00737021"/>
    <w:rsid w:val="00737096"/>
    <w:rsid w:val="007370D1"/>
    <w:rsid w:val="007370F6"/>
    <w:rsid w:val="007371FB"/>
    <w:rsid w:val="00737218"/>
    <w:rsid w:val="00737227"/>
    <w:rsid w:val="0073744F"/>
    <w:rsid w:val="007374DF"/>
    <w:rsid w:val="0073755C"/>
    <w:rsid w:val="007375EE"/>
    <w:rsid w:val="0073775E"/>
    <w:rsid w:val="0073776E"/>
    <w:rsid w:val="0073778A"/>
    <w:rsid w:val="00737893"/>
    <w:rsid w:val="00737930"/>
    <w:rsid w:val="00737A8F"/>
    <w:rsid w:val="00737AC8"/>
    <w:rsid w:val="00737AE8"/>
    <w:rsid w:val="00737AED"/>
    <w:rsid w:val="00737C2B"/>
    <w:rsid w:val="00737C4D"/>
    <w:rsid w:val="00737D54"/>
    <w:rsid w:val="00737DB5"/>
    <w:rsid w:val="00737F6A"/>
    <w:rsid w:val="00737FB5"/>
    <w:rsid w:val="00740060"/>
    <w:rsid w:val="007400EF"/>
    <w:rsid w:val="00740118"/>
    <w:rsid w:val="0074011A"/>
    <w:rsid w:val="00740273"/>
    <w:rsid w:val="007402DE"/>
    <w:rsid w:val="00740317"/>
    <w:rsid w:val="00740352"/>
    <w:rsid w:val="00740492"/>
    <w:rsid w:val="00740499"/>
    <w:rsid w:val="007404ED"/>
    <w:rsid w:val="0074050B"/>
    <w:rsid w:val="00740579"/>
    <w:rsid w:val="007405F2"/>
    <w:rsid w:val="00740672"/>
    <w:rsid w:val="007406BB"/>
    <w:rsid w:val="00740771"/>
    <w:rsid w:val="007407A2"/>
    <w:rsid w:val="007407C7"/>
    <w:rsid w:val="007408ED"/>
    <w:rsid w:val="007409AD"/>
    <w:rsid w:val="00740CC3"/>
    <w:rsid w:val="00740E1F"/>
    <w:rsid w:val="00740E68"/>
    <w:rsid w:val="00740ECB"/>
    <w:rsid w:val="00740EFE"/>
    <w:rsid w:val="00740F35"/>
    <w:rsid w:val="00740FD7"/>
    <w:rsid w:val="00741019"/>
    <w:rsid w:val="007410D9"/>
    <w:rsid w:val="0074110E"/>
    <w:rsid w:val="00741195"/>
    <w:rsid w:val="00741212"/>
    <w:rsid w:val="00741216"/>
    <w:rsid w:val="0074123E"/>
    <w:rsid w:val="00741241"/>
    <w:rsid w:val="00741300"/>
    <w:rsid w:val="00741333"/>
    <w:rsid w:val="0074136D"/>
    <w:rsid w:val="00741405"/>
    <w:rsid w:val="00741586"/>
    <w:rsid w:val="00741675"/>
    <w:rsid w:val="00741690"/>
    <w:rsid w:val="00741750"/>
    <w:rsid w:val="00741797"/>
    <w:rsid w:val="007418A4"/>
    <w:rsid w:val="00741906"/>
    <w:rsid w:val="007419CB"/>
    <w:rsid w:val="00741A0B"/>
    <w:rsid w:val="00741A1C"/>
    <w:rsid w:val="00741A26"/>
    <w:rsid w:val="00741A69"/>
    <w:rsid w:val="00741B6E"/>
    <w:rsid w:val="00741B83"/>
    <w:rsid w:val="00741C0C"/>
    <w:rsid w:val="00741C29"/>
    <w:rsid w:val="00741CA1"/>
    <w:rsid w:val="00741D11"/>
    <w:rsid w:val="00741D2B"/>
    <w:rsid w:val="00741D8A"/>
    <w:rsid w:val="00741DBF"/>
    <w:rsid w:val="00741E03"/>
    <w:rsid w:val="00741EAF"/>
    <w:rsid w:val="00742027"/>
    <w:rsid w:val="00742094"/>
    <w:rsid w:val="00742111"/>
    <w:rsid w:val="00742164"/>
    <w:rsid w:val="0074217C"/>
    <w:rsid w:val="00742270"/>
    <w:rsid w:val="007422E3"/>
    <w:rsid w:val="0074237C"/>
    <w:rsid w:val="00742425"/>
    <w:rsid w:val="00742458"/>
    <w:rsid w:val="007424C7"/>
    <w:rsid w:val="00742573"/>
    <w:rsid w:val="007426D9"/>
    <w:rsid w:val="007427AE"/>
    <w:rsid w:val="007427FC"/>
    <w:rsid w:val="007428A8"/>
    <w:rsid w:val="007429CE"/>
    <w:rsid w:val="00742B0F"/>
    <w:rsid w:val="00742B8A"/>
    <w:rsid w:val="00742BF8"/>
    <w:rsid w:val="00742C51"/>
    <w:rsid w:val="00742C6C"/>
    <w:rsid w:val="00742F3D"/>
    <w:rsid w:val="0074300B"/>
    <w:rsid w:val="007430DC"/>
    <w:rsid w:val="00743145"/>
    <w:rsid w:val="00743148"/>
    <w:rsid w:val="00743573"/>
    <w:rsid w:val="007435B8"/>
    <w:rsid w:val="007435C5"/>
    <w:rsid w:val="007435E5"/>
    <w:rsid w:val="00743607"/>
    <w:rsid w:val="00743677"/>
    <w:rsid w:val="007436D9"/>
    <w:rsid w:val="00743835"/>
    <w:rsid w:val="007438D6"/>
    <w:rsid w:val="00743936"/>
    <w:rsid w:val="00743937"/>
    <w:rsid w:val="00743A9C"/>
    <w:rsid w:val="00743AC1"/>
    <w:rsid w:val="00743BBA"/>
    <w:rsid w:val="00743BE3"/>
    <w:rsid w:val="00743D22"/>
    <w:rsid w:val="00743D58"/>
    <w:rsid w:val="00743DD5"/>
    <w:rsid w:val="00743E0C"/>
    <w:rsid w:val="00743E19"/>
    <w:rsid w:val="00743E25"/>
    <w:rsid w:val="00743E92"/>
    <w:rsid w:val="00743FA4"/>
    <w:rsid w:val="0074400D"/>
    <w:rsid w:val="00744242"/>
    <w:rsid w:val="0074426F"/>
    <w:rsid w:val="0074428A"/>
    <w:rsid w:val="007442E3"/>
    <w:rsid w:val="00744393"/>
    <w:rsid w:val="00744398"/>
    <w:rsid w:val="007443F7"/>
    <w:rsid w:val="0074440A"/>
    <w:rsid w:val="00744422"/>
    <w:rsid w:val="00744505"/>
    <w:rsid w:val="00744622"/>
    <w:rsid w:val="0074467D"/>
    <w:rsid w:val="00744777"/>
    <w:rsid w:val="0074481A"/>
    <w:rsid w:val="007449A7"/>
    <w:rsid w:val="00744A2E"/>
    <w:rsid w:val="00744B69"/>
    <w:rsid w:val="00744B7D"/>
    <w:rsid w:val="00744C7C"/>
    <w:rsid w:val="00744F2A"/>
    <w:rsid w:val="00744F8E"/>
    <w:rsid w:val="00745065"/>
    <w:rsid w:val="00745073"/>
    <w:rsid w:val="007450BA"/>
    <w:rsid w:val="00745171"/>
    <w:rsid w:val="0074526B"/>
    <w:rsid w:val="0074527C"/>
    <w:rsid w:val="0074539F"/>
    <w:rsid w:val="007453A6"/>
    <w:rsid w:val="0074546B"/>
    <w:rsid w:val="00745481"/>
    <w:rsid w:val="007454C3"/>
    <w:rsid w:val="00745597"/>
    <w:rsid w:val="00745636"/>
    <w:rsid w:val="0074566E"/>
    <w:rsid w:val="007456EB"/>
    <w:rsid w:val="007457B4"/>
    <w:rsid w:val="00745815"/>
    <w:rsid w:val="0074582A"/>
    <w:rsid w:val="00745852"/>
    <w:rsid w:val="0074585E"/>
    <w:rsid w:val="007458DE"/>
    <w:rsid w:val="00745BCB"/>
    <w:rsid w:val="00745C01"/>
    <w:rsid w:val="00745D0F"/>
    <w:rsid w:val="00745D10"/>
    <w:rsid w:val="00745D83"/>
    <w:rsid w:val="00745E23"/>
    <w:rsid w:val="00745F43"/>
    <w:rsid w:val="00745F95"/>
    <w:rsid w:val="00745FDE"/>
    <w:rsid w:val="0074602E"/>
    <w:rsid w:val="0074605E"/>
    <w:rsid w:val="007461A0"/>
    <w:rsid w:val="007461A5"/>
    <w:rsid w:val="007462FA"/>
    <w:rsid w:val="00746474"/>
    <w:rsid w:val="00746479"/>
    <w:rsid w:val="007464A7"/>
    <w:rsid w:val="007464AE"/>
    <w:rsid w:val="007465D1"/>
    <w:rsid w:val="00746744"/>
    <w:rsid w:val="00746875"/>
    <w:rsid w:val="00746957"/>
    <w:rsid w:val="007469DA"/>
    <w:rsid w:val="00746BDA"/>
    <w:rsid w:val="00746C7D"/>
    <w:rsid w:val="00746D14"/>
    <w:rsid w:val="00746DEC"/>
    <w:rsid w:val="00746F21"/>
    <w:rsid w:val="0074730D"/>
    <w:rsid w:val="007473F3"/>
    <w:rsid w:val="00747412"/>
    <w:rsid w:val="00747424"/>
    <w:rsid w:val="007474B7"/>
    <w:rsid w:val="0074753E"/>
    <w:rsid w:val="007476DF"/>
    <w:rsid w:val="00747805"/>
    <w:rsid w:val="00747893"/>
    <w:rsid w:val="007479AB"/>
    <w:rsid w:val="00747AD7"/>
    <w:rsid w:val="00747AEE"/>
    <w:rsid w:val="00747B52"/>
    <w:rsid w:val="00747B61"/>
    <w:rsid w:val="00747B73"/>
    <w:rsid w:val="00747CB1"/>
    <w:rsid w:val="00747CB7"/>
    <w:rsid w:val="00747D14"/>
    <w:rsid w:val="00747E3A"/>
    <w:rsid w:val="00747E7A"/>
    <w:rsid w:val="00747E8A"/>
    <w:rsid w:val="00747EA2"/>
    <w:rsid w:val="00747EB9"/>
    <w:rsid w:val="00747F13"/>
    <w:rsid w:val="00747FE1"/>
    <w:rsid w:val="00747FE2"/>
    <w:rsid w:val="00750002"/>
    <w:rsid w:val="007501B4"/>
    <w:rsid w:val="007501C1"/>
    <w:rsid w:val="00750207"/>
    <w:rsid w:val="007502BF"/>
    <w:rsid w:val="007502D4"/>
    <w:rsid w:val="0075034C"/>
    <w:rsid w:val="00750364"/>
    <w:rsid w:val="00750378"/>
    <w:rsid w:val="00750451"/>
    <w:rsid w:val="00750504"/>
    <w:rsid w:val="00750598"/>
    <w:rsid w:val="007505DB"/>
    <w:rsid w:val="007505E0"/>
    <w:rsid w:val="007506C8"/>
    <w:rsid w:val="00750762"/>
    <w:rsid w:val="00750787"/>
    <w:rsid w:val="0075082C"/>
    <w:rsid w:val="00750918"/>
    <w:rsid w:val="007509BD"/>
    <w:rsid w:val="00750A2F"/>
    <w:rsid w:val="00750AD9"/>
    <w:rsid w:val="00750ADC"/>
    <w:rsid w:val="007510B2"/>
    <w:rsid w:val="007511F8"/>
    <w:rsid w:val="0075136C"/>
    <w:rsid w:val="00751389"/>
    <w:rsid w:val="007513E8"/>
    <w:rsid w:val="007514ED"/>
    <w:rsid w:val="0075169D"/>
    <w:rsid w:val="00751746"/>
    <w:rsid w:val="007517A5"/>
    <w:rsid w:val="007517AD"/>
    <w:rsid w:val="007519ED"/>
    <w:rsid w:val="00751A93"/>
    <w:rsid w:val="00751E19"/>
    <w:rsid w:val="00751E32"/>
    <w:rsid w:val="00751E42"/>
    <w:rsid w:val="00751E64"/>
    <w:rsid w:val="00751E7E"/>
    <w:rsid w:val="00751E85"/>
    <w:rsid w:val="00751F5D"/>
    <w:rsid w:val="00752041"/>
    <w:rsid w:val="007520B2"/>
    <w:rsid w:val="007520BE"/>
    <w:rsid w:val="007520C6"/>
    <w:rsid w:val="007520D0"/>
    <w:rsid w:val="0075218F"/>
    <w:rsid w:val="007521E8"/>
    <w:rsid w:val="007521EF"/>
    <w:rsid w:val="00752263"/>
    <w:rsid w:val="00752350"/>
    <w:rsid w:val="00752368"/>
    <w:rsid w:val="00752369"/>
    <w:rsid w:val="007523CD"/>
    <w:rsid w:val="007523E8"/>
    <w:rsid w:val="007523F8"/>
    <w:rsid w:val="00752454"/>
    <w:rsid w:val="00752463"/>
    <w:rsid w:val="00752486"/>
    <w:rsid w:val="00752559"/>
    <w:rsid w:val="00752599"/>
    <w:rsid w:val="00752601"/>
    <w:rsid w:val="00752624"/>
    <w:rsid w:val="007526BA"/>
    <w:rsid w:val="00752819"/>
    <w:rsid w:val="0075288A"/>
    <w:rsid w:val="0075289F"/>
    <w:rsid w:val="007528E3"/>
    <w:rsid w:val="0075294B"/>
    <w:rsid w:val="007529F7"/>
    <w:rsid w:val="00752A61"/>
    <w:rsid w:val="00752B10"/>
    <w:rsid w:val="00752B6A"/>
    <w:rsid w:val="00752B80"/>
    <w:rsid w:val="00752BA6"/>
    <w:rsid w:val="00752BCA"/>
    <w:rsid w:val="00752C23"/>
    <w:rsid w:val="00752CC3"/>
    <w:rsid w:val="00752D22"/>
    <w:rsid w:val="00752D57"/>
    <w:rsid w:val="00752E1B"/>
    <w:rsid w:val="00752E36"/>
    <w:rsid w:val="00752E49"/>
    <w:rsid w:val="00752E58"/>
    <w:rsid w:val="00752EE2"/>
    <w:rsid w:val="00752F8F"/>
    <w:rsid w:val="00752FC0"/>
    <w:rsid w:val="00753192"/>
    <w:rsid w:val="00753321"/>
    <w:rsid w:val="0075332C"/>
    <w:rsid w:val="00753421"/>
    <w:rsid w:val="00753520"/>
    <w:rsid w:val="0075360B"/>
    <w:rsid w:val="007537CE"/>
    <w:rsid w:val="007537D9"/>
    <w:rsid w:val="00753849"/>
    <w:rsid w:val="0075390C"/>
    <w:rsid w:val="00753917"/>
    <w:rsid w:val="007539C2"/>
    <w:rsid w:val="00753A15"/>
    <w:rsid w:val="00753AED"/>
    <w:rsid w:val="00753B15"/>
    <w:rsid w:val="00753B53"/>
    <w:rsid w:val="00753BAE"/>
    <w:rsid w:val="00753C5A"/>
    <w:rsid w:val="00753D70"/>
    <w:rsid w:val="00753E1D"/>
    <w:rsid w:val="00753EF6"/>
    <w:rsid w:val="00753F46"/>
    <w:rsid w:val="00754047"/>
    <w:rsid w:val="007540BB"/>
    <w:rsid w:val="007540FE"/>
    <w:rsid w:val="00754150"/>
    <w:rsid w:val="00754185"/>
    <w:rsid w:val="007541B7"/>
    <w:rsid w:val="007541FB"/>
    <w:rsid w:val="00754350"/>
    <w:rsid w:val="00754477"/>
    <w:rsid w:val="0075451B"/>
    <w:rsid w:val="0075461A"/>
    <w:rsid w:val="007546C2"/>
    <w:rsid w:val="007548C1"/>
    <w:rsid w:val="007548D8"/>
    <w:rsid w:val="00754B69"/>
    <w:rsid w:val="00754C04"/>
    <w:rsid w:val="00754C57"/>
    <w:rsid w:val="00754F4C"/>
    <w:rsid w:val="00754F5D"/>
    <w:rsid w:val="00754FC0"/>
    <w:rsid w:val="0075511C"/>
    <w:rsid w:val="00755126"/>
    <w:rsid w:val="0075514B"/>
    <w:rsid w:val="007551CB"/>
    <w:rsid w:val="00755228"/>
    <w:rsid w:val="0075527A"/>
    <w:rsid w:val="00755329"/>
    <w:rsid w:val="00755396"/>
    <w:rsid w:val="00755403"/>
    <w:rsid w:val="00755408"/>
    <w:rsid w:val="00755551"/>
    <w:rsid w:val="0075563B"/>
    <w:rsid w:val="0075566D"/>
    <w:rsid w:val="007557FE"/>
    <w:rsid w:val="0075591B"/>
    <w:rsid w:val="00755949"/>
    <w:rsid w:val="00755A10"/>
    <w:rsid w:val="00755A43"/>
    <w:rsid w:val="00755A6D"/>
    <w:rsid w:val="00755AF1"/>
    <w:rsid w:val="00755D9B"/>
    <w:rsid w:val="00755D9E"/>
    <w:rsid w:val="00755E58"/>
    <w:rsid w:val="007561B2"/>
    <w:rsid w:val="0075622C"/>
    <w:rsid w:val="0075623D"/>
    <w:rsid w:val="00756242"/>
    <w:rsid w:val="007562A2"/>
    <w:rsid w:val="007562EC"/>
    <w:rsid w:val="00756308"/>
    <w:rsid w:val="0075643F"/>
    <w:rsid w:val="00756635"/>
    <w:rsid w:val="00756694"/>
    <w:rsid w:val="00756700"/>
    <w:rsid w:val="00756739"/>
    <w:rsid w:val="00756756"/>
    <w:rsid w:val="0075684F"/>
    <w:rsid w:val="007568D6"/>
    <w:rsid w:val="00756935"/>
    <w:rsid w:val="00756942"/>
    <w:rsid w:val="0075698A"/>
    <w:rsid w:val="00756ACD"/>
    <w:rsid w:val="00756BC5"/>
    <w:rsid w:val="00756CEE"/>
    <w:rsid w:val="00756E93"/>
    <w:rsid w:val="00756F48"/>
    <w:rsid w:val="00756F96"/>
    <w:rsid w:val="00756FB5"/>
    <w:rsid w:val="00756FDB"/>
    <w:rsid w:val="00757001"/>
    <w:rsid w:val="00757006"/>
    <w:rsid w:val="00757185"/>
    <w:rsid w:val="007571DC"/>
    <w:rsid w:val="00757243"/>
    <w:rsid w:val="0075731D"/>
    <w:rsid w:val="00757375"/>
    <w:rsid w:val="007573F6"/>
    <w:rsid w:val="00757446"/>
    <w:rsid w:val="0075758A"/>
    <w:rsid w:val="0075778F"/>
    <w:rsid w:val="00757874"/>
    <w:rsid w:val="007579E7"/>
    <w:rsid w:val="00757A06"/>
    <w:rsid w:val="00757BA2"/>
    <w:rsid w:val="00757BC7"/>
    <w:rsid w:val="00757BFF"/>
    <w:rsid w:val="00757C29"/>
    <w:rsid w:val="00757C3B"/>
    <w:rsid w:val="00757C87"/>
    <w:rsid w:val="00757D20"/>
    <w:rsid w:val="00757DD6"/>
    <w:rsid w:val="00757E05"/>
    <w:rsid w:val="00757E22"/>
    <w:rsid w:val="00757E27"/>
    <w:rsid w:val="00757E6A"/>
    <w:rsid w:val="00757EC4"/>
    <w:rsid w:val="00757EC7"/>
    <w:rsid w:val="00757F38"/>
    <w:rsid w:val="00757FBD"/>
    <w:rsid w:val="0076007E"/>
    <w:rsid w:val="00760095"/>
    <w:rsid w:val="00760126"/>
    <w:rsid w:val="0076014E"/>
    <w:rsid w:val="007601FE"/>
    <w:rsid w:val="00760267"/>
    <w:rsid w:val="0076026F"/>
    <w:rsid w:val="007602AD"/>
    <w:rsid w:val="0076030B"/>
    <w:rsid w:val="0076030F"/>
    <w:rsid w:val="0076038C"/>
    <w:rsid w:val="007604FA"/>
    <w:rsid w:val="00760545"/>
    <w:rsid w:val="00760596"/>
    <w:rsid w:val="0076059B"/>
    <w:rsid w:val="0076061B"/>
    <w:rsid w:val="0076063E"/>
    <w:rsid w:val="0076068A"/>
    <w:rsid w:val="007606E1"/>
    <w:rsid w:val="00760769"/>
    <w:rsid w:val="00760874"/>
    <w:rsid w:val="007608EC"/>
    <w:rsid w:val="0076097B"/>
    <w:rsid w:val="00760AB4"/>
    <w:rsid w:val="00760B32"/>
    <w:rsid w:val="00760B9D"/>
    <w:rsid w:val="00760BA0"/>
    <w:rsid w:val="00760BB4"/>
    <w:rsid w:val="00760BE0"/>
    <w:rsid w:val="00760C43"/>
    <w:rsid w:val="00760CD4"/>
    <w:rsid w:val="00760E2D"/>
    <w:rsid w:val="00760F21"/>
    <w:rsid w:val="00761064"/>
    <w:rsid w:val="00761268"/>
    <w:rsid w:val="007612A1"/>
    <w:rsid w:val="00761305"/>
    <w:rsid w:val="007616A8"/>
    <w:rsid w:val="00761793"/>
    <w:rsid w:val="00761829"/>
    <w:rsid w:val="0076186C"/>
    <w:rsid w:val="00761890"/>
    <w:rsid w:val="00761924"/>
    <w:rsid w:val="0076193C"/>
    <w:rsid w:val="00761967"/>
    <w:rsid w:val="00761972"/>
    <w:rsid w:val="00761A00"/>
    <w:rsid w:val="00761A44"/>
    <w:rsid w:val="00761ADD"/>
    <w:rsid w:val="00761BAD"/>
    <w:rsid w:val="00761BBB"/>
    <w:rsid w:val="00761CE4"/>
    <w:rsid w:val="00761DDA"/>
    <w:rsid w:val="00762108"/>
    <w:rsid w:val="007621C5"/>
    <w:rsid w:val="00762268"/>
    <w:rsid w:val="007622E4"/>
    <w:rsid w:val="00762424"/>
    <w:rsid w:val="0076243E"/>
    <w:rsid w:val="0076247A"/>
    <w:rsid w:val="00762496"/>
    <w:rsid w:val="0076255F"/>
    <w:rsid w:val="007626E1"/>
    <w:rsid w:val="007626E2"/>
    <w:rsid w:val="00762813"/>
    <w:rsid w:val="007628A5"/>
    <w:rsid w:val="007628AF"/>
    <w:rsid w:val="00762AD1"/>
    <w:rsid w:val="00762AE8"/>
    <w:rsid w:val="00762B43"/>
    <w:rsid w:val="00762B8F"/>
    <w:rsid w:val="00762BAE"/>
    <w:rsid w:val="00762DD3"/>
    <w:rsid w:val="00762E85"/>
    <w:rsid w:val="00762ECD"/>
    <w:rsid w:val="007630A1"/>
    <w:rsid w:val="007630C2"/>
    <w:rsid w:val="007631A7"/>
    <w:rsid w:val="007631B8"/>
    <w:rsid w:val="007632B6"/>
    <w:rsid w:val="007632EA"/>
    <w:rsid w:val="0076331B"/>
    <w:rsid w:val="0076331D"/>
    <w:rsid w:val="00763552"/>
    <w:rsid w:val="00763618"/>
    <w:rsid w:val="00763645"/>
    <w:rsid w:val="00763788"/>
    <w:rsid w:val="007639AD"/>
    <w:rsid w:val="007639F4"/>
    <w:rsid w:val="00763C1E"/>
    <w:rsid w:val="00763C4F"/>
    <w:rsid w:val="00763C52"/>
    <w:rsid w:val="00763DF9"/>
    <w:rsid w:val="00763E02"/>
    <w:rsid w:val="00763E7F"/>
    <w:rsid w:val="00763ED9"/>
    <w:rsid w:val="00763F30"/>
    <w:rsid w:val="00764017"/>
    <w:rsid w:val="00764026"/>
    <w:rsid w:val="0076406C"/>
    <w:rsid w:val="0076408C"/>
    <w:rsid w:val="007640DA"/>
    <w:rsid w:val="00764137"/>
    <w:rsid w:val="00764194"/>
    <w:rsid w:val="007642AE"/>
    <w:rsid w:val="007642C7"/>
    <w:rsid w:val="00764353"/>
    <w:rsid w:val="00764373"/>
    <w:rsid w:val="00764403"/>
    <w:rsid w:val="0076441E"/>
    <w:rsid w:val="00764435"/>
    <w:rsid w:val="00764545"/>
    <w:rsid w:val="007645BE"/>
    <w:rsid w:val="007646B5"/>
    <w:rsid w:val="007647CE"/>
    <w:rsid w:val="00764870"/>
    <w:rsid w:val="007648FC"/>
    <w:rsid w:val="007649CD"/>
    <w:rsid w:val="00764A7E"/>
    <w:rsid w:val="00764AAE"/>
    <w:rsid w:val="00764AC3"/>
    <w:rsid w:val="00764AD7"/>
    <w:rsid w:val="00764B19"/>
    <w:rsid w:val="00764B74"/>
    <w:rsid w:val="00764BCA"/>
    <w:rsid w:val="00764BD8"/>
    <w:rsid w:val="00764D04"/>
    <w:rsid w:val="00764E1E"/>
    <w:rsid w:val="00764E6C"/>
    <w:rsid w:val="0076511A"/>
    <w:rsid w:val="0076511B"/>
    <w:rsid w:val="007652B7"/>
    <w:rsid w:val="007652C8"/>
    <w:rsid w:val="00765337"/>
    <w:rsid w:val="007655BC"/>
    <w:rsid w:val="00765665"/>
    <w:rsid w:val="00765707"/>
    <w:rsid w:val="00765722"/>
    <w:rsid w:val="0076573F"/>
    <w:rsid w:val="00765756"/>
    <w:rsid w:val="0076581E"/>
    <w:rsid w:val="0076587C"/>
    <w:rsid w:val="007658A4"/>
    <w:rsid w:val="007658AE"/>
    <w:rsid w:val="00765998"/>
    <w:rsid w:val="00765A46"/>
    <w:rsid w:val="00765AFD"/>
    <w:rsid w:val="00765C52"/>
    <w:rsid w:val="00765C6A"/>
    <w:rsid w:val="00765CC2"/>
    <w:rsid w:val="00765D65"/>
    <w:rsid w:val="00765DF9"/>
    <w:rsid w:val="00765E33"/>
    <w:rsid w:val="00765EC4"/>
    <w:rsid w:val="00765F2C"/>
    <w:rsid w:val="00765F5E"/>
    <w:rsid w:val="00765FE1"/>
    <w:rsid w:val="00766059"/>
    <w:rsid w:val="00766106"/>
    <w:rsid w:val="007661F3"/>
    <w:rsid w:val="00766270"/>
    <w:rsid w:val="00766356"/>
    <w:rsid w:val="007663AC"/>
    <w:rsid w:val="007663CA"/>
    <w:rsid w:val="007663DB"/>
    <w:rsid w:val="00766462"/>
    <w:rsid w:val="007664A5"/>
    <w:rsid w:val="0076652A"/>
    <w:rsid w:val="0076658E"/>
    <w:rsid w:val="007667F6"/>
    <w:rsid w:val="0076684E"/>
    <w:rsid w:val="00766906"/>
    <w:rsid w:val="00766A67"/>
    <w:rsid w:val="00766ACE"/>
    <w:rsid w:val="00766B1A"/>
    <w:rsid w:val="00766B47"/>
    <w:rsid w:val="00766B79"/>
    <w:rsid w:val="00766B92"/>
    <w:rsid w:val="00766CCE"/>
    <w:rsid w:val="00766EB4"/>
    <w:rsid w:val="00766EF0"/>
    <w:rsid w:val="00766F4C"/>
    <w:rsid w:val="00766FA7"/>
    <w:rsid w:val="00767047"/>
    <w:rsid w:val="00767055"/>
    <w:rsid w:val="007670D2"/>
    <w:rsid w:val="007671AD"/>
    <w:rsid w:val="0076726C"/>
    <w:rsid w:val="00767414"/>
    <w:rsid w:val="0076746A"/>
    <w:rsid w:val="007674A6"/>
    <w:rsid w:val="00767522"/>
    <w:rsid w:val="00767575"/>
    <w:rsid w:val="00767697"/>
    <w:rsid w:val="007676B1"/>
    <w:rsid w:val="007676B2"/>
    <w:rsid w:val="007676CE"/>
    <w:rsid w:val="007677B6"/>
    <w:rsid w:val="007678E6"/>
    <w:rsid w:val="00767942"/>
    <w:rsid w:val="00767979"/>
    <w:rsid w:val="0076797A"/>
    <w:rsid w:val="007679AB"/>
    <w:rsid w:val="007679D1"/>
    <w:rsid w:val="00767A81"/>
    <w:rsid w:val="00767AB6"/>
    <w:rsid w:val="00767AC2"/>
    <w:rsid w:val="00767D64"/>
    <w:rsid w:val="00767E13"/>
    <w:rsid w:val="00767E24"/>
    <w:rsid w:val="00767EE7"/>
    <w:rsid w:val="007700EF"/>
    <w:rsid w:val="00770145"/>
    <w:rsid w:val="007701D4"/>
    <w:rsid w:val="00770238"/>
    <w:rsid w:val="007702E6"/>
    <w:rsid w:val="00770301"/>
    <w:rsid w:val="00770319"/>
    <w:rsid w:val="00770395"/>
    <w:rsid w:val="00770421"/>
    <w:rsid w:val="00770479"/>
    <w:rsid w:val="007704FE"/>
    <w:rsid w:val="007705CF"/>
    <w:rsid w:val="007705D8"/>
    <w:rsid w:val="00770649"/>
    <w:rsid w:val="007706AA"/>
    <w:rsid w:val="00770706"/>
    <w:rsid w:val="0077087F"/>
    <w:rsid w:val="007708F8"/>
    <w:rsid w:val="00770969"/>
    <w:rsid w:val="007709A2"/>
    <w:rsid w:val="00770B12"/>
    <w:rsid w:val="00770C80"/>
    <w:rsid w:val="00770CF8"/>
    <w:rsid w:val="00770D16"/>
    <w:rsid w:val="00770E1A"/>
    <w:rsid w:val="00770E4D"/>
    <w:rsid w:val="00770EE1"/>
    <w:rsid w:val="00770F22"/>
    <w:rsid w:val="00770FDE"/>
    <w:rsid w:val="00771008"/>
    <w:rsid w:val="00771010"/>
    <w:rsid w:val="007711BC"/>
    <w:rsid w:val="0077123D"/>
    <w:rsid w:val="00771265"/>
    <w:rsid w:val="00771381"/>
    <w:rsid w:val="007714E7"/>
    <w:rsid w:val="00771926"/>
    <w:rsid w:val="00771995"/>
    <w:rsid w:val="007719B7"/>
    <w:rsid w:val="00771DB5"/>
    <w:rsid w:val="00771DCC"/>
    <w:rsid w:val="00771F2D"/>
    <w:rsid w:val="00771F6D"/>
    <w:rsid w:val="00771FCB"/>
    <w:rsid w:val="00772107"/>
    <w:rsid w:val="007721E8"/>
    <w:rsid w:val="007721FC"/>
    <w:rsid w:val="00772377"/>
    <w:rsid w:val="00772413"/>
    <w:rsid w:val="0077247C"/>
    <w:rsid w:val="0077251C"/>
    <w:rsid w:val="007725AD"/>
    <w:rsid w:val="007725CD"/>
    <w:rsid w:val="00772643"/>
    <w:rsid w:val="0077275A"/>
    <w:rsid w:val="007728F8"/>
    <w:rsid w:val="007729F7"/>
    <w:rsid w:val="00772A4A"/>
    <w:rsid w:val="00772B40"/>
    <w:rsid w:val="00772B83"/>
    <w:rsid w:val="00772BD0"/>
    <w:rsid w:val="00772D82"/>
    <w:rsid w:val="00772E21"/>
    <w:rsid w:val="00772EB5"/>
    <w:rsid w:val="00772F32"/>
    <w:rsid w:val="00772F78"/>
    <w:rsid w:val="00772FC3"/>
    <w:rsid w:val="00772FCF"/>
    <w:rsid w:val="00773078"/>
    <w:rsid w:val="00773095"/>
    <w:rsid w:val="007730A5"/>
    <w:rsid w:val="007730D1"/>
    <w:rsid w:val="007731C3"/>
    <w:rsid w:val="00773246"/>
    <w:rsid w:val="0077327A"/>
    <w:rsid w:val="007734EA"/>
    <w:rsid w:val="0077359F"/>
    <w:rsid w:val="0077363E"/>
    <w:rsid w:val="007736DC"/>
    <w:rsid w:val="0077385C"/>
    <w:rsid w:val="00773892"/>
    <w:rsid w:val="007738F5"/>
    <w:rsid w:val="00773A6F"/>
    <w:rsid w:val="00773B8E"/>
    <w:rsid w:val="00773C60"/>
    <w:rsid w:val="00773CCC"/>
    <w:rsid w:val="00773D37"/>
    <w:rsid w:val="00773E5F"/>
    <w:rsid w:val="00773F6B"/>
    <w:rsid w:val="007740C1"/>
    <w:rsid w:val="00774266"/>
    <w:rsid w:val="00774281"/>
    <w:rsid w:val="007742CE"/>
    <w:rsid w:val="0077448A"/>
    <w:rsid w:val="00774560"/>
    <w:rsid w:val="0077464D"/>
    <w:rsid w:val="0077471F"/>
    <w:rsid w:val="00774723"/>
    <w:rsid w:val="00774907"/>
    <w:rsid w:val="007749FB"/>
    <w:rsid w:val="00774C61"/>
    <w:rsid w:val="00774C84"/>
    <w:rsid w:val="00774D48"/>
    <w:rsid w:val="00774D8F"/>
    <w:rsid w:val="00774E71"/>
    <w:rsid w:val="00774EC8"/>
    <w:rsid w:val="00774ECD"/>
    <w:rsid w:val="00774F1E"/>
    <w:rsid w:val="00774FA7"/>
    <w:rsid w:val="00775061"/>
    <w:rsid w:val="00775492"/>
    <w:rsid w:val="007755D1"/>
    <w:rsid w:val="00775605"/>
    <w:rsid w:val="0077581A"/>
    <w:rsid w:val="007759E7"/>
    <w:rsid w:val="00775A42"/>
    <w:rsid w:val="00775B35"/>
    <w:rsid w:val="00775B93"/>
    <w:rsid w:val="00775C5E"/>
    <w:rsid w:val="00775D62"/>
    <w:rsid w:val="00775DF5"/>
    <w:rsid w:val="00775DFE"/>
    <w:rsid w:val="00775E81"/>
    <w:rsid w:val="00775EDF"/>
    <w:rsid w:val="00775F9C"/>
    <w:rsid w:val="00776007"/>
    <w:rsid w:val="007760E7"/>
    <w:rsid w:val="00776153"/>
    <w:rsid w:val="007761E1"/>
    <w:rsid w:val="00776277"/>
    <w:rsid w:val="00776278"/>
    <w:rsid w:val="0077631B"/>
    <w:rsid w:val="0077635E"/>
    <w:rsid w:val="0077643B"/>
    <w:rsid w:val="007764A3"/>
    <w:rsid w:val="00776503"/>
    <w:rsid w:val="0077651B"/>
    <w:rsid w:val="00776596"/>
    <w:rsid w:val="00776711"/>
    <w:rsid w:val="00776723"/>
    <w:rsid w:val="00776741"/>
    <w:rsid w:val="007767FB"/>
    <w:rsid w:val="00776889"/>
    <w:rsid w:val="00776897"/>
    <w:rsid w:val="00776995"/>
    <w:rsid w:val="007769B8"/>
    <w:rsid w:val="00776B03"/>
    <w:rsid w:val="00776B5B"/>
    <w:rsid w:val="00776B89"/>
    <w:rsid w:val="00776D57"/>
    <w:rsid w:val="00776F82"/>
    <w:rsid w:val="00776FF9"/>
    <w:rsid w:val="007770E9"/>
    <w:rsid w:val="007770FD"/>
    <w:rsid w:val="007771E5"/>
    <w:rsid w:val="0077724C"/>
    <w:rsid w:val="00777266"/>
    <w:rsid w:val="00777362"/>
    <w:rsid w:val="0077740D"/>
    <w:rsid w:val="007774DC"/>
    <w:rsid w:val="007775A1"/>
    <w:rsid w:val="007775F6"/>
    <w:rsid w:val="00777723"/>
    <w:rsid w:val="0077777C"/>
    <w:rsid w:val="00777914"/>
    <w:rsid w:val="00777944"/>
    <w:rsid w:val="00777AD9"/>
    <w:rsid w:val="00777AE8"/>
    <w:rsid w:val="00777B9F"/>
    <w:rsid w:val="00777CB3"/>
    <w:rsid w:val="00777DC8"/>
    <w:rsid w:val="00777DE4"/>
    <w:rsid w:val="00777ED5"/>
    <w:rsid w:val="00777F9D"/>
    <w:rsid w:val="00777FB6"/>
    <w:rsid w:val="0078011B"/>
    <w:rsid w:val="00780134"/>
    <w:rsid w:val="007801F3"/>
    <w:rsid w:val="00780204"/>
    <w:rsid w:val="00780263"/>
    <w:rsid w:val="007802A6"/>
    <w:rsid w:val="007803AB"/>
    <w:rsid w:val="007803F6"/>
    <w:rsid w:val="00780414"/>
    <w:rsid w:val="0078041C"/>
    <w:rsid w:val="00780467"/>
    <w:rsid w:val="0078051E"/>
    <w:rsid w:val="0078053B"/>
    <w:rsid w:val="00780599"/>
    <w:rsid w:val="007805E1"/>
    <w:rsid w:val="007805EB"/>
    <w:rsid w:val="007805EE"/>
    <w:rsid w:val="0078060E"/>
    <w:rsid w:val="0078069B"/>
    <w:rsid w:val="007806B8"/>
    <w:rsid w:val="007806C0"/>
    <w:rsid w:val="00780778"/>
    <w:rsid w:val="007807A7"/>
    <w:rsid w:val="0078084C"/>
    <w:rsid w:val="00780870"/>
    <w:rsid w:val="00780874"/>
    <w:rsid w:val="007809EB"/>
    <w:rsid w:val="00780A00"/>
    <w:rsid w:val="00780B2C"/>
    <w:rsid w:val="00780B95"/>
    <w:rsid w:val="00780BC4"/>
    <w:rsid w:val="00780C92"/>
    <w:rsid w:val="00780CFB"/>
    <w:rsid w:val="00780EDE"/>
    <w:rsid w:val="00780F5E"/>
    <w:rsid w:val="00780F77"/>
    <w:rsid w:val="00780FD6"/>
    <w:rsid w:val="007810A6"/>
    <w:rsid w:val="007810FD"/>
    <w:rsid w:val="007811BB"/>
    <w:rsid w:val="00781294"/>
    <w:rsid w:val="007812F7"/>
    <w:rsid w:val="00781365"/>
    <w:rsid w:val="007813F2"/>
    <w:rsid w:val="007814A9"/>
    <w:rsid w:val="00781565"/>
    <w:rsid w:val="007816A0"/>
    <w:rsid w:val="007816EB"/>
    <w:rsid w:val="007817FD"/>
    <w:rsid w:val="0078183B"/>
    <w:rsid w:val="0078194A"/>
    <w:rsid w:val="00781A83"/>
    <w:rsid w:val="00781B2B"/>
    <w:rsid w:val="00781BB5"/>
    <w:rsid w:val="00781C37"/>
    <w:rsid w:val="00781C62"/>
    <w:rsid w:val="00781C8F"/>
    <w:rsid w:val="00781CAF"/>
    <w:rsid w:val="00781DEC"/>
    <w:rsid w:val="00781F5E"/>
    <w:rsid w:val="00781FA5"/>
    <w:rsid w:val="00781FBA"/>
    <w:rsid w:val="00782042"/>
    <w:rsid w:val="007820D5"/>
    <w:rsid w:val="00782117"/>
    <w:rsid w:val="0078219A"/>
    <w:rsid w:val="00782208"/>
    <w:rsid w:val="007822D4"/>
    <w:rsid w:val="007824F1"/>
    <w:rsid w:val="00782535"/>
    <w:rsid w:val="00782647"/>
    <w:rsid w:val="00782675"/>
    <w:rsid w:val="00782729"/>
    <w:rsid w:val="00782750"/>
    <w:rsid w:val="007827C3"/>
    <w:rsid w:val="0078282E"/>
    <w:rsid w:val="00782ADE"/>
    <w:rsid w:val="00782BEA"/>
    <w:rsid w:val="00782BF4"/>
    <w:rsid w:val="00782DB6"/>
    <w:rsid w:val="00782ED1"/>
    <w:rsid w:val="00782EDD"/>
    <w:rsid w:val="00783102"/>
    <w:rsid w:val="0078311B"/>
    <w:rsid w:val="0078314F"/>
    <w:rsid w:val="0078318C"/>
    <w:rsid w:val="007831D7"/>
    <w:rsid w:val="00783254"/>
    <w:rsid w:val="007832A6"/>
    <w:rsid w:val="0078344A"/>
    <w:rsid w:val="0078350C"/>
    <w:rsid w:val="00783518"/>
    <w:rsid w:val="00783524"/>
    <w:rsid w:val="00783563"/>
    <w:rsid w:val="00783577"/>
    <w:rsid w:val="007835C9"/>
    <w:rsid w:val="00783621"/>
    <w:rsid w:val="007836D5"/>
    <w:rsid w:val="00783741"/>
    <w:rsid w:val="0078393F"/>
    <w:rsid w:val="0078394A"/>
    <w:rsid w:val="0078399A"/>
    <w:rsid w:val="00783A47"/>
    <w:rsid w:val="00783AD3"/>
    <w:rsid w:val="00783C44"/>
    <w:rsid w:val="00783C68"/>
    <w:rsid w:val="00783CAB"/>
    <w:rsid w:val="00783D27"/>
    <w:rsid w:val="00783DAD"/>
    <w:rsid w:val="00783DBD"/>
    <w:rsid w:val="00783E0E"/>
    <w:rsid w:val="00783E88"/>
    <w:rsid w:val="00783EB7"/>
    <w:rsid w:val="00783EC0"/>
    <w:rsid w:val="00783ECF"/>
    <w:rsid w:val="00783F4F"/>
    <w:rsid w:val="00783F5B"/>
    <w:rsid w:val="00784021"/>
    <w:rsid w:val="0078407B"/>
    <w:rsid w:val="007841F9"/>
    <w:rsid w:val="0078438E"/>
    <w:rsid w:val="00784421"/>
    <w:rsid w:val="0078448E"/>
    <w:rsid w:val="007844E5"/>
    <w:rsid w:val="00784602"/>
    <w:rsid w:val="00784608"/>
    <w:rsid w:val="00784647"/>
    <w:rsid w:val="0078467D"/>
    <w:rsid w:val="00784782"/>
    <w:rsid w:val="007847F7"/>
    <w:rsid w:val="00784BB0"/>
    <w:rsid w:val="00784BB1"/>
    <w:rsid w:val="00784BB2"/>
    <w:rsid w:val="00784D21"/>
    <w:rsid w:val="00784E07"/>
    <w:rsid w:val="0078502B"/>
    <w:rsid w:val="00785134"/>
    <w:rsid w:val="00785205"/>
    <w:rsid w:val="007852B4"/>
    <w:rsid w:val="00785391"/>
    <w:rsid w:val="007853A6"/>
    <w:rsid w:val="00785493"/>
    <w:rsid w:val="007855B6"/>
    <w:rsid w:val="007858A2"/>
    <w:rsid w:val="007859AA"/>
    <w:rsid w:val="00785A9C"/>
    <w:rsid w:val="00785B41"/>
    <w:rsid w:val="00785BB9"/>
    <w:rsid w:val="00785C16"/>
    <w:rsid w:val="00785C1D"/>
    <w:rsid w:val="00785CF5"/>
    <w:rsid w:val="00785D08"/>
    <w:rsid w:val="00785E50"/>
    <w:rsid w:val="00785E68"/>
    <w:rsid w:val="00785E6C"/>
    <w:rsid w:val="00785E70"/>
    <w:rsid w:val="00785E7C"/>
    <w:rsid w:val="00785EE6"/>
    <w:rsid w:val="00786063"/>
    <w:rsid w:val="007861F3"/>
    <w:rsid w:val="00786409"/>
    <w:rsid w:val="007864F0"/>
    <w:rsid w:val="00786500"/>
    <w:rsid w:val="00786607"/>
    <w:rsid w:val="00786624"/>
    <w:rsid w:val="00786669"/>
    <w:rsid w:val="007866BC"/>
    <w:rsid w:val="007866FF"/>
    <w:rsid w:val="0078672C"/>
    <w:rsid w:val="0078672E"/>
    <w:rsid w:val="0078687B"/>
    <w:rsid w:val="00786A30"/>
    <w:rsid w:val="00786A72"/>
    <w:rsid w:val="00786AA4"/>
    <w:rsid w:val="00786B17"/>
    <w:rsid w:val="00786B5B"/>
    <w:rsid w:val="00786BC1"/>
    <w:rsid w:val="00786C4E"/>
    <w:rsid w:val="00786CA2"/>
    <w:rsid w:val="00786D3D"/>
    <w:rsid w:val="00786E7F"/>
    <w:rsid w:val="00786EA9"/>
    <w:rsid w:val="00786FD5"/>
    <w:rsid w:val="00787054"/>
    <w:rsid w:val="007871E7"/>
    <w:rsid w:val="007871F6"/>
    <w:rsid w:val="0078722F"/>
    <w:rsid w:val="0078724D"/>
    <w:rsid w:val="00787329"/>
    <w:rsid w:val="00787440"/>
    <w:rsid w:val="007874C9"/>
    <w:rsid w:val="00787508"/>
    <w:rsid w:val="00787796"/>
    <w:rsid w:val="007877BE"/>
    <w:rsid w:val="007878B6"/>
    <w:rsid w:val="007878CE"/>
    <w:rsid w:val="00787A3B"/>
    <w:rsid w:val="00787A6C"/>
    <w:rsid w:val="00787AF7"/>
    <w:rsid w:val="00787B1D"/>
    <w:rsid w:val="00787BAD"/>
    <w:rsid w:val="00787C42"/>
    <w:rsid w:val="00787D26"/>
    <w:rsid w:val="00787E11"/>
    <w:rsid w:val="00787E7A"/>
    <w:rsid w:val="00787EDF"/>
    <w:rsid w:val="00787F1C"/>
    <w:rsid w:val="00787F1F"/>
    <w:rsid w:val="00787F6E"/>
    <w:rsid w:val="00787FDA"/>
    <w:rsid w:val="007900F8"/>
    <w:rsid w:val="00790103"/>
    <w:rsid w:val="0079011F"/>
    <w:rsid w:val="0079018B"/>
    <w:rsid w:val="00790199"/>
    <w:rsid w:val="007901E3"/>
    <w:rsid w:val="007901F0"/>
    <w:rsid w:val="007902C2"/>
    <w:rsid w:val="0079036B"/>
    <w:rsid w:val="007904A5"/>
    <w:rsid w:val="007904B4"/>
    <w:rsid w:val="007906A6"/>
    <w:rsid w:val="00790732"/>
    <w:rsid w:val="0079084D"/>
    <w:rsid w:val="007908EE"/>
    <w:rsid w:val="0079090A"/>
    <w:rsid w:val="00790919"/>
    <w:rsid w:val="00790BC4"/>
    <w:rsid w:val="00790BE4"/>
    <w:rsid w:val="00790C41"/>
    <w:rsid w:val="00790CF1"/>
    <w:rsid w:val="00790D69"/>
    <w:rsid w:val="00790DB6"/>
    <w:rsid w:val="00790E4B"/>
    <w:rsid w:val="00790E60"/>
    <w:rsid w:val="00790ECD"/>
    <w:rsid w:val="00790F6D"/>
    <w:rsid w:val="00790FBE"/>
    <w:rsid w:val="007911C0"/>
    <w:rsid w:val="007912FD"/>
    <w:rsid w:val="007913E5"/>
    <w:rsid w:val="00791444"/>
    <w:rsid w:val="007914EF"/>
    <w:rsid w:val="00791545"/>
    <w:rsid w:val="00791568"/>
    <w:rsid w:val="00791611"/>
    <w:rsid w:val="00791633"/>
    <w:rsid w:val="00791696"/>
    <w:rsid w:val="007916A8"/>
    <w:rsid w:val="00791744"/>
    <w:rsid w:val="00791B24"/>
    <w:rsid w:val="00791F12"/>
    <w:rsid w:val="00791F15"/>
    <w:rsid w:val="0079201E"/>
    <w:rsid w:val="0079203E"/>
    <w:rsid w:val="00792054"/>
    <w:rsid w:val="00792099"/>
    <w:rsid w:val="007920FA"/>
    <w:rsid w:val="007921C1"/>
    <w:rsid w:val="007922CB"/>
    <w:rsid w:val="007922CC"/>
    <w:rsid w:val="00792453"/>
    <w:rsid w:val="007924D1"/>
    <w:rsid w:val="00792583"/>
    <w:rsid w:val="0079266D"/>
    <w:rsid w:val="007926BB"/>
    <w:rsid w:val="00792900"/>
    <w:rsid w:val="007929DD"/>
    <w:rsid w:val="00792A68"/>
    <w:rsid w:val="00792A88"/>
    <w:rsid w:val="00792A94"/>
    <w:rsid w:val="00792B50"/>
    <w:rsid w:val="00792BA6"/>
    <w:rsid w:val="00792BAE"/>
    <w:rsid w:val="00792C82"/>
    <w:rsid w:val="00792CA3"/>
    <w:rsid w:val="00792D2E"/>
    <w:rsid w:val="00792D40"/>
    <w:rsid w:val="00792E62"/>
    <w:rsid w:val="00792E76"/>
    <w:rsid w:val="00792EC6"/>
    <w:rsid w:val="00792FC8"/>
    <w:rsid w:val="00793038"/>
    <w:rsid w:val="007930EA"/>
    <w:rsid w:val="007931D3"/>
    <w:rsid w:val="007931EF"/>
    <w:rsid w:val="007933D4"/>
    <w:rsid w:val="007934B1"/>
    <w:rsid w:val="00793504"/>
    <w:rsid w:val="0079355E"/>
    <w:rsid w:val="007935FF"/>
    <w:rsid w:val="00793954"/>
    <w:rsid w:val="00793A04"/>
    <w:rsid w:val="00793A30"/>
    <w:rsid w:val="00793A9F"/>
    <w:rsid w:val="00793B2C"/>
    <w:rsid w:val="00793CE5"/>
    <w:rsid w:val="00793D18"/>
    <w:rsid w:val="00793D29"/>
    <w:rsid w:val="00793F41"/>
    <w:rsid w:val="00793FBA"/>
    <w:rsid w:val="007940AC"/>
    <w:rsid w:val="00794103"/>
    <w:rsid w:val="00794278"/>
    <w:rsid w:val="007942D6"/>
    <w:rsid w:val="00794498"/>
    <w:rsid w:val="0079451E"/>
    <w:rsid w:val="00794521"/>
    <w:rsid w:val="007946ED"/>
    <w:rsid w:val="007947DD"/>
    <w:rsid w:val="00794831"/>
    <w:rsid w:val="00794832"/>
    <w:rsid w:val="0079486C"/>
    <w:rsid w:val="00794872"/>
    <w:rsid w:val="007948EF"/>
    <w:rsid w:val="007949BF"/>
    <w:rsid w:val="00794A29"/>
    <w:rsid w:val="00794AB5"/>
    <w:rsid w:val="00794B19"/>
    <w:rsid w:val="00794EA5"/>
    <w:rsid w:val="00794F22"/>
    <w:rsid w:val="00795022"/>
    <w:rsid w:val="00795062"/>
    <w:rsid w:val="00795068"/>
    <w:rsid w:val="007950CF"/>
    <w:rsid w:val="007953CC"/>
    <w:rsid w:val="0079544F"/>
    <w:rsid w:val="00795544"/>
    <w:rsid w:val="007955EB"/>
    <w:rsid w:val="007957B4"/>
    <w:rsid w:val="007957C9"/>
    <w:rsid w:val="00795805"/>
    <w:rsid w:val="0079589C"/>
    <w:rsid w:val="007958F0"/>
    <w:rsid w:val="007958FC"/>
    <w:rsid w:val="00795908"/>
    <w:rsid w:val="00795A16"/>
    <w:rsid w:val="00795A98"/>
    <w:rsid w:val="00795AB5"/>
    <w:rsid w:val="00795BB5"/>
    <w:rsid w:val="00795CB7"/>
    <w:rsid w:val="00795CCA"/>
    <w:rsid w:val="00795D15"/>
    <w:rsid w:val="00795D3C"/>
    <w:rsid w:val="00795D63"/>
    <w:rsid w:val="00795DA0"/>
    <w:rsid w:val="00795E48"/>
    <w:rsid w:val="00795E7C"/>
    <w:rsid w:val="00795EC8"/>
    <w:rsid w:val="00795F53"/>
    <w:rsid w:val="00795F58"/>
    <w:rsid w:val="00795FCA"/>
    <w:rsid w:val="007960C9"/>
    <w:rsid w:val="0079612A"/>
    <w:rsid w:val="0079616F"/>
    <w:rsid w:val="00796185"/>
    <w:rsid w:val="00796432"/>
    <w:rsid w:val="00796483"/>
    <w:rsid w:val="00796604"/>
    <w:rsid w:val="0079660C"/>
    <w:rsid w:val="0079663F"/>
    <w:rsid w:val="0079671D"/>
    <w:rsid w:val="00796723"/>
    <w:rsid w:val="00796940"/>
    <w:rsid w:val="00796B46"/>
    <w:rsid w:val="00796B65"/>
    <w:rsid w:val="00796B71"/>
    <w:rsid w:val="00796C4C"/>
    <w:rsid w:val="00796C96"/>
    <w:rsid w:val="00796C99"/>
    <w:rsid w:val="00796CA1"/>
    <w:rsid w:val="00796D87"/>
    <w:rsid w:val="00796F56"/>
    <w:rsid w:val="00797065"/>
    <w:rsid w:val="0079712E"/>
    <w:rsid w:val="007971F2"/>
    <w:rsid w:val="0079723F"/>
    <w:rsid w:val="00797276"/>
    <w:rsid w:val="00797284"/>
    <w:rsid w:val="00797335"/>
    <w:rsid w:val="007974D0"/>
    <w:rsid w:val="0079755E"/>
    <w:rsid w:val="00797572"/>
    <w:rsid w:val="0079759D"/>
    <w:rsid w:val="0079766E"/>
    <w:rsid w:val="00797805"/>
    <w:rsid w:val="00797807"/>
    <w:rsid w:val="0079798A"/>
    <w:rsid w:val="00797990"/>
    <w:rsid w:val="007979DE"/>
    <w:rsid w:val="00797A7C"/>
    <w:rsid w:val="00797B38"/>
    <w:rsid w:val="00797B46"/>
    <w:rsid w:val="00797C42"/>
    <w:rsid w:val="00797C60"/>
    <w:rsid w:val="00797C65"/>
    <w:rsid w:val="00797D01"/>
    <w:rsid w:val="00797D0C"/>
    <w:rsid w:val="00797D5B"/>
    <w:rsid w:val="00797D8B"/>
    <w:rsid w:val="00797E94"/>
    <w:rsid w:val="00797FCD"/>
    <w:rsid w:val="00797FDD"/>
    <w:rsid w:val="007A0015"/>
    <w:rsid w:val="007A00F1"/>
    <w:rsid w:val="007A0390"/>
    <w:rsid w:val="007A0435"/>
    <w:rsid w:val="007A0473"/>
    <w:rsid w:val="007A04E2"/>
    <w:rsid w:val="007A05EA"/>
    <w:rsid w:val="007A061E"/>
    <w:rsid w:val="007A0643"/>
    <w:rsid w:val="007A070F"/>
    <w:rsid w:val="007A0747"/>
    <w:rsid w:val="007A0758"/>
    <w:rsid w:val="007A07BD"/>
    <w:rsid w:val="007A093D"/>
    <w:rsid w:val="007A096B"/>
    <w:rsid w:val="007A0970"/>
    <w:rsid w:val="007A09AF"/>
    <w:rsid w:val="007A0A67"/>
    <w:rsid w:val="007A0B58"/>
    <w:rsid w:val="007A0C54"/>
    <w:rsid w:val="007A0CB2"/>
    <w:rsid w:val="007A0E06"/>
    <w:rsid w:val="007A0E0F"/>
    <w:rsid w:val="007A103F"/>
    <w:rsid w:val="007A1191"/>
    <w:rsid w:val="007A11E4"/>
    <w:rsid w:val="007A1225"/>
    <w:rsid w:val="007A1244"/>
    <w:rsid w:val="007A1428"/>
    <w:rsid w:val="007A142E"/>
    <w:rsid w:val="007A175C"/>
    <w:rsid w:val="007A1879"/>
    <w:rsid w:val="007A1977"/>
    <w:rsid w:val="007A19DB"/>
    <w:rsid w:val="007A1B42"/>
    <w:rsid w:val="007A1E6B"/>
    <w:rsid w:val="007A1EAD"/>
    <w:rsid w:val="007A1F0A"/>
    <w:rsid w:val="007A2137"/>
    <w:rsid w:val="007A2177"/>
    <w:rsid w:val="007A219C"/>
    <w:rsid w:val="007A2214"/>
    <w:rsid w:val="007A24B3"/>
    <w:rsid w:val="007A27FD"/>
    <w:rsid w:val="007A2821"/>
    <w:rsid w:val="007A2884"/>
    <w:rsid w:val="007A2891"/>
    <w:rsid w:val="007A28E7"/>
    <w:rsid w:val="007A29AC"/>
    <w:rsid w:val="007A29B5"/>
    <w:rsid w:val="007A2A35"/>
    <w:rsid w:val="007A2A44"/>
    <w:rsid w:val="007A2A57"/>
    <w:rsid w:val="007A2AF1"/>
    <w:rsid w:val="007A2B5B"/>
    <w:rsid w:val="007A2C2D"/>
    <w:rsid w:val="007A2E08"/>
    <w:rsid w:val="007A2F78"/>
    <w:rsid w:val="007A302A"/>
    <w:rsid w:val="007A31E8"/>
    <w:rsid w:val="007A327C"/>
    <w:rsid w:val="007A32BB"/>
    <w:rsid w:val="007A359A"/>
    <w:rsid w:val="007A36EF"/>
    <w:rsid w:val="007A37E8"/>
    <w:rsid w:val="007A38A4"/>
    <w:rsid w:val="007A38C0"/>
    <w:rsid w:val="007A392E"/>
    <w:rsid w:val="007A3932"/>
    <w:rsid w:val="007A39AC"/>
    <w:rsid w:val="007A39BF"/>
    <w:rsid w:val="007A3A10"/>
    <w:rsid w:val="007A3A58"/>
    <w:rsid w:val="007A3B5F"/>
    <w:rsid w:val="007A3B7D"/>
    <w:rsid w:val="007A3BC9"/>
    <w:rsid w:val="007A3BFF"/>
    <w:rsid w:val="007A3C9F"/>
    <w:rsid w:val="007A3E04"/>
    <w:rsid w:val="007A3E12"/>
    <w:rsid w:val="007A3E69"/>
    <w:rsid w:val="007A3E77"/>
    <w:rsid w:val="007A3EDC"/>
    <w:rsid w:val="007A3F59"/>
    <w:rsid w:val="007A3F96"/>
    <w:rsid w:val="007A3FF5"/>
    <w:rsid w:val="007A401D"/>
    <w:rsid w:val="007A409A"/>
    <w:rsid w:val="007A4183"/>
    <w:rsid w:val="007A41DE"/>
    <w:rsid w:val="007A427A"/>
    <w:rsid w:val="007A4292"/>
    <w:rsid w:val="007A42A8"/>
    <w:rsid w:val="007A4394"/>
    <w:rsid w:val="007A443E"/>
    <w:rsid w:val="007A4442"/>
    <w:rsid w:val="007A4583"/>
    <w:rsid w:val="007A459D"/>
    <w:rsid w:val="007A4619"/>
    <w:rsid w:val="007A4776"/>
    <w:rsid w:val="007A4785"/>
    <w:rsid w:val="007A4802"/>
    <w:rsid w:val="007A4865"/>
    <w:rsid w:val="007A48A9"/>
    <w:rsid w:val="007A490D"/>
    <w:rsid w:val="007A49AD"/>
    <w:rsid w:val="007A49CE"/>
    <w:rsid w:val="007A4A2D"/>
    <w:rsid w:val="007A4AD7"/>
    <w:rsid w:val="007A4C91"/>
    <w:rsid w:val="007A4E82"/>
    <w:rsid w:val="007A4F10"/>
    <w:rsid w:val="007A51AB"/>
    <w:rsid w:val="007A53D2"/>
    <w:rsid w:val="007A542A"/>
    <w:rsid w:val="007A5431"/>
    <w:rsid w:val="007A55CA"/>
    <w:rsid w:val="007A564B"/>
    <w:rsid w:val="007A566F"/>
    <w:rsid w:val="007A5699"/>
    <w:rsid w:val="007A569A"/>
    <w:rsid w:val="007A56BE"/>
    <w:rsid w:val="007A5717"/>
    <w:rsid w:val="007A5781"/>
    <w:rsid w:val="007A5844"/>
    <w:rsid w:val="007A58EC"/>
    <w:rsid w:val="007A595F"/>
    <w:rsid w:val="007A5A21"/>
    <w:rsid w:val="007A5A90"/>
    <w:rsid w:val="007A5B15"/>
    <w:rsid w:val="007A5B44"/>
    <w:rsid w:val="007A5B76"/>
    <w:rsid w:val="007A5CF0"/>
    <w:rsid w:val="007A5DCB"/>
    <w:rsid w:val="007A5DDD"/>
    <w:rsid w:val="007A5F14"/>
    <w:rsid w:val="007A5F23"/>
    <w:rsid w:val="007A5FC5"/>
    <w:rsid w:val="007A60E9"/>
    <w:rsid w:val="007A6244"/>
    <w:rsid w:val="007A63A0"/>
    <w:rsid w:val="007A640E"/>
    <w:rsid w:val="007A6511"/>
    <w:rsid w:val="007A65AC"/>
    <w:rsid w:val="007A66EA"/>
    <w:rsid w:val="007A678C"/>
    <w:rsid w:val="007A68BB"/>
    <w:rsid w:val="007A6A3C"/>
    <w:rsid w:val="007A6AB3"/>
    <w:rsid w:val="007A6C16"/>
    <w:rsid w:val="007A6C3F"/>
    <w:rsid w:val="007A6C8D"/>
    <w:rsid w:val="007A6D01"/>
    <w:rsid w:val="007A6D57"/>
    <w:rsid w:val="007A6D8A"/>
    <w:rsid w:val="007A6DAE"/>
    <w:rsid w:val="007A6E1D"/>
    <w:rsid w:val="007A6F2F"/>
    <w:rsid w:val="007A6F9D"/>
    <w:rsid w:val="007A708D"/>
    <w:rsid w:val="007A71DE"/>
    <w:rsid w:val="007A7227"/>
    <w:rsid w:val="007A724D"/>
    <w:rsid w:val="007A739E"/>
    <w:rsid w:val="007A73C2"/>
    <w:rsid w:val="007A73E4"/>
    <w:rsid w:val="007A743B"/>
    <w:rsid w:val="007A7593"/>
    <w:rsid w:val="007A75EB"/>
    <w:rsid w:val="007A766D"/>
    <w:rsid w:val="007A7685"/>
    <w:rsid w:val="007A772D"/>
    <w:rsid w:val="007A7748"/>
    <w:rsid w:val="007A7970"/>
    <w:rsid w:val="007A7B6C"/>
    <w:rsid w:val="007A7CD2"/>
    <w:rsid w:val="007A7EF0"/>
    <w:rsid w:val="007A7EF9"/>
    <w:rsid w:val="007A7F39"/>
    <w:rsid w:val="007A7FE3"/>
    <w:rsid w:val="007B0070"/>
    <w:rsid w:val="007B0080"/>
    <w:rsid w:val="007B009F"/>
    <w:rsid w:val="007B012C"/>
    <w:rsid w:val="007B0256"/>
    <w:rsid w:val="007B029A"/>
    <w:rsid w:val="007B02AD"/>
    <w:rsid w:val="007B02FD"/>
    <w:rsid w:val="007B032C"/>
    <w:rsid w:val="007B0338"/>
    <w:rsid w:val="007B03FE"/>
    <w:rsid w:val="007B0491"/>
    <w:rsid w:val="007B04A5"/>
    <w:rsid w:val="007B04A6"/>
    <w:rsid w:val="007B04EE"/>
    <w:rsid w:val="007B05B5"/>
    <w:rsid w:val="007B06E6"/>
    <w:rsid w:val="007B075C"/>
    <w:rsid w:val="007B08B1"/>
    <w:rsid w:val="007B0AAB"/>
    <w:rsid w:val="007B0ADC"/>
    <w:rsid w:val="007B0BC6"/>
    <w:rsid w:val="007B0BE5"/>
    <w:rsid w:val="007B0CA7"/>
    <w:rsid w:val="007B0CB3"/>
    <w:rsid w:val="007B0DF0"/>
    <w:rsid w:val="007B0ECD"/>
    <w:rsid w:val="007B0F2C"/>
    <w:rsid w:val="007B1015"/>
    <w:rsid w:val="007B103C"/>
    <w:rsid w:val="007B1043"/>
    <w:rsid w:val="007B104D"/>
    <w:rsid w:val="007B1072"/>
    <w:rsid w:val="007B10EB"/>
    <w:rsid w:val="007B111D"/>
    <w:rsid w:val="007B116E"/>
    <w:rsid w:val="007B11B0"/>
    <w:rsid w:val="007B1200"/>
    <w:rsid w:val="007B130A"/>
    <w:rsid w:val="007B1485"/>
    <w:rsid w:val="007B14B7"/>
    <w:rsid w:val="007B14CB"/>
    <w:rsid w:val="007B14FF"/>
    <w:rsid w:val="007B1506"/>
    <w:rsid w:val="007B15BC"/>
    <w:rsid w:val="007B1791"/>
    <w:rsid w:val="007B1875"/>
    <w:rsid w:val="007B18AC"/>
    <w:rsid w:val="007B18FF"/>
    <w:rsid w:val="007B194D"/>
    <w:rsid w:val="007B19B2"/>
    <w:rsid w:val="007B1ACB"/>
    <w:rsid w:val="007B1B6C"/>
    <w:rsid w:val="007B1CD4"/>
    <w:rsid w:val="007B1DBF"/>
    <w:rsid w:val="007B1E99"/>
    <w:rsid w:val="007B1F85"/>
    <w:rsid w:val="007B2062"/>
    <w:rsid w:val="007B207D"/>
    <w:rsid w:val="007B20F5"/>
    <w:rsid w:val="007B20FA"/>
    <w:rsid w:val="007B2140"/>
    <w:rsid w:val="007B21DC"/>
    <w:rsid w:val="007B221F"/>
    <w:rsid w:val="007B226F"/>
    <w:rsid w:val="007B22DA"/>
    <w:rsid w:val="007B2347"/>
    <w:rsid w:val="007B23C4"/>
    <w:rsid w:val="007B2414"/>
    <w:rsid w:val="007B2428"/>
    <w:rsid w:val="007B244D"/>
    <w:rsid w:val="007B249F"/>
    <w:rsid w:val="007B24D8"/>
    <w:rsid w:val="007B24F0"/>
    <w:rsid w:val="007B2645"/>
    <w:rsid w:val="007B26FA"/>
    <w:rsid w:val="007B2716"/>
    <w:rsid w:val="007B2788"/>
    <w:rsid w:val="007B2812"/>
    <w:rsid w:val="007B2815"/>
    <w:rsid w:val="007B28E6"/>
    <w:rsid w:val="007B28FA"/>
    <w:rsid w:val="007B29A6"/>
    <w:rsid w:val="007B2AF8"/>
    <w:rsid w:val="007B2B42"/>
    <w:rsid w:val="007B2B46"/>
    <w:rsid w:val="007B2C2B"/>
    <w:rsid w:val="007B2C99"/>
    <w:rsid w:val="007B2CC3"/>
    <w:rsid w:val="007B2CF2"/>
    <w:rsid w:val="007B2D6B"/>
    <w:rsid w:val="007B2E91"/>
    <w:rsid w:val="007B2EAD"/>
    <w:rsid w:val="007B2F4B"/>
    <w:rsid w:val="007B30C0"/>
    <w:rsid w:val="007B30D0"/>
    <w:rsid w:val="007B30ED"/>
    <w:rsid w:val="007B30FD"/>
    <w:rsid w:val="007B3143"/>
    <w:rsid w:val="007B33E5"/>
    <w:rsid w:val="007B3459"/>
    <w:rsid w:val="007B3485"/>
    <w:rsid w:val="007B3568"/>
    <w:rsid w:val="007B3612"/>
    <w:rsid w:val="007B3765"/>
    <w:rsid w:val="007B378E"/>
    <w:rsid w:val="007B37CE"/>
    <w:rsid w:val="007B37DA"/>
    <w:rsid w:val="007B3820"/>
    <w:rsid w:val="007B3847"/>
    <w:rsid w:val="007B385E"/>
    <w:rsid w:val="007B3B33"/>
    <w:rsid w:val="007B3B92"/>
    <w:rsid w:val="007B3BD8"/>
    <w:rsid w:val="007B3BE9"/>
    <w:rsid w:val="007B3C38"/>
    <w:rsid w:val="007B3DFE"/>
    <w:rsid w:val="007B3E33"/>
    <w:rsid w:val="007B3FDD"/>
    <w:rsid w:val="007B3FFE"/>
    <w:rsid w:val="007B400F"/>
    <w:rsid w:val="007B405E"/>
    <w:rsid w:val="007B40CD"/>
    <w:rsid w:val="007B421D"/>
    <w:rsid w:val="007B4254"/>
    <w:rsid w:val="007B428B"/>
    <w:rsid w:val="007B42B4"/>
    <w:rsid w:val="007B43D4"/>
    <w:rsid w:val="007B43F9"/>
    <w:rsid w:val="007B44CE"/>
    <w:rsid w:val="007B450A"/>
    <w:rsid w:val="007B45D6"/>
    <w:rsid w:val="007B4664"/>
    <w:rsid w:val="007B466F"/>
    <w:rsid w:val="007B46E2"/>
    <w:rsid w:val="007B4740"/>
    <w:rsid w:val="007B47E4"/>
    <w:rsid w:val="007B47F2"/>
    <w:rsid w:val="007B487C"/>
    <w:rsid w:val="007B48AC"/>
    <w:rsid w:val="007B4C81"/>
    <w:rsid w:val="007B4CB7"/>
    <w:rsid w:val="007B4D33"/>
    <w:rsid w:val="007B4D34"/>
    <w:rsid w:val="007B4DDE"/>
    <w:rsid w:val="007B4DFD"/>
    <w:rsid w:val="007B4E63"/>
    <w:rsid w:val="007B4EA2"/>
    <w:rsid w:val="007B4F8F"/>
    <w:rsid w:val="007B4FC5"/>
    <w:rsid w:val="007B4FD6"/>
    <w:rsid w:val="007B4FE4"/>
    <w:rsid w:val="007B51F3"/>
    <w:rsid w:val="007B521B"/>
    <w:rsid w:val="007B5286"/>
    <w:rsid w:val="007B535A"/>
    <w:rsid w:val="007B54FA"/>
    <w:rsid w:val="007B5509"/>
    <w:rsid w:val="007B558A"/>
    <w:rsid w:val="007B55A1"/>
    <w:rsid w:val="007B55CE"/>
    <w:rsid w:val="007B56E3"/>
    <w:rsid w:val="007B5715"/>
    <w:rsid w:val="007B5765"/>
    <w:rsid w:val="007B57C8"/>
    <w:rsid w:val="007B5862"/>
    <w:rsid w:val="007B5A73"/>
    <w:rsid w:val="007B5AB4"/>
    <w:rsid w:val="007B5AD7"/>
    <w:rsid w:val="007B5B23"/>
    <w:rsid w:val="007B5B65"/>
    <w:rsid w:val="007B5B8C"/>
    <w:rsid w:val="007B5B9B"/>
    <w:rsid w:val="007B5C48"/>
    <w:rsid w:val="007B5D7F"/>
    <w:rsid w:val="007B5D88"/>
    <w:rsid w:val="007B5E3F"/>
    <w:rsid w:val="007B5E49"/>
    <w:rsid w:val="007B5EF6"/>
    <w:rsid w:val="007B5F27"/>
    <w:rsid w:val="007B5F4E"/>
    <w:rsid w:val="007B600F"/>
    <w:rsid w:val="007B61A7"/>
    <w:rsid w:val="007B63D0"/>
    <w:rsid w:val="007B6419"/>
    <w:rsid w:val="007B6471"/>
    <w:rsid w:val="007B6474"/>
    <w:rsid w:val="007B64B0"/>
    <w:rsid w:val="007B64C9"/>
    <w:rsid w:val="007B6636"/>
    <w:rsid w:val="007B672F"/>
    <w:rsid w:val="007B6730"/>
    <w:rsid w:val="007B6991"/>
    <w:rsid w:val="007B69CE"/>
    <w:rsid w:val="007B6BA1"/>
    <w:rsid w:val="007B6D32"/>
    <w:rsid w:val="007B6E35"/>
    <w:rsid w:val="007B6E3E"/>
    <w:rsid w:val="007B6E4D"/>
    <w:rsid w:val="007B6EE6"/>
    <w:rsid w:val="007B6FD8"/>
    <w:rsid w:val="007B6FE2"/>
    <w:rsid w:val="007B7022"/>
    <w:rsid w:val="007B705D"/>
    <w:rsid w:val="007B709B"/>
    <w:rsid w:val="007B7160"/>
    <w:rsid w:val="007B72F0"/>
    <w:rsid w:val="007B7351"/>
    <w:rsid w:val="007B752D"/>
    <w:rsid w:val="007B7667"/>
    <w:rsid w:val="007B7862"/>
    <w:rsid w:val="007B7868"/>
    <w:rsid w:val="007B786F"/>
    <w:rsid w:val="007B7886"/>
    <w:rsid w:val="007B7951"/>
    <w:rsid w:val="007B7964"/>
    <w:rsid w:val="007B796A"/>
    <w:rsid w:val="007B79B0"/>
    <w:rsid w:val="007B79FF"/>
    <w:rsid w:val="007B7ADE"/>
    <w:rsid w:val="007B7AE2"/>
    <w:rsid w:val="007B7B84"/>
    <w:rsid w:val="007B7BBE"/>
    <w:rsid w:val="007B7BE0"/>
    <w:rsid w:val="007B7CBE"/>
    <w:rsid w:val="007B7EE9"/>
    <w:rsid w:val="007B7F3A"/>
    <w:rsid w:val="007B7FAC"/>
    <w:rsid w:val="007C0087"/>
    <w:rsid w:val="007C00BC"/>
    <w:rsid w:val="007C0132"/>
    <w:rsid w:val="007C014F"/>
    <w:rsid w:val="007C01A9"/>
    <w:rsid w:val="007C02AC"/>
    <w:rsid w:val="007C02E5"/>
    <w:rsid w:val="007C033C"/>
    <w:rsid w:val="007C0358"/>
    <w:rsid w:val="007C0685"/>
    <w:rsid w:val="007C0712"/>
    <w:rsid w:val="007C0782"/>
    <w:rsid w:val="007C07BF"/>
    <w:rsid w:val="007C07FA"/>
    <w:rsid w:val="007C0822"/>
    <w:rsid w:val="007C0835"/>
    <w:rsid w:val="007C086A"/>
    <w:rsid w:val="007C09D4"/>
    <w:rsid w:val="007C0A11"/>
    <w:rsid w:val="007C0A99"/>
    <w:rsid w:val="007C0BE9"/>
    <w:rsid w:val="007C0C93"/>
    <w:rsid w:val="007C0C98"/>
    <w:rsid w:val="007C0CB4"/>
    <w:rsid w:val="007C0CDD"/>
    <w:rsid w:val="007C0DBA"/>
    <w:rsid w:val="007C0F35"/>
    <w:rsid w:val="007C102F"/>
    <w:rsid w:val="007C1057"/>
    <w:rsid w:val="007C109B"/>
    <w:rsid w:val="007C10DF"/>
    <w:rsid w:val="007C114D"/>
    <w:rsid w:val="007C118C"/>
    <w:rsid w:val="007C12C5"/>
    <w:rsid w:val="007C1368"/>
    <w:rsid w:val="007C13AE"/>
    <w:rsid w:val="007C13B4"/>
    <w:rsid w:val="007C140E"/>
    <w:rsid w:val="007C150B"/>
    <w:rsid w:val="007C153F"/>
    <w:rsid w:val="007C15B1"/>
    <w:rsid w:val="007C1663"/>
    <w:rsid w:val="007C1695"/>
    <w:rsid w:val="007C1724"/>
    <w:rsid w:val="007C183F"/>
    <w:rsid w:val="007C1913"/>
    <w:rsid w:val="007C191F"/>
    <w:rsid w:val="007C193C"/>
    <w:rsid w:val="007C19DF"/>
    <w:rsid w:val="007C1AB7"/>
    <w:rsid w:val="007C1AC5"/>
    <w:rsid w:val="007C1B82"/>
    <w:rsid w:val="007C1C73"/>
    <w:rsid w:val="007C1CF1"/>
    <w:rsid w:val="007C1D81"/>
    <w:rsid w:val="007C1DBD"/>
    <w:rsid w:val="007C1DF1"/>
    <w:rsid w:val="007C1EB8"/>
    <w:rsid w:val="007C1EC2"/>
    <w:rsid w:val="007C1F03"/>
    <w:rsid w:val="007C20A9"/>
    <w:rsid w:val="007C216D"/>
    <w:rsid w:val="007C217A"/>
    <w:rsid w:val="007C218F"/>
    <w:rsid w:val="007C2323"/>
    <w:rsid w:val="007C2412"/>
    <w:rsid w:val="007C2415"/>
    <w:rsid w:val="007C242E"/>
    <w:rsid w:val="007C24BF"/>
    <w:rsid w:val="007C2509"/>
    <w:rsid w:val="007C2638"/>
    <w:rsid w:val="007C26E4"/>
    <w:rsid w:val="007C26F9"/>
    <w:rsid w:val="007C2723"/>
    <w:rsid w:val="007C2740"/>
    <w:rsid w:val="007C27D8"/>
    <w:rsid w:val="007C290E"/>
    <w:rsid w:val="007C294B"/>
    <w:rsid w:val="007C29BF"/>
    <w:rsid w:val="007C2A75"/>
    <w:rsid w:val="007C2AB4"/>
    <w:rsid w:val="007C2C4B"/>
    <w:rsid w:val="007C2CAC"/>
    <w:rsid w:val="007C2CC1"/>
    <w:rsid w:val="007C2CE1"/>
    <w:rsid w:val="007C2D03"/>
    <w:rsid w:val="007C2DA4"/>
    <w:rsid w:val="007C2DB9"/>
    <w:rsid w:val="007C2EB9"/>
    <w:rsid w:val="007C2F1D"/>
    <w:rsid w:val="007C2FE9"/>
    <w:rsid w:val="007C30DE"/>
    <w:rsid w:val="007C327D"/>
    <w:rsid w:val="007C3382"/>
    <w:rsid w:val="007C33C0"/>
    <w:rsid w:val="007C34C6"/>
    <w:rsid w:val="007C3604"/>
    <w:rsid w:val="007C3634"/>
    <w:rsid w:val="007C3718"/>
    <w:rsid w:val="007C37E2"/>
    <w:rsid w:val="007C3983"/>
    <w:rsid w:val="007C3986"/>
    <w:rsid w:val="007C39AB"/>
    <w:rsid w:val="007C3AF1"/>
    <w:rsid w:val="007C3B1C"/>
    <w:rsid w:val="007C3B4F"/>
    <w:rsid w:val="007C3C0C"/>
    <w:rsid w:val="007C3C20"/>
    <w:rsid w:val="007C3CD4"/>
    <w:rsid w:val="007C3CDD"/>
    <w:rsid w:val="007C3D39"/>
    <w:rsid w:val="007C3E50"/>
    <w:rsid w:val="007C3F72"/>
    <w:rsid w:val="007C4014"/>
    <w:rsid w:val="007C4060"/>
    <w:rsid w:val="007C4101"/>
    <w:rsid w:val="007C4104"/>
    <w:rsid w:val="007C4144"/>
    <w:rsid w:val="007C41A7"/>
    <w:rsid w:val="007C4468"/>
    <w:rsid w:val="007C4491"/>
    <w:rsid w:val="007C4527"/>
    <w:rsid w:val="007C468D"/>
    <w:rsid w:val="007C46AD"/>
    <w:rsid w:val="007C4794"/>
    <w:rsid w:val="007C47C4"/>
    <w:rsid w:val="007C483F"/>
    <w:rsid w:val="007C488A"/>
    <w:rsid w:val="007C491A"/>
    <w:rsid w:val="007C491F"/>
    <w:rsid w:val="007C4A71"/>
    <w:rsid w:val="007C4B3B"/>
    <w:rsid w:val="007C4B99"/>
    <w:rsid w:val="007C4BC1"/>
    <w:rsid w:val="007C4C3F"/>
    <w:rsid w:val="007C4E01"/>
    <w:rsid w:val="007C4F0B"/>
    <w:rsid w:val="007C4F5C"/>
    <w:rsid w:val="007C4F5E"/>
    <w:rsid w:val="007C4FFD"/>
    <w:rsid w:val="007C5006"/>
    <w:rsid w:val="007C5071"/>
    <w:rsid w:val="007C50C1"/>
    <w:rsid w:val="007C50EC"/>
    <w:rsid w:val="007C510B"/>
    <w:rsid w:val="007C5187"/>
    <w:rsid w:val="007C51D3"/>
    <w:rsid w:val="007C52A0"/>
    <w:rsid w:val="007C5317"/>
    <w:rsid w:val="007C534E"/>
    <w:rsid w:val="007C5484"/>
    <w:rsid w:val="007C549A"/>
    <w:rsid w:val="007C55AC"/>
    <w:rsid w:val="007C55EE"/>
    <w:rsid w:val="007C57CD"/>
    <w:rsid w:val="007C58ED"/>
    <w:rsid w:val="007C59B3"/>
    <w:rsid w:val="007C5AA9"/>
    <w:rsid w:val="007C5AF0"/>
    <w:rsid w:val="007C5B45"/>
    <w:rsid w:val="007C5B56"/>
    <w:rsid w:val="007C5B79"/>
    <w:rsid w:val="007C5C8F"/>
    <w:rsid w:val="007C5D29"/>
    <w:rsid w:val="007C5D7D"/>
    <w:rsid w:val="007C5E03"/>
    <w:rsid w:val="007C5F64"/>
    <w:rsid w:val="007C603B"/>
    <w:rsid w:val="007C6084"/>
    <w:rsid w:val="007C6157"/>
    <w:rsid w:val="007C632B"/>
    <w:rsid w:val="007C6365"/>
    <w:rsid w:val="007C66F2"/>
    <w:rsid w:val="007C6714"/>
    <w:rsid w:val="007C6813"/>
    <w:rsid w:val="007C6827"/>
    <w:rsid w:val="007C6A16"/>
    <w:rsid w:val="007C6A5C"/>
    <w:rsid w:val="007C6B40"/>
    <w:rsid w:val="007C6B56"/>
    <w:rsid w:val="007C6BE0"/>
    <w:rsid w:val="007C6C48"/>
    <w:rsid w:val="007C6C7D"/>
    <w:rsid w:val="007C6CC4"/>
    <w:rsid w:val="007C6D05"/>
    <w:rsid w:val="007C6D70"/>
    <w:rsid w:val="007C6E8A"/>
    <w:rsid w:val="007C6EFD"/>
    <w:rsid w:val="007C6F31"/>
    <w:rsid w:val="007C6F9E"/>
    <w:rsid w:val="007C6FD8"/>
    <w:rsid w:val="007C6FFA"/>
    <w:rsid w:val="007C704C"/>
    <w:rsid w:val="007C7080"/>
    <w:rsid w:val="007C70F8"/>
    <w:rsid w:val="007C71F6"/>
    <w:rsid w:val="007C7400"/>
    <w:rsid w:val="007C7419"/>
    <w:rsid w:val="007C758C"/>
    <w:rsid w:val="007C75C0"/>
    <w:rsid w:val="007C76BD"/>
    <w:rsid w:val="007C770C"/>
    <w:rsid w:val="007C78D1"/>
    <w:rsid w:val="007C7983"/>
    <w:rsid w:val="007C79A7"/>
    <w:rsid w:val="007C79AE"/>
    <w:rsid w:val="007C7A5F"/>
    <w:rsid w:val="007C7A97"/>
    <w:rsid w:val="007C7AE5"/>
    <w:rsid w:val="007C7B5C"/>
    <w:rsid w:val="007C7B9D"/>
    <w:rsid w:val="007C7BB0"/>
    <w:rsid w:val="007C7BE2"/>
    <w:rsid w:val="007C7CFA"/>
    <w:rsid w:val="007C7D3A"/>
    <w:rsid w:val="007C7E18"/>
    <w:rsid w:val="007C7F29"/>
    <w:rsid w:val="007C7F2B"/>
    <w:rsid w:val="007C7F9C"/>
    <w:rsid w:val="007D0015"/>
    <w:rsid w:val="007D0049"/>
    <w:rsid w:val="007D0063"/>
    <w:rsid w:val="007D00A8"/>
    <w:rsid w:val="007D0118"/>
    <w:rsid w:val="007D024A"/>
    <w:rsid w:val="007D044C"/>
    <w:rsid w:val="007D0493"/>
    <w:rsid w:val="007D04C6"/>
    <w:rsid w:val="007D0518"/>
    <w:rsid w:val="007D05F3"/>
    <w:rsid w:val="007D0655"/>
    <w:rsid w:val="007D068A"/>
    <w:rsid w:val="007D071E"/>
    <w:rsid w:val="007D07FD"/>
    <w:rsid w:val="007D0999"/>
    <w:rsid w:val="007D09B2"/>
    <w:rsid w:val="007D09DE"/>
    <w:rsid w:val="007D0A0D"/>
    <w:rsid w:val="007D0BAD"/>
    <w:rsid w:val="007D0C80"/>
    <w:rsid w:val="007D0E37"/>
    <w:rsid w:val="007D0E51"/>
    <w:rsid w:val="007D0F22"/>
    <w:rsid w:val="007D1122"/>
    <w:rsid w:val="007D112E"/>
    <w:rsid w:val="007D1133"/>
    <w:rsid w:val="007D1136"/>
    <w:rsid w:val="007D11EB"/>
    <w:rsid w:val="007D1386"/>
    <w:rsid w:val="007D138D"/>
    <w:rsid w:val="007D13AB"/>
    <w:rsid w:val="007D13AF"/>
    <w:rsid w:val="007D1485"/>
    <w:rsid w:val="007D148A"/>
    <w:rsid w:val="007D14D8"/>
    <w:rsid w:val="007D14E1"/>
    <w:rsid w:val="007D15C4"/>
    <w:rsid w:val="007D160E"/>
    <w:rsid w:val="007D165A"/>
    <w:rsid w:val="007D179F"/>
    <w:rsid w:val="007D184B"/>
    <w:rsid w:val="007D1974"/>
    <w:rsid w:val="007D19CB"/>
    <w:rsid w:val="007D1BE2"/>
    <w:rsid w:val="007D1C9D"/>
    <w:rsid w:val="007D1CFA"/>
    <w:rsid w:val="007D1EF1"/>
    <w:rsid w:val="007D204A"/>
    <w:rsid w:val="007D20A8"/>
    <w:rsid w:val="007D21A5"/>
    <w:rsid w:val="007D21AA"/>
    <w:rsid w:val="007D2272"/>
    <w:rsid w:val="007D22A4"/>
    <w:rsid w:val="007D234B"/>
    <w:rsid w:val="007D240A"/>
    <w:rsid w:val="007D2555"/>
    <w:rsid w:val="007D255E"/>
    <w:rsid w:val="007D269A"/>
    <w:rsid w:val="007D273F"/>
    <w:rsid w:val="007D2779"/>
    <w:rsid w:val="007D27B0"/>
    <w:rsid w:val="007D2835"/>
    <w:rsid w:val="007D2879"/>
    <w:rsid w:val="007D2995"/>
    <w:rsid w:val="007D2B32"/>
    <w:rsid w:val="007D2C0D"/>
    <w:rsid w:val="007D2CF6"/>
    <w:rsid w:val="007D2D38"/>
    <w:rsid w:val="007D2DA2"/>
    <w:rsid w:val="007D2DE1"/>
    <w:rsid w:val="007D2E83"/>
    <w:rsid w:val="007D2FA3"/>
    <w:rsid w:val="007D2FCD"/>
    <w:rsid w:val="007D3035"/>
    <w:rsid w:val="007D30B0"/>
    <w:rsid w:val="007D31AC"/>
    <w:rsid w:val="007D31C9"/>
    <w:rsid w:val="007D3282"/>
    <w:rsid w:val="007D3372"/>
    <w:rsid w:val="007D3413"/>
    <w:rsid w:val="007D347C"/>
    <w:rsid w:val="007D35B7"/>
    <w:rsid w:val="007D35D0"/>
    <w:rsid w:val="007D35E9"/>
    <w:rsid w:val="007D3630"/>
    <w:rsid w:val="007D368B"/>
    <w:rsid w:val="007D3A3C"/>
    <w:rsid w:val="007D3A60"/>
    <w:rsid w:val="007D3B0D"/>
    <w:rsid w:val="007D3B94"/>
    <w:rsid w:val="007D3C13"/>
    <w:rsid w:val="007D3C18"/>
    <w:rsid w:val="007D3DDB"/>
    <w:rsid w:val="007D3E88"/>
    <w:rsid w:val="007D3E96"/>
    <w:rsid w:val="007D3EB9"/>
    <w:rsid w:val="007D4041"/>
    <w:rsid w:val="007D417A"/>
    <w:rsid w:val="007D41DE"/>
    <w:rsid w:val="007D423C"/>
    <w:rsid w:val="007D4347"/>
    <w:rsid w:val="007D43A1"/>
    <w:rsid w:val="007D443F"/>
    <w:rsid w:val="007D4552"/>
    <w:rsid w:val="007D4601"/>
    <w:rsid w:val="007D463D"/>
    <w:rsid w:val="007D463F"/>
    <w:rsid w:val="007D464E"/>
    <w:rsid w:val="007D47B0"/>
    <w:rsid w:val="007D47CA"/>
    <w:rsid w:val="007D4972"/>
    <w:rsid w:val="007D4A62"/>
    <w:rsid w:val="007D4AED"/>
    <w:rsid w:val="007D4B12"/>
    <w:rsid w:val="007D4B2F"/>
    <w:rsid w:val="007D4C90"/>
    <w:rsid w:val="007D4CAF"/>
    <w:rsid w:val="007D4E4F"/>
    <w:rsid w:val="007D504D"/>
    <w:rsid w:val="007D5058"/>
    <w:rsid w:val="007D50AC"/>
    <w:rsid w:val="007D5415"/>
    <w:rsid w:val="007D548A"/>
    <w:rsid w:val="007D5529"/>
    <w:rsid w:val="007D556E"/>
    <w:rsid w:val="007D558C"/>
    <w:rsid w:val="007D5643"/>
    <w:rsid w:val="007D56BC"/>
    <w:rsid w:val="007D58B7"/>
    <w:rsid w:val="007D5B19"/>
    <w:rsid w:val="007D5BC7"/>
    <w:rsid w:val="007D5CA3"/>
    <w:rsid w:val="007D5D8E"/>
    <w:rsid w:val="007D5DA9"/>
    <w:rsid w:val="007D5F45"/>
    <w:rsid w:val="007D5F6F"/>
    <w:rsid w:val="007D601A"/>
    <w:rsid w:val="007D6270"/>
    <w:rsid w:val="007D637B"/>
    <w:rsid w:val="007D64AE"/>
    <w:rsid w:val="007D64E1"/>
    <w:rsid w:val="007D6535"/>
    <w:rsid w:val="007D6568"/>
    <w:rsid w:val="007D659F"/>
    <w:rsid w:val="007D65D0"/>
    <w:rsid w:val="007D6879"/>
    <w:rsid w:val="007D6B34"/>
    <w:rsid w:val="007D6DF6"/>
    <w:rsid w:val="007D6EB9"/>
    <w:rsid w:val="007D6ED6"/>
    <w:rsid w:val="007D6FDE"/>
    <w:rsid w:val="007D70D3"/>
    <w:rsid w:val="007D7135"/>
    <w:rsid w:val="007D73B3"/>
    <w:rsid w:val="007D73F3"/>
    <w:rsid w:val="007D7455"/>
    <w:rsid w:val="007D7598"/>
    <w:rsid w:val="007D771C"/>
    <w:rsid w:val="007D7751"/>
    <w:rsid w:val="007D7753"/>
    <w:rsid w:val="007D77A7"/>
    <w:rsid w:val="007D780C"/>
    <w:rsid w:val="007D785E"/>
    <w:rsid w:val="007D7898"/>
    <w:rsid w:val="007D789F"/>
    <w:rsid w:val="007D7901"/>
    <w:rsid w:val="007D798E"/>
    <w:rsid w:val="007D79F0"/>
    <w:rsid w:val="007D7A1A"/>
    <w:rsid w:val="007D7A30"/>
    <w:rsid w:val="007D7AE2"/>
    <w:rsid w:val="007D7B28"/>
    <w:rsid w:val="007D7C0D"/>
    <w:rsid w:val="007D7EB9"/>
    <w:rsid w:val="007D7F61"/>
    <w:rsid w:val="007E0043"/>
    <w:rsid w:val="007E00D4"/>
    <w:rsid w:val="007E00F8"/>
    <w:rsid w:val="007E0105"/>
    <w:rsid w:val="007E047D"/>
    <w:rsid w:val="007E0542"/>
    <w:rsid w:val="007E0568"/>
    <w:rsid w:val="007E05E1"/>
    <w:rsid w:val="007E06CE"/>
    <w:rsid w:val="007E0789"/>
    <w:rsid w:val="007E07C6"/>
    <w:rsid w:val="007E090D"/>
    <w:rsid w:val="007E0925"/>
    <w:rsid w:val="007E0984"/>
    <w:rsid w:val="007E0AEE"/>
    <w:rsid w:val="007E0B1C"/>
    <w:rsid w:val="007E0C3C"/>
    <w:rsid w:val="007E0D75"/>
    <w:rsid w:val="007E0D9E"/>
    <w:rsid w:val="007E0E1D"/>
    <w:rsid w:val="007E0ED3"/>
    <w:rsid w:val="007E0EE4"/>
    <w:rsid w:val="007E0F2F"/>
    <w:rsid w:val="007E0FD6"/>
    <w:rsid w:val="007E10D0"/>
    <w:rsid w:val="007E114D"/>
    <w:rsid w:val="007E1174"/>
    <w:rsid w:val="007E120F"/>
    <w:rsid w:val="007E130C"/>
    <w:rsid w:val="007E134D"/>
    <w:rsid w:val="007E13BB"/>
    <w:rsid w:val="007E13D8"/>
    <w:rsid w:val="007E14AC"/>
    <w:rsid w:val="007E153F"/>
    <w:rsid w:val="007E158A"/>
    <w:rsid w:val="007E1661"/>
    <w:rsid w:val="007E167D"/>
    <w:rsid w:val="007E169F"/>
    <w:rsid w:val="007E1709"/>
    <w:rsid w:val="007E17EF"/>
    <w:rsid w:val="007E18B9"/>
    <w:rsid w:val="007E191C"/>
    <w:rsid w:val="007E1AD1"/>
    <w:rsid w:val="007E1CBB"/>
    <w:rsid w:val="007E1D4E"/>
    <w:rsid w:val="007E1DE7"/>
    <w:rsid w:val="007E1E99"/>
    <w:rsid w:val="007E1FAD"/>
    <w:rsid w:val="007E209E"/>
    <w:rsid w:val="007E2120"/>
    <w:rsid w:val="007E2204"/>
    <w:rsid w:val="007E23AC"/>
    <w:rsid w:val="007E23D3"/>
    <w:rsid w:val="007E23FA"/>
    <w:rsid w:val="007E2460"/>
    <w:rsid w:val="007E2468"/>
    <w:rsid w:val="007E24AB"/>
    <w:rsid w:val="007E2538"/>
    <w:rsid w:val="007E2575"/>
    <w:rsid w:val="007E257F"/>
    <w:rsid w:val="007E25F1"/>
    <w:rsid w:val="007E26A0"/>
    <w:rsid w:val="007E26C7"/>
    <w:rsid w:val="007E273E"/>
    <w:rsid w:val="007E277C"/>
    <w:rsid w:val="007E27A6"/>
    <w:rsid w:val="007E27AE"/>
    <w:rsid w:val="007E27F6"/>
    <w:rsid w:val="007E2962"/>
    <w:rsid w:val="007E29D7"/>
    <w:rsid w:val="007E29F0"/>
    <w:rsid w:val="007E2A12"/>
    <w:rsid w:val="007E2A32"/>
    <w:rsid w:val="007E2A9C"/>
    <w:rsid w:val="007E2AC5"/>
    <w:rsid w:val="007E2ADC"/>
    <w:rsid w:val="007E2BAD"/>
    <w:rsid w:val="007E2C1D"/>
    <w:rsid w:val="007E2EBB"/>
    <w:rsid w:val="007E2F67"/>
    <w:rsid w:val="007E309F"/>
    <w:rsid w:val="007E3195"/>
    <w:rsid w:val="007E31B6"/>
    <w:rsid w:val="007E3231"/>
    <w:rsid w:val="007E3449"/>
    <w:rsid w:val="007E36CB"/>
    <w:rsid w:val="007E374D"/>
    <w:rsid w:val="007E3774"/>
    <w:rsid w:val="007E3890"/>
    <w:rsid w:val="007E3951"/>
    <w:rsid w:val="007E3983"/>
    <w:rsid w:val="007E39B4"/>
    <w:rsid w:val="007E39F1"/>
    <w:rsid w:val="007E3A79"/>
    <w:rsid w:val="007E3B16"/>
    <w:rsid w:val="007E3BF0"/>
    <w:rsid w:val="007E3CFE"/>
    <w:rsid w:val="007E3DE2"/>
    <w:rsid w:val="007E3F48"/>
    <w:rsid w:val="007E3F4F"/>
    <w:rsid w:val="007E3F67"/>
    <w:rsid w:val="007E406A"/>
    <w:rsid w:val="007E40AA"/>
    <w:rsid w:val="007E4164"/>
    <w:rsid w:val="007E41B0"/>
    <w:rsid w:val="007E41BA"/>
    <w:rsid w:val="007E4384"/>
    <w:rsid w:val="007E442C"/>
    <w:rsid w:val="007E4499"/>
    <w:rsid w:val="007E458D"/>
    <w:rsid w:val="007E45FC"/>
    <w:rsid w:val="007E460F"/>
    <w:rsid w:val="007E4677"/>
    <w:rsid w:val="007E46FA"/>
    <w:rsid w:val="007E470F"/>
    <w:rsid w:val="007E4737"/>
    <w:rsid w:val="007E4881"/>
    <w:rsid w:val="007E4897"/>
    <w:rsid w:val="007E48AC"/>
    <w:rsid w:val="007E48D2"/>
    <w:rsid w:val="007E49AB"/>
    <w:rsid w:val="007E49AC"/>
    <w:rsid w:val="007E4A09"/>
    <w:rsid w:val="007E4A4E"/>
    <w:rsid w:val="007E4A94"/>
    <w:rsid w:val="007E4B10"/>
    <w:rsid w:val="007E4B49"/>
    <w:rsid w:val="007E4B84"/>
    <w:rsid w:val="007E4C2F"/>
    <w:rsid w:val="007E4D51"/>
    <w:rsid w:val="007E4DDD"/>
    <w:rsid w:val="007E4DEA"/>
    <w:rsid w:val="007E4E10"/>
    <w:rsid w:val="007E513C"/>
    <w:rsid w:val="007E51C7"/>
    <w:rsid w:val="007E51D1"/>
    <w:rsid w:val="007E53C9"/>
    <w:rsid w:val="007E559B"/>
    <w:rsid w:val="007E5614"/>
    <w:rsid w:val="007E56C5"/>
    <w:rsid w:val="007E582D"/>
    <w:rsid w:val="007E5899"/>
    <w:rsid w:val="007E58E2"/>
    <w:rsid w:val="007E58F7"/>
    <w:rsid w:val="007E5A57"/>
    <w:rsid w:val="007E5A90"/>
    <w:rsid w:val="007E5B39"/>
    <w:rsid w:val="007E5B42"/>
    <w:rsid w:val="007E5C29"/>
    <w:rsid w:val="007E5C87"/>
    <w:rsid w:val="007E5E09"/>
    <w:rsid w:val="007E5EB6"/>
    <w:rsid w:val="007E5F85"/>
    <w:rsid w:val="007E60DD"/>
    <w:rsid w:val="007E6138"/>
    <w:rsid w:val="007E6203"/>
    <w:rsid w:val="007E626D"/>
    <w:rsid w:val="007E630D"/>
    <w:rsid w:val="007E6337"/>
    <w:rsid w:val="007E63F6"/>
    <w:rsid w:val="007E644B"/>
    <w:rsid w:val="007E67DB"/>
    <w:rsid w:val="007E6973"/>
    <w:rsid w:val="007E6A73"/>
    <w:rsid w:val="007E6A8E"/>
    <w:rsid w:val="007E6AF5"/>
    <w:rsid w:val="007E6B14"/>
    <w:rsid w:val="007E6CDE"/>
    <w:rsid w:val="007E6D3B"/>
    <w:rsid w:val="007E6E21"/>
    <w:rsid w:val="007E70A8"/>
    <w:rsid w:val="007E72B6"/>
    <w:rsid w:val="007E736C"/>
    <w:rsid w:val="007E73DE"/>
    <w:rsid w:val="007E73F1"/>
    <w:rsid w:val="007E781E"/>
    <w:rsid w:val="007E78F4"/>
    <w:rsid w:val="007E7A33"/>
    <w:rsid w:val="007E7CC1"/>
    <w:rsid w:val="007E7D01"/>
    <w:rsid w:val="007E7D1E"/>
    <w:rsid w:val="007E7EE0"/>
    <w:rsid w:val="007E7F0A"/>
    <w:rsid w:val="007F000C"/>
    <w:rsid w:val="007F00BA"/>
    <w:rsid w:val="007F00C1"/>
    <w:rsid w:val="007F010A"/>
    <w:rsid w:val="007F0365"/>
    <w:rsid w:val="007F03EB"/>
    <w:rsid w:val="007F058B"/>
    <w:rsid w:val="007F05FA"/>
    <w:rsid w:val="007F070C"/>
    <w:rsid w:val="007F0936"/>
    <w:rsid w:val="007F0962"/>
    <w:rsid w:val="007F0B2B"/>
    <w:rsid w:val="007F0B3C"/>
    <w:rsid w:val="007F0BCD"/>
    <w:rsid w:val="007F0C0F"/>
    <w:rsid w:val="007F0DD0"/>
    <w:rsid w:val="007F0E05"/>
    <w:rsid w:val="007F0E47"/>
    <w:rsid w:val="007F0F22"/>
    <w:rsid w:val="007F1009"/>
    <w:rsid w:val="007F10DF"/>
    <w:rsid w:val="007F111F"/>
    <w:rsid w:val="007F1170"/>
    <w:rsid w:val="007F1225"/>
    <w:rsid w:val="007F124D"/>
    <w:rsid w:val="007F13B6"/>
    <w:rsid w:val="007F14A5"/>
    <w:rsid w:val="007F1503"/>
    <w:rsid w:val="007F1555"/>
    <w:rsid w:val="007F1679"/>
    <w:rsid w:val="007F168F"/>
    <w:rsid w:val="007F17BD"/>
    <w:rsid w:val="007F17C2"/>
    <w:rsid w:val="007F18D4"/>
    <w:rsid w:val="007F1A7D"/>
    <w:rsid w:val="007F1BE4"/>
    <w:rsid w:val="007F1C02"/>
    <w:rsid w:val="007F1D1E"/>
    <w:rsid w:val="007F2013"/>
    <w:rsid w:val="007F2075"/>
    <w:rsid w:val="007F20B2"/>
    <w:rsid w:val="007F2107"/>
    <w:rsid w:val="007F213F"/>
    <w:rsid w:val="007F21AE"/>
    <w:rsid w:val="007F2235"/>
    <w:rsid w:val="007F22E7"/>
    <w:rsid w:val="007F244C"/>
    <w:rsid w:val="007F248B"/>
    <w:rsid w:val="007F250E"/>
    <w:rsid w:val="007F2617"/>
    <w:rsid w:val="007F28B5"/>
    <w:rsid w:val="007F28CA"/>
    <w:rsid w:val="007F28E9"/>
    <w:rsid w:val="007F28EC"/>
    <w:rsid w:val="007F2905"/>
    <w:rsid w:val="007F2915"/>
    <w:rsid w:val="007F291B"/>
    <w:rsid w:val="007F2AAC"/>
    <w:rsid w:val="007F2B5F"/>
    <w:rsid w:val="007F2B6D"/>
    <w:rsid w:val="007F2B80"/>
    <w:rsid w:val="007F2BE0"/>
    <w:rsid w:val="007F2CEE"/>
    <w:rsid w:val="007F2D4C"/>
    <w:rsid w:val="007F2DBA"/>
    <w:rsid w:val="007F2DCE"/>
    <w:rsid w:val="007F2E5A"/>
    <w:rsid w:val="007F2ED3"/>
    <w:rsid w:val="007F2F9B"/>
    <w:rsid w:val="007F310C"/>
    <w:rsid w:val="007F3172"/>
    <w:rsid w:val="007F3195"/>
    <w:rsid w:val="007F320F"/>
    <w:rsid w:val="007F328E"/>
    <w:rsid w:val="007F329C"/>
    <w:rsid w:val="007F32A2"/>
    <w:rsid w:val="007F32E6"/>
    <w:rsid w:val="007F334A"/>
    <w:rsid w:val="007F3354"/>
    <w:rsid w:val="007F3365"/>
    <w:rsid w:val="007F337C"/>
    <w:rsid w:val="007F345B"/>
    <w:rsid w:val="007F3523"/>
    <w:rsid w:val="007F35B0"/>
    <w:rsid w:val="007F35B8"/>
    <w:rsid w:val="007F35D8"/>
    <w:rsid w:val="007F36A1"/>
    <w:rsid w:val="007F386E"/>
    <w:rsid w:val="007F3940"/>
    <w:rsid w:val="007F3975"/>
    <w:rsid w:val="007F3B8D"/>
    <w:rsid w:val="007F3CCF"/>
    <w:rsid w:val="007F3DAE"/>
    <w:rsid w:val="007F3E29"/>
    <w:rsid w:val="007F3EB2"/>
    <w:rsid w:val="007F3EBA"/>
    <w:rsid w:val="007F3FFB"/>
    <w:rsid w:val="007F400D"/>
    <w:rsid w:val="007F4025"/>
    <w:rsid w:val="007F4080"/>
    <w:rsid w:val="007F40D4"/>
    <w:rsid w:val="007F410C"/>
    <w:rsid w:val="007F4116"/>
    <w:rsid w:val="007F422D"/>
    <w:rsid w:val="007F429D"/>
    <w:rsid w:val="007F4351"/>
    <w:rsid w:val="007F4483"/>
    <w:rsid w:val="007F461D"/>
    <w:rsid w:val="007F46C1"/>
    <w:rsid w:val="007F470C"/>
    <w:rsid w:val="007F4747"/>
    <w:rsid w:val="007F4814"/>
    <w:rsid w:val="007F4876"/>
    <w:rsid w:val="007F4AB5"/>
    <w:rsid w:val="007F4AD0"/>
    <w:rsid w:val="007F4C46"/>
    <w:rsid w:val="007F4C6C"/>
    <w:rsid w:val="007F4E8E"/>
    <w:rsid w:val="007F4F11"/>
    <w:rsid w:val="007F4F81"/>
    <w:rsid w:val="007F503B"/>
    <w:rsid w:val="007F5052"/>
    <w:rsid w:val="007F5080"/>
    <w:rsid w:val="007F51CD"/>
    <w:rsid w:val="007F51CF"/>
    <w:rsid w:val="007F522B"/>
    <w:rsid w:val="007F528D"/>
    <w:rsid w:val="007F5485"/>
    <w:rsid w:val="007F54BC"/>
    <w:rsid w:val="007F5527"/>
    <w:rsid w:val="007F5541"/>
    <w:rsid w:val="007F556D"/>
    <w:rsid w:val="007F55F2"/>
    <w:rsid w:val="007F56A0"/>
    <w:rsid w:val="007F56A6"/>
    <w:rsid w:val="007F5733"/>
    <w:rsid w:val="007F57D5"/>
    <w:rsid w:val="007F57E7"/>
    <w:rsid w:val="007F580C"/>
    <w:rsid w:val="007F5865"/>
    <w:rsid w:val="007F59A1"/>
    <w:rsid w:val="007F59AE"/>
    <w:rsid w:val="007F59E2"/>
    <w:rsid w:val="007F5ABF"/>
    <w:rsid w:val="007F5C07"/>
    <w:rsid w:val="007F5D9D"/>
    <w:rsid w:val="007F5F33"/>
    <w:rsid w:val="007F6043"/>
    <w:rsid w:val="007F60F2"/>
    <w:rsid w:val="007F615F"/>
    <w:rsid w:val="007F6209"/>
    <w:rsid w:val="007F634B"/>
    <w:rsid w:val="007F636A"/>
    <w:rsid w:val="007F6381"/>
    <w:rsid w:val="007F63EB"/>
    <w:rsid w:val="007F64A9"/>
    <w:rsid w:val="007F64C3"/>
    <w:rsid w:val="007F65BC"/>
    <w:rsid w:val="007F65E8"/>
    <w:rsid w:val="007F66C3"/>
    <w:rsid w:val="007F6703"/>
    <w:rsid w:val="007F67C0"/>
    <w:rsid w:val="007F6813"/>
    <w:rsid w:val="007F68D3"/>
    <w:rsid w:val="007F6BC8"/>
    <w:rsid w:val="007F6BEA"/>
    <w:rsid w:val="007F6C51"/>
    <w:rsid w:val="007F6C87"/>
    <w:rsid w:val="007F6CD6"/>
    <w:rsid w:val="007F6D19"/>
    <w:rsid w:val="007F6D84"/>
    <w:rsid w:val="007F6DB5"/>
    <w:rsid w:val="007F6E5C"/>
    <w:rsid w:val="007F700D"/>
    <w:rsid w:val="007F704E"/>
    <w:rsid w:val="007F71BF"/>
    <w:rsid w:val="007F729F"/>
    <w:rsid w:val="007F72F7"/>
    <w:rsid w:val="007F72FF"/>
    <w:rsid w:val="007F73EB"/>
    <w:rsid w:val="007F7410"/>
    <w:rsid w:val="007F75BD"/>
    <w:rsid w:val="007F7606"/>
    <w:rsid w:val="007F7616"/>
    <w:rsid w:val="007F7635"/>
    <w:rsid w:val="007F771E"/>
    <w:rsid w:val="007F7826"/>
    <w:rsid w:val="007F7861"/>
    <w:rsid w:val="007F78DA"/>
    <w:rsid w:val="007F7A78"/>
    <w:rsid w:val="007F7DED"/>
    <w:rsid w:val="007F7EDD"/>
    <w:rsid w:val="007F7F15"/>
    <w:rsid w:val="007F7FDB"/>
    <w:rsid w:val="0080004A"/>
    <w:rsid w:val="00800052"/>
    <w:rsid w:val="00800161"/>
    <w:rsid w:val="008001F7"/>
    <w:rsid w:val="0080022F"/>
    <w:rsid w:val="0080023D"/>
    <w:rsid w:val="008002F1"/>
    <w:rsid w:val="0080036F"/>
    <w:rsid w:val="008004AF"/>
    <w:rsid w:val="00800603"/>
    <w:rsid w:val="0080090D"/>
    <w:rsid w:val="00800A07"/>
    <w:rsid w:val="00800B13"/>
    <w:rsid w:val="00800B7F"/>
    <w:rsid w:val="00800C90"/>
    <w:rsid w:val="00800D4C"/>
    <w:rsid w:val="00800DCB"/>
    <w:rsid w:val="00800EC2"/>
    <w:rsid w:val="00801185"/>
    <w:rsid w:val="008011B1"/>
    <w:rsid w:val="00801240"/>
    <w:rsid w:val="00801449"/>
    <w:rsid w:val="008014A9"/>
    <w:rsid w:val="008014AD"/>
    <w:rsid w:val="008015CE"/>
    <w:rsid w:val="00801655"/>
    <w:rsid w:val="0080179C"/>
    <w:rsid w:val="00801929"/>
    <w:rsid w:val="0080195B"/>
    <w:rsid w:val="00801994"/>
    <w:rsid w:val="00801AF7"/>
    <w:rsid w:val="00801BB7"/>
    <w:rsid w:val="00801CB1"/>
    <w:rsid w:val="00801DC8"/>
    <w:rsid w:val="00801E27"/>
    <w:rsid w:val="00801E5A"/>
    <w:rsid w:val="00801E64"/>
    <w:rsid w:val="0080209B"/>
    <w:rsid w:val="0080226A"/>
    <w:rsid w:val="00802318"/>
    <w:rsid w:val="008023A2"/>
    <w:rsid w:val="008023F4"/>
    <w:rsid w:val="00802431"/>
    <w:rsid w:val="008024FD"/>
    <w:rsid w:val="00802520"/>
    <w:rsid w:val="00802523"/>
    <w:rsid w:val="0080273B"/>
    <w:rsid w:val="0080291D"/>
    <w:rsid w:val="0080295A"/>
    <w:rsid w:val="008029DB"/>
    <w:rsid w:val="00802A13"/>
    <w:rsid w:val="00802B3F"/>
    <w:rsid w:val="00802B9B"/>
    <w:rsid w:val="00802E87"/>
    <w:rsid w:val="00802E91"/>
    <w:rsid w:val="00802F1A"/>
    <w:rsid w:val="00802FDB"/>
    <w:rsid w:val="0080310A"/>
    <w:rsid w:val="0080316E"/>
    <w:rsid w:val="008032A1"/>
    <w:rsid w:val="008032F5"/>
    <w:rsid w:val="00803332"/>
    <w:rsid w:val="008033E7"/>
    <w:rsid w:val="0080342D"/>
    <w:rsid w:val="00803490"/>
    <w:rsid w:val="00803514"/>
    <w:rsid w:val="0080363D"/>
    <w:rsid w:val="00803648"/>
    <w:rsid w:val="0080367D"/>
    <w:rsid w:val="008036C0"/>
    <w:rsid w:val="0080372E"/>
    <w:rsid w:val="008037BF"/>
    <w:rsid w:val="008037E7"/>
    <w:rsid w:val="0080380F"/>
    <w:rsid w:val="0080384A"/>
    <w:rsid w:val="00803A5E"/>
    <w:rsid w:val="00803A8A"/>
    <w:rsid w:val="00803DED"/>
    <w:rsid w:val="00803F16"/>
    <w:rsid w:val="00803F67"/>
    <w:rsid w:val="008040A2"/>
    <w:rsid w:val="00804107"/>
    <w:rsid w:val="0080414C"/>
    <w:rsid w:val="008041B3"/>
    <w:rsid w:val="0080420F"/>
    <w:rsid w:val="008042E2"/>
    <w:rsid w:val="008042FE"/>
    <w:rsid w:val="008044EA"/>
    <w:rsid w:val="00804511"/>
    <w:rsid w:val="0080470C"/>
    <w:rsid w:val="0080471D"/>
    <w:rsid w:val="008047F1"/>
    <w:rsid w:val="0080487A"/>
    <w:rsid w:val="0080495D"/>
    <w:rsid w:val="00804A0D"/>
    <w:rsid w:val="00804AA0"/>
    <w:rsid w:val="00804AA8"/>
    <w:rsid w:val="00804B2D"/>
    <w:rsid w:val="00804B4B"/>
    <w:rsid w:val="00804BC7"/>
    <w:rsid w:val="00804C97"/>
    <w:rsid w:val="00804CD8"/>
    <w:rsid w:val="00804D6C"/>
    <w:rsid w:val="00804E48"/>
    <w:rsid w:val="00804E7B"/>
    <w:rsid w:val="00804F54"/>
    <w:rsid w:val="008050EC"/>
    <w:rsid w:val="0080532A"/>
    <w:rsid w:val="008054D3"/>
    <w:rsid w:val="0080563B"/>
    <w:rsid w:val="008056D0"/>
    <w:rsid w:val="0080571B"/>
    <w:rsid w:val="008057C7"/>
    <w:rsid w:val="008057EA"/>
    <w:rsid w:val="00805832"/>
    <w:rsid w:val="00805851"/>
    <w:rsid w:val="00805927"/>
    <w:rsid w:val="008059FA"/>
    <w:rsid w:val="00805AD3"/>
    <w:rsid w:val="00805B01"/>
    <w:rsid w:val="00805C9D"/>
    <w:rsid w:val="00805D3E"/>
    <w:rsid w:val="00805D3F"/>
    <w:rsid w:val="00805D60"/>
    <w:rsid w:val="00805E99"/>
    <w:rsid w:val="00805EA0"/>
    <w:rsid w:val="008060B5"/>
    <w:rsid w:val="008061AF"/>
    <w:rsid w:val="008061EB"/>
    <w:rsid w:val="00806365"/>
    <w:rsid w:val="00806399"/>
    <w:rsid w:val="008063A9"/>
    <w:rsid w:val="00806417"/>
    <w:rsid w:val="00806430"/>
    <w:rsid w:val="0080655E"/>
    <w:rsid w:val="0080655F"/>
    <w:rsid w:val="00806585"/>
    <w:rsid w:val="008065E0"/>
    <w:rsid w:val="0080662A"/>
    <w:rsid w:val="00806719"/>
    <w:rsid w:val="008067F7"/>
    <w:rsid w:val="0080686B"/>
    <w:rsid w:val="00806881"/>
    <w:rsid w:val="0080691F"/>
    <w:rsid w:val="00806979"/>
    <w:rsid w:val="00806A10"/>
    <w:rsid w:val="00806A3C"/>
    <w:rsid w:val="00806AD8"/>
    <w:rsid w:val="00806B9D"/>
    <w:rsid w:val="00806C1A"/>
    <w:rsid w:val="00806C7A"/>
    <w:rsid w:val="00806E66"/>
    <w:rsid w:val="00806F91"/>
    <w:rsid w:val="00806FD2"/>
    <w:rsid w:val="00806FD9"/>
    <w:rsid w:val="00807184"/>
    <w:rsid w:val="0080720D"/>
    <w:rsid w:val="008073E8"/>
    <w:rsid w:val="00807400"/>
    <w:rsid w:val="00807497"/>
    <w:rsid w:val="008074EE"/>
    <w:rsid w:val="0080756C"/>
    <w:rsid w:val="00807725"/>
    <w:rsid w:val="0080775F"/>
    <w:rsid w:val="008077C4"/>
    <w:rsid w:val="0080786E"/>
    <w:rsid w:val="008078B9"/>
    <w:rsid w:val="008078C0"/>
    <w:rsid w:val="0080792B"/>
    <w:rsid w:val="00807975"/>
    <w:rsid w:val="008079A4"/>
    <w:rsid w:val="00807A31"/>
    <w:rsid w:val="00807A35"/>
    <w:rsid w:val="00807ABB"/>
    <w:rsid w:val="00807BCD"/>
    <w:rsid w:val="00807C7E"/>
    <w:rsid w:val="00807C8C"/>
    <w:rsid w:val="00807D24"/>
    <w:rsid w:val="00807EC5"/>
    <w:rsid w:val="00807FB3"/>
    <w:rsid w:val="00807FDC"/>
    <w:rsid w:val="00810047"/>
    <w:rsid w:val="008100DC"/>
    <w:rsid w:val="00810111"/>
    <w:rsid w:val="00810121"/>
    <w:rsid w:val="008101BE"/>
    <w:rsid w:val="0081021D"/>
    <w:rsid w:val="008102C6"/>
    <w:rsid w:val="008104EC"/>
    <w:rsid w:val="0081054F"/>
    <w:rsid w:val="00810552"/>
    <w:rsid w:val="00810621"/>
    <w:rsid w:val="00810673"/>
    <w:rsid w:val="0081073C"/>
    <w:rsid w:val="00810822"/>
    <w:rsid w:val="008109CE"/>
    <w:rsid w:val="00810A3D"/>
    <w:rsid w:val="00810A68"/>
    <w:rsid w:val="00810A96"/>
    <w:rsid w:val="00810ADE"/>
    <w:rsid w:val="00810B04"/>
    <w:rsid w:val="00810C75"/>
    <w:rsid w:val="00810CA9"/>
    <w:rsid w:val="00810DBC"/>
    <w:rsid w:val="00810DBE"/>
    <w:rsid w:val="00810E21"/>
    <w:rsid w:val="00810E37"/>
    <w:rsid w:val="00810ECA"/>
    <w:rsid w:val="00810F7D"/>
    <w:rsid w:val="00810F8D"/>
    <w:rsid w:val="00811047"/>
    <w:rsid w:val="008110D9"/>
    <w:rsid w:val="008110E2"/>
    <w:rsid w:val="00811123"/>
    <w:rsid w:val="00811223"/>
    <w:rsid w:val="0081143E"/>
    <w:rsid w:val="0081148E"/>
    <w:rsid w:val="00811522"/>
    <w:rsid w:val="0081155C"/>
    <w:rsid w:val="00811584"/>
    <w:rsid w:val="0081164A"/>
    <w:rsid w:val="0081167C"/>
    <w:rsid w:val="00811716"/>
    <w:rsid w:val="008117E9"/>
    <w:rsid w:val="0081191F"/>
    <w:rsid w:val="00811A09"/>
    <w:rsid w:val="00811A76"/>
    <w:rsid w:val="00811AF3"/>
    <w:rsid w:val="00811B52"/>
    <w:rsid w:val="00811C0A"/>
    <w:rsid w:val="00811C6F"/>
    <w:rsid w:val="00811C9A"/>
    <w:rsid w:val="00811CAA"/>
    <w:rsid w:val="00811CBC"/>
    <w:rsid w:val="00811CD1"/>
    <w:rsid w:val="00811D0F"/>
    <w:rsid w:val="00811DB3"/>
    <w:rsid w:val="00811E07"/>
    <w:rsid w:val="00811ECD"/>
    <w:rsid w:val="00811F01"/>
    <w:rsid w:val="00811FC2"/>
    <w:rsid w:val="00812184"/>
    <w:rsid w:val="008121FF"/>
    <w:rsid w:val="00812410"/>
    <w:rsid w:val="0081243C"/>
    <w:rsid w:val="0081254B"/>
    <w:rsid w:val="0081255E"/>
    <w:rsid w:val="008125FD"/>
    <w:rsid w:val="008125FE"/>
    <w:rsid w:val="00812636"/>
    <w:rsid w:val="008127AB"/>
    <w:rsid w:val="00812805"/>
    <w:rsid w:val="00812807"/>
    <w:rsid w:val="00812886"/>
    <w:rsid w:val="00812AAA"/>
    <w:rsid w:val="00812B95"/>
    <w:rsid w:val="00812B9C"/>
    <w:rsid w:val="00812C28"/>
    <w:rsid w:val="00812C42"/>
    <w:rsid w:val="00812C97"/>
    <w:rsid w:val="00812CF0"/>
    <w:rsid w:val="00812D7D"/>
    <w:rsid w:val="00812DCC"/>
    <w:rsid w:val="00812E9F"/>
    <w:rsid w:val="00812F5A"/>
    <w:rsid w:val="0081304A"/>
    <w:rsid w:val="008130FF"/>
    <w:rsid w:val="00813133"/>
    <w:rsid w:val="00813148"/>
    <w:rsid w:val="0081324D"/>
    <w:rsid w:val="00813305"/>
    <w:rsid w:val="0081337B"/>
    <w:rsid w:val="0081337F"/>
    <w:rsid w:val="0081339A"/>
    <w:rsid w:val="00813528"/>
    <w:rsid w:val="00813602"/>
    <w:rsid w:val="0081360D"/>
    <w:rsid w:val="00813624"/>
    <w:rsid w:val="00813738"/>
    <w:rsid w:val="0081381C"/>
    <w:rsid w:val="0081393D"/>
    <w:rsid w:val="00813981"/>
    <w:rsid w:val="008139D9"/>
    <w:rsid w:val="00813AA0"/>
    <w:rsid w:val="00813AB5"/>
    <w:rsid w:val="00813B57"/>
    <w:rsid w:val="00813C59"/>
    <w:rsid w:val="00813CB3"/>
    <w:rsid w:val="00813D34"/>
    <w:rsid w:val="00813F07"/>
    <w:rsid w:val="00813F8B"/>
    <w:rsid w:val="0081408E"/>
    <w:rsid w:val="008141A4"/>
    <w:rsid w:val="008141B0"/>
    <w:rsid w:val="008143A9"/>
    <w:rsid w:val="008143D0"/>
    <w:rsid w:val="00814489"/>
    <w:rsid w:val="008144C2"/>
    <w:rsid w:val="008144EA"/>
    <w:rsid w:val="0081454E"/>
    <w:rsid w:val="008145D6"/>
    <w:rsid w:val="008146AE"/>
    <w:rsid w:val="00814935"/>
    <w:rsid w:val="0081497D"/>
    <w:rsid w:val="008149D5"/>
    <w:rsid w:val="008149D7"/>
    <w:rsid w:val="00814A6E"/>
    <w:rsid w:val="00814AA4"/>
    <w:rsid w:val="00814AF0"/>
    <w:rsid w:val="00814B2F"/>
    <w:rsid w:val="00814B39"/>
    <w:rsid w:val="00814C0B"/>
    <w:rsid w:val="00814E57"/>
    <w:rsid w:val="00814E7C"/>
    <w:rsid w:val="00814F2C"/>
    <w:rsid w:val="00814FB7"/>
    <w:rsid w:val="00815013"/>
    <w:rsid w:val="00815022"/>
    <w:rsid w:val="008151B9"/>
    <w:rsid w:val="008151D8"/>
    <w:rsid w:val="00815261"/>
    <w:rsid w:val="00815353"/>
    <w:rsid w:val="00815400"/>
    <w:rsid w:val="00815473"/>
    <w:rsid w:val="0081561A"/>
    <w:rsid w:val="0081564B"/>
    <w:rsid w:val="0081566E"/>
    <w:rsid w:val="0081567F"/>
    <w:rsid w:val="0081571C"/>
    <w:rsid w:val="00815854"/>
    <w:rsid w:val="00815885"/>
    <w:rsid w:val="00815924"/>
    <w:rsid w:val="00815B17"/>
    <w:rsid w:val="00815ED3"/>
    <w:rsid w:val="00815F22"/>
    <w:rsid w:val="00815F4C"/>
    <w:rsid w:val="0081601E"/>
    <w:rsid w:val="00816051"/>
    <w:rsid w:val="008160BB"/>
    <w:rsid w:val="00816127"/>
    <w:rsid w:val="0081614F"/>
    <w:rsid w:val="00816169"/>
    <w:rsid w:val="00816255"/>
    <w:rsid w:val="00816391"/>
    <w:rsid w:val="0081639F"/>
    <w:rsid w:val="00816408"/>
    <w:rsid w:val="00816504"/>
    <w:rsid w:val="00816590"/>
    <w:rsid w:val="008165D3"/>
    <w:rsid w:val="0081668C"/>
    <w:rsid w:val="00816797"/>
    <w:rsid w:val="0081685C"/>
    <w:rsid w:val="008168F7"/>
    <w:rsid w:val="008169B8"/>
    <w:rsid w:val="008169C8"/>
    <w:rsid w:val="00816B41"/>
    <w:rsid w:val="00816B98"/>
    <w:rsid w:val="00816DF4"/>
    <w:rsid w:val="00816EB8"/>
    <w:rsid w:val="00816ECE"/>
    <w:rsid w:val="00816EF5"/>
    <w:rsid w:val="00816FA7"/>
    <w:rsid w:val="00817036"/>
    <w:rsid w:val="0081705F"/>
    <w:rsid w:val="00817094"/>
    <w:rsid w:val="00817121"/>
    <w:rsid w:val="00817172"/>
    <w:rsid w:val="0081720A"/>
    <w:rsid w:val="00817231"/>
    <w:rsid w:val="008172DB"/>
    <w:rsid w:val="0081731C"/>
    <w:rsid w:val="00817419"/>
    <w:rsid w:val="0081756E"/>
    <w:rsid w:val="00817675"/>
    <w:rsid w:val="008176B3"/>
    <w:rsid w:val="00817797"/>
    <w:rsid w:val="00817A6D"/>
    <w:rsid w:val="00817A6E"/>
    <w:rsid w:val="00817B67"/>
    <w:rsid w:val="00817B7E"/>
    <w:rsid w:val="00817B8A"/>
    <w:rsid w:val="00817BC3"/>
    <w:rsid w:val="00817D31"/>
    <w:rsid w:val="00817DAE"/>
    <w:rsid w:val="00820060"/>
    <w:rsid w:val="0082032C"/>
    <w:rsid w:val="0082038F"/>
    <w:rsid w:val="00820490"/>
    <w:rsid w:val="0082058B"/>
    <w:rsid w:val="008205F8"/>
    <w:rsid w:val="00820662"/>
    <w:rsid w:val="008207E5"/>
    <w:rsid w:val="008209F0"/>
    <w:rsid w:val="008209FB"/>
    <w:rsid w:val="00820A69"/>
    <w:rsid w:val="00820ACC"/>
    <w:rsid w:val="00820B17"/>
    <w:rsid w:val="00820BCC"/>
    <w:rsid w:val="00820D60"/>
    <w:rsid w:val="00820EB6"/>
    <w:rsid w:val="00820F0D"/>
    <w:rsid w:val="00820F92"/>
    <w:rsid w:val="0082110B"/>
    <w:rsid w:val="00821119"/>
    <w:rsid w:val="0082118C"/>
    <w:rsid w:val="008212BA"/>
    <w:rsid w:val="0082130A"/>
    <w:rsid w:val="00821386"/>
    <w:rsid w:val="008213CD"/>
    <w:rsid w:val="00821484"/>
    <w:rsid w:val="00821724"/>
    <w:rsid w:val="0082188C"/>
    <w:rsid w:val="008219DB"/>
    <w:rsid w:val="00821A9E"/>
    <w:rsid w:val="00821AAA"/>
    <w:rsid w:val="00821AB5"/>
    <w:rsid w:val="00821B8E"/>
    <w:rsid w:val="00821C14"/>
    <w:rsid w:val="00821E38"/>
    <w:rsid w:val="00821F17"/>
    <w:rsid w:val="00821F89"/>
    <w:rsid w:val="00821FE6"/>
    <w:rsid w:val="008220B5"/>
    <w:rsid w:val="008220BD"/>
    <w:rsid w:val="008220DC"/>
    <w:rsid w:val="0082213F"/>
    <w:rsid w:val="0082222D"/>
    <w:rsid w:val="00822622"/>
    <w:rsid w:val="00822671"/>
    <w:rsid w:val="008227F5"/>
    <w:rsid w:val="00822988"/>
    <w:rsid w:val="00822A0A"/>
    <w:rsid w:val="00822AD2"/>
    <w:rsid w:val="00822B8A"/>
    <w:rsid w:val="00822BF2"/>
    <w:rsid w:val="00822CE9"/>
    <w:rsid w:val="00822E91"/>
    <w:rsid w:val="00822F18"/>
    <w:rsid w:val="00823026"/>
    <w:rsid w:val="008230C6"/>
    <w:rsid w:val="00823291"/>
    <w:rsid w:val="008234AC"/>
    <w:rsid w:val="008234FC"/>
    <w:rsid w:val="0082356B"/>
    <w:rsid w:val="008235A6"/>
    <w:rsid w:val="0082360F"/>
    <w:rsid w:val="00823715"/>
    <w:rsid w:val="0082371A"/>
    <w:rsid w:val="00823865"/>
    <w:rsid w:val="0082386A"/>
    <w:rsid w:val="008238AA"/>
    <w:rsid w:val="00823938"/>
    <w:rsid w:val="00823997"/>
    <w:rsid w:val="00823998"/>
    <w:rsid w:val="00823A24"/>
    <w:rsid w:val="00823A7D"/>
    <w:rsid w:val="00823C39"/>
    <w:rsid w:val="00823DB2"/>
    <w:rsid w:val="0082419B"/>
    <w:rsid w:val="00824265"/>
    <w:rsid w:val="008242E4"/>
    <w:rsid w:val="008242FA"/>
    <w:rsid w:val="0082434E"/>
    <w:rsid w:val="00824387"/>
    <w:rsid w:val="00824460"/>
    <w:rsid w:val="008244CA"/>
    <w:rsid w:val="0082458A"/>
    <w:rsid w:val="008247D6"/>
    <w:rsid w:val="00824872"/>
    <w:rsid w:val="0082487C"/>
    <w:rsid w:val="008248AA"/>
    <w:rsid w:val="00824B07"/>
    <w:rsid w:val="00824B41"/>
    <w:rsid w:val="00824B51"/>
    <w:rsid w:val="00824B95"/>
    <w:rsid w:val="00824CA9"/>
    <w:rsid w:val="00824CCC"/>
    <w:rsid w:val="00824DCD"/>
    <w:rsid w:val="0082502C"/>
    <w:rsid w:val="00825051"/>
    <w:rsid w:val="00825190"/>
    <w:rsid w:val="00825236"/>
    <w:rsid w:val="00825292"/>
    <w:rsid w:val="00825330"/>
    <w:rsid w:val="00825542"/>
    <w:rsid w:val="0082556A"/>
    <w:rsid w:val="008255B1"/>
    <w:rsid w:val="008256A5"/>
    <w:rsid w:val="008256ED"/>
    <w:rsid w:val="008257F4"/>
    <w:rsid w:val="00825801"/>
    <w:rsid w:val="008258D3"/>
    <w:rsid w:val="008258FC"/>
    <w:rsid w:val="008259B7"/>
    <w:rsid w:val="00825A1E"/>
    <w:rsid w:val="00825BE1"/>
    <w:rsid w:val="00825C70"/>
    <w:rsid w:val="00825CA0"/>
    <w:rsid w:val="00825E8B"/>
    <w:rsid w:val="00825ED4"/>
    <w:rsid w:val="00825F27"/>
    <w:rsid w:val="00825FDD"/>
    <w:rsid w:val="00825FE8"/>
    <w:rsid w:val="00825FEB"/>
    <w:rsid w:val="00825FF0"/>
    <w:rsid w:val="008261AA"/>
    <w:rsid w:val="008261CF"/>
    <w:rsid w:val="0082625A"/>
    <w:rsid w:val="00826381"/>
    <w:rsid w:val="0082640C"/>
    <w:rsid w:val="00826470"/>
    <w:rsid w:val="0082647E"/>
    <w:rsid w:val="00826483"/>
    <w:rsid w:val="008264B4"/>
    <w:rsid w:val="008264FE"/>
    <w:rsid w:val="00826561"/>
    <w:rsid w:val="00826583"/>
    <w:rsid w:val="00826616"/>
    <w:rsid w:val="00826654"/>
    <w:rsid w:val="008266AC"/>
    <w:rsid w:val="00826817"/>
    <w:rsid w:val="0082681B"/>
    <w:rsid w:val="008268CB"/>
    <w:rsid w:val="00826953"/>
    <w:rsid w:val="00826988"/>
    <w:rsid w:val="008269EC"/>
    <w:rsid w:val="00826A58"/>
    <w:rsid w:val="00826DC1"/>
    <w:rsid w:val="00826E1D"/>
    <w:rsid w:val="00826E79"/>
    <w:rsid w:val="00826F4C"/>
    <w:rsid w:val="00827103"/>
    <w:rsid w:val="0082713D"/>
    <w:rsid w:val="008272F6"/>
    <w:rsid w:val="0082735C"/>
    <w:rsid w:val="008273BE"/>
    <w:rsid w:val="00827555"/>
    <w:rsid w:val="008275BD"/>
    <w:rsid w:val="008276FF"/>
    <w:rsid w:val="0082771F"/>
    <w:rsid w:val="00827783"/>
    <w:rsid w:val="0082778A"/>
    <w:rsid w:val="0082780C"/>
    <w:rsid w:val="00827818"/>
    <w:rsid w:val="008278BA"/>
    <w:rsid w:val="008278CD"/>
    <w:rsid w:val="00827945"/>
    <w:rsid w:val="008279A8"/>
    <w:rsid w:val="008279F4"/>
    <w:rsid w:val="00827B2C"/>
    <w:rsid w:val="00827CFD"/>
    <w:rsid w:val="00830031"/>
    <w:rsid w:val="0083006F"/>
    <w:rsid w:val="0083024A"/>
    <w:rsid w:val="0083035E"/>
    <w:rsid w:val="008304A9"/>
    <w:rsid w:val="008304AE"/>
    <w:rsid w:val="0083051E"/>
    <w:rsid w:val="008305F2"/>
    <w:rsid w:val="0083078A"/>
    <w:rsid w:val="00830847"/>
    <w:rsid w:val="008308EC"/>
    <w:rsid w:val="00830958"/>
    <w:rsid w:val="0083097C"/>
    <w:rsid w:val="00830A3F"/>
    <w:rsid w:val="00830B44"/>
    <w:rsid w:val="00830BE3"/>
    <w:rsid w:val="00830CBB"/>
    <w:rsid w:val="00830D2A"/>
    <w:rsid w:val="00830D6E"/>
    <w:rsid w:val="00830DB4"/>
    <w:rsid w:val="00831031"/>
    <w:rsid w:val="0083109D"/>
    <w:rsid w:val="008310AD"/>
    <w:rsid w:val="00831117"/>
    <w:rsid w:val="008311C2"/>
    <w:rsid w:val="008311DD"/>
    <w:rsid w:val="008311F0"/>
    <w:rsid w:val="008312B5"/>
    <w:rsid w:val="00831388"/>
    <w:rsid w:val="0083138B"/>
    <w:rsid w:val="008313A4"/>
    <w:rsid w:val="008313DF"/>
    <w:rsid w:val="00831843"/>
    <w:rsid w:val="0083192C"/>
    <w:rsid w:val="00831953"/>
    <w:rsid w:val="00831A9D"/>
    <w:rsid w:val="00831AC2"/>
    <w:rsid w:val="00831BC2"/>
    <w:rsid w:val="00831BCA"/>
    <w:rsid w:val="00831C83"/>
    <w:rsid w:val="00831D3A"/>
    <w:rsid w:val="00831D3F"/>
    <w:rsid w:val="00831DE5"/>
    <w:rsid w:val="00831F09"/>
    <w:rsid w:val="00831FAB"/>
    <w:rsid w:val="0083207F"/>
    <w:rsid w:val="00832153"/>
    <w:rsid w:val="0083216E"/>
    <w:rsid w:val="00832183"/>
    <w:rsid w:val="008322BB"/>
    <w:rsid w:val="00832365"/>
    <w:rsid w:val="0083242B"/>
    <w:rsid w:val="00832457"/>
    <w:rsid w:val="0083255F"/>
    <w:rsid w:val="00832563"/>
    <w:rsid w:val="008326B7"/>
    <w:rsid w:val="00832707"/>
    <w:rsid w:val="00832735"/>
    <w:rsid w:val="00832822"/>
    <w:rsid w:val="008328F6"/>
    <w:rsid w:val="00832994"/>
    <w:rsid w:val="008329CC"/>
    <w:rsid w:val="00832A1E"/>
    <w:rsid w:val="00832AE3"/>
    <w:rsid w:val="00832AF2"/>
    <w:rsid w:val="00832B01"/>
    <w:rsid w:val="00832B1A"/>
    <w:rsid w:val="00832B5C"/>
    <w:rsid w:val="00832B93"/>
    <w:rsid w:val="00832CFC"/>
    <w:rsid w:val="00832DFC"/>
    <w:rsid w:val="00832E48"/>
    <w:rsid w:val="00832F62"/>
    <w:rsid w:val="00832F90"/>
    <w:rsid w:val="0083303D"/>
    <w:rsid w:val="0083304F"/>
    <w:rsid w:val="008330D1"/>
    <w:rsid w:val="00833156"/>
    <w:rsid w:val="0083320A"/>
    <w:rsid w:val="00833365"/>
    <w:rsid w:val="00833399"/>
    <w:rsid w:val="008333DF"/>
    <w:rsid w:val="0083363B"/>
    <w:rsid w:val="008336AB"/>
    <w:rsid w:val="008336CD"/>
    <w:rsid w:val="008338AE"/>
    <w:rsid w:val="008338B3"/>
    <w:rsid w:val="00833BCD"/>
    <w:rsid w:val="00833D0F"/>
    <w:rsid w:val="00833D88"/>
    <w:rsid w:val="00833E7B"/>
    <w:rsid w:val="00833F64"/>
    <w:rsid w:val="0083406C"/>
    <w:rsid w:val="00834073"/>
    <w:rsid w:val="008340A0"/>
    <w:rsid w:val="008340AB"/>
    <w:rsid w:val="0083417A"/>
    <w:rsid w:val="008341C5"/>
    <w:rsid w:val="00834288"/>
    <w:rsid w:val="00834294"/>
    <w:rsid w:val="0083430B"/>
    <w:rsid w:val="0083441E"/>
    <w:rsid w:val="00834492"/>
    <w:rsid w:val="008344FB"/>
    <w:rsid w:val="008346F8"/>
    <w:rsid w:val="00834700"/>
    <w:rsid w:val="0083473F"/>
    <w:rsid w:val="00834862"/>
    <w:rsid w:val="0083486B"/>
    <w:rsid w:val="008349F0"/>
    <w:rsid w:val="00834A87"/>
    <w:rsid w:val="00834B64"/>
    <w:rsid w:val="00834B8B"/>
    <w:rsid w:val="00834C2D"/>
    <w:rsid w:val="00834C65"/>
    <w:rsid w:val="00834C92"/>
    <w:rsid w:val="00834CA6"/>
    <w:rsid w:val="00834F25"/>
    <w:rsid w:val="00834F3B"/>
    <w:rsid w:val="00834F51"/>
    <w:rsid w:val="00834F70"/>
    <w:rsid w:val="00834FEC"/>
    <w:rsid w:val="00834FFC"/>
    <w:rsid w:val="0083515A"/>
    <w:rsid w:val="0083515C"/>
    <w:rsid w:val="008351C4"/>
    <w:rsid w:val="008352C8"/>
    <w:rsid w:val="008352DD"/>
    <w:rsid w:val="00835503"/>
    <w:rsid w:val="008356BB"/>
    <w:rsid w:val="00835746"/>
    <w:rsid w:val="0083589C"/>
    <w:rsid w:val="008359CA"/>
    <w:rsid w:val="008359CE"/>
    <w:rsid w:val="00835C2F"/>
    <w:rsid w:val="00835D3C"/>
    <w:rsid w:val="00835F49"/>
    <w:rsid w:val="008361F2"/>
    <w:rsid w:val="008362A9"/>
    <w:rsid w:val="008363EB"/>
    <w:rsid w:val="00836462"/>
    <w:rsid w:val="00836573"/>
    <w:rsid w:val="0083657B"/>
    <w:rsid w:val="00836835"/>
    <w:rsid w:val="0083688D"/>
    <w:rsid w:val="0083689F"/>
    <w:rsid w:val="008368DF"/>
    <w:rsid w:val="0083693E"/>
    <w:rsid w:val="00836BE6"/>
    <w:rsid w:val="00836C11"/>
    <w:rsid w:val="00836CFB"/>
    <w:rsid w:val="00836D8A"/>
    <w:rsid w:val="00836DBB"/>
    <w:rsid w:val="00836E82"/>
    <w:rsid w:val="00836F9E"/>
    <w:rsid w:val="00837016"/>
    <w:rsid w:val="00837029"/>
    <w:rsid w:val="008370FF"/>
    <w:rsid w:val="008372CC"/>
    <w:rsid w:val="00837366"/>
    <w:rsid w:val="008373A3"/>
    <w:rsid w:val="008373F2"/>
    <w:rsid w:val="00837408"/>
    <w:rsid w:val="00837524"/>
    <w:rsid w:val="00837547"/>
    <w:rsid w:val="0083760F"/>
    <w:rsid w:val="0083779B"/>
    <w:rsid w:val="008377B3"/>
    <w:rsid w:val="008377B5"/>
    <w:rsid w:val="00837866"/>
    <w:rsid w:val="008378BE"/>
    <w:rsid w:val="0083794E"/>
    <w:rsid w:val="00837979"/>
    <w:rsid w:val="008379C1"/>
    <w:rsid w:val="008379EB"/>
    <w:rsid w:val="00837D10"/>
    <w:rsid w:val="00837DB2"/>
    <w:rsid w:val="00837DD4"/>
    <w:rsid w:val="00837EC1"/>
    <w:rsid w:val="00837FD2"/>
    <w:rsid w:val="00837FF2"/>
    <w:rsid w:val="00837FF4"/>
    <w:rsid w:val="00840090"/>
    <w:rsid w:val="00840147"/>
    <w:rsid w:val="008401AB"/>
    <w:rsid w:val="0084021B"/>
    <w:rsid w:val="0084022F"/>
    <w:rsid w:val="008403B8"/>
    <w:rsid w:val="00840404"/>
    <w:rsid w:val="00840614"/>
    <w:rsid w:val="008406CD"/>
    <w:rsid w:val="008406CE"/>
    <w:rsid w:val="00840716"/>
    <w:rsid w:val="0084074B"/>
    <w:rsid w:val="008407CE"/>
    <w:rsid w:val="008407FC"/>
    <w:rsid w:val="00840883"/>
    <w:rsid w:val="008408A3"/>
    <w:rsid w:val="008408F7"/>
    <w:rsid w:val="00840976"/>
    <w:rsid w:val="008409DD"/>
    <w:rsid w:val="008409FB"/>
    <w:rsid w:val="008409FF"/>
    <w:rsid w:val="00840B3C"/>
    <w:rsid w:val="00840BA9"/>
    <w:rsid w:val="00840C01"/>
    <w:rsid w:val="00840C0E"/>
    <w:rsid w:val="00840D58"/>
    <w:rsid w:val="00840DE1"/>
    <w:rsid w:val="00840E59"/>
    <w:rsid w:val="00841127"/>
    <w:rsid w:val="00841130"/>
    <w:rsid w:val="00841170"/>
    <w:rsid w:val="0084134B"/>
    <w:rsid w:val="00841499"/>
    <w:rsid w:val="00841631"/>
    <w:rsid w:val="0084164C"/>
    <w:rsid w:val="0084171E"/>
    <w:rsid w:val="00841743"/>
    <w:rsid w:val="00841773"/>
    <w:rsid w:val="008417E2"/>
    <w:rsid w:val="00841801"/>
    <w:rsid w:val="0084182F"/>
    <w:rsid w:val="00841841"/>
    <w:rsid w:val="00841854"/>
    <w:rsid w:val="00841A52"/>
    <w:rsid w:val="00841AA9"/>
    <w:rsid w:val="00841AAB"/>
    <w:rsid w:val="00841BE1"/>
    <w:rsid w:val="00841D26"/>
    <w:rsid w:val="00841D2F"/>
    <w:rsid w:val="00841DE8"/>
    <w:rsid w:val="00841E13"/>
    <w:rsid w:val="00841F8A"/>
    <w:rsid w:val="00841FB1"/>
    <w:rsid w:val="0084204E"/>
    <w:rsid w:val="008420E1"/>
    <w:rsid w:val="0084227F"/>
    <w:rsid w:val="008424E6"/>
    <w:rsid w:val="008424F0"/>
    <w:rsid w:val="008425B5"/>
    <w:rsid w:val="00842699"/>
    <w:rsid w:val="00842720"/>
    <w:rsid w:val="008427A8"/>
    <w:rsid w:val="008428D1"/>
    <w:rsid w:val="00842965"/>
    <w:rsid w:val="0084296F"/>
    <w:rsid w:val="00842A16"/>
    <w:rsid w:val="00842AB9"/>
    <w:rsid w:val="00842C23"/>
    <w:rsid w:val="00842D8C"/>
    <w:rsid w:val="00842E65"/>
    <w:rsid w:val="00842E7C"/>
    <w:rsid w:val="00842EAF"/>
    <w:rsid w:val="00842F74"/>
    <w:rsid w:val="00842FA1"/>
    <w:rsid w:val="00842FD9"/>
    <w:rsid w:val="00842FF6"/>
    <w:rsid w:val="008431F9"/>
    <w:rsid w:val="00843299"/>
    <w:rsid w:val="00843343"/>
    <w:rsid w:val="0084335F"/>
    <w:rsid w:val="0084336A"/>
    <w:rsid w:val="008433B4"/>
    <w:rsid w:val="00843413"/>
    <w:rsid w:val="00843422"/>
    <w:rsid w:val="008434D7"/>
    <w:rsid w:val="00843696"/>
    <w:rsid w:val="0084376E"/>
    <w:rsid w:val="008437D5"/>
    <w:rsid w:val="008438BB"/>
    <w:rsid w:val="00843901"/>
    <w:rsid w:val="00843AC0"/>
    <w:rsid w:val="00843BA4"/>
    <w:rsid w:val="00843C10"/>
    <w:rsid w:val="00843C75"/>
    <w:rsid w:val="00843C86"/>
    <w:rsid w:val="00843CAF"/>
    <w:rsid w:val="00843D28"/>
    <w:rsid w:val="00843D36"/>
    <w:rsid w:val="00843D54"/>
    <w:rsid w:val="00843F61"/>
    <w:rsid w:val="00843FFA"/>
    <w:rsid w:val="0084405D"/>
    <w:rsid w:val="008440CE"/>
    <w:rsid w:val="00844147"/>
    <w:rsid w:val="0084418C"/>
    <w:rsid w:val="0084419B"/>
    <w:rsid w:val="008441C1"/>
    <w:rsid w:val="008442E7"/>
    <w:rsid w:val="008443D4"/>
    <w:rsid w:val="00844449"/>
    <w:rsid w:val="008444C5"/>
    <w:rsid w:val="0084468D"/>
    <w:rsid w:val="008446F7"/>
    <w:rsid w:val="0084477F"/>
    <w:rsid w:val="008447D8"/>
    <w:rsid w:val="00844808"/>
    <w:rsid w:val="00844905"/>
    <w:rsid w:val="0084492C"/>
    <w:rsid w:val="00844989"/>
    <w:rsid w:val="00844A6A"/>
    <w:rsid w:val="00844B69"/>
    <w:rsid w:val="00844B7A"/>
    <w:rsid w:val="00844D9D"/>
    <w:rsid w:val="00844E15"/>
    <w:rsid w:val="00844E37"/>
    <w:rsid w:val="00844FD9"/>
    <w:rsid w:val="00844FDC"/>
    <w:rsid w:val="00844FFE"/>
    <w:rsid w:val="00845086"/>
    <w:rsid w:val="008450BA"/>
    <w:rsid w:val="0084514F"/>
    <w:rsid w:val="008451BB"/>
    <w:rsid w:val="00845210"/>
    <w:rsid w:val="008452D2"/>
    <w:rsid w:val="00845311"/>
    <w:rsid w:val="00845426"/>
    <w:rsid w:val="0084548B"/>
    <w:rsid w:val="008455C0"/>
    <w:rsid w:val="00845615"/>
    <w:rsid w:val="0084568E"/>
    <w:rsid w:val="00845692"/>
    <w:rsid w:val="00845738"/>
    <w:rsid w:val="008458C5"/>
    <w:rsid w:val="008458E5"/>
    <w:rsid w:val="008458FE"/>
    <w:rsid w:val="00845A41"/>
    <w:rsid w:val="00845A45"/>
    <w:rsid w:val="00845A6B"/>
    <w:rsid w:val="00845B0C"/>
    <w:rsid w:val="00845B3F"/>
    <w:rsid w:val="00845B5C"/>
    <w:rsid w:val="00845C0E"/>
    <w:rsid w:val="00845C48"/>
    <w:rsid w:val="00845C8A"/>
    <w:rsid w:val="00845DA3"/>
    <w:rsid w:val="00845DC4"/>
    <w:rsid w:val="00845DE0"/>
    <w:rsid w:val="00845E0F"/>
    <w:rsid w:val="00845FB5"/>
    <w:rsid w:val="00845FE0"/>
    <w:rsid w:val="00846075"/>
    <w:rsid w:val="00846096"/>
    <w:rsid w:val="00846363"/>
    <w:rsid w:val="00846404"/>
    <w:rsid w:val="00846488"/>
    <w:rsid w:val="0084648C"/>
    <w:rsid w:val="00846504"/>
    <w:rsid w:val="008466BB"/>
    <w:rsid w:val="00846798"/>
    <w:rsid w:val="008468A5"/>
    <w:rsid w:val="00846A71"/>
    <w:rsid w:val="00846B6F"/>
    <w:rsid w:val="00846C60"/>
    <w:rsid w:val="00846D85"/>
    <w:rsid w:val="00846E67"/>
    <w:rsid w:val="00846E86"/>
    <w:rsid w:val="00846F6A"/>
    <w:rsid w:val="00846FE1"/>
    <w:rsid w:val="0084705C"/>
    <w:rsid w:val="008470A7"/>
    <w:rsid w:val="00847254"/>
    <w:rsid w:val="00847327"/>
    <w:rsid w:val="00847364"/>
    <w:rsid w:val="008473CA"/>
    <w:rsid w:val="008473E3"/>
    <w:rsid w:val="008474D3"/>
    <w:rsid w:val="008474E6"/>
    <w:rsid w:val="0084751D"/>
    <w:rsid w:val="00847572"/>
    <w:rsid w:val="0084757E"/>
    <w:rsid w:val="0084761A"/>
    <w:rsid w:val="00847621"/>
    <w:rsid w:val="00847692"/>
    <w:rsid w:val="00847728"/>
    <w:rsid w:val="00847982"/>
    <w:rsid w:val="008479BB"/>
    <w:rsid w:val="00847A85"/>
    <w:rsid w:val="00847AEC"/>
    <w:rsid w:val="00847B70"/>
    <w:rsid w:val="00847BBE"/>
    <w:rsid w:val="00847C49"/>
    <w:rsid w:val="00847C59"/>
    <w:rsid w:val="00847D27"/>
    <w:rsid w:val="00847EAE"/>
    <w:rsid w:val="00847F97"/>
    <w:rsid w:val="008500B1"/>
    <w:rsid w:val="008500CE"/>
    <w:rsid w:val="008500D0"/>
    <w:rsid w:val="008501E7"/>
    <w:rsid w:val="00850224"/>
    <w:rsid w:val="00850306"/>
    <w:rsid w:val="008504FE"/>
    <w:rsid w:val="008505DF"/>
    <w:rsid w:val="008506DD"/>
    <w:rsid w:val="008507FA"/>
    <w:rsid w:val="00850817"/>
    <w:rsid w:val="00850953"/>
    <w:rsid w:val="008509CF"/>
    <w:rsid w:val="00850A8A"/>
    <w:rsid w:val="00850B1F"/>
    <w:rsid w:val="00850CAD"/>
    <w:rsid w:val="00850D8E"/>
    <w:rsid w:val="00850DF3"/>
    <w:rsid w:val="00850F14"/>
    <w:rsid w:val="00851079"/>
    <w:rsid w:val="008510B3"/>
    <w:rsid w:val="008510CB"/>
    <w:rsid w:val="008510F9"/>
    <w:rsid w:val="0085124D"/>
    <w:rsid w:val="00851297"/>
    <w:rsid w:val="008512AA"/>
    <w:rsid w:val="00851411"/>
    <w:rsid w:val="00851487"/>
    <w:rsid w:val="00851547"/>
    <w:rsid w:val="00851592"/>
    <w:rsid w:val="0085159F"/>
    <w:rsid w:val="008515A0"/>
    <w:rsid w:val="008515F4"/>
    <w:rsid w:val="00851620"/>
    <w:rsid w:val="0085165F"/>
    <w:rsid w:val="0085182C"/>
    <w:rsid w:val="0085188F"/>
    <w:rsid w:val="008518DF"/>
    <w:rsid w:val="00851961"/>
    <w:rsid w:val="00851971"/>
    <w:rsid w:val="008519E0"/>
    <w:rsid w:val="00851ACE"/>
    <w:rsid w:val="00851B73"/>
    <w:rsid w:val="00851BC0"/>
    <w:rsid w:val="00851BE6"/>
    <w:rsid w:val="00851BF7"/>
    <w:rsid w:val="00851C86"/>
    <w:rsid w:val="00851CCA"/>
    <w:rsid w:val="00851CDE"/>
    <w:rsid w:val="00851D0B"/>
    <w:rsid w:val="00851DAD"/>
    <w:rsid w:val="00851EA6"/>
    <w:rsid w:val="00851EF7"/>
    <w:rsid w:val="00851F8C"/>
    <w:rsid w:val="00851FD4"/>
    <w:rsid w:val="00851FE3"/>
    <w:rsid w:val="00852045"/>
    <w:rsid w:val="008521D0"/>
    <w:rsid w:val="008522AC"/>
    <w:rsid w:val="0085230C"/>
    <w:rsid w:val="008523AE"/>
    <w:rsid w:val="008523F9"/>
    <w:rsid w:val="0085251D"/>
    <w:rsid w:val="008529BB"/>
    <w:rsid w:val="00852B17"/>
    <w:rsid w:val="00852BC5"/>
    <w:rsid w:val="00852BDA"/>
    <w:rsid w:val="00852EA8"/>
    <w:rsid w:val="00852FA2"/>
    <w:rsid w:val="008530AA"/>
    <w:rsid w:val="008530B8"/>
    <w:rsid w:val="00853114"/>
    <w:rsid w:val="008531C1"/>
    <w:rsid w:val="00853201"/>
    <w:rsid w:val="00853442"/>
    <w:rsid w:val="00853473"/>
    <w:rsid w:val="008534E1"/>
    <w:rsid w:val="0085350C"/>
    <w:rsid w:val="00853657"/>
    <w:rsid w:val="008536CA"/>
    <w:rsid w:val="008536EC"/>
    <w:rsid w:val="0085382C"/>
    <w:rsid w:val="00853858"/>
    <w:rsid w:val="008538DF"/>
    <w:rsid w:val="0085390F"/>
    <w:rsid w:val="00853B02"/>
    <w:rsid w:val="00853C32"/>
    <w:rsid w:val="00853D18"/>
    <w:rsid w:val="00853D37"/>
    <w:rsid w:val="00853E83"/>
    <w:rsid w:val="00853EEC"/>
    <w:rsid w:val="00853EF2"/>
    <w:rsid w:val="00853F5A"/>
    <w:rsid w:val="00853F67"/>
    <w:rsid w:val="008541DE"/>
    <w:rsid w:val="0085421B"/>
    <w:rsid w:val="008542A1"/>
    <w:rsid w:val="0085436D"/>
    <w:rsid w:val="00854372"/>
    <w:rsid w:val="00854448"/>
    <w:rsid w:val="00854498"/>
    <w:rsid w:val="0085469D"/>
    <w:rsid w:val="008546BE"/>
    <w:rsid w:val="0085484B"/>
    <w:rsid w:val="008548BB"/>
    <w:rsid w:val="008548DB"/>
    <w:rsid w:val="00854ADE"/>
    <w:rsid w:val="00854B70"/>
    <w:rsid w:val="00854E25"/>
    <w:rsid w:val="00854E52"/>
    <w:rsid w:val="00854EC3"/>
    <w:rsid w:val="00854F28"/>
    <w:rsid w:val="00855042"/>
    <w:rsid w:val="0085505A"/>
    <w:rsid w:val="008551BA"/>
    <w:rsid w:val="008551F6"/>
    <w:rsid w:val="008552AD"/>
    <w:rsid w:val="008553DC"/>
    <w:rsid w:val="0085543E"/>
    <w:rsid w:val="008554C7"/>
    <w:rsid w:val="00855525"/>
    <w:rsid w:val="0085557D"/>
    <w:rsid w:val="0085560B"/>
    <w:rsid w:val="00855618"/>
    <w:rsid w:val="0085566C"/>
    <w:rsid w:val="008556E1"/>
    <w:rsid w:val="0085572D"/>
    <w:rsid w:val="00855790"/>
    <w:rsid w:val="00855793"/>
    <w:rsid w:val="008557A3"/>
    <w:rsid w:val="0085587E"/>
    <w:rsid w:val="0085587F"/>
    <w:rsid w:val="00855951"/>
    <w:rsid w:val="0085596C"/>
    <w:rsid w:val="008559CD"/>
    <w:rsid w:val="00855A8B"/>
    <w:rsid w:val="00855AC0"/>
    <w:rsid w:val="00855B82"/>
    <w:rsid w:val="00855BFB"/>
    <w:rsid w:val="00855C5B"/>
    <w:rsid w:val="00855D94"/>
    <w:rsid w:val="00855EDD"/>
    <w:rsid w:val="00855F65"/>
    <w:rsid w:val="00855FAB"/>
    <w:rsid w:val="0085601D"/>
    <w:rsid w:val="008560FC"/>
    <w:rsid w:val="00856190"/>
    <w:rsid w:val="00856301"/>
    <w:rsid w:val="00856387"/>
    <w:rsid w:val="00856565"/>
    <w:rsid w:val="00856663"/>
    <w:rsid w:val="00856740"/>
    <w:rsid w:val="00856760"/>
    <w:rsid w:val="00856813"/>
    <w:rsid w:val="0085682E"/>
    <w:rsid w:val="008568D8"/>
    <w:rsid w:val="008568FB"/>
    <w:rsid w:val="00856B69"/>
    <w:rsid w:val="00856B70"/>
    <w:rsid w:val="00856B81"/>
    <w:rsid w:val="00856B93"/>
    <w:rsid w:val="00856C37"/>
    <w:rsid w:val="00856CBF"/>
    <w:rsid w:val="00856DAA"/>
    <w:rsid w:val="00856DB4"/>
    <w:rsid w:val="00856E38"/>
    <w:rsid w:val="00856F1D"/>
    <w:rsid w:val="00856F52"/>
    <w:rsid w:val="00856FC4"/>
    <w:rsid w:val="00857150"/>
    <w:rsid w:val="00857278"/>
    <w:rsid w:val="0085733C"/>
    <w:rsid w:val="008573A5"/>
    <w:rsid w:val="00857524"/>
    <w:rsid w:val="00857679"/>
    <w:rsid w:val="0085786C"/>
    <w:rsid w:val="008578D4"/>
    <w:rsid w:val="00857A6E"/>
    <w:rsid w:val="00857ABE"/>
    <w:rsid w:val="00857AF8"/>
    <w:rsid w:val="00857B0A"/>
    <w:rsid w:val="00857B3D"/>
    <w:rsid w:val="00857B49"/>
    <w:rsid w:val="00857B95"/>
    <w:rsid w:val="00857B98"/>
    <w:rsid w:val="00857BE2"/>
    <w:rsid w:val="00857C04"/>
    <w:rsid w:val="00857D9C"/>
    <w:rsid w:val="00857F40"/>
    <w:rsid w:val="00860012"/>
    <w:rsid w:val="00860074"/>
    <w:rsid w:val="008600C7"/>
    <w:rsid w:val="00860123"/>
    <w:rsid w:val="0086030B"/>
    <w:rsid w:val="00860316"/>
    <w:rsid w:val="00860621"/>
    <w:rsid w:val="00860881"/>
    <w:rsid w:val="008608FE"/>
    <w:rsid w:val="0086091E"/>
    <w:rsid w:val="0086096A"/>
    <w:rsid w:val="00860B39"/>
    <w:rsid w:val="00860BE9"/>
    <w:rsid w:val="00860DEB"/>
    <w:rsid w:val="00860ECC"/>
    <w:rsid w:val="00861034"/>
    <w:rsid w:val="0086108E"/>
    <w:rsid w:val="0086118E"/>
    <w:rsid w:val="008611AF"/>
    <w:rsid w:val="008611B3"/>
    <w:rsid w:val="008612EF"/>
    <w:rsid w:val="00861358"/>
    <w:rsid w:val="0086143E"/>
    <w:rsid w:val="0086150E"/>
    <w:rsid w:val="0086151F"/>
    <w:rsid w:val="00861554"/>
    <w:rsid w:val="008615C2"/>
    <w:rsid w:val="008615D3"/>
    <w:rsid w:val="0086179C"/>
    <w:rsid w:val="00861819"/>
    <w:rsid w:val="008618EC"/>
    <w:rsid w:val="00861976"/>
    <w:rsid w:val="00861A9D"/>
    <w:rsid w:val="00861AC0"/>
    <w:rsid w:val="00861B31"/>
    <w:rsid w:val="00861BAE"/>
    <w:rsid w:val="00861C59"/>
    <w:rsid w:val="00861D17"/>
    <w:rsid w:val="00861DB0"/>
    <w:rsid w:val="00861E45"/>
    <w:rsid w:val="00861E8E"/>
    <w:rsid w:val="0086206F"/>
    <w:rsid w:val="00862235"/>
    <w:rsid w:val="0086225E"/>
    <w:rsid w:val="0086238F"/>
    <w:rsid w:val="008623FE"/>
    <w:rsid w:val="00862519"/>
    <w:rsid w:val="00862561"/>
    <w:rsid w:val="00862605"/>
    <w:rsid w:val="008626A7"/>
    <w:rsid w:val="0086273E"/>
    <w:rsid w:val="00862989"/>
    <w:rsid w:val="008629E8"/>
    <w:rsid w:val="00862A5C"/>
    <w:rsid w:val="00862BEC"/>
    <w:rsid w:val="00862C13"/>
    <w:rsid w:val="00862C91"/>
    <w:rsid w:val="00862D9E"/>
    <w:rsid w:val="00862DB1"/>
    <w:rsid w:val="00862EAE"/>
    <w:rsid w:val="00862EBC"/>
    <w:rsid w:val="00862FF3"/>
    <w:rsid w:val="00862FFB"/>
    <w:rsid w:val="0086303A"/>
    <w:rsid w:val="00863059"/>
    <w:rsid w:val="0086314C"/>
    <w:rsid w:val="00863151"/>
    <w:rsid w:val="00863156"/>
    <w:rsid w:val="0086316F"/>
    <w:rsid w:val="008631A4"/>
    <w:rsid w:val="00863232"/>
    <w:rsid w:val="00863287"/>
    <w:rsid w:val="00863328"/>
    <w:rsid w:val="0086334C"/>
    <w:rsid w:val="00863404"/>
    <w:rsid w:val="0086353E"/>
    <w:rsid w:val="0086368D"/>
    <w:rsid w:val="00863782"/>
    <w:rsid w:val="00863790"/>
    <w:rsid w:val="008638BE"/>
    <w:rsid w:val="0086391C"/>
    <w:rsid w:val="00863930"/>
    <w:rsid w:val="0086398D"/>
    <w:rsid w:val="00863A45"/>
    <w:rsid w:val="00863A96"/>
    <w:rsid w:val="00863C3C"/>
    <w:rsid w:val="00863CA9"/>
    <w:rsid w:val="00863E0D"/>
    <w:rsid w:val="00863E6C"/>
    <w:rsid w:val="00863F84"/>
    <w:rsid w:val="00863F94"/>
    <w:rsid w:val="00864043"/>
    <w:rsid w:val="00864181"/>
    <w:rsid w:val="0086420A"/>
    <w:rsid w:val="00864263"/>
    <w:rsid w:val="0086444D"/>
    <w:rsid w:val="008644AC"/>
    <w:rsid w:val="008644F3"/>
    <w:rsid w:val="00864738"/>
    <w:rsid w:val="00864800"/>
    <w:rsid w:val="00864872"/>
    <w:rsid w:val="008649A1"/>
    <w:rsid w:val="00864AAB"/>
    <w:rsid w:val="00864AC8"/>
    <w:rsid w:val="00864C27"/>
    <w:rsid w:val="00864D72"/>
    <w:rsid w:val="00864EB1"/>
    <w:rsid w:val="00864F85"/>
    <w:rsid w:val="008650D2"/>
    <w:rsid w:val="008651CD"/>
    <w:rsid w:val="0086520E"/>
    <w:rsid w:val="0086522D"/>
    <w:rsid w:val="00865268"/>
    <w:rsid w:val="00865377"/>
    <w:rsid w:val="00865417"/>
    <w:rsid w:val="0086554E"/>
    <w:rsid w:val="0086555A"/>
    <w:rsid w:val="00865619"/>
    <w:rsid w:val="00865728"/>
    <w:rsid w:val="0086573A"/>
    <w:rsid w:val="00865773"/>
    <w:rsid w:val="0086587B"/>
    <w:rsid w:val="0086588F"/>
    <w:rsid w:val="008658D8"/>
    <w:rsid w:val="0086592A"/>
    <w:rsid w:val="0086594A"/>
    <w:rsid w:val="0086595C"/>
    <w:rsid w:val="008659D6"/>
    <w:rsid w:val="00865B05"/>
    <w:rsid w:val="00865BAB"/>
    <w:rsid w:val="00865C9F"/>
    <w:rsid w:val="00865CD2"/>
    <w:rsid w:val="00865DA7"/>
    <w:rsid w:val="00865E5E"/>
    <w:rsid w:val="00865EE7"/>
    <w:rsid w:val="00865EFA"/>
    <w:rsid w:val="00865F3A"/>
    <w:rsid w:val="0086613A"/>
    <w:rsid w:val="0086615B"/>
    <w:rsid w:val="00866263"/>
    <w:rsid w:val="0086642B"/>
    <w:rsid w:val="0086652D"/>
    <w:rsid w:val="00866584"/>
    <w:rsid w:val="008665C8"/>
    <w:rsid w:val="0086687E"/>
    <w:rsid w:val="00866ABF"/>
    <w:rsid w:val="00866AC2"/>
    <w:rsid w:val="00866B59"/>
    <w:rsid w:val="00866B61"/>
    <w:rsid w:val="00866BC0"/>
    <w:rsid w:val="00866C08"/>
    <w:rsid w:val="00866C31"/>
    <w:rsid w:val="00866C4E"/>
    <w:rsid w:val="00866E09"/>
    <w:rsid w:val="00866E6C"/>
    <w:rsid w:val="00866F23"/>
    <w:rsid w:val="00866F90"/>
    <w:rsid w:val="00866FC0"/>
    <w:rsid w:val="00867044"/>
    <w:rsid w:val="00867072"/>
    <w:rsid w:val="008670C2"/>
    <w:rsid w:val="008670D5"/>
    <w:rsid w:val="008672A9"/>
    <w:rsid w:val="0086739B"/>
    <w:rsid w:val="008673AD"/>
    <w:rsid w:val="0086750A"/>
    <w:rsid w:val="0086750D"/>
    <w:rsid w:val="00867557"/>
    <w:rsid w:val="008675DF"/>
    <w:rsid w:val="00867617"/>
    <w:rsid w:val="008676B7"/>
    <w:rsid w:val="008678CA"/>
    <w:rsid w:val="00867999"/>
    <w:rsid w:val="008679C7"/>
    <w:rsid w:val="00867A69"/>
    <w:rsid w:val="00867AA2"/>
    <w:rsid w:val="00867AA6"/>
    <w:rsid w:val="00867B0F"/>
    <w:rsid w:val="00867BA1"/>
    <w:rsid w:val="00867BC3"/>
    <w:rsid w:val="00867BEE"/>
    <w:rsid w:val="00867C97"/>
    <w:rsid w:val="00867DD2"/>
    <w:rsid w:val="00867DF8"/>
    <w:rsid w:val="00867EAD"/>
    <w:rsid w:val="00867F06"/>
    <w:rsid w:val="00867FBA"/>
    <w:rsid w:val="00870092"/>
    <w:rsid w:val="008702D5"/>
    <w:rsid w:val="00870588"/>
    <w:rsid w:val="008705DF"/>
    <w:rsid w:val="00870694"/>
    <w:rsid w:val="008707DF"/>
    <w:rsid w:val="008707ED"/>
    <w:rsid w:val="00870825"/>
    <w:rsid w:val="00870857"/>
    <w:rsid w:val="008708B4"/>
    <w:rsid w:val="00870909"/>
    <w:rsid w:val="00870B6F"/>
    <w:rsid w:val="00870B7B"/>
    <w:rsid w:val="00870BC4"/>
    <w:rsid w:val="00870BF8"/>
    <w:rsid w:val="00870C28"/>
    <w:rsid w:val="00870C91"/>
    <w:rsid w:val="00870CD3"/>
    <w:rsid w:val="00870D7F"/>
    <w:rsid w:val="00870DBB"/>
    <w:rsid w:val="00870DD4"/>
    <w:rsid w:val="00870EC3"/>
    <w:rsid w:val="0087102A"/>
    <w:rsid w:val="008710A0"/>
    <w:rsid w:val="008710B4"/>
    <w:rsid w:val="008710C7"/>
    <w:rsid w:val="00871104"/>
    <w:rsid w:val="008711C0"/>
    <w:rsid w:val="00871216"/>
    <w:rsid w:val="0087130C"/>
    <w:rsid w:val="00871400"/>
    <w:rsid w:val="00871426"/>
    <w:rsid w:val="008714B6"/>
    <w:rsid w:val="00871614"/>
    <w:rsid w:val="00871647"/>
    <w:rsid w:val="0087169B"/>
    <w:rsid w:val="00871719"/>
    <w:rsid w:val="008717EE"/>
    <w:rsid w:val="00871977"/>
    <w:rsid w:val="00871A7B"/>
    <w:rsid w:val="00871D91"/>
    <w:rsid w:val="00871D92"/>
    <w:rsid w:val="00871DD5"/>
    <w:rsid w:val="00871E5E"/>
    <w:rsid w:val="00871E81"/>
    <w:rsid w:val="00871F26"/>
    <w:rsid w:val="00871F36"/>
    <w:rsid w:val="00871F63"/>
    <w:rsid w:val="008720C7"/>
    <w:rsid w:val="0087211D"/>
    <w:rsid w:val="008721A7"/>
    <w:rsid w:val="008721E7"/>
    <w:rsid w:val="0087227A"/>
    <w:rsid w:val="008722A7"/>
    <w:rsid w:val="00872370"/>
    <w:rsid w:val="00872405"/>
    <w:rsid w:val="00872429"/>
    <w:rsid w:val="008724BE"/>
    <w:rsid w:val="0087260B"/>
    <w:rsid w:val="0087273F"/>
    <w:rsid w:val="00872809"/>
    <w:rsid w:val="00872869"/>
    <w:rsid w:val="00872AFB"/>
    <w:rsid w:val="00872B4D"/>
    <w:rsid w:val="00872B71"/>
    <w:rsid w:val="00872BA1"/>
    <w:rsid w:val="00872C64"/>
    <w:rsid w:val="00872CF7"/>
    <w:rsid w:val="00872E6B"/>
    <w:rsid w:val="00872EBB"/>
    <w:rsid w:val="00872ECC"/>
    <w:rsid w:val="00872EE9"/>
    <w:rsid w:val="00872EEE"/>
    <w:rsid w:val="00872F08"/>
    <w:rsid w:val="008730B4"/>
    <w:rsid w:val="00873268"/>
    <w:rsid w:val="0087338B"/>
    <w:rsid w:val="008733C7"/>
    <w:rsid w:val="008733F9"/>
    <w:rsid w:val="008735E2"/>
    <w:rsid w:val="0087362A"/>
    <w:rsid w:val="00873642"/>
    <w:rsid w:val="00873989"/>
    <w:rsid w:val="00873A1A"/>
    <w:rsid w:val="00873B04"/>
    <w:rsid w:val="00873D2B"/>
    <w:rsid w:val="00873E1E"/>
    <w:rsid w:val="00873E35"/>
    <w:rsid w:val="00873F16"/>
    <w:rsid w:val="00874027"/>
    <w:rsid w:val="008740E5"/>
    <w:rsid w:val="008742F5"/>
    <w:rsid w:val="0087430B"/>
    <w:rsid w:val="00874335"/>
    <w:rsid w:val="00874348"/>
    <w:rsid w:val="008743E5"/>
    <w:rsid w:val="00874428"/>
    <w:rsid w:val="0087453C"/>
    <w:rsid w:val="0087465D"/>
    <w:rsid w:val="008746FC"/>
    <w:rsid w:val="0087475F"/>
    <w:rsid w:val="008747E7"/>
    <w:rsid w:val="008748DD"/>
    <w:rsid w:val="00874990"/>
    <w:rsid w:val="00874A0D"/>
    <w:rsid w:val="00874ADB"/>
    <w:rsid w:val="00874AE7"/>
    <w:rsid w:val="00874AF5"/>
    <w:rsid w:val="00874AF6"/>
    <w:rsid w:val="00874B09"/>
    <w:rsid w:val="00874BAB"/>
    <w:rsid w:val="0087512C"/>
    <w:rsid w:val="0087514C"/>
    <w:rsid w:val="0087514E"/>
    <w:rsid w:val="008751CF"/>
    <w:rsid w:val="008751DC"/>
    <w:rsid w:val="00875222"/>
    <w:rsid w:val="00875299"/>
    <w:rsid w:val="008752D2"/>
    <w:rsid w:val="008752EF"/>
    <w:rsid w:val="00875324"/>
    <w:rsid w:val="008753CC"/>
    <w:rsid w:val="0087554C"/>
    <w:rsid w:val="008755B7"/>
    <w:rsid w:val="008755B8"/>
    <w:rsid w:val="0087567B"/>
    <w:rsid w:val="008756C5"/>
    <w:rsid w:val="00875865"/>
    <w:rsid w:val="00875AEF"/>
    <w:rsid w:val="00875B90"/>
    <w:rsid w:val="00875BDB"/>
    <w:rsid w:val="00875BFE"/>
    <w:rsid w:val="00875C76"/>
    <w:rsid w:val="00875D10"/>
    <w:rsid w:val="00875D7B"/>
    <w:rsid w:val="00875EA6"/>
    <w:rsid w:val="00875EDC"/>
    <w:rsid w:val="00875F93"/>
    <w:rsid w:val="00875F9A"/>
    <w:rsid w:val="00875FF3"/>
    <w:rsid w:val="008760E5"/>
    <w:rsid w:val="0087615B"/>
    <w:rsid w:val="008761C2"/>
    <w:rsid w:val="008762A0"/>
    <w:rsid w:val="008763EF"/>
    <w:rsid w:val="00876507"/>
    <w:rsid w:val="00876590"/>
    <w:rsid w:val="008765C5"/>
    <w:rsid w:val="00876645"/>
    <w:rsid w:val="0087673E"/>
    <w:rsid w:val="00876757"/>
    <w:rsid w:val="00876765"/>
    <w:rsid w:val="00876833"/>
    <w:rsid w:val="00876880"/>
    <w:rsid w:val="0087688E"/>
    <w:rsid w:val="00876926"/>
    <w:rsid w:val="00876956"/>
    <w:rsid w:val="00876A8C"/>
    <w:rsid w:val="00876ABF"/>
    <w:rsid w:val="00876AC3"/>
    <w:rsid w:val="00876AC6"/>
    <w:rsid w:val="00876B56"/>
    <w:rsid w:val="00876BAA"/>
    <w:rsid w:val="00876C6C"/>
    <w:rsid w:val="00876E40"/>
    <w:rsid w:val="00876E8C"/>
    <w:rsid w:val="00876EB4"/>
    <w:rsid w:val="00876F88"/>
    <w:rsid w:val="00876FBC"/>
    <w:rsid w:val="0087703C"/>
    <w:rsid w:val="00877089"/>
    <w:rsid w:val="00877090"/>
    <w:rsid w:val="00877095"/>
    <w:rsid w:val="008771A7"/>
    <w:rsid w:val="00877277"/>
    <w:rsid w:val="00877436"/>
    <w:rsid w:val="00877491"/>
    <w:rsid w:val="00877575"/>
    <w:rsid w:val="008777F5"/>
    <w:rsid w:val="00877822"/>
    <w:rsid w:val="008778E3"/>
    <w:rsid w:val="0087792B"/>
    <w:rsid w:val="0087799D"/>
    <w:rsid w:val="00877A09"/>
    <w:rsid w:val="00877D34"/>
    <w:rsid w:val="00877D86"/>
    <w:rsid w:val="00877E08"/>
    <w:rsid w:val="00877E32"/>
    <w:rsid w:val="00877E59"/>
    <w:rsid w:val="00877E5E"/>
    <w:rsid w:val="00877F31"/>
    <w:rsid w:val="00877F73"/>
    <w:rsid w:val="00877FBD"/>
    <w:rsid w:val="00880071"/>
    <w:rsid w:val="008800BD"/>
    <w:rsid w:val="008800C9"/>
    <w:rsid w:val="008800D8"/>
    <w:rsid w:val="008800E5"/>
    <w:rsid w:val="008800EE"/>
    <w:rsid w:val="00880132"/>
    <w:rsid w:val="0088013E"/>
    <w:rsid w:val="008801E3"/>
    <w:rsid w:val="00880317"/>
    <w:rsid w:val="008803A4"/>
    <w:rsid w:val="0088054B"/>
    <w:rsid w:val="00880608"/>
    <w:rsid w:val="00880817"/>
    <w:rsid w:val="0088083D"/>
    <w:rsid w:val="00880892"/>
    <w:rsid w:val="0088089E"/>
    <w:rsid w:val="0088093D"/>
    <w:rsid w:val="008809E2"/>
    <w:rsid w:val="008809FE"/>
    <w:rsid w:val="00880AE6"/>
    <w:rsid w:val="00880B99"/>
    <w:rsid w:val="00880D55"/>
    <w:rsid w:val="00880EB9"/>
    <w:rsid w:val="00880EFF"/>
    <w:rsid w:val="00880F26"/>
    <w:rsid w:val="00880F44"/>
    <w:rsid w:val="00880FCE"/>
    <w:rsid w:val="00880FE4"/>
    <w:rsid w:val="0088105A"/>
    <w:rsid w:val="0088115C"/>
    <w:rsid w:val="0088117B"/>
    <w:rsid w:val="00881181"/>
    <w:rsid w:val="008813A2"/>
    <w:rsid w:val="008813BA"/>
    <w:rsid w:val="00881631"/>
    <w:rsid w:val="0088170D"/>
    <w:rsid w:val="00881744"/>
    <w:rsid w:val="0088183F"/>
    <w:rsid w:val="00881846"/>
    <w:rsid w:val="00881950"/>
    <w:rsid w:val="00881955"/>
    <w:rsid w:val="008819A1"/>
    <w:rsid w:val="008819F2"/>
    <w:rsid w:val="00881A54"/>
    <w:rsid w:val="00881A79"/>
    <w:rsid w:val="00881AD9"/>
    <w:rsid w:val="00881CE6"/>
    <w:rsid w:val="00881D2B"/>
    <w:rsid w:val="00881E09"/>
    <w:rsid w:val="00881E7A"/>
    <w:rsid w:val="00881EE9"/>
    <w:rsid w:val="00881FF8"/>
    <w:rsid w:val="008820F5"/>
    <w:rsid w:val="008821A7"/>
    <w:rsid w:val="008823AC"/>
    <w:rsid w:val="008824B1"/>
    <w:rsid w:val="008824DC"/>
    <w:rsid w:val="00882564"/>
    <w:rsid w:val="0088280D"/>
    <w:rsid w:val="008828B8"/>
    <w:rsid w:val="008829F3"/>
    <w:rsid w:val="00882A18"/>
    <w:rsid w:val="00882AA7"/>
    <w:rsid w:val="00882AFB"/>
    <w:rsid w:val="00882C8C"/>
    <w:rsid w:val="00882D9F"/>
    <w:rsid w:val="00882DFB"/>
    <w:rsid w:val="00882E2E"/>
    <w:rsid w:val="00882E68"/>
    <w:rsid w:val="00882FD8"/>
    <w:rsid w:val="0088303F"/>
    <w:rsid w:val="0088306E"/>
    <w:rsid w:val="008830EF"/>
    <w:rsid w:val="00883191"/>
    <w:rsid w:val="008831B4"/>
    <w:rsid w:val="00883220"/>
    <w:rsid w:val="00883271"/>
    <w:rsid w:val="008832D3"/>
    <w:rsid w:val="00883331"/>
    <w:rsid w:val="008833AD"/>
    <w:rsid w:val="00883462"/>
    <w:rsid w:val="008834A2"/>
    <w:rsid w:val="00883646"/>
    <w:rsid w:val="0088364A"/>
    <w:rsid w:val="00883722"/>
    <w:rsid w:val="00883941"/>
    <w:rsid w:val="008839B1"/>
    <w:rsid w:val="00883E3E"/>
    <w:rsid w:val="00883F0F"/>
    <w:rsid w:val="008840C2"/>
    <w:rsid w:val="00884122"/>
    <w:rsid w:val="0088419A"/>
    <w:rsid w:val="00884298"/>
    <w:rsid w:val="00884337"/>
    <w:rsid w:val="00884479"/>
    <w:rsid w:val="008845B8"/>
    <w:rsid w:val="008846EC"/>
    <w:rsid w:val="00884934"/>
    <w:rsid w:val="00884A0F"/>
    <w:rsid w:val="00884A2A"/>
    <w:rsid w:val="00884A70"/>
    <w:rsid w:val="00884ABD"/>
    <w:rsid w:val="00884C69"/>
    <w:rsid w:val="00884D94"/>
    <w:rsid w:val="00884DA6"/>
    <w:rsid w:val="00884DCB"/>
    <w:rsid w:val="00884DD4"/>
    <w:rsid w:val="00884E4E"/>
    <w:rsid w:val="00884E8A"/>
    <w:rsid w:val="00884ED2"/>
    <w:rsid w:val="00884EFC"/>
    <w:rsid w:val="00885069"/>
    <w:rsid w:val="008850E7"/>
    <w:rsid w:val="008850EB"/>
    <w:rsid w:val="00885186"/>
    <w:rsid w:val="0088523B"/>
    <w:rsid w:val="0088525B"/>
    <w:rsid w:val="00885328"/>
    <w:rsid w:val="00885363"/>
    <w:rsid w:val="008853D1"/>
    <w:rsid w:val="00885493"/>
    <w:rsid w:val="008855D3"/>
    <w:rsid w:val="0088564B"/>
    <w:rsid w:val="00885717"/>
    <w:rsid w:val="0088574B"/>
    <w:rsid w:val="0088586E"/>
    <w:rsid w:val="00885A26"/>
    <w:rsid w:val="00885C0D"/>
    <w:rsid w:val="00885C96"/>
    <w:rsid w:val="00885D4E"/>
    <w:rsid w:val="00885E15"/>
    <w:rsid w:val="00885F9F"/>
    <w:rsid w:val="00885FD3"/>
    <w:rsid w:val="00886118"/>
    <w:rsid w:val="0088619A"/>
    <w:rsid w:val="008861EC"/>
    <w:rsid w:val="008861ED"/>
    <w:rsid w:val="008862B2"/>
    <w:rsid w:val="0088638F"/>
    <w:rsid w:val="008863AC"/>
    <w:rsid w:val="0088646D"/>
    <w:rsid w:val="008865A7"/>
    <w:rsid w:val="00886687"/>
    <w:rsid w:val="00886708"/>
    <w:rsid w:val="0088676D"/>
    <w:rsid w:val="0088682B"/>
    <w:rsid w:val="0088697E"/>
    <w:rsid w:val="008869AA"/>
    <w:rsid w:val="00886AD2"/>
    <w:rsid w:val="00886CBA"/>
    <w:rsid w:val="00886E75"/>
    <w:rsid w:val="00886EC7"/>
    <w:rsid w:val="00886F61"/>
    <w:rsid w:val="0088700D"/>
    <w:rsid w:val="00887308"/>
    <w:rsid w:val="00887312"/>
    <w:rsid w:val="0088734F"/>
    <w:rsid w:val="008873F3"/>
    <w:rsid w:val="00887435"/>
    <w:rsid w:val="00887490"/>
    <w:rsid w:val="00887491"/>
    <w:rsid w:val="00887576"/>
    <w:rsid w:val="0088770C"/>
    <w:rsid w:val="0088776D"/>
    <w:rsid w:val="00887811"/>
    <w:rsid w:val="0088781A"/>
    <w:rsid w:val="0088788C"/>
    <w:rsid w:val="00887957"/>
    <w:rsid w:val="0088799F"/>
    <w:rsid w:val="00887D03"/>
    <w:rsid w:val="00887D97"/>
    <w:rsid w:val="00887E6F"/>
    <w:rsid w:val="00890164"/>
    <w:rsid w:val="00890202"/>
    <w:rsid w:val="00890351"/>
    <w:rsid w:val="00890396"/>
    <w:rsid w:val="008903AA"/>
    <w:rsid w:val="008903AF"/>
    <w:rsid w:val="008904E4"/>
    <w:rsid w:val="008904F3"/>
    <w:rsid w:val="008905E5"/>
    <w:rsid w:val="008906E1"/>
    <w:rsid w:val="008907B7"/>
    <w:rsid w:val="00890854"/>
    <w:rsid w:val="00890A8F"/>
    <w:rsid w:val="00890A99"/>
    <w:rsid w:val="00890B58"/>
    <w:rsid w:val="00890C4A"/>
    <w:rsid w:val="00890D0E"/>
    <w:rsid w:val="00890D56"/>
    <w:rsid w:val="00890D5D"/>
    <w:rsid w:val="00890D99"/>
    <w:rsid w:val="00890DF4"/>
    <w:rsid w:val="00890E32"/>
    <w:rsid w:val="00890EA9"/>
    <w:rsid w:val="00891017"/>
    <w:rsid w:val="00891038"/>
    <w:rsid w:val="008910C0"/>
    <w:rsid w:val="008910EE"/>
    <w:rsid w:val="00891239"/>
    <w:rsid w:val="00891441"/>
    <w:rsid w:val="008914C0"/>
    <w:rsid w:val="008915D4"/>
    <w:rsid w:val="008915E1"/>
    <w:rsid w:val="00891796"/>
    <w:rsid w:val="008918E3"/>
    <w:rsid w:val="008919E8"/>
    <w:rsid w:val="00891A8E"/>
    <w:rsid w:val="00891BF4"/>
    <w:rsid w:val="00891D3B"/>
    <w:rsid w:val="00891E6E"/>
    <w:rsid w:val="00891E75"/>
    <w:rsid w:val="00891F18"/>
    <w:rsid w:val="008920C3"/>
    <w:rsid w:val="00892163"/>
    <w:rsid w:val="008921A1"/>
    <w:rsid w:val="0089221C"/>
    <w:rsid w:val="00892251"/>
    <w:rsid w:val="0089225E"/>
    <w:rsid w:val="0089228E"/>
    <w:rsid w:val="008922FB"/>
    <w:rsid w:val="0089264D"/>
    <w:rsid w:val="008926D8"/>
    <w:rsid w:val="00892790"/>
    <w:rsid w:val="0089279E"/>
    <w:rsid w:val="0089290A"/>
    <w:rsid w:val="0089299B"/>
    <w:rsid w:val="00892A6B"/>
    <w:rsid w:val="00892AA0"/>
    <w:rsid w:val="00892BA5"/>
    <w:rsid w:val="00892BA9"/>
    <w:rsid w:val="00892BC0"/>
    <w:rsid w:val="00892C54"/>
    <w:rsid w:val="00892F12"/>
    <w:rsid w:val="00892F37"/>
    <w:rsid w:val="00892FD2"/>
    <w:rsid w:val="00893008"/>
    <w:rsid w:val="008930CC"/>
    <w:rsid w:val="008931E2"/>
    <w:rsid w:val="00893220"/>
    <w:rsid w:val="008932E2"/>
    <w:rsid w:val="00893327"/>
    <w:rsid w:val="00893375"/>
    <w:rsid w:val="008933C0"/>
    <w:rsid w:val="00893490"/>
    <w:rsid w:val="0089359A"/>
    <w:rsid w:val="008935BF"/>
    <w:rsid w:val="00893665"/>
    <w:rsid w:val="00893808"/>
    <w:rsid w:val="00893832"/>
    <w:rsid w:val="008938F2"/>
    <w:rsid w:val="00893A22"/>
    <w:rsid w:val="00893ADA"/>
    <w:rsid w:val="00893BCE"/>
    <w:rsid w:val="00893E9C"/>
    <w:rsid w:val="00893F89"/>
    <w:rsid w:val="00894013"/>
    <w:rsid w:val="0089409A"/>
    <w:rsid w:val="008940A0"/>
    <w:rsid w:val="00894119"/>
    <w:rsid w:val="008941C1"/>
    <w:rsid w:val="008941C7"/>
    <w:rsid w:val="00894251"/>
    <w:rsid w:val="00894501"/>
    <w:rsid w:val="00894542"/>
    <w:rsid w:val="0089473F"/>
    <w:rsid w:val="00894779"/>
    <w:rsid w:val="008947E1"/>
    <w:rsid w:val="00894866"/>
    <w:rsid w:val="008948DD"/>
    <w:rsid w:val="00894962"/>
    <w:rsid w:val="008949A7"/>
    <w:rsid w:val="00894AEF"/>
    <w:rsid w:val="00894BB0"/>
    <w:rsid w:val="00894BBA"/>
    <w:rsid w:val="00894BD3"/>
    <w:rsid w:val="00894C42"/>
    <w:rsid w:val="00894C4B"/>
    <w:rsid w:val="00894CEE"/>
    <w:rsid w:val="00894D54"/>
    <w:rsid w:val="00894D75"/>
    <w:rsid w:val="00894E81"/>
    <w:rsid w:val="00894F09"/>
    <w:rsid w:val="00894F17"/>
    <w:rsid w:val="00894F45"/>
    <w:rsid w:val="00894F57"/>
    <w:rsid w:val="00894F7B"/>
    <w:rsid w:val="00894FEC"/>
    <w:rsid w:val="00895036"/>
    <w:rsid w:val="008950C0"/>
    <w:rsid w:val="008950EE"/>
    <w:rsid w:val="008952EE"/>
    <w:rsid w:val="00895343"/>
    <w:rsid w:val="0089539F"/>
    <w:rsid w:val="008953DD"/>
    <w:rsid w:val="00895573"/>
    <w:rsid w:val="00895784"/>
    <w:rsid w:val="00895A5B"/>
    <w:rsid w:val="00895B0F"/>
    <w:rsid w:val="00895B4F"/>
    <w:rsid w:val="00895D19"/>
    <w:rsid w:val="00895DDB"/>
    <w:rsid w:val="00895E33"/>
    <w:rsid w:val="00896007"/>
    <w:rsid w:val="008960DA"/>
    <w:rsid w:val="0089611A"/>
    <w:rsid w:val="008961F9"/>
    <w:rsid w:val="0089627B"/>
    <w:rsid w:val="0089635B"/>
    <w:rsid w:val="0089640E"/>
    <w:rsid w:val="008965E0"/>
    <w:rsid w:val="00896630"/>
    <w:rsid w:val="00896778"/>
    <w:rsid w:val="00896860"/>
    <w:rsid w:val="0089691D"/>
    <w:rsid w:val="008969BA"/>
    <w:rsid w:val="00896A51"/>
    <w:rsid w:val="00896AEA"/>
    <w:rsid w:val="00896B8C"/>
    <w:rsid w:val="00896CED"/>
    <w:rsid w:val="00896CFF"/>
    <w:rsid w:val="00896D3D"/>
    <w:rsid w:val="00896E52"/>
    <w:rsid w:val="00896E5D"/>
    <w:rsid w:val="00896EB2"/>
    <w:rsid w:val="00896F50"/>
    <w:rsid w:val="008970B1"/>
    <w:rsid w:val="00897150"/>
    <w:rsid w:val="00897189"/>
    <w:rsid w:val="0089726A"/>
    <w:rsid w:val="008973C0"/>
    <w:rsid w:val="0089743F"/>
    <w:rsid w:val="00897484"/>
    <w:rsid w:val="008975C9"/>
    <w:rsid w:val="00897805"/>
    <w:rsid w:val="00897874"/>
    <w:rsid w:val="008978C0"/>
    <w:rsid w:val="0089799A"/>
    <w:rsid w:val="008979A7"/>
    <w:rsid w:val="00897A00"/>
    <w:rsid w:val="00897A96"/>
    <w:rsid w:val="00897BE4"/>
    <w:rsid w:val="00897C4B"/>
    <w:rsid w:val="00897DB3"/>
    <w:rsid w:val="00897EED"/>
    <w:rsid w:val="00897F90"/>
    <w:rsid w:val="008A0166"/>
    <w:rsid w:val="008A021B"/>
    <w:rsid w:val="008A0273"/>
    <w:rsid w:val="008A0477"/>
    <w:rsid w:val="008A0547"/>
    <w:rsid w:val="008A062F"/>
    <w:rsid w:val="008A0637"/>
    <w:rsid w:val="008A06AC"/>
    <w:rsid w:val="008A072C"/>
    <w:rsid w:val="008A0739"/>
    <w:rsid w:val="008A07AE"/>
    <w:rsid w:val="008A07B4"/>
    <w:rsid w:val="008A0862"/>
    <w:rsid w:val="008A0867"/>
    <w:rsid w:val="008A09D8"/>
    <w:rsid w:val="008A0B28"/>
    <w:rsid w:val="008A0C4F"/>
    <w:rsid w:val="008A0C5D"/>
    <w:rsid w:val="008A0DE4"/>
    <w:rsid w:val="008A0EE3"/>
    <w:rsid w:val="008A0F27"/>
    <w:rsid w:val="008A0FED"/>
    <w:rsid w:val="008A11CC"/>
    <w:rsid w:val="008A132B"/>
    <w:rsid w:val="008A134D"/>
    <w:rsid w:val="008A1360"/>
    <w:rsid w:val="008A1427"/>
    <w:rsid w:val="008A1431"/>
    <w:rsid w:val="008A14A6"/>
    <w:rsid w:val="008A150A"/>
    <w:rsid w:val="008A1591"/>
    <w:rsid w:val="008A15DA"/>
    <w:rsid w:val="008A17FF"/>
    <w:rsid w:val="008A1801"/>
    <w:rsid w:val="008A1842"/>
    <w:rsid w:val="008A1871"/>
    <w:rsid w:val="008A18C4"/>
    <w:rsid w:val="008A18EF"/>
    <w:rsid w:val="008A19C6"/>
    <w:rsid w:val="008A1A6C"/>
    <w:rsid w:val="008A1B1F"/>
    <w:rsid w:val="008A1B87"/>
    <w:rsid w:val="008A1BB3"/>
    <w:rsid w:val="008A1BB4"/>
    <w:rsid w:val="008A1C2E"/>
    <w:rsid w:val="008A1C80"/>
    <w:rsid w:val="008A1E53"/>
    <w:rsid w:val="008A1F04"/>
    <w:rsid w:val="008A203E"/>
    <w:rsid w:val="008A2101"/>
    <w:rsid w:val="008A211C"/>
    <w:rsid w:val="008A217B"/>
    <w:rsid w:val="008A21E8"/>
    <w:rsid w:val="008A230A"/>
    <w:rsid w:val="008A237C"/>
    <w:rsid w:val="008A2392"/>
    <w:rsid w:val="008A23A1"/>
    <w:rsid w:val="008A268E"/>
    <w:rsid w:val="008A270F"/>
    <w:rsid w:val="008A277B"/>
    <w:rsid w:val="008A2906"/>
    <w:rsid w:val="008A2915"/>
    <w:rsid w:val="008A293A"/>
    <w:rsid w:val="008A298C"/>
    <w:rsid w:val="008A2A3B"/>
    <w:rsid w:val="008A2BCD"/>
    <w:rsid w:val="008A2C79"/>
    <w:rsid w:val="008A2C97"/>
    <w:rsid w:val="008A2D7B"/>
    <w:rsid w:val="008A2DA4"/>
    <w:rsid w:val="008A2E27"/>
    <w:rsid w:val="008A2E82"/>
    <w:rsid w:val="008A2EF0"/>
    <w:rsid w:val="008A3039"/>
    <w:rsid w:val="008A305B"/>
    <w:rsid w:val="008A309A"/>
    <w:rsid w:val="008A30D5"/>
    <w:rsid w:val="008A3130"/>
    <w:rsid w:val="008A31C2"/>
    <w:rsid w:val="008A31C5"/>
    <w:rsid w:val="008A31CD"/>
    <w:rsid w:val="008A32A9"/>
    <w:rsid w:val="008A32D8"/>
    <w:rsid w:val="008A339E"/>
    <w:rsid w:val="008A33CE"/>
    <w:rsid w:val="008A3555"/>
    <w:rsid w:val="008A356D"/>
    <w:rsid w:val="008A3576"/>
    <w:rsid w:val="008A36AD"/>
    <w:rsid w:val="008A3726"/>
    <w:rsid w:val="008A3734"/>
    <w:rsid w:val="008A37EB"/>
    <w:rsid w:val="008A383F"/>
    <w:rsid w:val="008A3884"/>
    <w:rsid w:val="008A38FF"/>
    <w:rsid w:val="008A3909"/>
    <w:rsid w:val="008A3937"/>
    <w:rsid w:val="008A3BC5"/>
    <w:rsid w:val="008A3C73"/>
    <w:rsid w:val="008A3CB8"/>
    <w:rsid w:val="008A3D2E"/>
    <w:rsid w:val="008A3D99"/>
    <w:rsid w:val="008A3DC7"/>
    <w:rsid w:val="008A3E54"/>
    <w:rsid w:val="008A3F2C"/>
    <w:rsid w:val="008A3F4E"/>
    <w:rsid w:val="008A3F71"/>
    <w:rsid w:val="008A3FA4"/>
    <w:rsid w:val="008A4011"/>
    <w:rsid w:val="008A4021"/>
    <w:rsid w:val="008A40FD"/>
    <w:rsid w:val="008A42AE"/>
    <w:rsid w:val="008A4382"/>
    <w:rsid w:val="008A43AC"/>
    <w:rsid w:val="008A44B1"/>
    <w:rsid w:val="008A44B2"/>
    <w:rsid w:val="008A44B8"/>
    <w:rsid w:val="008A44EC"/>
    <w:rsid w:val="008A4541"/>
    <w:rsid w:val="008A4564"/>
    <w:rsid w:val="008A4718"/>
    <w:rsid w:val="008A472C"/>
    <w:rsid w:val="008A477B"/>
    <w:rsid w:val="008A47D0"/>
    <w:rsid w:val="008A47D5"/>
    <w:rsid w:val="008A4A03"/>
    <w:rsid w:val="008A4C60"/>
    <w:rsid w:val="008A4C7F"/>
    <w:rsid w:val="008A4CFA"/>
    <w:rsid w:val="008A4D07"/>
    <w:rsid w:val="008A4D8E"/>
    <w:rsid w:val="008A4DEF"/>
    <w:rsid w:val="008A4E0B"/>
    <w:rsid w:val="008A4EED"/>
    <w:rsid w:val="008A51CF"/>
    <w:rsid w:val="008A51E4"/>
    <w:rsid w:val="008A537C"/>
    <w:rsid w:val="008A53E6"/>
    <w:rsid w:val="008A5416"/>
    <w:rsid w:val="008A552F"/>
    <w:rsid w:val="008A5556"/>
    <w:rsid w:val="008A56A3"/>
    <w:rsid w:val="008A56AC"/>
    <w:rsid w:val="008A57A9"/>
    <w:rsid w:val="008A57C0"/>
    <w:rsid w:val="008A57C4"/>
    <w:rsid w:val="008A57D1"/>
    <w:rsid w:val="008A5817"/>
    <w:rsid w:val="008A5924"/>
    <w:rsid w:val="008A59B5"/>
    <w:rsid w:val="008A59E1"/>
    <w:rsid w:val="008A5A18"/>
    <w:rsid w:val="008A5AA6"/>
    <w:rsid w:val="008A5AF2"/>
    <w:rsid w:val="008A5AFD"/>
    <w:rsid w:val="008A5BE7"/>
    <w:rsid w:val="008A5C7F"/>
    <w:rsid w:val="008A5F02"/>
    <w:rsid w:val="008A5FCB"/>
    <w:rsid w:val="008A5FD8"/>
    <w:rsid w:val="008A5FFE"/>
    <w:rsid w:val="008A6045"/>
    <w:rsid w:val="008A610E"/>
    <w:rsid w:val="008A61E8"/>
    <w:rsid w:val="008A61FC"/>
    <w:rsid w:val="008A62EE"/>
    <w:rsid w:val="008A635B"/>
    <w:rsid w:val="008A63B8"/>
    <w:rsid w:val="008A6443"/>
    <w:rsid w:val="008A6445"/>
    <w:rsid w:val="008A64C1"/>
    <w:rsid w:val="008A6551"/>
    <w:rsid w:val="008A65BA"/>
    <w:rsid w:val="008A66AC"/>
    <w:rsid w:val="008A66D7"/>
    <w:rsid w:val="008A6732"/>
    <w:rsid w:val="008A67D7"/>
    <w:rsid w:val="008A67E8"/>
    <w:rsid w:val="008A688D"/>
    <w:rsid w:val="008A6894"/>
    <w:rsid w:val="008A68EB"/>
    <w:rsid w:val="008A6AEB"/>
    <w:rsid w:val="008A6AEF"/>
    <w:rsid w:val="008A6BA5"/>
    <w:rsid w:val="008A6C78"/>
    <w:rsid w:val="008A6D9E"/>
    <w:rsid w:val="008A6E15"/>
    <w:rsid w:val="008A6E2B"/>
    <w:rsid w:val="008A6ED5"/>
    <w:rsid w:val="008A6F11"/>
    <w:rsid w:val="008A7097"/>
    <w:rsid w:val="008A7243"/>
    <w:rsid w:val="008A7257"/>
    <w:rsid w:val="008A72DF"/>
    <w:rsid w:val="008A73F3"/>
    <w:rsid w:val="008A7404"/>
    <w:rsid w:val="008A7433"/>
    <w:rsid w:val="008A7541"/>
    <w:rsid w:val="008A75A3"/>
    <w:rsid w:val="008A75EB"/>
    <w:rsid w:val="008A7732"/>
    <w:rsid w:val="008A77F3"/>
    <w:rsid w:val="008A7861"/>
    <w:rsid w:val="008A7877"/>
    <w:rsid w:val="008A78C0"/>
    <w:rsid w:val="008A78FC"/>
    <w:rsid w:val="008A7917"/>
    <w:rsid w:val="008A7975"/>
    <w:rsid w:val="008A79F6"/>
    <w:rsid w:val="008A7A24"/>
    <w:rsid w:val="008A7A2D"/>
    <w:rsid w:val="008A7AE0"/>
    <w:rsid w:val="008A7BA8"/>
    <w:rsid w:val="008A7BDF"/>
    <w:rsid w:val="008A7C3D"/>
    <w:rsid w:val="008A7C94"/>
    <w:rsid w:val="008A7CD5"/>
    <w:rsid w:val="008A7CDC"/>
    <w:rsid w:val="008A7DBB"/>
    <w:rsid w:val="008A7DBD"/>
    <w:rsid w:val="008A7F68"/>
    <w:rsid w:val="008B0073"/>
    <w:rsid w:val="008B00CD"/>
    <w:rsid w:val="008B0133"/>
    <w:rsid w:val="008B018C"/>
    <w:rsid w:val="008B02BE"/>
    <w:rsid w:val="008B02F3"/>
    <w:rsid w:val="008B034C"/>
    <w:rsid w:val="008B0396"/>
    <w:rsid w:val="008B03A6"/>
    <w:rsid w:val="008B0583"/>
    <w:rsid w:val="008B058B"/>
    <w:rsid w:val="008B05B8"/>
    <w:rsid w:val="008B084E"/>
    <w:rsid w:val="008B08BF"/>
    <w:rsid w:val="008B08E6"/>
    <w:rsid w:val="008B0939"/>
    <w:rsid w:val="008B09AB"/>
    <w:rsid w:val="008B0AE0"/>
    <w:rsid w:val="008B0B02"/>
    <w:rsid w:val="008B0C0D"/>
    <w:rsid w:val="008B0E13"/>
    <w:rsid w:val="008B0E17"/>
    <w:rsid w:val="008B0E1D"/>
    <w:rsid w:val="008B0E76"/>
    <w:rsid w:val="008B0EF1"/>
    <w:rsid w:val="008B0FFF"/>
    <w:rsid w:val="008B124A"/>
    <w:rsid w:val="008B1262"/>
    <w:rsid w:val="008B127B"/>
    <w:rsid w:val="008B13B7"/>
    <w:rsid w:val="008B14A7"/>
    <w:rsid w:val="008B15FF"/>
    <w:rsid w:val="008B1664"/>
    <w:rsid w:val="008B16C4"/>
    <w:rsid w:val="008B16D0"/>
    <w:rsid w:val="008B17CE"/>
    <w:rsid w:val="008B1802"/>
    <w:rsid w:val="008B18CF"/>
    <w:rsid w:val="008B18FA"/>
    <w:rsid w:val="008B1A5B"/>
    <w:rsid w:val="008B1B14"/>
    <w:rsid w:val="008B1B2A"/>
    <w:rsid w:val="008B1B9A"/>
    <w:rsid w:val="008B1BAD"/>
    <w:rsid w:val="008B1DF9"/>
    <w:rsid w:val="008B1E50"/>
    <w:rsid w:val="008B1F20"/>
    <w:rsid w:val="008B2064"/>
    <w:rsid w:val="008B2112"/>
    <w:rsid w:val="008B2140"/>
    <w:rsid w:val="008B21EF"/>
    <w:rsid w:val="008B22C8"/>
    <w:rsid w:val="008B24FB"/>
    <w:rsid w:val="008B2590"/>
    <w:rsid w:val="008B2689"/>
    <w:rsid w:val="008B26C6"/>
    <w:rsid w:val="008B290A"/>
    <w:rsid w:val="008B2933"/>
    <w:rsid w:val="008B2BCF"/>
    <w:rsid w:val="008B2C75"/>
    <w:rsid w:val="008B2DA0"/>
    <w:rsid w:val="008B2E18"/>
    <w:rsid w:val="008B2F93"/>
    <w:rsid w:val="008B308C"/>
    <w:rsid w:val="008B30A4"/>
    <w:rsid w:val="008B3143"/>
    <w:rsid w:val="008B32A5"/>
    <w:rsid w:val="008B333F"/>
    <w:rsid w:val="008B33BD"/>
    <w:rsid w:val="008B33F7"/>
    <w:rsid w:val="008B349A"/>
    <w:rsid w:val="008B34D0"/>
    <w:rsid w:val="008B358C"/>
    <w:rsid w:val="008B35D6"/>
    <w:rsid w:val="008B3665"/>
    <w:rsid w:val="008B3878"/>
    <w:rsid w:val="008B399D"/>
    <w:rsid w:val="008B3A1E"/>
    <w:rsid w:val="008B3A3F"/>
    <w:rsid w:val="008B3AA0"/>
    <w:rsid w:val="008B3AB8"/>
    <w:rsid w:val="008B3C08"/>
    <w:rsid w:val="008B3C0B"/>
    <w:rsid w:val="008B3EF5"/>
    <w:rsid w:val="008B3F56"/>
    <w:rsid w:val="008B4011"/>
    <w:rsid w:val="008B407C"/>
    <w:rsid w:val="008B40DF"/>
    <w:rsid w:val="008B4271"/>
    <w:rsid w:val="008B433A"/>
    <w:rsid w:val="008B43AE"/>
    <w:rsid w:val="008B44A0"/>
    <w:rsid w:val="008B458F"/>
    <w:rsid w:val="008B471C"/>
    <w:rsid w:val="008B48CC"/>
    <w:rsid w:val="008B4994"/>
    <w:rsid w:val="008B4A44"/>
    <w:rsid w:val="008B4A45"/>
    <w:rsid w:val="008B4AC2"/>
    <w:rsid w:val="008B4C96"/>
    <w:rsid w:val="008B4D3B"/>
    <w:rsid w:val="008B4D8F"/>
    <w:rsid w:val="008B4F3C"/>
    <w:rsid w:val="008B4F9F"/>
    <w:rsid w:val="008B5055"/>
    <w:rsid w:val="008B5060"/>
    <w:rsid w:val="008B50E9"/>
    <w:rsid w:val="008B52D9"/>
    <w:rsid w:val="008B547F"/>
    <w:rsid w:val="008B5599"/>
    <w:rsid w:val="008B5615"/>
    <w:rsid w:val="008B5629"/>
    <w:rsid w:val="008B5745"/>
    <w:rsid w:val="008B579A"/>
    <w:rsid w:val="008B57CA"/>
    <w:rsid w:val="008B58E4"/>
    <w:rsid w:val="008B58EB"/>
    <w:rsid w:val="008B5972"/>
    <w:rsid w:val="008B598D"/>
    <w:rsid w:val="008B59A7"/>
    <w:rsid w:val="008B59E3"/>
    <w:rsid w:val="008B5AA3"/>
    <w:rsid w:val="008B5B9F"/>
    <w:rsid w:val="008B5BC9"/>
    <w:rsid w:val="008B5D7F"/>
    <w:rsid w:val="008B5D8B"/>
    <w:rsid w:val="008B5DA1"/>
    <w:rsid w:val="008B5E07"/>
    <w:rsid w:val="008B5E38"/>
    <w:rsid w:val="008B5E43"/>
    <w:rsid w:val="008B5ECB"/>
    <w:rsid w:val="008B5EE9"/>
    <w:rsid w:val="008B602D"/>
    <w:rsid w:val="008B6051"/>
    <w:rsid w:val="008B6175"/>
    <w:rsid w:val="008B629E"/>
    <w:rsid w:val="008B62BE"/>
    <w:rsid w:val="008B643D"/>
    <w:rsid w:val="008B64E2"/>
    <w:rsid w:val="008B6553"/>
    <w:rsid w:val="008B6578"/>
    <w:rsid w:val="008B67B8"/>
    <w:rsid w:val="008B67C8"/>
    <w:rsid w:val="008B6891"/>
    <w:rsid w:val="008B68A2"/>
    <w:rsid w:val="008B68AA"/>
    <w:rsid w:val="008B68EE"/>
    <w:rsid w:val="008B694C"/>
    <w:rsid w:val="008B69FB"/>
    <w:rsid w:val="008B6A0E"/>
    <w:rsid w:val="008B6A4A"/>
    <w:rsid w:val="008B6ADB"/>
    <w:rsid w:val="008B6BF1"/>
    <w:rsid w:val="008B6C37"/>
    <w:rsid w:val="008B6D44"/>
    <w:rsid w:val="008B6DC9"/>
    <w:rsid w:val="008B6E8B"/>
    <w:rsid w:val="008B6E9C"/>
    <w:rsid w:val="008B6F85"/>
    <w:rsid w:val="008B6FC0"/>
    <w:rsid w:val="008B7113"/>
    <w:rsid w:val="008B7123"/>
    <w:rsid w:val="008B7168"/>
    <w:rsid w:val="008B7241"/>
    <w:rsid w:val="008B726D"/>
    <w:rsid w:val="008B728B"/>
    <w:rsid w:val="008B74EB"/>
    <w:rsid w:val="008B759A"/>
    <w:rsid w:val="008B75B4"/>
    <w:rsid w:val="008B75BE"/>
    <w:rsid w:val="008B7633"/>
    <w:rsid w:val="008B764B"/>
    <w:rsid w:val="008B782B"/>
    <w:rsid w:val="008B7875"/>
    <w:rsid w:val="008B7A32"/>
    <w:rsid w:val="008B7A7C"/>
    <w:rsid w:val="008B7A81"/>
    <w:rsid w:val="008B7ADD"/>
    <w:rsid w:val="008B7C73"/>
    <w:rsid w:val="008B7CFF"/>
    <w:rsid w:val="008B7D66"/>
    <w:rsid w:val="008B7DCE"/>
    <w:rsid w:val="008B7DCF"/>
    <w:rsid w:val="008B7E30"/>
    <w:rsid w:val="008B7E42"/>
    <w:rsid w:val="008B7E88"/>
    <w:rsid w:val="008B7F07"/>
    <w:rsid w:val="008B7FDD"/>
    <w:rsid w:val="008C0038"/>
    <w:rsid w:val="008C0059"/>
    <w:rsid w:val="008C005E"/>
    <w:rsid w:val="008C0086"/>
    <w:rsid w:val="008C00D5"/>
    <w:rsid w:val="008C00F6"/>
    <w:rsid w:val="008C0199"/>
    <w:rsid w:val="008C01EB"/>
    <w:rsid w:val="008C0313"/>
    <w:rsid w:val="008C0350"/>
    <w:rsid w:val="008C03B9"/>
    <w:rsid w:val="008C0427"/>
    <w:rsid w:val="008C057B"/>
    <w:rsid w:val="008C0604"/>
    <w:rsid w:val="008C061C"/>
    <w:rsid w:val="008C0687"/>
    <w:rsid w:val="008C06B3"/>
    <w:rsid w:val="008C06B8"/>
    <w:rsid w:val="008C06C0"/>
    <w:rsid w:val="008C06C7"/>
    <w:rsid w:val="008C07B7"/>
    <w:rsid w:val="008C0876"/>
    <w:rsid w:val="008C0988"/>
    <w:rsid w:val="008C099A"/>
    <w:rsid w:val="008C0A08"/>
    <w:rsid w:val="008C0AA1"/>
    <w:rsid w:val="008C0B2A"/>
    <w:rsid w:val="008C0B31"/>
    <w:rsid w:val="008C0BAD"/>
    <w:rsid w:val="008C0D9A"/>
    <w:rsid w:val="008C0DC8"/>
    <w:rsid w:val="008C0DE8"/>
    <w:rsid w:val="008C0E25"/>
    <w:rsid w:val="008C0E67"/>
    <w:rsid w:val="008C0EEB"/>
    <w:rsid w:val="008C0F07"/>
    <w:rsid w:val="008C0FC6"/>
    <w:rsid w:val="008C1035"/>
    <w:rsid w:val="008C1098"/>
    <w:rsid w:val="008C1149"/>
    <w:rsid w:val="008C117E"/>
    <w:rsid w:val="008C1226"/>
    <w:rsid w:val="008C1239"/>
    <w:rsid w:val="008C1313"/>
    <w:rsid w:val="008C1383"/>
    <w:rsid w:val="008C1466"/>
    <w:rsid w:val="008C1474"/>
    <w:rsid w:val="008C1530"/>
    <w:rsid w:val="008C15BE"/>
    <w:rsid w:val="008C1641"/>
    <w:rsid w:val="008C1706"/>
    <w:rsid w:val="008C17AE"/>
    <w:rsid w:val="008C1A1D"/>
    <w:rsid w:val="008C1AB2"/>
    <w:rsid w:val="008C1ACB"/>
    <w:rsid w:val="008C1B24"/>
    <w:rsid w:val="008C1B7D"/>
    <w:rsid w:val="008C1C3E"/>
    <w:rsid w:val="008C1CFD"/>
    <w:rsid w:val="008C1D2D"/>
    <w:rsid w:val="008C1D88"/>
    <w:rsid w:val="008C1DD2"/>
    <w:rsid w:val="008C1E95"/>
    <w:rsid w:val="008C1ED4"/>
    <w:rsid w:val="008C1EDB"/>
    <w:rsid w:val="008C2020"/>
    <w:rsid w:val="008C20DE"/>
    <w:rsid w:val="008C20E3"/>
    <w:rsid w:val="008C22E7"/>
    <w:rsid w:val="008C24FD"/>
    <w:rsid w:val="008C25A1"/>
    <w:rsid w:val="008C2637"/>
    <w:rsid w:val="008C2811"/>
    <w:rsid w:val="008C2840"/>
    <w:rsid w:val="008C28AD"/>
    <w:rsid w:val="008C28B0"/>
    <w:rsid w:val="008C28C5"/>
    <w:rsid w:val="008C295A"/>
    <w:rsid w:val="008C29D0"/>
    <w:rsid w:val="008C2A2E"/>
    <w:rsid w:val="008C2B1F"/>
    <w:rsid w:val="008C2B6E"/>
    <w:rsid w:val="008C2CD0"/>
    <w:rsid w:val="008C2DB6"/>
    <w:rsid w:val="008C2DC3"/>
    <w:rsid w:val="008C2DF8"/>
    <w:rsid w:val="008C2EF6"/>
    <w:rsid w:val="008C2F81"/>
    <w:rsid w:val="008C326E"/>
    <w:rsid w:val="008C33A1"/>
    <w:rsid w:val="008C33C9"/>
    <w:rsid w:val="008C3515"/>
    <w:rsid w:val="008C3518"/>
    <w:rsid w:val="008C359E"/>
    <w:rsid w:val="008C36BC"/>
    <w:rsid w:val="008C38E9"/>
    <w:rsid w:val="008C3940"/>
    <w:rsid w:val="008C39A0"/>
    <w:rsid w:val="008C39BC"/>
    <w:rsid w:val="008C39D0"/>
    <w:rsid w:val="008C39E9"/>
    <w:rsid w:val="008C3A0B"/>
    <w:rsid w:val="008C3A1F"/>
    <w:rsid w:val="008C3A65"/>
    <w:rsid w:val="008C3B2C"/>
    <w:rsid w:val="008C3B8F"/>
    <w:rsid w:val="008C3BDF"/>
    <w:rsid w:val="008C3DB8"/>
    <w:rsid w:val="008C4009"/>
    <w:rsid w:val="008C40A7"/>
    <w:rsid w:val="008C41E1"/>
    <w:rsid w:val="008C43EA"/>
    <w:rsid w:val="008C444D"/>
    <w:rsid w:val="008C4542"/>
    <w:rsid w:val="008C45F3"/>
    <w:rsid w:val="008C47ED"/>
    <w:rsid w:val="008C48BD"/>
    <w:rsid w:val="008C491D"/>
    <w:rsid w:val="008C49B8"/>
    <w:rsid w:val="008C4A04"/>
    <w:rsid w:val="008C4C0C"/>
    <w:rsid w:val="008C4C14"/>
    <w:rsid w:val="008C4CC4"/>
    <w:rsid w:val="008C4D85"/>
    <w:rsid w:val="008C4E39"/>
    <w:rsid w:val="008C4F73"/>
    <w:rsid w:val="008C5024"/>
    <w:rsid w:val="008C504F"/>
    <w:rsid w:val="008C5061"/>
    <w:rsid w:val="008C506B"/>
    <w:rsid w:val="008C50E6"/>
    <w:rsid w:val="008C513D"/>
    <w:rsid w:val="008C51EF"/>
    <w:rsid w:val="008C51F5"/>
    <w:rsid w:val="008C523F"/>
    <w:rsid w:val="008C5248"/>
    <w:rsid w:val="008C524A"/>
    <w:rsid w:val="008C5260"/>
    <w:rsid w:val="008C5405"/>
    <w:rsid w:val="008C54C0"/>
    <w:rsid w:val="008C550B"/>
    <w:rsid w:val="008C554D"/>
    <w:rsid w:val="008C566D"/>
    <w:rsid w:val="008C5708"/>
    <w:rsid w:val="008C570F"/>
    <w:rsid w:val="008C58DF"/>
    <w:rsid w:val="008C59F7"/>
    <w:rsid w:val="008C5A88"/>
    <w:rsid w:val="008C5AE5"/>
    <w:rsid w:val="008C5B57"/>
    <w:rsid w:val="008C5BD6"/>
    <w:rsid w:val="008C5C59"/>
    <w:rsid w:val="008C5CA1"/>
    <w:rsid w:val="008C5CC9"/>
    <w:rsid w:val="008C5D74"/>
    <w:rsid w:val="008C5E64"/>
    <w:rsid w:val="008C5EA3"/>
    <w:rsid w:val="008C5F84"/>
    <w:rsid w:val="008C6004"/>
    <w:rsid w:val="008C60DE"/>
    <w:rsid w:val="008C615E"/>
    <w:rsid w:val="008C6165"/>
    <w:rsid w:val="008C61D1"/>
    <w:rsid w:val="008C62E8"/>
    <w:rsid w:val="008C62FA"/>
    <w:rsid w:val="008C646C"/>
    <w:rsid w:val="008C6485"/>
    <w:rsid w:val="008C657B"/>
    <w:rsid w:val="008C65F8"/>
    <w:rsid w:val="008C6699"/>
    <w:rsid w:val="008C68BA"/>
    <w:rsid w:val="008C6954"/>
    <w:rsid w:val="008C6B44"/>
    <w:rsid w:val="008C6C55"/>
    <w:rsid w:val="008C6DC9"/>
    <w:rsid w:val="008C6E7B"/>
    <w:rsid w:val="008C6EE3"/>
    <w:rsid w:val="008C6EEC"/>
    <w:rsid w:val="008C6F80"/>
    <w:rsid w:val="008C6F9E"/>
    <w:rsid w:val="008C702E"/>
    <w:rsid w:val="008C71F6"/>
    <w:rsid w:val="008C727D"/>
    <w:rsid w:val="008C72D9"/>
    <w:rsid w:val="008C7352"/>
    <w:rsid w:val="008C7475"/>
    <w:rsid w:val="008C74A0"/>
    <w:rsid w:val="008C74F7"/>
    <w:rsid w:val="008C7555"/>
    <w:rsid w:val="008C7588"/>
    <w:rsid w:val="008C759C"/>
    <w:rsid w:val="008C7662"/>
    <w:rsid w:val="008C769F"/>
    <w:rsid w:val="008C76C7"/>
    <w:rsid w:val="008C7700"/>
    <w:rsid w:val="008C775A"/>
    <w:rsid w:val="008C7784"/>
    <w:rsid w:val="008C7971"/>
    <w:rsid w:val="008C7A7F"/>
    <w:rsid w:val="008C7B26"/>
    <w:rsid w:val="008C7BEA"/>
    <w:rsid w:val="008C7C18"/>
    <w:rsid w:val="008C7C61"/>
    <w:rsid w:val="008C7D45"/>
    <w:rsid w:val="008C7E45"/>
    <w:rsid w:val="008C7E4F"/>
    <w:rsid w:val="008C7EFB"/>
    <w:rsid w:val="008C7F36"/>
    <w:rsid w:val="008C7F78"/>
    <w:rsid w:val="008C7F92"/>
    <w:rsid w:val="008C7FD2"/>
    <w:rsid w:val="008D0089"/>
    <w:rsid w:val="008D02AF"/>
    <w:rsid w:val="008D0395"/>
    <w:rsid w:val="008D03A9"/>
    <w:rsid w:val="008D03BA"/>
    <w:rsid w:val="008D0427"/>
    <w:rsid w:val="008D0458"/>
    <w:rsid w:val="008D04C2"/>
    <w:rsid w:val="008D05CC"/>
    <w:rsid w:val="008D0626"/>
    <w:rsid w:val="008D0632"/>
    <w:rsid w:val="008D0797"/>
    <w:rsid w:val="008D0955"/>
    <w:rsid w:val="008D0AEA"/>
    <w:rsid w:val="008D0B53"/>
    <w:rsid w:val="008D0C20"/>
    <w:rsid w:val="008D0CEE"/>
    <w:rsid w:val="008D0DAB"/>
    <w:rsid w:val="008D0E26"/>
    <w:rsid w:val="008D0EFE"/>
    <w:rsid w:val="008D0F18"/>
    <w:rsid w:val="008D0F27"/>
    <w:rsid w:val="008D10E8"/>
    <w:rsid w:val="008D1326"/>
    <w:rsid w:val="008D1375"/>
    <w:rsid w:val="008D1565"/>
    <w:rsid w:val="008D15A1"/>
    <w:rsid w:val="008D15B7"/>
    <w:rsid w:val="008D1630"/>
    <w:rsid w:val="008D1684"/>
    <w:rsid w:val="008D16B4"/>
    <w:rsid w:val="008D16ED"/>
    <w:rsid w:val="008D1764"/>
    <w:rsid w:val="008D1799"/>
    <w:rsid w:val="008D17C6"/>
    <w:rsid w:val="008D184B"/>
    <w:rsid w:val="008D1A5B"/>
    <w:rsid w:val="008D1B6C"/>
    <w:rsid w:val="008D1B75"/>
    <w:rsid w:val="008D1BE8"/>
    <w:rsid w:val="008D1C51"/>
    <w:rsid w:val="008D1C5F"/>
    <w:rsid w:val="008D1D5F"/>
    <w:rsid w:val="008D1D6B"/>
    <w:rsid w:val="008D1D9F"/>
    <w:rsid w:val="008D1DC6"/>
    <w:rsid w:val="008D1E1D"/>
    <w:rsid w:val="008D1FDA"/>
    <w:rsid w:val="008D2049"/>
    <w:rsid w:val="008D2079"/>
    <w:rsid w:val="008D21BC"/>
    <w:rsid w:val="008D2298"/>
    <w:rsid w:val="008D23A9"/>
    <w:rsid w:val="008D23F1"/>
    <w:rsid w:val="008D2420"/>
    <w:rsid w:val="008D2516"/>
    <w:rsid w:val="008D251A"/>
    <w:rsid w:val="008D25AD"/>
    <w:rsid w:val="008D26E2"/>
    <w:rsid w:val="008D275A"/>
    <w:rsid w:val="008D275C"/>
    <w:rsid w:val="008D2796"/>
    <w:rsid w:val="008D27A1"/>
    <w:rsid w:val="008D27D0"/>
    <w:rsid w:val="008D2884"/>
    <w:rsid w:val="008D28B9"/>
    <w:rsid w:val="008D28BF"/>
    <w:rsid w:val="008D28E4"/>
    <w:rsid w:val="008D2A57"/>
    <w:rsid w:val="008D2A84"/>
    <w:rsid w:val="008D2AB1"/>
    <w:rsid w:val="008D2AD3"/>
    <w:rsid w:val="008D2CBD"/>
    <w:rsid w:val="008D2D3A"/>
    <w:rsid w:val="008D2D7A"/>
    <w:rsid w:val="008D2D82"/>
    <w:rsid w:val="008D2EF9"/>
    <w:rsid w:val="008D2EFB"/>
    <w:rsid w:val="008D30F0"/>
    <w:rsid w:val="008D330B"/>
    <w:rsid w:val="008D3324"/>
    <w:rsid w:val="008D3409"/>
    <w:rsid w:val="008D34BE"/>
    <w:rsid w:val="008D38B7"/>
    <w:rsid w:val="008D3948"/>
    <w:rsid w:val="008D395B"/>
    <w:rsid w:val="008D3964"/>
    <w:rsid w:val="008D3995"/>
    <w:rsid w:val="008D3A48"/>
    <w:rsid w:val="008D3A93"/>
    <w:rsid w:val="008D3AB0"/>
    <w:rsid w:val="008D3CB2"/>
    <w:rsid w:val="008D3D10"/>
    <w:rsid w:val="008D3D84"/>
    <w:rsid w:val="008D3DF9"/>
    <w:rsid w:val="008D3DFD"/>
    <w:rsid w:val="008D3EB9"/>
    <w:rsid w:val="008D3EC6"/>
    <w:rsid w:val="008D3F2F"/>
    <w:rsid w:val="008D3F75"/>
    <w:rsid w:val="008D401B"/>
    <w:rsid w:val="008D402E"/>
    <w:rsid w:val="008D4079"/>
    <w:rsid w:val="008D40A6"/>
    <w:rsid w:val="008D40D1"/>
    <w:rsid w:val="008D40F7"/>
    <w:rsid w:val="008D41AC"/>
    <w:rsid w:val="008D425B"/>
    <w:rsid w:val="008D4321"/>
    <w:rsid w:val="008D4323"/>
    <w:rsid w:val="008D4527"/>
    <w:rsid w:val="008D45E2"/>
    <w:rsid w:val="008D465D"/>
    <w:rsid w:val="008D47C2"/>
    <w:rsid w:val="008D47D7"/>
    <w:rsid w:val="008D49A3"/>
    <w:rsid w:val="008D4A51"/>
    <w:rsid w:val="008D4BC0"/>
    <w:rsid w:val="008D4CC1"/>
    <w:rsid w:val="008D4D54"/>
    <w:rsid w:val="008D4D98"/>
    <w:rsid w:val="008D4DD7"/>
    <w:rsid w:val="008D4EBB"/>
    <w:rsid w:val="008D4ECB"/>
    <w:rsid w:val="008D4F40"/>
    <w:rsid w:val="008D4F91"/>
    <w:rsid w:val="008D4FA4"/>
    <w:rsid w:val="008D4FAD"/>
    <w:rsid w:val="008D4FC6"/>
    <w:rsid w:val="008D5061"/>
    <w:rsid w:val="008D5245"/>
    <w:rsid w:val="008D5280"/>
    <w:rsid w:val="008D5358"/>
    <w:rsid w:val="008D5403"/>
    <w:rsid w:val="008D5545"/>
    <w:rsid w:val="008D55B1"/>
    <w:rsid w:val="008D5660"/>
    <w:rsid w:val="008D567B"/>
    <w:rsid w:val="008D5818"/>
    <w:rsid w:val="008D58BC"/>
    <w:rsid w:val="008D58C4"/>
    <w:rsid w:val="008D5948"/>
    <w:rsid w:val="008D5A5D"/>
    <w:rsid w:val="008D5AE8"/>
    <w:rsid w:val="008D5AF8"/>
    <w:rsid w:val="008D5B4C"/>
    <w:rsid w:val="008D5BEF"/>
    <w:rsid w:val="008D5C72"/>
    <w:rsid w:val="008D5CB8"/>
    <w:rsid w:val="008D5D4F"/>
    <w:rsid w:val="008D5E2C"/>
    <w:rsid w:val="008D5E50"/>
    <w:rsid w:val="008D5F96"/>
    <w:rsid w:val="008D6127"/>
    <w:rsid w:val="008D6173"/>
    <w:rsid w:val="008D6174"/>
    <w:rsid w:val="008D61EF"/>
    <w:rsid w:val="008D6364"/>
    <w:rsid w:val="008D63DB"/>
    <w:rsid w:val="008D6451"/>
    <w:rsid w:val="008D6590"/>
    <w:rsid w:val="008D66AE"/>
    <w:rsid w:val="008D66BA"/>
    <w:rsid w:val="008D66E9"/>
    <w:rsid w:val="008D67BE"/>
    <w:rsid w:val="008D67C4"/>
    <w:rsid w:val="008D69A9"/>
    <w:rsid w:val="008D6A95"/>
    <w:rsid w:val="008D6A9D"/>
    <w:rsid w:val="008D6B13"/>
    <w:rsid w:val="008D6C1C"/>
    <w:rsid w:val="008D6C8C"/>
    <w:rsid w:val="008D6DF2"/>
    <w:rsid w:val="008D6E4F"/>
    <w:rsid w:val="008D6FC6"/>
    <w:rsid w:val="008D6FEB"/>
    <w:rsid w:val="008D7016"/>
    <w:rsid w:val="008D7062"/>
    <w:rsid w:val="008D706E"/>
    <w:rsid w:val="008D7094"/>
    <w:rsid w:val="008D70F0"/>
    <w:rsid w:val="008D70FC"/>
    <w:rsid w:val="008D7107"/>
    <w:rsid w:val="008D71AF"/>
    <w:rsid w:val="008D7299"/>
    <w:rsid w:val="008D73F0"/>
    <w:rsid w:val="008D7492"/>
    <w:rsid w:val="008D74DA"/>
    <w:rsid w:val="008D74ED"/>
    <w:rsid w:val="008D74F4"/>
    <w:rsid w:val="008D7543"/>
    <w:rsid w:val="008D7595"/>
    <w:rsid w:val="008D7597"/>
    <w:rsid w:val="008D79BE"/>
    <w:rsid w:val="008D7AC9"/>
    <w:rsid w:val="008D7B24"/>
    <w:rsid w:val="008D7B79"/>
    <w:rsid w:val="008D7BBD"/>
    <w:rsid w:val="008D7C42"/>
    <w:rsid w:val="008D7C92"/>
    <w:rsid w:val="008D7CBE"/>
    <w:rsid w:val="008D7D40"/>
    <w:rsid w:val="008D7D57"/>
    <w:rsid w:val="008D7ED5"/>
    <w:rsid w:val="008D7F2B"/>
    <w:rsid w:val="008D7FAD"/>
    <w:rsid w:val="008E0058"/>
    <w:rsid w:val="008E01B8"/>
    <w:rsid w:val="008E0246"/>
    <w:rsid w:val="008E02EB"/>
    <w:rsid w:val="008E03BC"/>
    <w:rsid w:val="008E04BE"/>
    <w:rsid w:val="008E04F5"/>
    <w:rsid w:val="008E053B"/>
    <w:rsid w:val="008E0571"/>
    <w:rsid w:val="008E05F7"/>
    <w:rsid w:val="008E0710"/>
    <w:rsid w:val="008E0736"/>
    <w:rsid w:val="008E07F4"/>
    <w:rsid w:val="008E084A"/>
    <w:rsid w:val="008E095D"/>
    <w:rsid w:val="008E0C4C"/>
    <w:rsid w:val="008E0C89"/>
    <w:rsid w:val="008E0CF5"/>
    <w:rsid w:val="008E0DF9"/>
    <w:rsid w:val="008E0F62"/>
    <w:rsid w:val="008E0FFC"/>
    <w:rsid w:val="008E103C"/>
    <w:rsid w:val="008E12B0"/>
    <w:rsid w:val="008E13B5"/>
    <w:rsid w:val="008E13D3"/>
    <w:rsid w:val="008E1498"/>
    <w:rsid w:val="008E1529"/>
    <w:rsid w:val="008E172F"/>
    <w:rsid w:val="008E177A"/>
    <w:rsid w:val="008E177C"/>
    <w:rsid w:val="008E19E1"/>
    <w:rsid w:val="008E1ADE"/>
    <w:rsid w:val="008E1BF0"/>
    <w:rsid w:val="008E1BF3"/>
    <w:rsid w:val="008E1C00"/>
    <w:rsid w:val="008E1C9E"/>
    <w:rsid w:val="008E1D13"/>
    <w:rsid w:val="008E1DF0"/>
    <w:rsid w:val="008E1E93"/>
    <w:rsid w:val="008E1EEE"/>
    <w:rsid w:val="008E1F5F"/>
    <w:rsid w:val="008E1F65"/>
    <w:rsid w:val="008E207C"/>
    <w:rsid w:val="008E2081"/>
    <w:rsid w:val="008E20FA"/>
    <w:rsid w:val="008E210D"/>
    <w:rsid w:val="008E21F1"/>
    <w:rsid w:val="008E2344"/>
    <w:rsid w:val="008E2362"/>
    <w:rsid w:val="008E2372"/>
    <w:rsid w:val="008E23AA"/>
    <w:rsid w:val="008E23BB"/>
    <w:rsid w:val="008E23E4"/>
    <w:rsid w:val="008E2435"/>
    <w:rsid w:val="008E2550"/>
    <w:rsid w:val="008E2580"/>
    <w:rsid w:val="008E26DB"/>
    <w:rsid w:val="008E2711"/>
    <w:rsid w:val="008E27E4"/>
    <w:rsid w:val="008E27E9"/>
    <w:rsid w:val="008E2834"/>
    <w:rsid w:val="008E28D6"/>
    <w:rsid w:val="008E28E1"/>
    <w:rsid w:val="008E2AA4"/>
    <w:rsid w:val="008E2C51"/>
    <w:rsid w:val="008E2C60"/>
    <w:rsid w:val="008E2E57"/>
    <w:rsid w:val="008E2F3C"/>
    <w:rsid w:val="008E3035"/>
    <w:rsid w:val="008E30DD"/>
    <w:rsid w:val="008E3177"/>
    <w:rsid w:val="008E317C"/>
    <w:rsid w:val="008E3233"/>
    <w:rsid w:val="008E34DA"/>
    <w:rsid w:val="008E3576"/>
    <w:rsid w:val="008E37A2"/>
    <w:rsid w:val="008E38DC"/>
    <w:rsid w:val="008E38F6"/>
    <w:rsid w:val="008E3906"/>
    <w:rsid w:val="008E396D"/>
    <w:rsid w:val="008E3BBD"/>
    <w:rsid w:val="008E3C0A"/>
    <w:rsid w:val="008E3DF9"/>
    <w:rsid w:val="008E3FC6"/>
    <w:rsid w:val="008E4000"/>
    <w:rsid w:val="008E40C0"/>
    <w:rsid w:val="008E41B2"/>
    <w:rsid w:val="008E421E"/>
    <w:rsid w:val="008E4238"/>
    <w:rsid w:val="008E4437"/>
    <w:rsid w:val="008E44F6"/>
    <w:rsid w:val="008E45B1"/>
    <w:rsid w:val="008E4611"/>
    <w:rsid w:val="008E46C1"/>
    <w:rsid w:val="008E4759"/>
    <w:rsid w:val="008E4780"/>
    <w:rsid w:val="008E4834"/>
    <w:rsid w:val="008E4888"/>
    <w:rsid w:val="008E4904"/>
    <w:rsid w:val="008E49A1"/>
    <w:rsid w:val="008E4A2D"/>
    <w:rsid w:val="008E4A7E"/>
    <w:rsid w:val="008E4BCB"/>
    <w:rsid w:val="008E4BD9"/>
    <w:rsid w:val="008E4BE0"/>
    <w:rsid w:val="008E4CF4"/>
    <w:rsid w:val="008E4DB8"/>
    <w:rsid w:val="008E4DC6"/>
    <w:rsid w:val="008E4DD6"/>
    <w:rsid w:val="008E4E28"/>
    <w:rsid w:val="008E4E92"/>
    <w:rsid w:val="008E5253"/>
    <w:rsid w:val="008E543F"/>
    <w:rsid w:val="008E5485"/>
    <w:rsid w:val="008E54C0"/>
    <w:rsid w:val="008E5513"/>
    <w:rsid w:val="008E5671"/>
    <w:rsid w:val="008E5808"/>
    <w:rsid w:val="008E5A78"/>
    <w:rsid w:val="008E5C27"/>
    <w:rsid w:val="008E5CAB"/>
    <w:rsid w:val="008E5D13"/>
    <w:rsid w:val="008E5D84"/>
    <w:rsid w:val="008E5D92"/>
    <w:rsid w:val="008E5E07"/>
    <w:rsid w:val="008E5EFF"/>
    <w:rsid w:val="008E5F82"/>
    <w:rsid w:val="008E6002"/>
    <w:rsid w:val="008E6067"/>
    <w:rsid w:val="008E6080"/>
    <w:rsid w:val="008E60F2"/>
    <w:rsid w:val="008E615A"/>
    <w:rsid w:val="008E61A0"/>
    <w:rsid w:val="008E6369"/>
    <w:rsid w:val="008E63BF"/>
    <w:rsid w:val="008E64A7"/>
    <w:rsid w:val="008E64BE"/>
    <w:rsid w:val="008E651B"/>
    <w:rsid w:val="008E65A1"/>
    <w:rsid w:val="008E66C6"/>
    <w:rsid w:val="008E66FF"/>
    <w:rsid w:val="008E6743"/>
    <w:rsid w:val="008E6788"/>
    <w:rsid w:val="008E6835"/>
    <w:rsid w:val="008E688F"/>
    <w:rsid w:val="008E6942"/>
    <w:rsid w:val="008E696E"/>
    <w:rsid w:val="008E69FA"/>
    <w:rsid w:val="008E6AA2"/>
    <w:rsid w:val="008E6AA5"/>
    <w:rsid w:val="008E6B08"/>
    <w:rsid w:val="008E6C2E"/>
    <w:rsid w:val="008E6C79"/>
    <w:rsid w:val="008E6D64"/>
    <w:rsid w:val="008E6E4A"/>
    <w:rsid w:val="008E6F6A"/>
    <w:rsid w:val="008E6F76"/>
    <w:rsid w:val="008E6FDD"/>
    <w:rsid w:val="008E70C9"/>
    <w:rsid w:val="008E7199"/>
    <w:rsid w:val="008E71B0"/>
    <w:rsid w:val="008E721F"/>
    <w:rsid w:val="008E7544"/>
    <w:rsid w:val="008E75AC"/>
    <w:rsid w:val="008E75CF"/>
    <w:rsid w:val="008E763C"/>
    <w:rsid w:val="008E76FF"/>
    <w:rsid w:val="008E77BD"/>
    <w:rsid w:val="008E7805"/>
    <w:rsid w:val="008E7912"/>
    <w:rsid w:val="008E7947"/>
    <w:rsid w:val="008E7A31"/>
    <w:rsid w:val="008E7A85"/>
    <w:rsid w:val="008E7AEA"/>
    <w:rsid w:val="008E7BC6"/>
    <w:rsid w:val="008E7BCB"/>
    <w:rsid w:val="008E7CB5"/>
    <w:rsid w:val="008E7D2E"/>
    <w:rsid w:val="008E7D80"/>
    <w:rsid w:val="008E7EDF"/>
    <w:rsid w:val="008E7EE9"/>
    <w:rsid w:val="008E7FA8"/>
    <w:rsid w:val="008E7FAA"/>
    <w:rsid w:val="008F0050"/>
    <w:rsid w:val="008F0093"/>
    <w:rsid w:val="008F00DA"/>
    <w:rsid w:val="008F013E"/>
    <w:rsid w:val="008F01B1"/>
    <w:rsid w:val="008F024D"/>
    <w:rsid w:val="008F03E2"/>
    <w:rsid w:val="008F0442"/>
    <w:rsid w:val="008F0526"/>
    <w:rsid w:val="008F052D"/>
    <w:rsid w:val="008F0563"/>
    <w:rsid w:val="008F05F1"/>
    <w:rsid w:val="008F069E"/>
    <w:rsid w:val="008F0708"/>
    <w:rsid w:val="008F07A2"/>
    <w:rsid w:val="008F07D1"/>
    <w:rsid w:val="008F07DE"/>
    <w:rsid w:val="008F086D"/>
    <w:rsid w:val="008F09D2"/>
    <w:rsid w:val="008F0A56"/>
    <w:rsid w:val="008F0A8C"/>
    <w:rsid w:val="008F0B4A"/>
    <w:rsid w:val="008F0CBA"/>
    <w:rsid w:val="008F0CDA"/>
    <w:rsid w:val="008F0D0A"/>
    <w:rsid w:val="008F0D16"/>
    <w:rsid w:val="008F0D59"/>
    <w:rsid w:val="008F0D79"/>
    <w:rsid w:val="008F0DEB"/>
    <w:rsid w:val="008F0EAA"/>
    <w:rsid w:val="008F0F0B"/>
    <w:rsid w:val="008F101F"/>
    <w:rsid w:val="008F10B6"/>
    <w:rsid w:val="008F115E"/>
    <w:rsid w:val="008F13A2"/>
    <w:rsid w:val="008F153A"/>
    <w:rsid w:val="008F15C9"/>
    <w:rsid w:val="008F15E1"/>
    <w:rsid w:val="008F1742"/>
    <w:rsid w:val="008F18EE"/>
    <w:rsid w:val="008F1906"/>
    <w:rsid w:val="008F1935"/>
    <w:rsid w:val="008F1A73"/>
    <w:rsid w:val="008F1A8E"/>
    <w:rsid w:val="008F1B58"/>
    <w:rsid w:val="008F1B8A"/>
    <w:rsid w:val="008F1CF2"/>
    <w:rsid w:val="008F1D97"/>
    <w:rsid w:val="008F1F57"/>
    <w:rsid w:val="008F205F"/>
    <w:rsid w:val="008F2080"/>
    <w:rsid w:val="008F20E2"/>
    <w:rsid w:val="008F220B"/>
    <w:rsid w:val="008F22BE"/>
    <w:rsid w:val="008F2346"/>
    <w:rsid w:val="008F2396"/>
    <w:rsid w:val="008F23E0"/>
    <w:rsid w:val="008F2690"/>
    <w:rsid w:val="008F269D"/>
    <w:rsid w:val="008F2700"/>
    <w:rsid w:val="008F276E"/>
    <w:rsid w:val="008F294F"/>
    <w:rsid w:val="008F2978"/>
    <w:rsid w:val="008F2A54"/>
    <w:rsid w:val="008F2A7B"/>
    <w:rsid w:val="008F2B78"/>
    <w:rsid w:val="008F2B7F"/>
    <w:rsid w:val="008F2B96"/>
    <w:rsid w:val="008F2BF9"/>
    <w:rsid w:val="008F2D28"/>
    <w:rsid w:val="008F2E0D"/>
    <w:rsid w:val="008F2F1E"/>
    <w:rsid w:val="008F2F23"/>
    <w:rsid w:val="008F2F27"/>
    <w:rsid w:val="008F3041"/>
    <w:rsid w:val="008F305B"/>
    <w:rsid w:val="008F3083"/>
    <w:rsid w:val="008F30C5"/>
    <w:rsid w:val="008F30E3"/>
    <w:rsid w:val="008F3147"/>
    <w:rsid w:val="008F3290"/>
    <w:rsid w:val="008F3303"/>
    <w:rsid w:val="008F3386"/>
    <w:rsid w:val="008F3413"/>
    <w:rsid w:val="008F3426"/>
    <w:rsid w:val="008F34AD"/>
    <w:rsid w:val="008F3605"/>
    <w:rsid w:val="008F37D8"/>
    <w:rsid w:val="008F37D9"/>
    <w:rsid w:val="008F3891"/>
    <w:rsid w:val="008F3A7E"/>
    <w:rsid w:val="008F3A90"/>
    <w:rsid w:val="008F3AA6"/>
    <w:rsid w:val="008F3B31"/>
    <w:rsid w:val="008F3BA4"/>
    <w:rsid w:val="008F3DE1"/>
    <w:rsid w:val="008F4109"/>
    <w:rsid w:val="008F419B"/>
    <w:rsid w:val="008F41C3"/>
    <w:rsid w:val="008F420E"/>
    <w:rsid w:val="008F4293"/>
    <w:rsid w:val="008F44AC"/>
    <w:rsid w:val="008F4578"/>
    <w:rsid w:val="008F45BF"/>
    <w:rsid w:val="008F46EB"/>
    <w:rsid w:val="008F475D"/>
    <w:rsid w:val="008F48A7"/>
    <w:rsid w:val="008F4910"/>
    <w:rsid w:val="008F49A8"/>
    <w:rsid w:val="008F49C4"/>
    <w:rsid w:val="008F4A8A"/>
    <w:rsid w:val="008F4AA9"/>
    <w:rsid w:val="008F4B21"/>
    <w:rsid w:val="008F4C1C"/>
    <w:rsid w:val="008F4CFC"/>
    <w:rsid w:val="008F4D27"/>
    <w:rsid w:val="008F4E30"/>
    <w:rsid w:val="008F4EBC"/>
    <w:rsid w:val="008F4F29"/>
    <w:rsid w:val="008F4F3C"/>
    <w:rsid w:val="008F509A"/>
    <w:rsid w:val="008F50CF"/>
    <w:rsid w:val="008F5206"/>
    <w:rsid w:val="008F5207"/>
    <w:rsid w:val="008F5221"/>
    <w:rsid w:val="008F5226"/>
    <w:rsid w:val="008F5454"/>
    <w:rsid w:val="008F5459"/>
    <w:rsid w:val="008F54A3"/>
    <w:rsid w:val="008F54C6"/>
    <w:rsid w:val="008F553B"/>
    <w:rsid w:val="008F5591"/>
    <w:rsid w:val="008F565A"/>
    <w:rsid w:val="008F56C3"/>
    <w:rsid w:val="008F5708"/>
    <w:rsid w:val="008F570F"/>
    <w:rsid w:val="008F57BD"/>
    <w:rsid w:val="008F583A"/>
    <w:rsid w:val="008F593C"/>
    <w:rsid w:val="008F593D"/>
    <w:rsid w:val="008F5940"/>
    <w:rsid w:val="008F5C01"/>
    <w:rsid w:val="008F5C0F"/>
    <w:rsid w:val="008F5E4A"/>
    <w:rsid w:val="008F5EE1"/>
    <w:rsid w:val="008F6060"/>
    <w:rsid w:val="008F60EC"/>
    <w:rsid w:val="008F6143"/>
    <w:rsid w:val="008F6187"/>
    <w:rsid w:val="008F62E0"/>
    <w:rsid w:val="008F635D"/>
    <w:rsid w:val="008F6558"/>
    <w:rsid w:val="008F6714"/>
    <w:rsid w:val="008F67AE"/>
    <w:rsid w:val="008F6808"/>
    <w:rsid w:val="008F69D2"/>
    <w:rsid w:val="008F6A1A"/>
    <w:rsid w:val="008F6ABE"/>
    <w:rsid w:val="008F6AE8"/>
    <w:rsid w:val="008F6B8A"/>
    <w:rsid w:val="008F6BCC"/>
    <w:rsid w:val="008F6CB3"/>
    <w:rsid w:val="008F6D32"/>
    <w:rsid w:val="008F6EBA"/>
    <w:rsid w:val="008F6F51"/>
    <w:rsid w:val="008F6FF0"/>
    <w:rsid w:val="008F7012"/>
    <w:rsid w:val="008F7018"/>
    <w:rsid w:val="008F7054"/>
    <w:rsid w:val="008F706D"/>
    <w:rsid w:val="008F7104"/>
    <w:rsid w:val="008F7231"/>
    <w:rsid w:val="008F7280"/>
    <w:rsid w:val="008F7290"/>
    <w:rsid w:val="008F7362"/>
    <w:rsid w:val="008F7404"/>
    <w:rsid w:val="008F749B"/>
    <w:rsid w:val="008F7591"/>
    <w:rsid w:val="008F78D3"/>
    <w:rsid w:val="008F78E3"/>
    <w:rsid w:val="008F7945"/>
    <w:rsid w:val="008F7947"/>
    <w:rsid w:val="008F7A08"/>
    <w:rsid w:val="008F7B20"/>
    <w:rsid w:val="008F7B5C"/>
    <w:rsid w:val="008F7BBA"/>
    <w:rsid w:val="008F7CF9"/>
    <w:rsid w:val="008F7D17"/>
    <w:rsid w:val="008F7DB1"/>
    <w:rsid w:val="008F7DD1"/>
    <w:rsid w:val="008F7E02"/>
    <w:rsid w:val="008F7E1C"/>
    <w:rsid w:val="008F7E36"/>
    <w:rsid w:val="008F7E99"/>
    <w:rsid w:val="008F7ED0"/>
    <w:rsid w:val="008F7EE7"/>
    <w:rsid w:val="008F7EFD"/>
    <w:rsid w:val="00900040"/>
    <w:rsid w:val="009000EE"/>
    <w:rsid w:val="00900242"/>
    <w:rsid w:val="0090029C"/>
    <w:rsid w:val="00900465"/>
    <w:rsid w:val="009004A5"/>
    <w:rsid w:val="009004C8"/>
    <w:rsid w:val="0090056C"/>
    <w:rsid w:val="0090063F"/>
    <w:rsid w:val="0090076E"/>
    <w:rsid w:val="009008C0"/>
    <w:rsid w:val="009008C2"/>
    <w:rsid w:val="009009FF"/>
    <w:rsid w:val="00900AA1"/>
    <w:rsid w:val="00900AF1"/>
    <w:rsid w:val="00900B66"/>
    <w:rsid w:val="00900B76"/>
    <w:rsid w:val="00900C6A"/>
    <w:rsid w:val="00900C6B"/>
    <w:rsid w:val="00900CE6"/>
    <w:rsid w:val="00900D15"/>
    <w:rsid w:val="00900D16"/>
    <w:rsid w:val="00900D44"/>
    <w:rsid w:val="00900D77"/>
    <w:rsid w:val="00900DC1"/>
    <w:rsid w:val="00900E8E"/>
    <w:rsid w:val="00900F28"/>
    <w:rsid w:val="00900F6E"/>
    <w:rsid w:val="00900FC2"/>
    <w:rsid w:val="00901191"/>
    <w:rsid w:val="00901213"/>
    <w:rsid w:val="00901290"/>
    <w:rsid w:val="00901399"/>
    <w:rsid w:val="009013CE"/>
    <w:rsid w:val="00901416"/>
    <w:rsid w:val="00901444"/>
    <w:rsid w:val="009015AB"/>
    <w:rsid w:val="009015DE"/>
    <w:rsid w:val="0090160E"/>
    <w:rsid w:val="00901636"/>
    <w:rsid w:val="009016F4"/>
    <w:rsid w:val="00901768"/>
    <w:rsid w:val="00901864"/>
    <w:rsid w:val="009019B2"/>
    <w:rsid w:val="00901A8C"/>
    <w:rsid w:val="00901C08"/>
    <w:rsid w:val="00901CC2"/>
    <w:rsid w:val="00901D0E"/>
    <w:rsid w:val="00901D69"/>
    <w:rsid w:val="00901E57"/>
    <w:rsid w:val="00901ED8"/>
    <w:rsid w:val="00901F5D"/>
    <w:rsid w:val="00902044"/>
    <w:rsid w:val="009020C7"/>
    <w:rsid w:val="00902107"/>
    <w:rsid w:val="00902252"/>
    <w:rsid w:val="009022C1"/>
    <w:rsid w:val="00902346"/>
    <w:rsid w:val="00902412"/>
    <w:rsid w:val="00902453"/>
    <w:rsid w:val="00902589"/>
    <w:rsid w:val="00902634"/>
    <w:rsid w:val="00902647"/>
    <w:rsid w:val="009027EC"/>
    <w:rsid w:val="00902832"/>
    <w:rsid w:val="0090298F"/>
    <w:rsid w:val="00902AD7"/>
    <w:rsid w:val="00902B28"/>
    <w:rsid w:val="00902BD3"/>
    <w:rsid w:val="00902BED"/>
    <w:rsid w:val="00902C99"/>
    <w:rsid w:val="00902CF8"/>
    <w:rsid w:val="00902D37"/>
    <w:rsid w:val="00902F11"/>
    <w:rsid w:val="0090303F"/>
    <w:rsid w:val="0090304E"/>
    <w:rsid w:val="0090305C"/>
    <w:rsid w:val="00903095"/>
    <w:rsid w:val="009030B6"/>
    <w:rsid w:val="00903141"/>
    <w:rsid w:val="009031F0"/>
    <w:rsid w:val="00903401"/>
    <w:rsid w:val="00903492"/>
    <w:rsid w:val="009034BB"/>
    <w:rsid w:val="00903534"/>
    <w:rsid w:val="0090354D"/>
    <w:rsid w:val="009035EF"/>
    <w:rsid w:val="00903743"/>
    <w:rsid w:val="0090377A"/>
    <w:rsid w:val="009037B9"/>
    <w:rsid w:val="00903A4D"/>
    <w:rsid w:val="00903B82"/>
    <w:rsid w:val="00903C3D"/>
    <w:rsid w:val="00903C4A"/>
    <w:rsid w:val="00903C66"/>
    <w:rsid w:val="00903E09"/>
    <w:rsid w:val="00903EF2"/>
    <w:rsid w:val="00903EF4"/>
    <w:rsid w:val="00903F52"/>
    <w:rsid w:val="00903F56"/>
    <w:rsid w:val="00904253"/>
    <w:rsid w:val="00904256"/>
    <w:rsid w:val="0090428D"/>
    <w:rsid w:val="0090428E"/>
    <w:rsid w:val="00904435"/>
    <w:rsid w:val="0090447B"/>
    <w:rsid w:val="0090455B"/>
    <w:rsid w:val="0090459C"/>
    <w:rsid w:val="0090462B"/>
    <w:rsid w:val="0090468A"/>
    <w:rsid w:val="00904744"/>
    <w:rsid w:val="009048A3"/>
    <w:rsid w:val="009048CD"/>
    <w:rsid w:val="009048D5"/>
    <w:rsid w:val="009048D7"/>
    <w:rsid w:val="00904998"/>
    <w:rsid w:val="00904F54"/>
    <w:rsid w:val="00904FF5"/>
    <w:rsid w:val="00905099"/>
    <w:rsid w:val="009050B9"/>
    <w:rsid w:val="00905161"/>
    <w:rsid w:val="00905170"/>
    <w:rsid w:val="009051A2"/>
    <w:rsid w:val="009051BA"/>
    <w:rsid w:val="009052D0"/>
    <w:rsid w:val="0090532A"/>
    <w:rsid w:val="00905347"/>
    <w:rsid w:val="00905366"/>
    <w:rsid w:val="009053F5"/>
    <w:rsid w:val="00905460"/>
    <w:rsid w:val="0090546D"/>
    <w:rsid w:val="0090550A"/>
    <w:rsid w:val="009055C7"/>
    <w:rsid w:val="0090566A"/>
    <w:rsid w:val="009057A1"/>
    <w:rsid w:val="00905824"/>
    <w:rsid w:val="009058D9"/>
    <w:rsid w:val="009058DB"/>
    <w:rsid w:val="009058DC"/>
    <w:rsid w:val="00905C38"/>
    <w:rsid w:val="00905C47"/>
    <w:rsid w:val="00905E60"/>
    <w:rsid w:val="00905E9D"/>
    <w:rsid w:val="00905F42"/>
    <w:rsid w:val="00905F4A"/>
    <w:rsid w:val="00906006"/>
    <w:rsid w:val="0090603D"/>
    <w:rsid w:val="00906057"/>
    <w:rsid w:val="009060D0"/>
    <w:rsid w:val="00906139"/>
    <w:rsid w:val="009061C4"/>
    <w:rsid w:val="00906287"/>
    <w:rsid w:val="00906334"/>
    <w:rsid w:val="009063B5"/>
    <w:rsid w:val="00906406"/>
    <w:rsid w:val="00906453"/>
    <w:rsid w:val="009064B7"/>
    <w:rsid w:val="009064F3"/>
    <w:rsid w:val="0090651D"/>
    <w:rsid w:val="00906660"/>
    <w:rsid w:val="009066C1"/>
    <w:rsid w:val="00906710"/>
    <w:rsid w:val="009067D4"/>
    <w:rsid w:val="0090689B"/>
    <w:rsid w:val="0090697B"/>
    <w:rsid w:val="00906B56"/>
    <w:rsid w:val="00906B9E"/>
    <w:rsid w:val="00906C89"/>
    <w:rsid w:val="00906C8C"/>
    <w:rsid w:val="00906CA3"/>
    <w:rsid w:val="00906D13"/>
    <w:rsid w:val="00906DEA"/>
    <w:rsid w:val="00906E26"/>
    <w:rsid w:val="00906E67"/>
    <w:rsid w:val="00906F16"/>
    <w:rsid w:val="00907033"/>
    <w:rsid w:val="009070E7"/>
    <w:rsid w:val="009070F5"/>
    <w:rsid w:val="00907105"/>
    <w:rsid w:val="00907116"/>
    <w:rsid w:val="00907130"/>
    <w:rsid w:val="009071E7"/>
    <w:rsid w:val="0090720D"/>
    <w:rsid w:val="00907312"/>
    <w:rsid w:val="00907412"/>
    <w:rsid w:val="00907484"/>
    <w:rsid w:val="00907558"/>
    <w:rsid w:val="00907650"/>
    <w:rsid w:val="0090775F"/>
    <w:rsid w:val="00907798"/>
    <w:rsid w:val="009077C4"/>
    <w:rsid w:val="009077E5"/>
    <w:rsid w:val="0090782B"/>
    <w:rsid w:val="009078B5"/>
    <w:rsid w:val="009079B2"/>
    <w:rsid w:val="00907B2C"/>
    <w:rsid w:val="00907BCD"/>
    <w:rsid w:val="00907C67"/>
    <w:rsid w:val="00907CB0"/>
    <w:rsid w:val="00907CB5"/>
    <w:rsid w:val="00907D67"/>
    <w:rsid w:val="00907E0E"/>
    <w:rsid w:val="00907E56"/>
    <w:rsid w:val="00907FBB"/>
    <w:rsid w:val="00910052"/>
    <w:rsid w:val="00910085"/>
    <w:rsid w:val="009101A0"/>
    <w:rsid w:val="009102BB"/>
    <w:rsid w:val="009102BD"/>
    <w:rsid w:val="009102C8"/>
    <w:rsid w:val="00910375"/>
    <w:rsid w:val="009103B9"/>
    <w:rsid w:val="009103BB"/>
    <w:rsid w:val="0091052F"/>
    <w:rsid w:val="0091062A"/>
    <w:rsid w:val="00910630"/>
    <w:rsid w:val="0091066E"/>
    <w:rsid w:val="00910714"/>
    <w:rsid w:val="00910788"/>
    <w:rsid w:val="009109AD"/>
    <w:rsid w:val="00910AAA"/>
    <w:rsid w:val="00910ABF"/>
    <w:rsid w:val="00910ADC"/>
    <w:rsid w:val="00910B36"/>
    <w:rsid w:val="00910B7F"/>
    <w:rsid w:val="00910C37"/>
    <w:rsid w:val="00910DEC"/>
    <w:rsid w:val="00910F3D"/>
    <w:rsid w:val="00910F71"/>
    <w:rsid w:val="00910F81"/>
    <w:rsid w:val="0091102B"/>
    <w:rsid w:val="0091106D"/>
    <w:rsid w:val="00911101"/>
    <w:rsid w:val="009111C9"/>
    <w:rsid w:val="0091122F"/>
    <w:rsid w:val="009112C4"/>
    <w:rsid w:val="0091142E"/>
    <w:rsid w:val="0091151F"/>
    <w:rsid w:val="009115E0"/>
    <w:rsid w:val="009116D9"/>
    <w:rsid w:val="00911714"/>
    <w:rsid w:val="00911774"/>
    <w:rsid w:val="009117A3"/>
    <w:rsid w:val="00911892"/>
    <w:rsid w:val="00911A3D"/>
    <w:rsid w:val="00911AC6"/>
    <w:rsid w:val="00911B0E"/>
    <w:rsid w:val="00911BA5"/>
    <w:rsid w:val="00911BE9"/>
    <w:rsid w:val="00911C10"/>
    <w:rsid w:val="00911C2B"/>
    <w:rsid w:val="00911CC9"/>
    <w:rsid w:val="00911DFE"/>
    <w:rsid w:val="00911ECC"/>
    <w:rsid w:val="00911FB4"/>
    <w:rsid w:val="00911FD1"/>
    <w:rsid w:val="0091209C"/>
    <w:rsid w:val="009120B3"/>
    <w:rsid w:val="009120B8"/>
    <w:rsid w:val="00912134"/>
    <w:rsid w:val="009122CE"/>
    <w:rsid w:val="009122E2"/>
    <w:rsid w:val="009122E3"/>
    <w:rsid w:val="009122F8"/>
    <w:rsid w:val="0091238A"/>
    <w:rsid w:val="009123CF"/>
    <w:rsid w:val="00912441"/>
    <w:rsid w:val="00912473"/>
    <w:rsid w:val="009124DC"/>
    <w:rsid w:val="0091257D"/>
    <w:rsid w:val="0091257E"/>
    <w:rsid w:val="00912640"/>
    <w:rsid w:val="0091269A"/>
    <w:rsid w:val="009126BD"/>
    <w:rsid w:val="0091276A"/>
    <w:rsid w:val="009129C2"/>
    <w:rsid w:val="00912A40"/>
    <w:rsid w:val="00912B72"/>
    <w:rsid w:val="00912C62"/>
    <w:rsid w:val="00912DD5"/>
    <w:rsid w:val="00912F47"/>
    <w:rsid w:val="00912F89"/>
    <w:rsid w:val="00912FCB"/>
    <w:rsid w:val="00913069"/>
    <w:rsid w:val="0091309B"/>
    <w:rsid w:val="0091315D"/>
    <w:rsid w:val="00913242"/>
    <w:rsid w:val="009132F9"/>
    <w:rsid w:val="00913353"/>
    <w:rsid w:val="009134C3"/>
    <w:rsid w:val="00913520"/>
    <w:rsid w:val="0091357D"/>
    <w:rsid w:val="009135D5"/>
    <w:rsid w:val="00913612"/>
    <w:rsid w:val="00913641"/>
    <w:rsid w:val="00913650"/>
    <w:rsid w:val="00913917"/>
    <w:rsid w:val="0091398F"/>
    <w:rsid w:val="00913A44"/>
    <w:rsid w:val="00913A8B"/>
    <w:rsid w:val="00913AA9"/>
    <w:rsid w:val="00913AB5"/>
    <w:rsid w:val="00913ACA"/>
    <w:rsid w:val="00913B16"/>
    <w:rsid w:val="00913B37"/>
    <w:rsid w:val="00913BE9"/>
    <w:rsid w:val="00913DFE"/>
    <w:rsid w:val="00913E24"/>
    <w:rsid w:val="00913E6F"/>
    <w:rsid w:val="00913F7A"/>
    <w:rsid w:val="009140A9"/>
    <w:rsid w:val="009141A9"/>
    <w:rsid w:val="00914238"/>
    <w:rsid w:val="00914264"/>
    <w:rsid w:val="0091448A"/>
    <w:rsid w:val="009144C7"/>
    <w:rsid w:val="00914511"/>
    <w:rsid w:val="00914583"/>
    <w:rsid w:val="00914775"/>
    <w:rsid w:val="00914788"/>
    <w:rsid w:val="009149A7"/>
    <w:rsid w:val="009149C5"/>
    <w:rsid w:val="009149F0"/>
    <w:rsid w:val="009149F5"/>
    <w:rsid w:val="00914A22"/>
    <w:rsid w:val="00914A96"/>
    <w:rsid w:val="00914A9E"/>
    <w:rsid w:val="00914B18"/>
    <w:rsid w:val="00914B50"/>
    <w:rsid w:val="00914BEA"/>
    <w:rsid w:val="00914C8B"/>
    <w:rsid w:val="00914DB4"/>
    <w:rsid w:val="00914DC0"/>
    <w:rsid w:val="00914DD3"/>
    <w:rsid w:val="00914E6D"/>
    <w:rsid w:val="00914EA5"/>
    <w:rsid w:val="00914F1D"/>
    <w:rsid w:val="00915130"/>
    <w:rsid w:val="00915151"/>
    <w:rsid w:val="00915154"/>
    <w:rsid w:val="00915182"/>
    <w:rsid w:val="0091521C"/>
    <w:rsid w:val="00915383"/>
    <w:rsid w:val="00915434"/>
    <w:rsid w:val="009154CF"/>
    <w:rsid w:val="00915605"/>
    <w:rsid w:val="0091570C"/>
    <w:rsid w:val="00915800"/>
    <w:rsid w:val="0091584D"/>
    <w:rsid w:val="00915998"/>
    <w:rsid w:val="00915A1C"/>
    <w:rsid w:val="00915A34"/>
    <w:rsid w:val="00915AB2"/>
    <w:rsid w:val="00915BCD"/>
    <w:rsid w:val="00915C0F"/>
    <w:rsid w:val="00915C80"/>
    <w:rsid w:val="00915C88"/>
    <w:rsid w:val="00915D2C"/>
    <w:rsid w:val="00915E35"/>
    <w:rsid w:val="00915F9E"/>
    <w:rsid w:val="009160AF"/>
    <w:rsid w:val="00916276"/>
    <w:rsid w:val="00916342"/>
    <w:rsid w:val="00916403"/>
    <w:rsid w:val="00916411"/>
    <w:rsid w:val="009164DB"/>
    <w:rsid w:val="00916509"/>
    <w:rsid w:val="00916540"/>
    <w:rsid w:val="00916699"/>
    <w:rsid w:val="00916756"/>
    <w:rsid w:val="009167D2"/>
    <w:rsid w:val="00916873"/>
    <w:rsid w:val="009168BE"/>
    <w:rsid w:val="009168FB"/>
    <w:rsid w:val="0091695A"/>
    <w:rsid w:val="00916984"/>
    <w:rsid w:val="00916998"/>
    <w:rsid w:val="009169D3"/>
    <w:rsid w:val="00916A48"/>
    <w:rsid w:val="00916A7A"/>
    <w:rsid w:val="00916AC8"/>
    <w:rsid w:val="00916B17"/>
    <w:rsid w:val="00916B1F"/>
    <w:rsid w:val="00916C11"/>
    <w:rsid w:val="00916CC1"/>
    <w:rsid w:val="00916D68"/>
    <w:rsid w:val="00916DB8"/>
    <w:rsid w:val="00916DF0"/>
    <w:rsid w:val="00916E44"/>
    <w:rsid w:val="00916E72"/>
    <w:rsid w:val="00916F47"/>
    <w:rsid w:val="0091704F"/>
    <w:rsid w:val="0091710A"/>
    <w:rsid w:val="00917199"/>
    <w:rsid w:val="009171F2"/>
    <w:rsid w:val="009172C8"/>
    <w:rsid w:val="00917305"/>
    <w:rsid w:val="0091741A"/>
    <w:rsid w:val="00917446"/>
    <w:rsid w:val="00917484"/>
    <w:rsid w:val="009174AF"/>
    <w:rsid w:val="00917608"/>
    <w:rsid w:val="0091764E"/>
    <w:rsid w:val="009177C8"/>
    <w:rsid w:val="009177DB"/>
    <w:rsid w:val="0091788A"/>
    <w:rsid w:val="00917915"/>
    <w:rsid w:val="00917994"/>
    <w:rsid w:val="009179D0"/>
    <w:rsid w:val="00917ABB"/>
    <w:rsid w:val="00917B62"/>
    <w:rsid w:val="00917BA9"/>
    <w:rsid w:val="00917BBE"/>
    <w:rsid w:val="00917E2F"/>
    <w:rsid w:val="00917F46"/>
    <w:rsid w:val="00920086"/>
    <w:rsid w:val="00920094"/>
    <w:rsid w:val="0092010E"/>
    <w:rsid w:val="0092013B"/>
    <w:rsid w:val="0092014C"/>
    <w:rsid w:val="00920253"/>
    <w:rsid w:val="00920389"/>
    <w:rsid w:val="0092053F"/>
    <w:rsid w:val="009205B8"/>
    <w:rsid w:val="0092085A"/>
    <w:rsid w:val="00920898"/>
    <w:rsid w:val="00920A3C"/>
    <w:rsid w:val="00920A80"/>
    <w:rsid w:val="00920AD9"/>
    <w:rsid w:val="00920AF3"/>
    <w:rsid w:val="00920B67"/>
    <w:rsid w:val="00920C4F"/>
    <w:rsid w:val="00920F37"/>
    <w:rsid w:val="00920FC0"/>
    <w:rsid w:val="0092108F"/>
    <w:rsid w:val="009212B7"/>
    <w:rsid w:val="009212F9"/>
    <w:rsid w:val="00921354"/>
    <w:rsid w:val="00921454"/>
    <w:rsid w:val="009214DD"/>
    <w:rsid w:val="009215D4"/>
    <w:rsid w:val="00921605"/>
    <w:rsid w:val="00921607"/>
    <w:rsid w:val="00921761"/>
    <w:rsid w:val="0092183A"/>
    <w:rsid w:val="0092186E"/>
    <w:rsid w:val="0092188C"/>
    <w:rsid w:val="00921914"/>
    <w:rsid w:val="00921945"/>
    <w:rsid w:val="00921A40"/>
    <w:rsid w:val="00921A74"/>
    <w:rsid w:val="00921AF3"/>
    <w:rsid w:val="00921BA9"/>
    <w:rsid w:val="00921D52"/>
    <w:rsid w:val="00921D8E"/>
    <w:rsid w:val="00921DFF"/>
    <w:rsid w:val="00921E0B"/>
    <w:rsid w:val="00922100"/>
    <w:rsid w:val="0092213F"/>
    <w:rsid w:val="009221F8"/>
    <w:rsid w:val="00922216"/>
    <w:rsid w:val="0092223B"/>
    <w:rsid w:val="009222F1"/>
    <w:rsid w:val="0092237F"/>
    <w:rsid w:val="009223CF"/>
    <w:rsid w:val="00922465"/>
    <w:rsid w:val="009225E2"/>
    <w:rsid w:val="00922606"/>
    <w:rsid w:val="0092265C"/>
    <w:rsid w:val="00922751"/>
    <w:rsid w:val="009227B6"/>
    <w:rsid w:val="00922828"/>
    <w:rsid w:val="00922935"/>
    <w:rsid w:val="00922994"/>
    <w:rsid w:val="00922A4E"/>
    <w:rsid w:val="00922C7A"/>
    <w:rsid w:val="00922F1C"/>
    <w:rsid w:val="0092308B"/>
    <w:rsid w:val="009230AF"/>
    <w:rsid w:val="0092318F"/>
    <w:rsid w:val="0092325E"/>
    <w:rsid w:val="00923350"/>
    <w:rsid w:val="0092342C"/>
    <w:rsid w:val="009234DE"/>
    <w:rsid w:val="0092384D"/>
    <w:rsid w:val="0092385C"/>
    <w:rsid w:val="009238A3"/>
    <w:rsid w:val="009238C5"/>
    <w:rsid w:val="009239AD"/>
    <w:rsid w:val="00923A58"/>
    <w:rsid w:val="00923AFA"/>
    <w:rsid w:val="00923C08"/>
    <w:rsid w:val="00923C4C"/>
    <w:rsid w:val="00923C98"/>
    <w:rsid w:val="00923F23"/>
    <w:rsid w:val="00923F5D"/>
    <w:rsid w:val="00923FA7"/>
    <w:rsid w:val="00924157"/>
    <w:rsid w:val="00924215"/>
    <w:rsid w:val="00924243"/>
    <w:rsid w:val="0092429A"/>
    <w:rsid w:val="0092453A"/>
    <w:rsid w:val="00924602"/>
    <w:rsid w:val="00924682"/>
    <w:rsid w:val="009246DA"/>
    <w:rsid w:val="00924807"/>
    <w:rsid w:val="009248B3"/>
    <w:rsid w:val="009248E3"/>
    <w:rsid w:val="00924931"/>
    <w:rsid w:val="00924A21"/>
    <w:rsid w:val="00924A78"/>
    <w:rsid w:val="00924B7A"/>
    <w:rsid w:val="00924BD2"/>
    <w:rsid w:val="00924C03"/>
    <w:rsid w:val="00924C65"/>
    <w:rsid w:val="00924C88"/>
    <w:rsid w:val="00924D71"/>
    <w:rsid w:val="00924E54"/>
    <w:rsid w:val="00924EE0"/>
    <w:rsid w:val="00924F60"/>
    <w:rsid w:val="00924FAF"/>
    <w:rsid w:val="00925015"/>
    <w:rsid w:val="009250B0"/>
    <w:rsid w:val="009250E6"/>
    <w:rsid w:val="009251BB"/>
    <w:rsid w:val="00925203"/>
    <w:rsid w:val="0092522E"/>
    <w:rsid w:val="0092526B"/>
    <w:rsid w:val="0092529E"/>
    <w:rsid w:val="00925403"/>
    <w:rsid w:val="0092547B"/>
    <w:rsid w:val="0092556D"/>
    <w:rsid w:val="00925585"/>
    <w:rsid w:val="009255DF"/>
    <w:rsid w:val="0092577A"/>
    <w:rsid w:val="009257AC"/>
    <w:rsid w:val="009258F1"/>
    <w:rsid w:val="00925A10"/>
    <w:rsid w:val="00925A5D"/>
    <w:rsid w:val="00925B12"/>
    <w:rsid w:val="00925B92"/>
    <w:rsid w:val="00925CB5"/>
    <w:rsid w:val="00925CD2"/>
    <w:rsid w:val="00925D69"/>
    <w:rsid w:val="00925E09"/>
    <w:rsid w:val="00925F57"/>
    <w:rsid w:val="00925FBB"/>
    <w:rsid w:val="00925FFC"/>
    <w:rsid w:val="0092611A"/>
    <w:rsid w:val="00926188"/>
    <w:rsid w:val="0092621C"/>
    <w:rsid w:val="00926232"/>
    <w:rsid w:val="009263E0"/>
    <w:rsid w:val="00926578"/>
    <w:rsid w:val="009265BB"/>
    <w:rsid w:val="00926664"/>
    <w:rsid w:val="009267BF"/>
    <w:rsid w:val="0092685D"/>
    <w:rsid w:val="009268A0"/>
    <w:rsid w:val="00926A68"/>
    <w:rsid w:val="00926AEF"/>
    <w:rsid w:val="00926B40"/>
    <w:rsid w:val="00926C6A"/>
    <w:rsid w:val="00926C9B"/>
    <w:rsid w:val="00926CDA"/>
    <w:rsid w:val="00926D77"/>
    <w:rsid w:val="00926E05"/>
    <w:rsid w:val="00926E0A"/>
    <w:rsid w:val="00926EDB"/>
    <w:rsid w:val="0092705F"/>
    <w:rsid w:val="00927174"/>
    <w:rsid w:val="009271B8"/>
    <w:rsid w:val="009271CC"/>
    <w:rsid w:val="0092720B"/>
    <w:rsid w:val="0092724F"/>
    <w:rsid w:val="009272A2"/>
    <w:rsid w:val="009272B9"/>
    <w:rsid w:val="009273B5"/>
    <w:rsid w:val="00927428"/>
    <w:rsid w:val="00927470"/>
    <w:rsid w:val="009275D1"/>
    <w:rsid w:val="009276F5"/>
    <w:rsid w:val="009276F8"/>
    <w:rsid w:val="009277C5"/>
    <w:rsid w:val="00927805"/>
    <w:rsid w:val="009279F0"/>
    <w:rsid w:val="00927AB9"/>
    <w:rsid w:val="00927ADE"/>
    <w:rsid w:val="00927AE5"/>
    <w:rsid w:val="00927AF6"/>
    <w:rsid w:val="00927B52"/>
    <w:rsid w:val="00927BE0"/>
    <w:rsid w:val="00927C66"/>
    <w:rsid w:val="00927D23"/>
    <w:rsid w:val="00927DFC"/>
    <w:rsid w:val="00927E6C"/>
    <w:rsid w:val="00930029"/>
    <w:rsid w:val="009300DA"/>
    <w:rsid w:val="0093015C"/>
    <w:rsid w:val="00930181"/>
    <w:rsid w:val="009302FD"/>
    <w:rsid w:val="009303F3"/>
    <w:rsid w:val="009303FD"/>
    <w:rsid w:val="00930475"/>
    <w:rsid w:val="009304FF"/>
    <w:rsid w:val="009305B2"/>
    <w:rsid w:val="009305BE"/>
    <w:rsid w:val="009305F0"/>
    <w:rsid w:val="0093069F"/>
    <w:rsid w:val="009307F4"/>
    <w:rsid w:val="00930822"/>
    <w:rsid w:val="009308B0"/>
    <w:rsid w:val="009308BD"/>
    <w:rsid w:val="009309BD"/>
    <w:rsid w:val="00930A15"/>
    <w:rsid w:val="00930A3B"/>
    <w:rsid w:val="00930A87"/>
    <w:rsid w:val="00930AA5"/>
    <w:rsid w:val="00930ADB"/>
    <w:rsid w:val="00930B19"/>
    <w:rsid w:val="00930BD4"/>
    <w:rsid w:val="00930C5C"/>
    <w:rsid w:val="00930C7F"/>
    <w:rsid w:val="00930CCB"/>
    <w:rsid w:val="00930DCE"/>
    <w:rsid w:val="00930E83"/>
    <w:rsid w:val="00930EAE"/>
    <w:rsid w:val="00930EBB"/>
    <w:rsid w:val="00930F56"/>
    <w:rsid w:val="00930FA7"/>
    <w:rsid w:val="00930FE2"/>
    <w:rsid w:val="0093100A"/>
    <w:rsid w:val="009310C5"/>
    <w:rsid w:val="00931102"/>
    <w:rsid w:val="00931180"/>
    <w:rsid w:val="009312A7"/>
    <w:rsid w:val="009313E6"/>
    <w:rsid w:val="009315B7"/>
    <w:rsid w:val="009315D1"/>
    <w:rsid w:val="009315E1"/>
    <w:rsid w:val="0093175A"/>
    <w:rsid w:val="0093191D"/>
    <w:rsid w:val="009319C7"/>
    <w:rsid w:val="00931B34"/>
    <w:rsid w:val="00931B49"/>
    <w:rsid w:val="00931C33"/>
    <w:rsid w:val="00931C83"/>
    <w:rsid w:val="00931CF6"/>
    <w:rsid w:val="00931D12"/>
    <w:rsid w:val="00931D15"/>
    <w:rsid w:val="00931DF0"/>
    <w:rsid w:val="00931E56"/>
    <w:rsid w:val="00931F6F"/>
    <w:rsid w:val="0093200E"/>
    <w:rsid w:val="009320D1"/>
    <w:rsid w:val="009320D5"/>
    <w:rsid w:val="00932146"/>
    <w:rsid w:val="00932149"/>
    <w:rsid w:val="00932177"/>
    <w:rsid w:val="00932211"/>
    <w:rsid w:val="00932252"/>
    <w:rsid w:val="00932279"/>
    <w:rsid w:val="0093227C"/>
    <w:rsid w:val="00932315"/>
    <w:rsid w:val="0093232A"/>
    <w:rsid w:val="009326A1"/>
    <w:rsid w:val="009326C1"/>
    <w:rsid w:val="00932867"/>
    <w:rsid w:val="0093292E"/>
    <w:rsid w:val="00932B1E"/>
    <w:rsid w:val="00932B23"/>
    <w:rsid w:val="00932C8A"/>
    <w:rsid w:val="00932E6F"/>
    <w:rsid w:val="00932F07"/>
    <w:rsid w:val="00932F74"/>
    <w:rsid w:val="00933051"/>
    <w:rsid w:val="00933112"/>
    <w:rsid w:val="009331CF"/>
    <w:rsid w:val="0093320C"/>
    <w:rsid w:val="00933218"/>
    <w:rsid w:val="009332B2"/>
    <w:rsid w:val="009333F9"/>
    <w:rsid w:val="00933471"/>
    <w:rsid w:val="009335B4"/>
    <w:rsid w:val="009335EB"/>
    <w:rsid w:val="00933619"/>
    <w:rsid w:val="009337DD"/>
    <w:rsid w:val="009338B1"/>
    <w:rsid w:val="009338F4"/>
    <w:rsid w:val="00933AE8"/>
    <w:rsid w:val="00933BEA"/>
    <w:rsid w:val="00933E83"/>
    <w:rsid w:val="00933F5C"/>
    <w:rsid w:val="00934061"/>
    <w:rsid w:val="00934208"/>
    <w:rsid w:val="00934324"/>
    <w:rsid w:val="00934487"/>
    <w:rsid w:val="0093451C"/>
    <w:rsid w:val="00934534"/>
    <w:rsid w:val="009345A0"/>
    <w:rsid w:val="009346EB"/>
    <w:rsid w:val="00934718"/>
    <w:rsid w:val="00934754"/>
    <w:rsid w:val="00934777"/>
    <w:rsid w:val="009347E1"/>
    <w:rsid w:val="00934823"/>
    <w:rsid w:val="0093482D"/>
    <w:rsid w:val="00934864"/>
    <w:rsid w:val="009348D3"/>
    <w:rsid w:val="009348F2"/>
    <w:rsid w:val="00934A53"/>
    <w:rsid w:val="00934AE9"/>
    <w:rsid w:val="00934B63"/>
    <w:rsid w:val="00934BB4"/>
    <w:rsid w:val="00934C67"/>
    <w:rsid w:val="00934CFA"/>
    <w:rsid w:val="00934D65"/>
    <w:rsid w:val="00934EF8"/>
    <w:rsid w:val="00934F2C"/>
    <w:rsid w:val="00934F6E"/>
    <w:rsid w:val="00934FF4"/>
    <w:rsid w:val="0093506F"/>
    <w:rsid w:val="0093512C"/>
    <w:rsid w:val="009351CC"/>
    <w:rsid w:val="0093530C"/>
    <w:rsid w:val="00935371"/>
    <w:rsid w:val="009353B2"/>
    <w:rsid w:val="0093541B"/>
    <w:rsid w:val="00935446"/>
    <w:rsid w:val="009354CC"/>
    <w:rsid w:val="00935534"/>
    <w:rsid w:val="00935550"/>
    <w:rsid w:val="009355E3"/>
    <w:rsid w:val="00935741"/>
    <w:rsid w:val="00935958"/>
    <w:rsid w:val="0093595C"/>
    <w:rsid w:val="00935A15"/>
    <w:rsid w:val="00935ACB"/>
    <w:rsid w:val="00935B33"/>
    <w:rsid w:val="00935B9F"/>
    <w:rsid w:val="00935BD2"/>
    <w:rsid w:val="00935C1E"/>
    <w:rsid w:val="00935D0E"/>
    <w:rsid w:val="00935E42"/>
    <w:rsid w:val="00935E9A"/>
    <w:rsid w:val="00935EE6"/>
    <w:rsid w:val="00935F9B"/>
    <w:rsid w:val="00935FD7"/>
    <w:rsid w:val="0093603A"/>
    <w:rsid w:val="00936084"/>
    <w:rsid w:val="0093616B"/>
    <w:rsid w:val="009362EE"/>
    <w:rsid w:val="009362F2"/>
    <w:rsid w:val="00936486"/>
    <w:rsid w:val="00936549"/>
    <w:rsid w:val="009366CD"/>
    <w:rsid w:val="0093680A"/>
    <w:rsid w:val="00936A0B"/>
    <w:rsid w:val="00936A5A"/>
    <w:rsid w:val="00936AD4"/>
    <w:rsid w:val="00936B3D"/>
    <w:rsid w:val="00936B83"/>
    <w:rsid w:val="00936BB5"/>
    <w:rsid w:val="00936D62"/>
    <w:rsid w:val="00936D8A"/>
    <w:rsid w:val="00936D98"/>
    <w:rsid w:val="00936E8B"/>
    <w:rsid w:val="00936EE6"/>
    <w:rsid w:val="00936F91"/>
    <w:rsid w:val="0093703D"/>
    <w:rsid w:val="009371CB"/>
    <w:rsid w:val="0093731E"/>
    <w:rsid w:val="00937461"/>
    <w:rsid w:val="009375B1"/>
    <w:rsid w:val="009376C3"/>
    <w:rsid w:val="009377E8"/>
    <w:rsid w:val="009377F0"/>
    <w:rsid w:val="00937845"/>
    <w:rsid w:val="00937A15"/>
    <w:rsid w:val="00937AA7"/>
    <w:rsid w:val="00937B28"/>
    <w:rsid w:val="00937B49"/>
    <w:rsid w:val="00937B4F"/>
    <w:rsid w:val="00937BDD"/>
    <w:rsid w:val="00937BE5"/>
    <w:rsid w:val="00937CE8"/>
    <w:rsid w:val="00937E10"/>
    <w:rsid w:val="00937EF1"/>
    <w:rsid w:val="00937FDB"/>
    <w:rsid w:val="0094011B"/>
    <w:rsid w:val="00940156"/>
    <w:rsid w:val="009401CB"/>
    <w:rsid w:val="009401D3"/>
    <w:rsid w:val="0094021F"/>
    <w:rsid w:val="0094029C"/>
    <w:rsid w:val="009402BA"/>
    <w:rsid w:val="00940323"/>
    <w:rsid w:val="009403EF"/>
    <w:rsid w:val="009404D9"/>
    <w:rsid w:val="0094053A"/>
    <w:rsid w:val="00940585"/>
    <w:rsid w:val="009405C9"/>
    <w:rsid w:val="0094066A"/>
    <w:rsid w:val="0094076A"/>
    <w:rsid w:val="009407D5"/>
    <w:rsid w:val="009408B0"/>
    <w:rsid w:val="00940912"/>
    <w:rsid w:val="00940931"/>
    <w:rsid w:val="009409AC"/>
    <w:rsid w:val="009409BA"/>
    <w:rsid w:val="009409C3"/>
    <w:rsid w:val="00940A0A"/>
    <w:rsid w:val="00940A9B"/>
    <w:rsid w:val="00940B27"/>
    <w:rsid w:val="00940B53"/>
    <w:rsid w:val="00940BAD"/>
    <w:rsid w:val="00940CC3"/>
    <w:rsid w:val="00940D3F"/>
    <w:rsid w:val="00940D55"/>
    <w:rsid w:val="00940DB8"/>
    <w:rsid w:val="00940E6A"/>
    <w:rsid w:val="00940EAC"/>
    <w:rsid w:val="00940F85"/>
    <w:rsid w:val="00940FB9"/>
    <w:rsid w:val="0094102A"/>
    <w:rsid w:val="00941067"/>
    <w:rsid w:val="0094106D"/>
    <w:rsid w:val="0094119A"/>
    <w:rsid w:val="0094136F"/>
    <w:rsid w:val="00941453"/>
    <w:rsid w:val="00941479"/>
    <w:rsid w:val="009414F6"/>
    <w:rsid w:val="00941521"/>
    <w:rsid w:val="00941582"/>
    <w:rsid w:val="009416DA"/>
    <w:rsid w:val="009417A9"/>
    <w:rsid w:val="00941838"/>
    <w:rsid w:val="00941853"/>
    <w:rsid w:val="00941856"/>
    <w:rsid w:val="0094185C"/>
    <w:rsid w:val="00941A1B"/>
    <w:rsid w:val="00941BDC"/>
    <w:rsid w:val="00941C8F"/>
    <w:rsid w:val="00941CEC"/>
    <w:rsid w:val="00941DC0"/>
    <w:rsid w:val="00941E92"/>
    <w:rsid w:val="0094208F"/>
    <w:rsid w:val="009420B9"/>
    <w:rsid w:val="00942102"/>
    <w:rsid w:val="00942150"/>
    <w:rsid w:val="00942182"/>
    <w:rsid w:val="0094225D"/>
    <w:rsid w:val="0094233F"/>
    <w:rsid w:val="00942761"/>
    <w:rsid w:val="00942786"/>
    <w:rsid w:val="00942841"/>
    <w:rsid w:val="0094287E"/>
    <w:rsid w:val="009428A2"/>
    <w:rsid w:val="009428C3"/>
    <w:rsid w:val="00942969"/>
    <w:rsid w:val="00942B5A"/>
    <w:rsid w:val="00942B96"/>
    <w:rsid w:val="00942C34"/>
    <w:rsid w:val="00942E33"/>
    <w:rsid w:val="00942F99"/>
    <w:rsid w:val="00943069"/>
    <w:rsid w:val="0094338D"/>
    <w:rsid w:val="009433FB"/>
    <w:rsid w:val="0094357A"/>
    <w:rsid w:val="0094362E"/>
    <w:rsid w:val="00943828"/>
    <w:rsid w:val="0094394D"/>
    <w:rsid w:val="00943AD4"/>
    <w:rsid w:val="00943BF3"/>
    <w:rsid w:val="00943C52"/>
    <w:rsid w:val="00943CBB"/>
    <w:rsid w:val="00943D04"/>
    <w:rsid w:val="00943F32"/>
    <w:rsid w:val="009440E6"/>
    <w:rsid w:val="0094410B"/>
    <w:rsid w:val="009442D5"/>
    <w:rsid w:val="009442F8"/>
    <w:rsid w:val="0094439E"/>
    <w:rsid w:val="009443B0"/>
    <w:rsid w:val="0094444D"/>
    <w:rsid w:val="009444D3"/>
    <w:rsid w:val="00944511"/>
    <w:rsid w:val="009447D2"/>
    <w:rsid w:val="00944A42"/>
    <w:rsid w:val="00944AC1"/>
    <w:rsid w:val="00944B56"/>
    <w:rsid w:val="00944BBD"/>
    <w:rsid w:val="00944BC7"/>
    <w:rsid w:val="00944C75"/>
    <w:rsid w:val="00944D58"/>
    <w:rsid w:val="00944DAF"/>
    <w:rsid w:val="00944DFD"/>
    <w:rsid w:val="00944EF0"/>
    <w:rsid w:val="0094520E"/>
    <w:rsid w:val="0094537A"/>
    <w:rsid w:val="009454DC"/>
    <w:rsid w:val="009454FB"/>
    <w:rsid w:val="00945556"/>
    <w:rsid w:val="0094579A"/>
    <w:rsid w:val="009457BC"/>
    <w:rsid w:val="009457C3"/>
    <w:rsid w:val="0094592B"/>
    <w:rsid w:val="00945ADF"/>
    <w:rsid w:val="00945D79"/>
    <w:rsid w:val="00945DA4"/>
    <w:rsid w:val="00945E96"/>
    <w:rsid w:val="00945FD0"/>
    <w:rsid w:val="0094608F"/>
    <w:rsid w:val="00946105"/>
    <w:rsid w:val="00946155"/>
    <w:rsid w:val="009461A9"/>
    <w:rsid w:val="009462EC"/>
    <w:rsid w:val="009464C6"/>
    <w:rsid w:val="00946522"/>
    <w:rsid w:val="009465B0"/>
    <w:rsid w:val="0094660E"/>
    <w:rsid w:val="0094663F"/>
    <w:rsid w:val="00946682"/>
    <w:rsid w:val="009466A7"/>
    <w:rsid w:val="0094671F"/>
    <w:rsid w:val="00946845"/>
    <w:rsid w:val="0094686A"/>
    <w:rsid w:val="009468C9"/>
    <w:rsid w:val="009468F1"/>
    <w:rsid w:val="00946A2F"/>
    <w:rsid w:val="00946AC1"/>
    <w:rsid w:val="00946AFA"/>
    <w:rsid w:val="00946AFB"/>
    <w:rsid w:val="00946C2A"/>
    <w:rsid w:val="00946C4C"/>
    <w:rsid w:val="00946D36"/>
    <w:rsid w:val="00946EC3"/>
    <w:rsid w:val="00946EC9"/>
    <w:rsid w:val="00947031"/>
    <w:rsid w:val="009470D4"/>
    <w:rsid w:val="009470F4"/>
    <w:rsid w:val="0094710E"/>
    <w:rsid w:val="00947152"/>
    <w:rsid w:val="009471D2"/>
    <w:rsid w:val="009471ED"/>
    <w:rsid w:val="00947227"/>
    <w:rsid w:val="00947252"/>
    <w:rsid w:val="00947481"/>
    <w:rsid w:val="00947583"/>
    <w:rsid w:val="009475C0"/>
    <w:rsid w:val="009476C2"/>
    <w:rsid w:val="0094770C"/>
    <w:rsid w:val="0094787C"/>
    <w:rsid w:val="00947961"/>
    <w:rsid w:val="0094798D"/>
    <w:rsid w:val="00947A04"/>
    <w:rsid w:val="00947A71"/>
    <w:rsid w:val="00947AB6"/>
    <w:rsid w:val="00947AFE"/>
    <w:rsid w:val="00947B44"/>
    <w:rsid w:val="00947B5A"/>
    <w:rsid w:val="00947C9D"/>
    <w:rsid w:val="00947D97"/>
    <w:rsid w:val="00947FDE"/>
    <w:rsid w:val="00950035"/>
    <w:rsid w:val="00950045"/>
    <w:rsid w:val="00950058"/>
    <w:rsid w:val="00950082"/>
    <w:rsid w:val="009500C5"/>
    <w:rsid w:val="00950139"/>
    <w:rsid w:val="0095014D"/>
    <w:rsid w:val="00950355"/>
    <w:rsid w:val="00950387"/>
    <w:rsid w:val="0095039D"/>
    <w:rsid w:val="00950567"/>
    <w:rsid w:val="00950595"/>
    <w:rsid w:val="00950768"/>
    <w:rsid w:val="009507D0"/>
    <w:rsid w:val="00950993"/>
    <w:rsid w:val="009509A8"/>
    <w:rsid w:val="00950A39"/>
    <w:rsid w:val="00950A9C"/>
    <w:rsid w:val="00950AF3"/>
    <w:rsid w:val="00950BE0"/>
    <w:rsid w:val="00950BF6"/>
    <w:rsid w:val="00950CF4"/>
    <w:rsid w:val="00950D8C"/>
    <w:rsid w:val="00950DC6"/>
    <w:rsid w:val="00950DD9"/>
    <w:rsid w:val="00950F62"/>
    <w:rsid w:val="009510CA"/>
    <w:rsid w:val="0095125E"/>
    <w:rsid w:val="0095133A"/>
    <w:rsid w:val="00951373"/>
    <w:rsid w:val="0095148B"/>
    <w:rsid w:val="0095158E"/>
    <w:rsid w:val="009515D9"/>
    <w:rsid w:val="009515FC"/>
    <w:rsid w:val="00951611"/>
    <w:rsid w:val="009516C0"/>
    <w:rsid w:val="00951773"/>
    <w:rsid w:val="0095192D"/>
    <w:rsid w:val="0095199E"/>
    <w:rsid w:val="00951AAB"/>
    <w:rsid w:val="00951B7D"/>
    <w:rsid w:val="00951B92"/>
    <w:rsid w:val="00951DA7"/>
    <w:rsid w:val="00951E9B"/>
    <w:rsid w:val="00951EEB"/>
    <w:rsid w:val="00951F26"/>
    <w:rsid w:val="00951F79"/>
    <w:rsid w:val="0095220B"/>
    <w:rsid w:val="00952318"/>
    <w:rsid w:val="009523F0"/>
    <w:rsid w:val="00952434"/>
    <w:rsid w:val="00952445"/>
    <w:rsid w:val="009524D4"/>
    <w:rsid w:val="009524E2"/>
    <w:rsid w:val="009524EE"/>
    <w:rsid w:val="009525E2"/>
    <w:rsid w:val="009525F1"/>
    <w:rsid w:val="0095264D"/>
    <w:rsid w:val="00952755"/>
    <w:rsid w:val="00952805"/>
    <w:rsid w:val="00952833"/>
    <w:rsid w:val="009528A1"/>
    <w:rsid w:val="00952915"/>
    <w:rsid w:val="00952937"/>
    <w:rsid w:val="00952962"/>
    <w:rsid w:val="00952B42"/>
    <w:rsid w:val="00952CA8"/>
    <w:rsid w:val="00952D86"/>
    <w:rsid w:val="00952D93"/>
    <w:rsid w:val="00952E09"/>
    <w:rsid w:val="00952FA4"/>
    <w:rsid w:val="00952FE4"/>
    <w:rsid w:val="00952FEF"/>
    <w:rsid w:val="00953309"/>
    <w:rsid w:val="0095334F"/>
    <w:rsid w:val="009533DF"/>
    <w:rsid w:val="00953437"/>
    <w:rsid w:val="009534CA"/>
    <w:rsid w:val="00953569"/>
    <w:rsid w:val="009535C4"/>
    <w:rsid w:val="0095363B"/>
    <w:rsid w:val="0095375C"/>
    <w:rsid w:val="00953ACF"/>
    <w:rsid w:val="00953AFF"/>
    <w:rsid w:val="00953B82"/>
    <w:rsid w:val="00953BBF"/>
    <w:rsid w:val="00953C0A"/>
    <w:rsid w:val="00953C2B"/>
    <w:rsid w:val="00953D8F"/>
    <w:rsid w:val="00953FDA"/>
    <w:rsid w:val="00954051"/>
    <w:rsid w:val="009541A0"/>
    <w:rsid w:val="009541EC"/>
    <w:rsid w:val="0095429E"/>
    <w:rsid w:val="009543D0"/>
    <w:rsid w:val="0095455B"/>
    <w:rsid w:val="009546D3"/>
    <w:rsid w:val="009548DA"/>
    <w:rsid w:val="009548E9"/>
    <w:rsid w:val="0095490C"/>
    <w:rsid w:val="00954998"/>
    <w:rsid w:val="00954AB7"/>
    <w:rsid w:val="00954BC9"/>
    <w:rsid w:val="00954CC2"/>
    <w:rsid w:val="00954DF2"/>
    <w:rsid w:val="00954EDB"/>
    <w:rsid w:val="00954FBB"/>
    <w:rsid w:val="009551FC"/>
    <w:rsid w:val="00955240"/>
    <w:rsid w:val="00955297"/>
    <w:rsid w:val="00955301"/>
    <w:rsid w:val="00955350"/>
    <w:rsid w:val="009553B8"/>
    <w:rsid w:val="00955561"/>
    <w:rsid w:val="009555DB"/>
    <w:rsid w:val="0095568A"/>
    <w:rsid w:val="00955715"/>
    <w:rsid w:val="00955763"/>
    <w:rsid w:val="0095590C"/>
    <w:rsid w:val="00955A2B"/>
    <w:rsid w:val="00955A2D"/>
    <w:rsid w:val="00955A9E"/>
    <w:rsid w:val="00955AF5"/>
    <w:rsid w:val="00955BA0"/>
    <w:rsid w:val="00955BD7"/>
    <w:rsid w:val="00955C3D"/>
    <w:rsid w:val="00955DAA"/>
    <w:rsid w:val="00955DEA"/>
    <w:rsid w:val="00955DF6"/>
    <w:rsid w:val="00955E3B"/>
    <w:rsid w:val="00955EEE"/>
    <w:rsid w:val="00956094"/>
    <w:rsid w:val="009560AC"/>
    <w:rsid w:val="009560DD"/>
    <w:rsid w:val="0095622F"/>
    <w:rsid w:val="00956476"/>
    <w:rsid w:val="0095647B"/>
    <w:rsid w:val="00956485"/>
    <w:rsid w:val="009565E8"/>
    <w:rsid w:val="009568EC"/>
    <w:rsid w:val="009568F4"/>
    <w:rsid w:val="0095694C"/>
    <w:rsid w:val="00956A56"/>
    <w:rsid w:val="00956B39"/>
    <w:rsid w:val="00956B64"/>
    <w:rsid w:val="00956BAC"/>
    <w:rsid w:val="00956BCC"/>
    <w:rsid w:val="00956CA7"/>
    <w:rsid w:val="00956D02"/>
    <w:rsid w:val="00956D5F"/>
    <w:rsid w:val="00956F33"/>
    <w:rsid w:val="00956F58"/>
    <w:rsid w:val="00956F67"/>
    <w:rsid w:val="0095701F"/>
    <w:rsid w:val="0095705D"/>
    <w:rsid w:val="0095712D"/>
    <w:rsid w:val="00957188"/>
    <w:rsid w:val="00957207"/>
    <w:rsid w:val="00957351"/>
    <w:rsid w:val="0095738A"/>
    <w:rsid w:val="009573AD"/>
    <w:rsid w:val="009574E0"/>
    <w:rsid w:val="00957562"/>
    <w:rsid w:val="0095762A"/>
    <w:rsid w:val="0095765F"/>
    <w:rsid w:val="00957683"/>
    <w:rsid w:val="0095768A"/>
    <w:rsid w:val="009576AD"/>
    <w:rsid w:val="0095771A"/>
    <w:rsid w:val="009577C0"/>
    <w:rsid w:val="009577E4"/>
    <w:rsid w:val="009578B3"/>
    <w:rsid w:val="009578E7"/>
    <w:rsid w:val="0095792D"/>
    <w:rsid w:val="00957930"/>
    <w:rsid w:val="009579C4"/>
    <w:rsid w:val="009579E8"/>
    <w:rsid w:val="00957A61"/>
    <w:rsid w:val="00957AB9"/>
    <w:rsid w:val="00957B1F"/>
    <w:rsid w:val="00957BAB"/>
    <w:rsid w:val="00957BAE"/>
    <w:rsid w:val="00957BF2"/>
    <w:rsid w:val="00957DE2"/>
    <w:rsid w:val="00957F2B"/>
    <w:rsid w:val="00957F9D"/>
    <w:rsid w:val="00957FC6"/>
    <w:rsid w:val="00960121"/>
    <w:rsid w:val="0096015D"/>
    <w:rsid w:val="009602A2"/>
    <w:rsid w:val="009602AA"/>
    <w:rsid w:val="009602ED"/>
    <w:rsid w:val="0096043D"/>
    <w:rsid w:val="0096045A"/>
    <w:rsid w:val="0096054D"/>
    <w:rsid w:val="0096058F"/>
    <w:rsid w:val="009605B4"/>
    <w:rsid w:val="009605EB"/>
    <w:rsid w:val="0096060F"/>
    <w:rsid w:val="00960747"/>
    <w:rsid w:val="009607A7"/>
    <w:rsid w:val="009607B2"/>
    <w:rsid w:val="00960810"/>
    <w:rsid w:val="009609F5"/>
    <w:rsid w:val="00960A57"/>
    <w:rsid w:val="00960A66"/>
    <w:rsid w:val="00960A67"/>
    <w:rsid w:val="00960B65"/>
    <w:rsid w:val="00960D22"/>
    <w:rsid w:val="00960D37"/>
    <w:rsid w:val="00960DB3"/>
    <w:rsid w:val="00960E7A"/>
    <w:rsid w:val="00960E96"/>
    <w:rsid w:val="00960EA5"/>
    <w:rsid w:val="00960FDC"/>
    <w:rsid w:val="009610C7"/>
    <w:rsid w:val="00961248"/>
    <w:rsid w:val="00961252"/>
    <w:rsid w:val="0096136F"/>
    <w:rsid w:val="00961395"/>
    <w:rsid w:val="0096142D"/>
    <w:rsid w:val="00961455"/>
    <w:rsid w:val="009614D1"/>
    <w:rsid w:val="009614E2"/>
    <w:rsid w:val="00961510"/>
    <w:rsid w:val="00961542"/>
    <w:rsid w:val="0096158A"/>
    <w:rsid w:val="009617E8"/>
    <w:rsid w:val="00961886"/>
    <w:rsid w:val="009618FC"/>
    <w:rsid w:val="0096193B"/>
    <w:rsid w:val="00961973"/>
    <w:rsid w:val="009619F5"/>
    <w:rsid w:val="00961AB3"/>
    <w:rsid w:val="00961C6D"/>
    <w:rsid w:val="00961CEC"/>
    <w:rsid w:val="00961E3D"/>
    <w:rsid w:val="00961FBD"/>
    <w:rsid w:val="00962045"/>
    <w:rsid w:val="00962099"/>
    <w:rsid w:val="0096212A"/>
    <w:rsid w:val="0096229D"/>
    <w:rsid w:val="00962312"/>
    <w:rsid w:val="009623D2"/>
    <w:rsid w:val="00962426"/>
    <w:rsid w:val="0096246D"/>
    <w:rsid w:val="009624C7"/>
    <w:rsid w:val="00962513"/>
    <w:rsid w:val="00962524"/>
    <w:rsid w:val="009625F0"/>
    <w:rsid w:val="00962608"/>
    <w:rsid w:val="009626EA"/>
    <w:rsid w:val="00962719"/>
    <w:rsid w:val="00962975"/>
    <w:rsid w:val="00962A0E"/>
    <w:rsid w:val="00962A25"/>
    <w:rsid w:val="00962AF7"/>
    <w:rsid w:val="00962C12"/>
    <w:rsid w:val="00962CC6"/>
    <w:rsid w:val="00962E12"/>
    <w:rsid w:val="00962E4D"/>
    <w:rsid w:val="00963006"/>
    <w:rsid w:val="009630BE"/>
    <w:rsid w:val="009631A0"/>
    <w:rsid w:val="009631A8"/>
    <w:rsid w:val="009631F9"/>
    <w:rsid w:val="009632DE"/>
    <w:rsid w:val="00963384"/>
    <w:rsid w:val="00963437"/>
    <w:rsid w:val="00963441"/>
    <w:rsid w:val="009635AA"/>
    <w:rsid w:val="0096362F"/>
    <w:rsid w:val="00963631"/>
    <w:rsid w:val="009636BB"/>
    <w:rsid w:val="0096389B"/>
    <w:rsid w:val="009638B5"/>
    <w:rsid w:val="009639C2"/>
    <w:rsid w:val="009639C4"/>
    <w:rsid w:val="009639EA"/>
    <w:rsid w:val="009639FC"/>
    <w:rsid w:val="00963A61"/>
    <w:rsid w:val="00963B30"/>
    <w:rsid w:val="00963DAA"/>
    <w:rsid w:val="00963DAE"/>
    <w:rsid w:val="00963E1E"/>
    <w:rsid w:val="00963EAA"/>
    <w:rsid w:val="00963EBF"/>
    <w:rsid w:val="009640AB"/>
    <w:rsid w:val="00964344"/>
    <w:rsid w:val="00964364"/>
    <w:rsid w:val="0096438B"/>
    <w:rsid w:val="009643AD"/>
    <w:rsid w:val="00964513"/>
    <w:rsid w:val="00964565"/>
    <w:rsid w:val="009645D7"/>
    <w:rsid w:val="0096474E"/>
    <w:rsid w:val="00964780"/>
    <w:rsid w:val="00964792"/>
    <w:rsid w:val="00964861"/>
    <w:rsid w:val="00964864"/>
    <w:rsid w:val="009649D0"/>
    <w:rsid w:val="00964A86"/>
    <w:rsid w:val="00964CF2"/>
    <w:rsid w:val="00964DA6"/>
    <w:rsid w:val="00964E1A"/>
    <w:rsid w:val="00964E72"/>
    <w:rsid w:val="00964F7F"/>
    <w:rsid w:val="00964F9D"/>
    <w:rsid w:val="0096505B"/>
    <w:rsid w:val="009650BD"/>
    <w:rsid w:val="00965106"/>
    <w:rsid w:val="00965234"/>
    <w:rsid w:val="009652D6"/>
    <w:rsid w:val="0096530D"/>
    <w:rsid w:val="0096532D"/>
    <w:rsid w:val="0096536F"/>
    <w:rsid w:val="00965381"/>
    <w:rsid w:val="00965460"/>
    <w:rsid w:val="0096550B"/>
    <w:rsid w:val="00965568"/>
    <w:rsid w:val="0096559A"/>
    <w:rsid w:val="009655FF"/>
    <w:rsid w:val="0096572C"/>
    <w:rsid w:val="00965747"/>
    <w:rsid w:val="009657B1"/>
    <w:rsid w:val="009657FD"/>
    <w:rsid w:val="00965811"/>
    <w:rsid w:val="00965859"/>
    <w:rsid w:val="009659B7"/>
    <w:rsid w:val="00965AF8"/>
    <w:rsid w:val="00965C68"/>
    <w:rsid w:val="00965CF2"/>
    <w:rsid w:val="00965E7F"/>
    <w:rsid w:val="00965FD4"/>
    <w:rsid w:val="00966023"/>
    <w:rsid w:val="00966024"/>
    <w:rsid w:val="00966049"/>
    <w:rsid w:val="009660F9"/>
    <w:rsid w:val="00966304"/>
    <w:rsid w:val="009663DE"/>
    <w:rsid w:val="0096645D"/>
    <w:rsid w:val="00966511"/>
    <w:rsid w:val="00966520"/>
    <w:rsid w:val="00966538"/>
    <w:rsid w:val="0096656B"/>
    <w:rsid w:val="009665DD"/>
    <w:rsid w:val="009666D4"/>
    <w:rsid w:val="009666E8"/>
    <w:rsid w:val="009668F7"/>
    <w:rsid w:val="00966A14"/>
    <w:rsid w:val="00966A25"/>
    <w:rsid w:val="00966B46"/>
    <w:rsid w:val="00966BA6"/>
    <w:rsid w:val="00966BD0"/>
    <w:rsid w:val="00966DFB"/>
    <w:rsid w:val="00966F47"/>
    <w:rsid w:val="0096708D"/>
    <w:rsid w:val="00967096"/>
    <w:rsid w:val="0096714A"/>
    <w:rsid w:val="00967233"/>
    <w:rsid w:val="00967260"/>
    <w:rsid w:val="00967284"/>
    <w:rsid w:val="009673A6"/>
    <w:rsid w:val="0096745D"/>
    <w:rsid w:val="00967521"/>
    <w:rsid w:val="00967590"/>
    <w:rsid w:val="009675D2"/>
    <w:rsid w:val="009675E1"/>
    <w:rsid w:val="009675F7"/>
    <w:rsid w:val="00967630"/>
    <w:rsid w:val="0096763F"/>
    <w:rsid w:val="0096764B"/>
    <w:rsid w:val="00967680"/>
    <w:rsid w:val="009676B7"/>
    <w:rsid w:val="0096770C"/>
    <w:rsid w:val="00967752"/>
    <w:rsid w:val="00967857"/>
    <w:rsid w:val="0096789C"/>
    <w:rsid w:val="009678A5"/>
    <w:rsid w:val="0096791C"/>
    <w:rsid w:val="00967976"/>
    <w:rsid w:val="00967C0A"/>
    <w:rsid w:val="00967CBD"/>
    <w:rsid w:val="00967D0A"/>
    <w:rsid w:val="00967DE0"/>
    <w:rsid w:val="00967E0E"/>
    <w:rsid w:val="00967E33"/>
    <w:rsid w:val="00967EA5"/>
    <w:rsid w:val="00967F94"/>
    <w:rsid w:val="0097050E"/>
    <w:rsid w:val="0097052A"/>
    <w:rsid w:val="0097058C"/>
    <w:rsid w:val="009705B8"/>
    <w:rsid w:val="00970663"/>
    <w:rsid w:val="009706E0"/>
    <w:rsid w:val="009706EF"/>
    <w:rsid w:val="00970724"/>
    <w:rsid w:val="0097076B"/>
    <w:rsid w:val="009707AE"/>
    <w:rsid w:val="00970B0A"/>
    <w:rsid w:val="00970B3B"/>
    <w:rsid w:val="00970B3C"/>
    <w:rsid w:val="00970B9E"/>
    <w:rsid w:val="00970BB0"/>
    <w:rsid w:val="00970BBD"/>
    <w:rsid w:val="00970BCB"/>
    <w:rsid w:val="00970C25"/>
    <w:rsid w:val="00970C61"/>
    <w:rsid w:val="00970CAB"/>
    <w:rsid w:val="00970D28"/>
    <w:rsid w:val="00970E15"/>
    <w:rsid w:val="00970E36"/>
    <w:rsid w:val="00970E56"/>
    <w:rsid w:val="00970EE3"/>
    <w:rsid w:val="00971055"/>
    <w:rsid w:val="009710EB"/>
    <w:rsid w:val="00971106"/>
    <w:rsid w:val="009712A4"/>
    <w:rsid w:val="00971351"/>
    <w:rsid w:val="00971384"/>
    <w:rsid w:val="009713C7"/>
    <w:rsid w:val="009713E6"/>
    <w:rsid w:val="009714DB"/>
    <w:rsid w:val="00971575"/>
    <w:rsid w:val="0097181D"/>
    <w:rsid w:val="00971868"/>
    <w:rsid w:val="009718F6"/>
    <w:rsid w:val="00971921"/>
    <w:rsid w:val="0097192D"/>
    <w:rsid w:val="009719D0"/>
    <w:rsid w:val="00971A7E"/>
    <w:rsid w:val="00971BB0"/>
    <w:rsid w:val="00971C36"/>
    <w:rsid w:val="00971C99"/>
    <w:rsid w:val="00971D2B"/>
    <w:rsid w:val="00971D6E"/>
    <w:rsid w:val="00971F14"/>
    <w:rsid w:val="00971F8A"/>
    <w:rsid w:val="0097204A"/>
    <w:rsid w:val="009720BC"/>
    <w:rsid w:val="00972184"/>
    <w:rsid w:val="009721A2"/>
    <w:rsid w:val="009721C6"/>
    <w:rsid w:val="00972267"/>
    <w:rsid w:val="009722DF"/>
    <w:rsid w:val="009723D1"/>
    <w:rsid w:val="00972407"/>
    <w:rsid w:val="009724E2"/>
    <w:rsid w:val="009724F9"/>
    <w:rsid w:val="009725AE"/>
    <w:rsid w:val="009727AD"/>
    <w:rsid w:val="009727B5"/>
    <w:rsid w:val="0097280B"/>
    <w:rsid w:val="00972839"/>
    <w:rsid w:val="009728CD"/>
    <w:rsid w:val="009729B2"/>
    <w:rsid w:val="009729D8"/>
    <w:rsid w:val="00972A2B"/>
    <w:rsid w:val="00972A37"/>
    <w:rsid w:val="00972A52"/>
    <w:rsid w:val="00972B21"/>
    <w:rsid w:val="00972D7F"/>
    <w:rsid w:val="00972E45"/>
    <w:rsid w:val="00972E48"/>
    <w:rsid w:val="00972E4B"/>
    <w:rsid w:val="00972ED5"/>
    <w:rsid w:val="00972F89"/>
    <w:rsid w:val="009731B8"/>
    <w:rsid w:val="009732C6"/>
    <w:rsid w:val="0097343A"/>
    <w:rsid w:val="00973677"/>
    <w:rsid w:val="0097373E"/>
    <w:rsid w:val="00973755"/>
    <w:rsid w:val="0097396C"/>
    <w:rsid w:val="009739F1"/>
    <w:rsid w:val="00973ADA"/>
    <w:rsid w:val="00973AE8"/>
    <w:rsid w:val="00973B31"/>
    <w:rsid w:val="00973B9C"/>
    <w:rsid w:val="00973BF7"/>
    <w:rsid w:val="00973C78"/>
    <w:rsid w:val="00973C79"/>
    <w:rsid w:val="00973CA8"/>
    <w:rsid w:val="00973CF2"/>
    <w:rsid w:val="00973F2B"/>
    <w:rsid w:val="00974001"/>
    <w:rsid w:val="0097408A"/>
    <w:rsid w:val="009740B3"/>
    <w:rsid w:val="00974117"/>
    <w:rsid w:val="00974274"/>
    <w:rsid w:val="00974299"/>
    <w:rsid w:val="00974440"/>
    <w:rsid w:val="00974453"/>
    <w:rsid w:val="009744B0"/>
    <w:rsid w:val="009744E7"/>
    <w:rsid w:val="0097452A"/>
    <w:rsid w:val="0097465F"/>
    <w:rsid w:val="0097466F"/>
    <w:rsid w:val="009748A2"/>
    <w:rsid w:val="00974A00"/>
    <w:rsid w:val="00974A43"/>
    <w:rsid w:val="00974BFA"/>
    <w:rsid w:val="00974CA2"/>
    <w:rsid w:val="00974D54"/>
    <w:rsid w:val="00974D79"/>
    <w:rsid w:val="00974D97"/>
    <w:rsid w:val="00974E10"/>
    <w:rsid w:val="00974E4F"/>
    <w:rsid w:val="00974F2D"/>
    <w:rsid w:val="00974FC2"/>
    <w:rsid w:val="00975091"/>
    <w:rsid w:val="0097520F"/>
    <w:rsid w:val="009752AF"/>
    <w:rsid w:val="00975318"/>
    <w:rsid w:val="00975336"/>
    <w:rsid w:val="00975365"/>
    <w:rsid w:val="0097538E"/>
    <w:rsid w:val="0097539A"/>
    <w:rsid w:val="009754B0"/>
    <w:rsid w:val="0097550B"/>
    <w:rsid w:val="00975526"/>
    <w:rsid w:val="009755B7"/>
    <w:rsid w:val="00975766"/>
    <w:rsid w:val="00975791"/>
    <w:rsid w:val="00975907"/>
    <w:rsid w:val="00975986"/>
    <w:rsid w:val="009759F9"/>
    <w:rsid w:val="00975AC7"/>
    <w:rsid w:val="00975AF2"/>
    <w:rsid w:val="00975B33"/>
    <w:rsid w:val="00975D0F"/>
    <w:rsid w:val="00975DAC"/>
    <w:rsid w:val="00975E0C"/>
    <w:rsid w:val="00975E44"/>
    <w:rsid w:val="00975E4E"/>
    <w:rsid w:val="00975E94"/>
    <w:rsid w:val="00975EBE"/>
    <w:rsid w:val="00975EF0"/>
    <w:rsid w:val="00976156"/>
    <w:rsid w:val="009761CD"/>
    <w:rsid w:val="009763B6"/>
    <w:rsid w:val="00976430"/>
    <w:rsid w:val="00976493"/>
    <w:rsid w:val="009764A2"/>
    <w:rsid w:val="009764F3"/>
    <w:rsid w:val="00976704"/>
    <w:rsid w:val="0097677A"/>
    <w:rsid w:val="009767CB"/>
    <w:rsid w:val="00976C6B"/>
    <w:rsid w:val="00976CA8"/>
    <w:rsid w:val="00976D12"/>
    <w:rsid w:val="00976D6E"/>
    <w:rsid w:val="00976ED6"/>
    <w:rsid w:val="00976F1A"/>
    <w:rsid w:val="00976F4F"/>
    <w:rsid w:val="00976F54"/>
    <w:rsid w:val="009771D0"/>
    <w:rsid w:val="009771FA"/>
    <w:rsid w:val="00977327"/>
    <w:rsid w:val="009774C3"/>
    <w:rsid w:val="0097750A"/>
    <w:rsid w:val="0097763A"/>
    <w:rsid w:val="0097781F"/>
    <w:rsid w:val="00977858"/>
    <w:rsid w:val="00977965"/>
    <w:rsid w:val="00977997"/>
    <w:rsid w:val="009779FD"/>
    <w:rsid w:val="00977A70"/>
    <w:rsid w:val="00977A7C"/>
    <w:rsid w:val="00977ACA"/>
    <w:rsid w:val="00977AE6"/>
    <w:rsid w:val="00977B8D"/>
    <w:rsid w:val="00977B9B"/>
    <w:rsid w:val="00977BA2"/>
    <w:rsid w:val="00977C08"/>
    <w:rsid w:val="00977DCE"/>
    <w:rsid w:val="00977FA8"/>
    <w:rsid w:val="00980071"/>
    <w:rsid w:val="009800A2"/>
    <w:rsid w:val="009800B8"/>
    <w:rsid w:val="009802AD"/>
    <w:rsid w:val="0098030C"/>
    <w:rsid w:val="0098037D"/>
    <w:rsid w:val="0098038D"/>
    <w:rsid w:val="009803A6"/>
    <w:rsid w:val="009803D4"/>
    <w:rsid w:val="009803D8"/>
    <w:rsid w:val="00980466"/>
    <w:rsid w:val="00980497"/>
    <w:rsid w:val="0098049F"/>
    <w:rsid w:val="009804CD"/>
    <w:rsid w:val="00980629"/>
    <w:rsid w:val="00980739"/>
    <w:rsid w:val="00980958"/>
    <w:rsid w:val="00980973"/>
    <w:rsid w:val="009809A3"/>
    <w:rsid w:val="00980AD1"/>
    <w:rsid w:val="00980BA3"/>
    <w:rsid w:val="00980BCE"/>
    <w:rsid w:val="00980C83"/>
    <w:rsid w:val="00980DA9"/>
    <w:rsid w:val="00980E01"/>
    <w:rsid w:val="00980EBE"/>
    <w:rsid w:val="00980F0B"/>
    <w:rsid w:val="00980F9C"/>
    <w:rsid w:val="00980FBA"/>
    <w:rsid w:val="00981004"/>
    <w:rsid w:val="00981060"/>
    <w:rsid w:val="009811BD"/>
    <w:rsid w:val="00981211"/>
    <w:rsid w:val="00981287"/>
    <w:rsid w:val="009812BD"/>
    <w:rsid w:val="009812C2"/>
    <w:rsid w:val="00981307"/>
    <w:rsid w:val="0098143C"/>
    <w:rsid w:val="009814D2"/>
    <w:rsid w:val="009816DA"/>
    <w:rsid w:val="009817A2"/>
    <w:rsid w:val="009818D5"/>
    <w:rsid w:val="00981914"/>
    <w:rsid w:val="009819F1"/>
    <w:rsid w:val="00981A15"/>
    <w:rsid w:val="00981A38"/>
    <w:rsid w:val="00981A53"/>
    <w:rsid w:val="00981A5A"/>
    <w:rsid w:val="00981AE3"/>
    <w:rsid w:val="00981C91"/>
    <w:rsid w:val="00981D50"/>
    <w:rsid w:val="00981DD3"/>
    <w:rsid w:val="00981E55"/>
    <w:rsid w:val="00981E95"/>
    <w:rsid w:val="009820B3"/>
    <w:rsid w:val="009822E3"/>
    <w:rsid w:val="00982400"/>
    <w:rsid w:val="00982407"/>
    <w:rsid w:val="00982425"/>
    <w:rsid w:val="0098258F"/>
    <w:rsid w:val="009825E5"/>
    <w:rsid w:val="00982640"/>
    <w:rsid w:val="009826E5"/>
    <w:rsid w:val="0098295D"/>
    <w:rsid w:val="00982A60"/>
    <w:rsid w:val="00982A69"/>
    <w:rsid w:val="00982A7F"/>
    <w:rsid w:val="00982AEE"/>
    <w:rsid w:val="00982BBA"/>
    <w:rsid w:val="00982C63"/>
    <w:rsid w:val="00982D40"/>
    <w:rsid w:val="00982EB9"/>
    <w:rsid w:val="009830B7"/>
    <w:rsid w:val="009830C8"/>
    <w:rsid w:val="0098321C"/>
    <w:rsid w:val="00983234"/>
    <w:rsid w:val="009832F8"/>
    <w:rsid w:val="00983356"/>
    <w:rsid w:val="00983399"/>
    <w:rsid w:val="009833AE"/>
    <w:rsid w:val="0098348F"/>
    <w:rsid w:val="009834C0"/>
    <w:rsid w:val="009834C4"/>
    <w:rsid w:val="009834EA"/>
    <w:rsid w:val="00983501"/>
    <w:rsid w:val="00983601"/>
    <w:rsid w:val="00983748"/>
    <w:rsid w:val="00983752"/>
    <w:rsid w:val="0098378D"/>
    <w:rsid w:val="0098393E"/>
    <w:rsid w:val="00983985"/>
    <w:rsid w:val="0098398F"/>
    <w:rsid w:val="00983AB8"/>
    <w:rsid w:val="00983B63"/>
    <w:rsid w:val="00983C4C"/>
    <w:rsid w:val="00983CA0"/>
    <w:rsid w:val="00983CAE"/>
    <w:rsid w:val="00983D82"/>
    <w:rsid w:val="00983D8A"/>
    <w:rsid w:val="00983E41"/>
    <w:rsid w:val="00983E6C"/>
    <w:rsid w:val="00983F46"/>
    <w:rsid w:val="00984022"/>
    <w:rsid w:val="0098402E"/>
    <w:rsid w:val="00984057"/>
    <w:rsid w:val="0098405C"/>
    <w:rsid w:val="00984143"/>
    <w:rsid w:val="00984208"/>
    <w:rsid w:val="0098428F"/>
    <w:rsid w:val="0098432E"/>
    <w:rsid w:val="00984353"/>
    <w:rsid w:val="00984374"/>
    <w:rsid w:val="0098455D"/>
    <w:rsid w:val="0098468C"/>
    <w:rsid w:val="00984780"/>
    <w:rsid w:val="009847B3"/>
    <w:rsid w:val="009847CE"/>
    <w:rsid w:val="009847F3"/>
    <w:rsid w:val="0098481D"/>
    <w:rsid w:val="00984889"/>
    <w:rsid w:val="009849DB"/>
    <w:rsid w:val="00984A57"/>
    <w:rsid w:val="00984BCB"/>
    <w:rsid w:val="00984BDB"/>
    <w:rsid w:val="00984CB3"/>
    <w:rsid w:val="00984D52"/>
    <w:rsid w:val="00984D66"/>
    <w:rsid w:val="00984F0E"/>
    <w:rsid w:val="0098506A"/>
    <w:rsid w:val="00985359"/>
    <w:rsid w:val="009853A5"/>
    <w:rsid w:val="00985419"/>
    <w:rsid w:val="009854BC"/>
    <w:rsid w:val="009854D5"/>
    <w:rsid w:val="009854DB"/>
    <w:rsid w:val="009855AB"/>
    <w:rsid w:val="00985733"/>
    <w:rsid w:val="009857A5"/>
    <w:rsid w:val="009857B8"/>
    <w:rsid w:val="009857E0"/>
    <w:rsid w:val="0098580C"/>
    <w:rsid w:val="00985835"/>
    <w:rsid w:val="0098592A"/>
    <w:rsid w:val="00985951"/>
    <w:rsid w:val="00985972"/>
    <w:rsid w:val="00985994"/>
    <w:rsid w:val="009859C5"/>
    <w:rsid w:val="00985A65"/>
    <w:rsid w:val="00985CAF"/>
    <w:rsid w:val="00985D16"/>
    <w:rsid w:val="00985E25"/>
    <w:rsid w:val="0098611C"/>
    <w:rsid w:val="009861CF"/>
    <w:rsid w:val="00986256"/>
    <w:rsid w:val="0098628F"/>
    <w:rsid w:val="0098641D"/>
    <w:rsid w:val="009864DB"/>
    <w:rsid w:val="0098661B"/>
    <w:rsid w:val="0098669A"/>
    <w:rsid w:val="00986701"/>
    <w:rsid w:val="009867A5"/>
    <w:rsid w:val="00986895"/>
    <w:rsid w:val="009868B1"/>
    <w:rsid w:val="00986941"/>
    <w:rsid w:val="00986976"/>
    <w:rsid w:val="00986A3A"/>
    <w:rsid w:val="00986ADF"/>
    <w:rsid w:val="00986B49"/>
    <w:rsid w:val="00986C7B"/>
    <w:rsid w:val="00986CAC"/>
    <w:rsid w:val="00986D56"/>
    <w:rsid w:val="00986E09"/>
    <w:rsid w:val="00987003"/>
    <w:rsid w:val="00987090"/>
    <w:rsid w:val="009870E2"/>
    <w:rsid w:val="00987139"/>
    <w:rsid w:val="00987184"/>
    <w:rsid w:val="00987231"/>
    <w:rsid w:val="0098728F"/>
    <w:rsid w:val="00987305"/>
    <w:rsid w:val="009873C6"/>
    <w:rsid w:val="0098740C"/>
    <w:rsid w:val="009876F1"/>
    <w:rsid w:val="0098770E"/>
    <w:rsid w:val="00987723"/>
    <w:rsid w:val="00987917"/>
    <w:rsid w:val="00987A24"/>
    <w:rsid w:val="00987A99"/>
    <w:rsid w:val="00987AEF"/>
    <w:rsid w:val="00987BBD"/>
    <w:rsid w:val="00987C32"/>
    <w:rsid w:val="00987C35"/>
    <w:rsid w:val="00987C56"/>
    <w:rsid w:val="00987C81"/>
    <w:rsid w:val="00987D62"/>
    <w:rsid w:val="00987DAF"/>
    <w:rsid w:val="00987DD7"/>
    <w:rsid w:val="00987E20"/>
    <w:rsid w:val="00987E40"/>
    <w:rsid w:val="00987E57"/>
    <w:rsid w:val="00987ECA"/>
    <w:rsid w:val="00987F2E"/>
    <w:rsid w:val="00987F33"/>
    <w:rsid w:val="00987F43"/>
    <w:rsid w:val="00987F58"/>
    <w:rsid w:val="00987FB0"/>
    <w:rsid w:val="00990012"/>
    <w:rsid w:val="0099002B"/>
    <w:rsid w:val="00990035"/>
    <w:rsid w:val="00990042"/>
    <w:rsid w:val="00990374"/>
    <w:rsid w:val="00990432"/>
    <w:rsid w:val="00990575"/>
    <w:rsid w:val="00990587"/>
    <w:rsid w:val="009905CE"/>
    <w:rsid w:val="00990664"/>
    <w:rsid w:val="00990753"/>
    <w:rsid w:val="00990824"/>
    <w:rsid w:val="00990893"/>
    <w:rsid w:val="009909DE"/>
    <w:rsid w:val="00990A90"/>
    <w:rsid w:val="00990C77"/>
    <w:rsid w:val="00990CBA"/>
    <w:rsid w:val="00990D6A"/>
    <w:rsid w:val="00990D88"/>
    <w:rsid w:val="00990E6F"/>
    <w:rsid w:val="009910D1"/>
    <w:rsid w:val="00991212"/>
    <w:rsid w:val="00991350"/>
    <w:rsid w:val="009913A2"/>
    <w:rsid w:val="009914A5"/>
    <w:rsid w:val="00991524"/>
    <w:rsid w:val="009915B5"/>
    <w:rsid w:val="009915B8"/>
    <w:rsid w:val="009915FB"/>
    <w:rsid w:val="0099163F"/>
    <w:rsid w:val="0099177D"/>
    <w:rsid w:val="009918D8"/>
    <w:rsid w:val="00991902"/>
    <w:rsid w:val="0099193C"/>
    <w:rsid w:val="00991A0E"/>
    <w:rsid w:val="00991A56"/>
    <w:rsid w:val="00991AAE"/>
    <w:rsid w:val="00991ADC"/>
    <w:rsid w:val="00991E44"/>
    <w:rsid w:val="00991E66"/>
    <w:rsid w:val="00991EAD"/>
    <w:rsid w:val="00992046"/>
    <w:rsid w:val="0099204F"/>
    <w:rsid w:val="00992080"/>
    <w:rsid w:val="009921EC"/>
    <w:rsid w:val="00992359"/>
    <w:rsid w:val="0099243F"/>
    <w:rsid w:val="0099247F"/>
    <w:rsid w:val="009924D5"/>
    <w:rsid w:val="00992628"/>
    <w:rsid w:val="00992741"/>
    <w:rsid w:val="00992759"/>
    <w:rsid w:val="00992875"/>
    <w:rsid w:val="00992943"/>
    <w:rsid w:val="00992945"/>
    <w:rsid w:val="00992948"/>
    <w:rsid w:val="009929CF"/>
    <w:rsid w:val="009929FC"/>
    <w:rsid w:val="00992B2F"/>
    <w:rsid w:val="00992C0D"/>
    <w:rsid w:val="00992C40"/>
    <w:rsid w:val="00992CC7"/>
    <w:rsid w:val="00992D4A"/>
    <w:rsid w:val="00992EF3"/>
    <w:rsid w:val="00993190"/>
    <w:rsid w:val="009931F9"/>
    <w:rsid w:val="00993259"/>
    <w:rsid w:val="009933C8"/>
    <w:rsid w:val="009933CA"/>
    <w:rsid w:val="00993485"/>
    <w:rsid w:val="00993486"/>
    <w:rsid w:val="009934BC"/>
    <w:rsid w:val="009935BA"/>
    <w:rsid w:val="0099376B"/>
    <w:rsid w:val="009937B9"/>
    <w:rsid w:val="00993812"/>
    <w:rsid w:val="00993841"/>
    <w:rsid w:val="009938F7"/>
    <w:rsid w:val="00993A01"/>
    <w:rsid w:val="00993A4B"/>
    <w:rsid w:val="00993B22"/>
    <w:rsid w:val="00993B2C"/>
    <w:rsid w:val="00993B38"/>
    <w:rsid w:val="00993B5D"/>
    <w:rsid w:val="00993B6C"/>
    <w:rsid w:val="00993BE5"/>
    <w:rsid w:val="00993C12"/>
    <w:rsid w:val="00993C5E"/>
    <w:rsid w:val="00993CD0"/>
    <w:rsid w:val="00993DAA"/>
    <w:rsid w:val="00993E0C"/>
    <w:rsid w:val="00994181"/>
    <w:rsid w:val="00994226"/>
    <w:rsid w:val="00994231"/>
    <w:rsid w:val="009942E9"/>
    <w:rsid w:val="009942EE"/>
    <w:rsid w:val="009943CD"/>
    <w:rsid w:val="00994505"/>
    <w:rsid w:val="009946C1"/>
    <w:rsid w:val="009946DD"/>
    <w:rsid w:val="00994809"/>
    <w:rsid w:val="009948C2"/>
    <w:rsid w:val="009948ED"/>
    <w:rsid w:val="00994ABB"/>
    <w:rsid w:val="00994C59"/>
    <w:rsid w:val="00994D22"/>
    <w:rsid w:val="00994D9B"/>
    <w:rsid w:val="00994DB3"/>
    <w:rsid w:val="00994DDB"/>
    <w:rsid w:val="00994E09"/>
    <w:rsid w:val="00994E23"/>
    <w:rsid w:val="00994F7C"/>
    <w:rsid w:val="0099509B"/>
    <w:rsid w:val="00995167"/>
    <w:rsid w:val="009952B8"/>
    <w:rsid w:val="0099535C"/>
    <w:rsid w:val="00995434"/>
    <w:rsid w:val="0099546E"/>
    <w:rsid w:val="00995524"/>
    <w:rsid w:val="00995548"/>
    <w:rsid w:val="009955CD"/>
    <w:rsid w:val="009956BB"/>
    <w:rsid w:val="009956C0"/>
    <w:rsid w:val="0099570D"/>
    <w:rsid w:val="0099588B"/>
    <w:rsid w:val="0099597E"/>
    <w:rsid w:val="0099599B"/>
    <w:rsid w:val="00995A28"/>
    <w:rsid w:val="00995BF8"/>
    <w:rsid w:val="00995D84"/>
    <w:rsid w:val="00995E12"/>
    <w:rsid w:val="00995F08"/>
    <w:rsid w:val="00995FCA"/>
    <w:rsid w:val="00996015"/>
    <w:rsid w:val="00996026"/>
    <w:rsid w:val="0099609A"/>
    <w:rsid w:val="009961A8"/>
    <w:rsid w:val="009961B8"/>
    <w:rsid w:val="00996201"/>
    <w:rsid w:val="00996215"/>
    <w:rsid w:val="0099624A"/>
    <w:rsid w:val="009963ED"/>
    <w:rsid w:val="009963F0"/>
    <w:rsid w:val="0099642E"/>
    <w:rsid w:val="009964F4"/>
    <w:rsid w:val="0099661C"/>
    <w:rsid w:val="009966B3"/>
    <w:rsid w:val="009966CA"/>
    <w:rsid w:val="009967B3"/>
    <w:rsid w:val="00996967"/>
    <w:rsid w:val="00996986"/>
    <w:rsid w:val="009969A2"/>
    <w:rsid w:val="009969CA"/>
    <w:rsid w:val="00996BBF"/>
    <w:rsid w:val="00996BCD"/>
    <w:rsid w:val="00996C1F"/>
    <w:rsid w:val="00996C26"/>
    <w:rsid w:val="00996DB1"/>
    <w:rsid w:val="00996F99"/>
    <w:rsid w:val="00996FC2"/>
    <w:rsid w:val="009970A3"/>
    <w:rsid w:val="00997102"/>
    <w:rsid w:val="00997152"/>
    <w:rsid w:val="00997248"/>
    <w:rsid w:val="00997287"/>
    <w:rsid w:val="009972DC"/>
    <w:rsid w:val="00997380"/>
    <w:rsid w:val="00997413"/>
    <w:rsid w:val="00997489"/>
    <w:rsid w:val="009974C9"/>
    <w:rsid w:val="009974D3"/>
    <w:rsid w:val="00997533"/>
    <w:rsid w:val="00997535"/>
    <w:rsid w:val="00997777"/>
    <w:rsid w:val="00997799"/>
    <w:rsid w:val="00997824"/>
    <w:rsid w:val="00997861"/>
    <w:rsid w:val="00997A2A"/>
    <w:rsid w:val="00997A69"/>
    <w:rsid w:val="00997AC7"/>
    <w:rsid w:val="00997BA2"/>
    <w:rsid w:val="00997BBA"/>
    <w:rsid w:val="00997BE2"/>
    <w:rsid w:val="00997E6C"/>
    <w:rsid w:val="00997F0C"/>
    <w:rsid w:val="00997F83"/>
    <w:rsid w:val="009A0048"/>
    <w:rsid w:val="009A004F"/>
    <w:rsid w:val="009A018D"/>
    <w:rsid w:val="009A019C"/>
    <w:rsid w:val="009A01FF"/>
    <w:rsid w:val="009A02B6"/>
    <w:rsid w:val="009A0333"/>
    <w:rsid w:val="009A0360"/>
    <w:rsid w:val="009A045C"/>
    <w:rsid w:val="009A0517"/>
    <w:rsid w:val="009A052A"/>
    <w:rsid w:val="009A0556"/>
    <w:rsid w:val="009A0663"/>
    <w:rsid w:val="009A0787"/>
    <w:rsid w:val="009A0795"/>
    <w:rsid w:val="009A080A"/>
    <w:rsid w:val="009A0811"/>
    <w:rsid w:val="009A0812"/>
    <w:rsid w:val="009A0888"/>
    <w:rsid w:val="009A0928"/>
    <w:rsid w:val="009A0993"/>
    <w:rsid w:val="009A09F5"/>
    <w:rsid w:val="009A0A35"/>
    <w:rsid w:val="009A0A8A"/>
    <w:rsid w:val="009A0AAE"/>
    <w:rsid w:val="009A0B3D"/>
    <w:rsid w:val="009A0CE0"/>
    <w:rsid w:val="009A103D"/>
    <w:rsid w:val="009A10D4"/>
    <w:rsid w:val="009A11B2"/>
    <w:rsid w:val="009A1217"/>
    <w:rsid w:val="009A1295"/>
    <w:rsid w:val="009A12A5"/>
    <w:rsid w:val="009A12BD"/>
    <w:rsid w:val="009A13D5"/>
    <w:rsid w:val="009A1424"/>
    <w:rsid w:val="009A146C"/>
    <w:rsid w:val="009A14CA"/>
    <w:rsid w:val="009A14D3"/>
    <w:rsid w:val="009A14D5"/>
    <w:rsid w:val="009A1837"/>
    <w:rsid w:val="009A188D"/>
    <w:rsid w:val="009A18DF"/>
    <w:rsid w:val="009A196B"/>
    <w:rsid w:val="009A1A36"/>
    <w:rsid w:val="009A1A8F"/>
    <w:rsid w:val="009A1AD6"/>
    <w:rsid w:val="009A1AE2"/>
    <w:rsid w:val="009A1CAF"/>
    <w:rsid w:val="009A1D36"/>
    <w:rsid w:val="009A1D81"/>
    <w:rsid w:val="009A1DCD"/>
    <w:rsid w:val="009A1DDD"/>
    <w:rsid w:val="009A1F79"/>
    <w:rsid w:val="009A2127"/>
    <w:rsid w:val="009A2152"/>
    <w:rsid w:val="009A221D"/>
    <w:rsid w:val="009A22F7"/>
    <w:rsid w:val="009A238F"/>
    <w:rsid w:val="009A23A2"/>
    <w:rsid w:val="009A23E3"/>
    <w:rsid w:val="009A23ED"/>
    <w:rsid w:val="009A249A"/>
    <w:rsid w:val="009A25D0"/>
    <w:rsid w:val="009A26E0"/>
    <w:rsid w:val="009A2753"/>
    <w:rsid w:val="009A27E0"/>
    <w:rsid w:val="009A2837"/>
    <w:rsid w:val="009A28CC"/>
    <w:rsid w:val="009A29DA"/>
    <w:rsid w:val="009A2A6B"/>
    <w:rsid w:val="009A2A9F"/>
    <w:rsid w:val="009A2AAA"/>
    <w:rsid w:val="009A2AE1"/>
    <w:rsid w:val="009A2B1A"/>
    <w:rsid w:val="009A2B44"/>
    <w:rsid w:val="009A2CCA"/>
    <w:rsid w:val="009A2D10"/>
    <w:rsid w:val="009A2D2B"/>
    <w:rsid w:val="009A2D90"/>
    <w:rsid w:val="009A2DCC"/>
    <w:rsid w:val="009A2E74"/>
    <w:rsid w:val="009A2EBA"/>
    <w:rsid w:val="009A2EFB"/>
    <w:rsid w:val="009A30A8"/>
    <w:rsid w:val="009A319D"/>
    <w:rsid w:val="009A3259"/>
    <w:rsid w:val="009A3383"/>
    <w:rsid w:val="009A3385"/>
    <w:rsid w:val="009A347A"/>
    <w:rsid w:val="009A3548"/>
    <w:rsid w:val="009A3753"/>
    <w:rsid w:val="009A396E"/>
    <w:rsid w:val="009A3A86"/>
    <w:rsid w:val="009A3ACE"/>
    <w:rsid w:val="009A3B24"/>
    <w:rsid w:val="009A3B6C"/>
    <w:rsid w:val="009A3B95"/>
    <w:rsid w:val="009A3BB5"/>
    <w:rsid w:val="009A3C1C"/>
    <w:rsid w:val="009A3C47"/>
    <w:rsid w:val="009A3CC2"/>
    <w:rsid w:val="009A3DCF"/>
    <w:rsid w:val="009A3E2F"/>
    <w:rsid w:val="009A3F37"/>
    <w:rsid w:val="009A3F3D"/>
    <w:rsid w:val="009A3F62"/>
    <w:rsid w:val="009A3F81"/>
    <w:rsid w:val="009A404D"/>
    <w:rsid w:val="009A40C1"/>
    <w:rsid w:val="009A40C2"/>
    <w:rsid w:val="009A40DD"/>
    <w:rsid w:val="009A41E9"/>
    <w:rsid w:val="009A4283"/>
    <w:rsid w:val="009A42AB"/>
    <w:rsid w:val="009A4391"/>
    <w:rsid w:val="009A4524"/>
    <w:rsid w:val="009A454E"/>
    <w:rsid w:val="009A4584"/>
    <w:rsid w:val="009A4594"/>
    <w:rsid w:val="009A460F"/>
    <w:rsid w:val="009A4634"/>
    <w:rsid w:val="009A467A"/>
    <w:rsid w:val="009A46AA"/>
    <w:rsid w:val="009A480B"/>
    <w:rsid w:val="009A4925"/>
    <w:rsid w:val="009A49CC"/>
    <w:rsid w:val="009A4A2C"/>
    <w:rsid w:val="009A4ABD"/>
    <w:rsid w:val="009A4B75"/>
    <w:rsid w:val="009A4BE8"/>
    <w:rsid w:val="009A4C7B"/>
    <w:rsid w:val="009A4D61"/>
    <w:rsid w:val="009A4EFC"/>
    <w:rsid w:val="009A51E4"/>
    <w:rsid w:val="009A5280"/>
    <w:rsid w:val="009A549B"/>
    <w:rsid w:val="009A54C8"/>
    <w:rsid w:val="009A54C9"/>
    <w:rsid w:val="009A5526"/>
    <w:rsid w:val="009A5532"/>
    <w:rsid w:val="009A553B"/>
    <w:rsid w:val="009A5580"/>
    <w:rsid w:val="009A5596"/>
    <w:rsid w:val="009A5709"/>
    <w:rsid w:val="009A58B3"/>
    <w:rsid w:val="009A5980"/>
    <w:rsid w:val="009A5A04"/>
    <w:rsid w:val="009A5A5C"/>
    <w:rsid w:val="009A5A66"/>
    <w:rsid w:val="009A5ACA"/>
    <w:rsid w:val="009A5AF9"/>
    <w:rsid w:val="009A5AFE"/>
    <w:rsid w:val="009A5C9E"/>
    <w:rsid w:val="009A5D28"/>
    <w:rsid w:val="009A5E0C"/>
    <w:rsid w:val="009A5E56"/>
    <w:rsid w:val="009A5E90"/>
    <w:rsid w:val="009A5F54"/>
    <w:rsid w:val="009A60CD"/>
    <w:rsid w:val="009A6183"/>
    <w:rsid w:val="009A621E"/>
    <w:rsid w:val="009A629D"/>
    <w:rsid w:val="009A63E3"/>
    <w:rsid w:val="009A6478"/>
    <w:rsid w:val="009A64C1"/>
    <w:rsid w:val="009A64D0"/>
    <w:rsid w:val="009A6513"/>
    <w:rsid w:val="009A653F"/>
    <w:rsid w:val="009A654B"/>
    <w:rsid w:val="009A6557"/>
    <w:rsid w:val="009A6602"/>
    <w:rsid w:val="009A6684"/>
    <w:rsid w:val="009A6698"/>
    <w:rsid w:val="009A66DF"/>
    <w:rsid w:val="009A6724"/>
    <w:rsid w:val="009A6B58"/>
    <w:rsid w:val="009A6B9C"/>
    <w:rsid w:val="009A6C28"/>
    <w:rsid w:val="009A6C8A"/>
    <w:rsid w:val="009A6CC2"/>
    <w:rsid w:val="009A6CC6"/>
    <w:rsid w:val="009A6D20"/>
    <w:rsid w:val="009A6E74"/>
    <w:rsid w:val="009A6EA5"/>
    <w:rsid w:val="009A6F91"/>
    <w:rsid w:val="009A6FF4"/>
    <w:rsid w:val="009A70CF"/>
    <w:rsid w:val="009A70DD"/>
    <w:rsid w:val="009A728C"/>
    <w:rsid w:val="009A735A"/>
    <w:rsid w:val="009A742B"/>
    <w:rsid w:val="009A74AE"/>
    <w:rsid w:val="009A74B1"/>
    <w:rsid w:val="009A74F3"/>
    <w:rsid w:val="009A7518"/>
    <w:rsid w:val="009A763E"/>
    <w:rsid w:val="009A7658"/>
    <w:rsid w:val="009A7732"/>
    <w:rsid w:val="009A7796"/>
    <w:rsid w:val="009A787F"/>
    <w:rsid w:val="009A7899"/>
    <w:rsid w:val="009A78D5"/>
    <w:rsid w:val="009A7934"/>
    <w:rsid w:val="009A79BC"/>
    <w:rsid w:val="009A7A23"/>
    <w:rsid w:val="009A7A9F"/>
    <w:rsid w:val="009A7B48"/>
    <w:rsid w:val="009A7B4C"/>
    <w:rsid w:val="009A7B5E"/>
    <w:rsid w:val="009A7BB7"/>
    <w:rsid w:val="009A7BD3"/>
    <w:rsid w:val="009A7CB6"/>
    <w:rsid w:val="009A7CEA"/>
    <w:rsid w:val="009A7D85"/>
    <w:rsid w:val="009A7DAE"/>
    <w:rsid w:val="009A7F33"/>
    <w:rsid w:val="009A7F60"/>
    <w:rsid w:val="009A7FA8"/>
    <w:rsid w:val="009A7FB3"/>
    <w:rsid w:val="009B0047"/>
    <w:rsid w:val="009B0055"/>
    <w:rsid w:val="009B00C4"/>
    <w:rsid w:val="009B01FA"/>
    <w:rsid w:val="009B0279"/>
    <w:rsid w:val="009B0384"/>
    <w:rsid w:val="009B03E0"/>
    <w:rsid w:val="009B05E3"/>
    <w:rsid w:val="009B072E"/>
    <w:rsid w:val="009B07C4"/>
    <w:rsid w:val="009B0872"/>
    <w:rsid w:val="009B0881"/>
    <w:rsid w:val="009B08BF"/>
    <w:rsid w:val="009B08F0"/>
    <w:rsid w:val="009B0A20"/>
    <w:rsid w:val="009B0A5B"/>
    <w:rsid w:val="009B0AA0"/>
    <w:rsid w:val="009B0B23"/>
    <w:rsid w:val="009B0B54"/>
    <w:rsid w:val="009B0BB9"/>
    <w:rsid w:val="009B0CA9"/>
    <w:rsid w:val="009B0E01"/>
    <w:rsid w:val="009B0E40"/>
    <w:rsid w:val="009B0EDD"/>
    <w:rsid w:val="009B1245"/>
    <w:rsid w:val="009B124E"/>
    <w:rsid w:val="009B1307"/>
    <w:rsid w:val="009B158D"/>
    <w:rsid w:val="009B15D8"/>
    <w:rsid w:val="009B1948"/>
    <w:rsid w:val="009B19C6"/>
    <w:rsid w:val="009B1A2D"/>
    <w:rsid w:val="009B1A68"/>
    <w:rsid w:val="009B1AD5"/>
    <w:rsid w:val="009B1B68"/>
    <w:rsid w:val="009B1BB5"/>
    <w:rsid w:val="009B1C55"/>
    <w:rsid w:val="009B1DFC"/>
    <w:rsid w:val="009B1F2C"/>
    <w:rsid w:val="009B1F67"/>
    <w:rsid w:val="009B2056"/>
    <w:rsid w:val="009B20FA"/>
    <w:rsid w:val="009B2145"/>
    <w:rsid w:val="009B2219"/>
    <w:rsid w:val="009B244D"/>
    <w:rsid w:val="009B251D"/>
    <w:rsid w:val="009B255F"/>
    <w:rsid w:val="009B259F"/>
    <w:rsid w:val="009B25A3"/>
    <w:rsid w:val="009B25F3"/>
    <w:rsid w:val="009B25F7"/>
    <w:rsid w:val="009B26D7"/>
    <w:rsid w:val="009B273A"/>
    <w:rsid w:val="009B279D"/>
    <w:rsid w:val="009B2864"/>
    <w:rsid w:val="009B290A"/>
    <w:rsid w:val="009B291E"/>
    <w:rsid w:val="009B2978"/>
    <w:rsid w:val="009B29AE"/>
    <w:rsid w:val="009B2A69"/>
    <w:rsid w:val="009B2AF9"/>
    <w:rsid w:val="009B2B6A"/>
    <w:rsid w:val="009B2DB8"/>
    <w:rsid w:val="009B2E62"/>
    <w:rsid w:val="009B2E91"/>
    <w:rsid w:val="009B3004"/>
    <w:rsid w:val="009B3055"/>
    <w:rsid w:val="009B305C"/>
    <w:rsid w:val="009B3183"/>
    <w:rsid w:val="009B31F0"/>
    <w:rsid w:val="009B348E"/>
    <w:rsid w:val="009B3546"/>
    <w:rsid w:val="009B3654"/>
    <w:rsid w:val="009B3774"/>
    <w:rsid w:val="009B379C"/>
    <w:rsid w:val="009B37D1"/>
    <w:rsid w:val="009B383D"/>
    <w:rsid w:val="009B39B5"/>
    <w:rsid w:val="009B3A9F"/>
    <w:rsid w:val="009B3B77"/>
    <w:rsid w:val="009B3BA7"/>
    <w:rsid w:val="009B3BF5"/>
    <w:rsid w:val="009B3C92"/>
    <w:rsid w:val="009B3CF0"/>
    <w:rsid w:val="009B3CF8"/>
    <w:rsid w:val="009B3D88"/>
    <w:rsid w:val="009B3EE6"/>
    <w:rsid w:val="009B3FDE"/>
    <w:rsid w:val="009B4010"/>
    <w:rsid w:val="009B403A"/>
    <w:rsid w:val="009B4092"/>
    <w:rsid w:val="009B4186"/>
    <w:rsid w:val="009B419E"/>
    <w:rsid w:val="009B41D6"/>
    <w:rsid w:val="009B41F5"/>
    <w:rsid w:val="009B4202"/>
    <w:rsid w:val="009B4275"/>
    <w:rsid w:val="009B42B4"/>
    <w:rsid w:val="009B440F"/>
    <w:rsid w:val="009B4526"/>
    <w:rsid w:val="009B4538"/>
    <w:rsid w:val="009B4625"/>
    <w:rsid w:val="009B4640"/>
    <w:rsid w:val="009B46A1"/>
    <w:rsid w:val="009B472A"/>
    <w:rsid w:val="009B4813"/>
    <w:rsid w:val="009B48F1"/>
    <w:rsid w:val="009B490F"/>
    <w:rsid w:val="009B4914"/>
    <w:rsid w:val="009B4997"/>
    <w:rsid w:val="009B4A04"/>
    <w:rsid w:val="009B4A2E"/>
    <w:rsid w:val="009B4AC1"/>
    <w:rsid w:val="009B4AED"/>
    <w:rsid w:val="009B4B82"/>
    <w:rsid w:val="009B4B8C"/>
    <w:rsid w:val="009B4C6A"/>
    <w:rsid w:val="009B4C88"/>
    <w:rsid w:val="009B4CA9"/>
    <w:rsid w:val="009B4CD6"/>
    <w:rsid w:val="009B4D64"/>
    <w:rsid w:val="009B4D7A"/>
    <w:rsid w:val="009B4DC3"/>
    <w:rsid w:val="009B4F5D"/>
    <w:rsid w:val="009B4FEF"/>
    <w:rsid w:val="009B500F"/>
    <w:rsid w:val="009B50F9"/>
    <w:rsid w:val="009B52E1"/>
    <w:rsid w:val="009B538E"/>
    <w:rsid w:val="009B53E0"/>
    <w:rsid w:val="009B5414"/>
    <w:rsid w:val="009B5459"/>
    <w:rsid w:val="009B56EA"/>
    <w:rsid w:val="009B5710"/>
    <w:rsid w:val="009B578F"/>
    <w:rsid w:val="009B57C7"/>
    <w:rsid w:val="009B57E3"/>
    <w:rsid w:val="009B57EF"/>
    <w:rsid w:val="009B57F4"/>
    <w:rsid w:val="009B5813"/>
    <w:rsid w:val="009B5820"/>
    <w:rsid w:val="009B5A05"/>
    <w:rsid w:val="009B5A66"/>
    <w:rsid w:val="009B5B5C"/>
    <w:rsid w:val="009B5D48"/>
    <w:rsid w:val="009B5D5C"/>
    <w:rsid w:val="009B5E2B"/>
    <w:rsid w:val="009B5F51"/>
    <w:rsid w:val="009B5F5E"/>
    <w:rsid w:val="009B5F72"/>
    <w:rsid w:val="009B6032"/>
    <w:rsid w:val="009B6144"/>
    <w:rsid w:val="009B61DC"/>
    <w:rsid w:val="009B6252"/>
    <w:rsid w:val="009B6261"/>
    <w:rsid w:val="009B6324"/>
    <w:rsid w:val="009B6334"/>
    <w:rsid w:val="009B64B2"/>
    <w:rsid w:val="009B67FA"/>
    <w:rsid w:val="009B68F1"/>
    <w:rsid w:val="009B6988"/>
    <w:rsid w:val="009B6AB3"/>
    <w:rsid w:val="009B6D07"/>
    <w:rsid w:val="009B6D85"/>
    <w:rsid w:val="009B6D8D"/>
    <w:rsid w:val="009B6E43"/>
    <w:rsid w:val="009B6E6F"/>
    <w:rsid w:val="009B6E89"/>
    <w:rsid w:val="009B6F05"/>
    <w:rsid w:val="009B6F2A"/>
    <w:rsid w:val="009B6F49"/>
    <w:rsid w:val="009B6F55"/>
    <w:rsid w:val="009B6F8F"/>
    <w:rsid w:val="009B6F90"/>
    <w:rsid w:val="009B6FBA"/>
    <w:rsid w:val="009B70D8"/>
    <w:rsid w:val="009B70EC"/>
    <w:rsid w:val="009B7153"/>
    <w:rsid w:val="009B71B6"/>
    <w:rsid w:val="009B71BB"/>
    <w:rsid w:val="009B726A"/>
    <w:rsid w:val="009B7509"/>
    <w:rsid w:val="009B758B"/>
    <w:rsid w:val="009B75F7"/>
    <w:rsid w:val="009B764A"/>
    <w:rsid w:val="009B7688"/>
    <w:rsid w:val="009B77BA"/>
    <w:rsid w:val="009B7A8E"/>
    <w:rsid w:val="009B7ADD"/>
    <w:rsid w:val="009B7B27"/>
    <w:rsid w:val="009B7B5D"/>
    <w:rsid w:val="009B7B7F"/>
    <w:rsid w:val="009B7C12"/>
    <w:rsid w:val="009B7C75"/>
    <w:rsid w:val="009B7D7A"/>
    <w:rsid w:val="009B7E8B"/>
    <w:rsid w:val="009B7F85"/>
    <w:rsid w:val="009C011D"/>
    <w:rsid w:val="009C019B"/>
    <w:rsid w:val="009C020B"/>
    <w:rsid w:val="009C0319"/>
    <w:rsid w:val="009C031E"/>
    <w:rsid w:val="009C0395"/>
    <w:rsid w:val="009C0409"/>
    <w:rsid w:val="009C04C0"/>
    <w:rsid w:val="009C0546"/>
    <w:rsid w:val="009C0580"/>
    <w:rsid w:val="009C05B3"/>
    <w:rsid w:val="009C09DC"/>
    <w:rsid w:val="009C0A7A"/>
    <w:rsid w:val="009C0C9D"/>
    <w:rsid w:val="009C0CE7"/>
    <w:rsid w:val="009C0CEE"/>
    <w:rsid w:val="009C0EBD"/>
    <w:rsid w:val="009C0ECF"/>
    <w:rsid w:val="009C0ED6"/>
    <w:rsid w:val="009C0F39"/>
    <w:rsid w:val="009C0FD0"/>
    <w:rsid w:val="009C10C0"/>
    <w:rsid w:val="009C11E6"/>
    <w:rsid w:val="009C124E"/>
    <w:rsid w:val="009C13B9"/>
    <w:rsid w:val="009C1498"/>
    <w:rsid w:val="009C1516"/>
    <w:rsid w:val="009C16A3"/>
    <w:rsid w:val="009C17F5"/>
    <w:rsid w:val="009C1AEF"/>
    <w:rsid w:val="009C1B37"/>
    <w:rsid w:val="009C1BA7"/>
    <w:rsid w:val="009C1BD0"/>
    <w:rsid w:val="009C1C12"/>
    <w:rsid w:val="009C1CF6"/>
    <w:rsid w:val="009C1D5A"/>
    <w:rsid w:val="009C1D72"/>
    <w:rsid w:val="009C1D88"/>
    <w:rsid w:val="009C1F1A"/>
    <w:rsid w:val="009C1F41"/>
    <w:rsid w:val="009C1F72"/>
    <w:rsid w:val="009C1FEA"/>
    <w:rsid w:val="009C209D"/>
    <w:rsid w:val="009C20B7"/>
    <w:rsid w:val="009C2132"/>
    <w:rsid w:val="009C21AB"/>
    <w:rsid w:val="009C220C"/>
    <w:rsid w:val="009C2271"/>
    <w:rsid w:val="009C22CB"/>
    <w:rsid w:val="009C2328"/>
    <w:rsid w:val="009C242A"/>
    <w:rsid w:val="009C2577"/>
    <w:rsid w:val="009C2601"/>
    <w:rsid w:val="009C277C"/>
    <w:rsid w:val="009C27C8"/>
    <w:rsid w:val="009C2844"/>
    <w:rsid w:val="009C2888"/>
    <w:rsid w:val="009C2973"/>
    <w:rsid w:val="009C29AA"/>
    <w:rsid w:val="009C2A60"/>
    <w:rsid w:val="009C2AF8"/>
    <w:rsid w:val="009C2C1C"/>
    <w:rsid w:val="009C2CB4"/>
    <w:rsid w:val="009C2CC2"/>
    <w:rsid w:val="009C2D7E"/>
    <w:rsid w:val="009C2DDC"/>
    <w:rsid w:val="009C30CC"/>
    <w:rsid w:val="009C3117"/>
    <w:rsid w:val="009C3162"/>
    <w:rsid w:val="009C324A"/>
    <w:rsid w:val="009C3418"/>
    <w:rsid w:val="009C351A"/>
    <w:rsid w:val="009C35AF"/>
    <w:rsid w:val="009C35BF"/>
    <w:rsid w:val="009C3663"/>
    <w:rsid w:val="009C367D"/>
    <w:rsid w:val="009C38A1"/>
    <w:rsid w:val="009C39C6"/>
    <w:rsid w:val="009C3A1D"/>
    <w:rsid w:val="009C3A8E"/>
    <w:rsid w:val="009C3E7E"/>
    <w:rsid w:val="009C3EA2"/>
    <w:rsid w:val="009C3ED9"/>
    <w:rsid w:val="009C3FE0"/>
    <w:rsid w:val="009C4099"/>
    <w:rsid w:val="009C40C8"/>
    <w:rsid w:val="009C417E"/>
    <w:rsid w:val="009C41F4"/>
    <w:rsid w:val="009C42D2"/>
    <w:rsid w:val="009C439C"/>
    <w:rsid w:val="009C4649"/>
    <w:rsid w:val="009C46C4"/>
    <w:rsid w:val="009C476A"/>
    <w:rsid w:val="009C4824"/>
    <w:rsid w:val="009C4833"/>
    <w:rsid w:val="009C4846"/>
    <w:rsid w:val="009C48C9"/>
    <w:rsid w:val="009C498F"/>
    <w:rsid w:val="009C49EC"/>
    <w:rsid w:val="009C4A47"/>
    <w:rsid w:val="009C4BB9"/>
    <w:rsid w:val="009C4C37"/>
    <w:rsid w:val="009C4C4A"/>
    <w:rsid w:val="009C4CAA"/>
    <w:rsid w:val="009C4CCF"/>
    <w:rsid w:val="009C4DFD"/>
    <w:rsid w:val="009C4F24"/>
    <w:rsid w:val="009C4F4F"/>
    <w:rsid w:val="009C4F88"/>
    <w:rsid w:val="009C4FDE"/>
    <w:rsid w:val="009C516A"/>
    <w:rsid w:val="009C5239"/>
    <w:rsid w:val="009C52AD"/>
    <w:rsid w:val="009C5495"/>
    <w:rsid w:val="009C54A4"/>
    <w:rsid w:val="009C551C"/>
    <w:rsid w:val="009C553D"/>
    <w:rsid w:val="009C55E0"/>
    <w:rsid w:val="009C55E9"/>
    <w:rsid w:val="009C5760"/>
    <w:rsid w:val="009C584B"/>
    <w:rsid w:val="009C586F"/>
    <w:rsid w:val="009C5870"/>
    <w:rsid w:val="009C5A07"/>
    <w:rsid w:val="009C5A31"/>
    <w:rsid w:val="009C5AF6"/>
    <w:rsid w:val="009C5C17"/>
    <w:rsid w:val="009C5C20"/>
    <w:rsid w:val="009C5D62"/>
    <w:rsid w:val="009C5F40"/>
    <w:rsid w:val="009C6072"/>
    <w:rsid w:val="009C6137"/>
    <w:rsid w:val="009C61D0"/>
    <w:rsid w:val="009C626A"/>
    <w:rsid w:val="009C6449"/>
    <w:rsid w:val="009C64CA"/>
    <w:rsid w:val="009C64E3"/>
    <w:rsid w:val="009C6554"/>
    <w:rsid w:val="009C65A8"/>
    <w:rsid w:val="009C65AF"/>
    <w:rsid w:val="009C666C"/>
    <w:rsid w:val="009C670D"/>
    <w:rsid w:val="009C6778"/>
    <w:rsid w:val="009C6842"/>
    <w:rsid w:val="009C68B4"/>
    <w:rsid w:val="009C68FF"/>
    <w:rsid w:val="009C6987"/>
    <w:rsid w:val="009C6A7B"/>
    <w:rsid w:val="009C6BEA"/>
    <w:rsid w:val="009C6C45"/>
    <w:rsid w:val="009C6CEE"/>
    <w:rsid w:val="009C6CFB"/>
    <w:rsid w:val="009C6D72"/>
    <w:rsid w:val="009C6F0C"/>
    <w:rsid w:val="009C6F55"/>
    <w:rsid w:val="009C6F6B"/>
    <w:rsid w:val="009C7018"/>
    <w:rsid w:val="009C702A"/>
    <w:rsid w:val="009C710A"/>
    <w:rsid w:val="009C713F"/>
    <w:rsid w:val="009C717A"/>
    <w:rsid w:val="009C71ED"/>
    <w:rsid w:val="009C720A"/>
    <w:rsid w:val="009C72E2"/>
    <w:rsid w:val="009C73B4"/>
    <w:rsid w:val="009C74C1"/>
    <w:rsid w:val="009C7522"/>
    <w:rsid w:val="009C7642"/>
    <w:rsid w:val="009C7659"/>
    <w:rsid w:val="009C76B7"/>
    <w:rsid w:val="009C7804"/>
    <w:rsid w:val="009C7867"/>
    <w:rsid w:val="009C7931"/>
    <w:rsid w:val="009C7970"/>
    <w:rsid w:val="009C7A30"/>
    <w:rsid w:val="009C7B78"/>
    <w:rsid w:val="009C7B9D"/>
    <w:rsid w:val="009C7BE0"/>
    <w:rsid w:val="009C7BE7"/>
    <w:rsid w:val="009C7C24"/>
    <w:rsid w:val="009C7C93"/>
    <w:rsid w:val="009C7E20"/>
    <w:rsid w:val="009C7E33"/>
    <w:rsid w:val="009C7E38"/>
    <w:rsid w:val="009C7F90"/>
    <w:rsid w:val="009D00A6"/>
    <w:rsid w:val="009D024C"/>
    <w:rsid w:val="009D0254"/>
    <w:rsid w:val="009D0330"/>
    <w:rsid w:val="009D0501"/>
    <w:rsid w:val="009D0544"/>
    <w:rsid w:val="009D0700"/>
    <w:rsid w:val="009D074B"/>
    <w:rsid w:val="009D0837"/>
    <w:rsid w:val="009D09E3"/>
    <w:rsid w:val="009D0A78"/>
    <w:rsid w:val="009D0B71"/>
    <w:rsid w:val="009D0BD4"/>
    <w:rsid w:val="009D0C3B"/>
    <w:rsid w:val="009D0CB8"/>
    <w:rsid w:val="009D0D11"/>
    <w:rsid w:val="009D0EF0"/>
    <w:rsid w:val="009D0F29"/>
    <w:rsid w:val="009D0F2F"/>
    <w:rsid w:val="009D105C"/>
    <w:rsid w:val="009D119B"/>
    <w:rsid w:val="009D11AA"/>
    <w:rsid w:val="009D12A3"/>
    <w:rsid w:val="009D1340"/>
    <w:rsid w:val="009D1372"/>
    <w:rsid w:val="009D1497"/>
    <w:rsid w:val="009D16BB"/>
    <w:rsid w:val="009D18F6"/>
    <w:rsid w:val="009D1906"/>
    <w:rsid w:val="009D196E"/>
    <w:rsid w:val="009D1A3F"/>
    <w:rsid w:val="009D1A5E"/>
    <w:rsid w:val="009D1A99"/>
    <w:rsid w:val="009D1B82"/>
    <w:rsid w:val="009D1B9E"/>
    <w:rsid w:val="009D1C15"/>
    <w:rsid w:val="009D1C26"/>
    <w:rsid w:val="009D1C52"/>
    <w:rsid w:val="009D1C73"/>
    <w:rsid w:val="009D1CF4"/>
    <w:rsid w:val="009D1D2F"/>
    <w:rsid w:val="009D1D8A"/>
    <w:rsid w:val="009D1DCE"/>
    <w:rsid w:val="009D1DDB"/>
    <w:rsid w:val="009D1E00"/>
    <w:rsid w:val="009D1F1F"/>
    <w:rsid w:val="009D209D"/>
    <w:rsid w:val="009D2141"/>
    <w:rsid w:val="009D21C4"/>
    <w:rsid w:val="009D227C"/>
    <w:rsid w:val="009D22FD"/>
    <w:rsid w:val="009D233E"/>
    <w:rsid w:val="009D2365"/>
    <w:rsid w:val="009D2378"/>
    <w:rsid w:val="009D238A"/>
    <w:rsid w:val="009D23C6"/>
    <w:rsid w:val="009D23CD"/>
    <w:rsid w:val="009D256F"/>
    <w:rsid w:val="009D25FE"/>
    <w:rsid w:val="009D2654"/>
    <w:rsid w:val="009D2692"/>
    <w:rsid w:val="009D279B"/>
    <w:rsid w:val="009D286C"/>
    <w:rsid w:val="009D28F4"/>
    <w:rsid w:val="009D2A44"/>
    <w:rsid w:val="009D2C0E"/>
    <w:rsid w:val="009D2C29"/>
    <w:rsid w:val="009D2CAD"/>
    <w:rsid w:val="009D2D5F"/>
    <w:rsid w:val="009D2DBA"/>
    <w:rsid w:val="009D2DC7"/>
    <w:rsid w:val="009D2E78"/>
    <w:rsid w:val="009D3055"/>
    <w:rsid w:val="009D30F7"/>
    <w:rsid w:val="009D3145"/>
    <w:rsid w:val="009D3161"/>
    <w:rsid w:val="009D3247"/>
    <w:rsid w:val="009D32E8"/>
    <w:rsid w:val="009D3331"/>
    <w:rsid w:val="009D339F"/>
    <w:rsid w:val="009D349B"/>
    <w:rsid w:val="009D349C"/>
    <w:rsid w:val="009D354E"/>
    <w:rsid w:val="009D368F"/>
    <w:rsid w:val="009D37F3"/>
    <w:rsid w:val="009D38AC"/>
    <w:rsid w:val="009D3979"/>
    <w:rsid w:val="009D3A3A"/>
    <w:rsid w:val="009D3A8F"/>
    <w:rsid w:val="009D3B6B"/>
    <w:rsid w:val="009D3C22"/>
    <w:rsid w:val="009D3CCF"/>
    <w:rsid w:val="009D3D01"/>
    <w:rsid w:val="009D3D27"/>
    <w:rsid w:val="009D3D2D"/>
    <w:rsid w:val="009D3DAE"/>
    <w:rsid w:val="009D3E97"/>
    <w:rsid w:val="009D3EC2"/>
    <w:rsid w:val="009D3EDB"/>
    <w:rsid w:val="009D3F99"/>
    <w:rsid w:val="009D400D"/>
    <w:rsid w:val="009D4017"/>
    <w:rsid w:val="009D4124"/>
    <w:rsid w:val="009D41A4"/>
    <w:rsid w:val="009D41B9"/>
    <w:rsid w:val="009D4398"/>
    <w:rsid w:val="009D43BC"/>
    <w:rsid w:val="009D4412"/>
    <w:rsid w:val="009D4491"/>
    <w:rsid w:val="009D46D8"/>
    <w:rsid w:val="009D47B4"/>
    <w:rsid w:val="009D47F2"/>
    <w:rsid w:val="009D4803"/>
    <w:rsid w:val="009D48E7"/>
    <w:rsid w:val="009D4A6F"/>
    <w:rsid w:val="009D4AF1"/>
    <w:rsid w:val="009D4AF7"/>
    <w:rsid w:val="009D4B06"/>
    <w:rsid w:val="009D4C08"/>
    <w:rsid w:val="009D4EAA"/>
    <w:rsid w:val="009D502E"/>
    <w:rsid w:val="009D50B0"/>
    <w:rsid w:val="009D50B5"/>
    <w:rsid w:val="009D520B"/>
    <w:rsid w:val="009D5337"/>
    <w:rsid w:val="009D535F"/>
    <w:rsid w:val="009D53CF"/>
    <w:rsid w:val="009D5452"/>
    <w:rsid w:val="009D5459"/>
    <w:rsid w:val="009D550F"/>
    <w:rsid w:val="009D55C3"/>
    <w:rsid w:val="009D56CE"/>
    <w:rsid w:val="009D5719"/>
    <w:rsid w:val="009D57A3"/>
    <w:rsid w:val="009D57F2"/>
    <w:rsid w:val="009D584F"/>
    <w:rsid w:val="009D587B"/>
    <w:rsid w:val="009D58FC"/>
    <w:rsid w:val="009D5EE9"/>
    <w:rsid w:val="009D607F"/>
    <w:rsid w:val="009D6112"/>
    <w:rsid w:val="009D6138"/>
    <w:rsid w:val="009D6291"/>
    <w:rsid w:val="009D6507"/>
    <w:rsid w:val="009D65D3"/>
    <w:rsid w:val="009D65F1"/>
    <w:rsid w:val="009D6732"/>
    <w:rsid w:val="009D6749"/>
    <w:rsid w:val="009D67C7"/>
    <w:rsid w:val="009D691D"/>
    <w:rsid w:val="009D695A"/>
    <w:rsid w:val="009D6A09"/>
    <w:rsid w:val="009D6A91"/>
    <w:rsid w:val="009D6B08"/>
    <w:rsid w:val="009D6BCC"/>
    <w:rsid w:val="009D6D4B"/>
    <w:rsid w:val="009D71D4"/>
    <w:rsid w:val="009D7204"/>
    <w:rsid w:val="009D7234"/>
    <w:rsid w:val="009D7456"/>
    <w:rsid w:val="009D745D"/>
    <w:rsid w:val="009D7495"/>
    <w:rsid w:val="009D74AB"/>
    <w:rsid w:val="009D7729"/>
    <w:rsid w:val="009D772E"/>
    <w:rsid w:val="009D778E"/>
    <w:rsid w:val="009D7799"/>
    <w:rsid w:val="009D77A0"/>
    <w:rsid w:val="009D77B4"/>
    <w:rsid w:val="009D780C"/>
    <w:rsid w:val="009D7816"/>
    <w:rsid w:val="009D79BE"/>
    <w:rsid w:val="009D7AA2"/>
    <w:rsid w:val="009D7AF2"/>
    <w:rsid w:val="009D7B81"/>
    <w:rsid w:val="009D7B90"/>
    <w:rsid w:val="009D7BB8"/>
    <w:rsid w:val="009D7C3B"/>
    <w:rsid w:val="009D7E40"/>
    <w:rsid w:val="009D7E68"/>
    <w:rsid w:val="009D7EA4"/>
    <w:rsid w:val="009D7EBD"/>
    <w:rsid w:val="009D7EC1"/>
    <w:rsid w:val="009D7F8A"/>
    <w:rsid w:val="009D7FCB"/>
    <w:rsid w:val="009E0088"/>
    <w:rsid w:val="009E008F"/>
    <w:rsid w:val="009E00B4"/>
    <w:rsid w:val="009E00F4"/>
    <w:rsid w:val="009E028E"/>
    <w:rsid w:val="009E029B"/>
    <w:rsid w:val="009E033C"/>
    <w:rsid w:val="009E0499"/>
    <w:rsid w:val="009E0716"/>
    <w:rsid w:val="009E07C1"/>
    <w:rsid w:val="009E0871"/>
    <w:rsid w:val="009E0950"/>
    <w:rsid w:val="009E096F"/>
    <w:rsid w:val="009E099A"/>
    <w:rsid w:val="009E0A4E"/>
    <w:rsid w:val="009E0B11"/>
    <w:rsid w:val="009E0B3A"/>
    <w:rsid w:val="009E0B7F"/>
    <w:rsid w:val="009E0C3A"/>
    <w:rsid w:val="009E0C8A"/>
    <w:rsid w:val="009E0CCA"/>
    <w:rsid w:val="009E0DDA"/>
    <w:rsid w:val="009E0E15"/>
    <w:rsid w:val="009E0E68"/>
    <w:rsid w:val="009E0F82"/>
    <w:rsid w:val="009E1022"/>
    <w:rsid w:val="009E1157"/>
    <w:rsid w:val="009E1209"/>
    <w:rsid w:val="009E1219"/>
    <w:rsid w:val="009E122B"/>
    <w:rsid w:val="009E1230"/>
    <w:rsid w:val="009E1275"/>
    <w:rsid w:val="009E1340"/>
    <w:rsid w:val="009E13D5"/>
    <w:rsid w:val="009E1528"/>
    <w:rsid w:val="009E1614"/>
    <w:rsid w:val="009E16AD"/>
    <w:rsid w:val="009E1741"/>
    <w:rsid w:val="009E17F4"/>
    <w:rsid w:val="009E1856"/>
    <w:rsid w:val="009E18CE"/>
    <w:rsid w:val="009E19DB"/>
    <w:rsid w:val="009E1ADD"/>
    <w:rsid w:val="009E1BCC"/>
    <w:rsid w:val="009E1C44"/>
    <w:rsid w:val="009E1D5A"/>
    <w:rsid w:val="009E1DCB"/>
    <w:rsid w:val="009E1EB2"/>
    <w:rsid w:val="009E1FA4"/>
    <w:rsid w:val="009E2074"/>
    <w:rsid w:val="009E2116"/>
    <w:rsid w:val="009E211B"/>
    <w:rsid w:val="009E2399"/>
    <w:rsid w:val="009E23C2"/>
    <w:rsid w:val="009E24BC"/>
    <w:rsid w:val="009E24E0"/>
    <w:rsid w:val="009E24F9"/>
    <w:rsid w:val="009E2502"/>
    <w:rsid w:val="009E250C"/>
    <w:rsid w:val="009E2570"/>
    <w:rsid w:val="009E25C8"/>
    <w:rsid w:val="009E2686"/>
    <w:rsid w:val="009E268A"/>
    <w:rsid w:val="009E28C8"/>
    <w:rsid w:val="009E29B2"/>
    <w:rsid w:val="009E2A19"/>
    <w:rsid w:val="009E2A8D"/>
    <w:rsid w:val="009E2CCF"/>
    <w:rsid w:val="009E2E11"/>
    <w:rsid w:val="009E2FE0"/>
    <w:rsid w:val="009E2FED"/>
    <w:rsid w:val="009E3028"/>
    <w:rsid w:val="009E3104"/>
    <w:rsid w:val="009E3158"/>
    <w:rsid w:val="009E32CB"/>
    <w:rsid w:val="009E3324"/>
    <w:rsid w:val="009E3340"/>
    <w:rsid w:val="009E336B"/>
    <w:rsid w:val="009E33B6"/>
    <w:rsid w:val="009E35A7"/>
    <w:rsid w:val="009E3627"/>
    <w:rsid w:val="009E3714"/>
    <w:rsid w:val="009E38FF"/>
    <w:rsid w:val="009E3A15"/>
    <w:rsid w:val="009E3AB9"/>
    <w:rsid w:val="009E3B46"/>
    <w:rsid w:val="009E3B6C"/>
    <w:rsid w:val="009E3B78"/>
    <w:rsid w:val="009E3BFB"/>
    <w:rsid w:val="009E3C49"/>
    <w:rsid w:val="009E3C77"/>
    <w:rsid w:val="009E3D32"/>
    <w:rsid w:val="009E3D72"/>
    <w:rsid w:val="009E3DCF"/>
    <w:rsid w:val="009E3E31"/>
    <w:rsid w:val="009E3F49"/>
    <w:rsid w:val="009E3F8D"/>
    <w:rsid w:val="009E40F5"/>
    <w:rsid w:val="009E410E"/>
    <w:rsid w:val="009E4236"/>
    <w:rsid w:val="009E42B4"/>
    <w:rsid w:val="009E42DE"/>
    <w:rsid w:val="009E46A7"/>
    <w:rsid w:val="009E4828"/>
    <w:rsid w:val="009E48B9"/>
    <w:rsid w:val="009E4975"/>
    <w:rsid w:val="009E4A4A"/>
    <w:rsid w:val="009E4C35"/>
    <w:rsid w:val="009E4C4D"/>
    <w:rsid w:val="009E4CA3"/>
    <w:rsid w:val="009E4CBF"/>
    <w:rsid w:val="009E4D51"/>
    <w:rsid w:val="009E4E3C"/>
    <w:rsid w:val="009E4E55"/>
    <w:rsid w:val="009E4F23"/>
    <w:rsid w:val="009E4F35"/>
    <w:rsid w:val="009E5043"/>
    <w:rsid w:val="009E5072"/>
    <w:rsid w:val="009E509C"/>
    <w:rsid w:val="009E50E9"/>
    <w:rsid w:val="009E5114"/>
    <w:rsid w:val="009E5134"/>
    <w:rsid w:val="009E514D"/>
    <w:rsid w:val="009E5174"/>
    <w:rsid w:val="009E5187"/>
    <w:rsid w:val="009E538A"/>
    <w:rsid w:val="009E53A6"/>
    <w:rsid w:val="009E5465"/>
    <w:rsid w:val="009E54A6"/>
    <w:rsid w:val="009E54B6"/>
    <w:rsid w:val="009E54D5"/>
    <w:rsid w:val="009E5588"/>
    <w:rsid w:val="009E5608"/>
    <w:rsid w:val="009E56E2"/>
    <w:rsid w:val="009E5746"/>
    <w:rsid w:val="009E5759"/>
    <w:rsid w:val="009E57B2"/>
    <w:rsid w:val="009E580C"/>
    <w:rsid w:val="009E59B8"/>
    <w:rsid w:val="009E5A38"/>
    <w:rsid w:val="009E5A54"/>
    <w:rsid w:val="009E5BAA"/>
    <w:rsid w:val="009E5CA5"/>
    <w:rsid w:val="009E5DD5"/>
    <w:rsid w:val="009E5E61"/>
    <w:rsid w:val="009E5F2B"/>
    <w:rsid w:val="009E6105"/>
    <w:rsid w:val="009E613B"/>
    <w:rsid w:val="009E614A"/>
    <w:rsid w:val="009E61E6"/>
    <w:rsid w:val="009E62FF"/>
    <w:rsid w:val="009E6565"/>
    <w:rsid w:val="009E6566"/>
    <w:rsid w:val="009E65B1"/>
    <w:rsid w:val="009E6606"/>
    <w:rsid w:val="009E6656"/>
    <w:rsid w:val="009E6719"/>
    <w:rsid w:val="009E67E5"/>
    <w:rsid w:val="009E69EB"/>
    <w:rsid w:val="009E6B39"/>
    <w:rsid w:val="009E6BFB"/>
    <w:rsid w:val="009E6D21"/>
    <w:rsid w:val="009E6D27"/>
    <w:rsid w:val="009E6D43"/>
    <w:rsid w:val="009E6D50"/>
    <w:rsid w:val="009E6D77"/>
    <w:rsid w:val="009E6DBE"/>
    <w:rsid w:val="009E6E22"/>
    <w:rsid w:val="009E6FD7"/>
    <w:rsid w:val="009E7092"/>
    <w:rsid w:val="009E72E5"/>
    <w:rsid w:val="009E730A"/>
    <w:rsid w:val="009E731A"/>
    <w:rsid w:val="009E7332"/>
    <w:rsid w:val="009E745A"/>
    <w:rsid w:val="009E75A5"/>
    <w:rsid w:val="009E7624"/>
    <w:rsid w:val="009E76DE"/>
    <w:rsid w:val="009E7711"/>
    <w:rsid w:val="009E7741"/>
    <w:rsid w:val="009E7843"/>
    <w:rsid w:val="009E784B"/>
    <w:rsid w:val="009E784E"/>
    <w:rsid w:val="009E79E9"/>
    <w:rsid w:val="009E7A9E"/>
    <w:rsid w:val="009E7AE8"/>
    <w:rsid w:val="009E7BF8"/>
    <w:rsid w:val="009E7D8B"/>
    <w:rsid w:val="009E7DA8"/>
    <w:rsid w:val="009E7E68"/>
    <w:rsid w:val="009E7EFE"/>
    <w:rsid w:val="009E7F01"/>
    <w:rsid w:val="009E7F03"/>
    <w:rsid w:val="009E7F0C"/>
    <w:rsid w:val="009E7F1D"/>
    <w:rsid w:val="009E7F22"/>
    <w:rsid w:val="009E7FB4"/>
    <w:rsid w:val="009F010F"/>
    <w:rsid w:val="009F015B"/>
    <w:rsid w:val="009F01EF"/>
    <w:rsid w:val="009F0348"/>
    <w:rsid w:val="009F0420"/>
    <w:rsid w:val="009F0483"/>
    <w:rsid w:val="009F0589"/>
    <w:rsid w:val="009F05AC"/>
    <w:rsid w:val="009F060C"/>
    <w:rsid w:val="009F0635"/>
    <w:rsid w:val="009F0916"/>
    <w:rsid w:val="009F093B"/>
    <w:rsid w:val="009F0A11"/>
    <w:rsid w:val="009F0A94"/>
    <w:rsid w:val="009F0A95"/>
    <w:rsid w:val="009F0C85"/>
    <w:rsid w:val="009F0CD7"/>
    <w:rsid w:val="009F0D25"/>
    <w:rsid w:val="009F0DC3"/>
    <w:rsid w:val="009F0DFB"/>
    <w:rsid w:val="009F0F19"/>
    <w:rsid w:val="009F0F28"/>
    <w:rsid w:val="009F1026"/>
    <w:rsid w:val="009F1097"/>
    <w:rsid w:val="009F1103"/>
    <w:rsid w:val="009F1383"/>
    <w:rsid w:val="009F138A"/>
    <w:rsid w:val="009F1396"/>
    <w:rsid w:val="009F143F"/>
    <w:rsid w:val="009F1461"/>
    <w:rsid w:val="009F1512"/>
    <w:rsid w:val="009F1597"/>
    <w:rsid w:val="009F15F9"/>
    <w:rsid w:val="009F15FE"/>
    <w:rsid w:val="009F1654"/>
    <w:rsid w:val="009F1684"/>
    <w:rsid w:val="009F1765"/>
    <w:rsid w:val="009F18B3"/>
    <w:rsid w:val="009F1973"/>
    <w:rsid w:val="009F1AA6"/>
    <w:rsid w:val="009F1AF9"/>
    <w:rsid w:val="009F1B6C"/>
    <w:rsid w:val="009F1D12"/>
    <w:rsid w:val="009F1DB9"/>
    <w:rsid w:val="009F1E48"/>
    <w:rsid w:val="009F1ECD"/>
    <w:rsid w:val="009F1FD6"/>
    <w:rsid w:val="009F2030"/>
    <w:rsid w:val="009F203B"/>
    <w:rsid w:val="009F209B"/>
    <w:rsid w:val="009F20A0"/>
    <w:rsid w:val="009F2143"/>
    <w:rsid w:val="009F239B"/>
    <w:rsid w:val="009F23C2"/>
    <w:rsid w:val="009F23F9"/>
    <w:rsid w:val="009F2464"/>
    <w:rsid w:val="009F2475"/>
    <w:rsid w:val="009F2B11"/>
    <w:rsid w:val="009F2B80"/>
    <w:rsid w:val="009F2BCF"/>
    <w:rsid w:val="009F2C04"/>
    <w:rsid w:val="009F2D13"/>
    <w:rsid w:val="009F2DC7"/>
    <w:rsid w:val="009F2DD1"/>
    <w:rsid w:val="009F2F00"/>
    <w:rsid w:val="009F2F53"/>
    <w:rsid w:val="009F3016"/>
    <w:rsid w:val="009F32ED"/>
    <w:rsid w:val="009F3337"/>
    <w:rsid w:val="009F3383"/>
    <w:rsid w:val="009F33B1"/>
    <w:rsid w:val="009F342D"/>
    <w:rsid w:val="009F34DC"/>
    <w:rsid w:val="009F3586"/>
    <w:rsid w:val="009F3647"/>
    <w:rsid w:val="009F366F"/>
    <w:rsid w:val="009F3755"/>
    <w:rsid w:val="009F3916"/>
    <w:rsid w:val="009F3923"/>
    <w:rsid w:val="009F39AA"/>
    <w:rsid w:val="009F39CA"/>
    <w:rsid w:val="009F3A21"/>
    <w:rsid w:val="009F3A32"/>
    <w:rsid w:val="009F3A76"/>
    <w:rsid w:val="009F3CB1"/>
    <w:rsid w:val="009F3CC8"/>
    <w:rsid w:val="009F3D44"/>
    <w:rsid w:val="009F3D97"/>
    <w:rsid w:val="009F3DE2"/>
    <w:rsid w:val="009F3E64"/>
    <w:rsid w:val="009F3E74"/>
    <w:rsid w:val="009F4035"/>
    <w:rsid w:val="009F410C"/>
    <w:rsid w:val="009F416A"/>
    <w:rsid w:val="009F41D0"/>
    <w:rsid w:val="009F4413"/>
    <w:rsid w:val="009F452D"/>
    <w:rsid w:val="009F4659"/>
    <w:rsid w:val="009F46C3"/>
    <w:rsid w:val="009F46F6"/>
    <w:rsid w:val="009F47CF"/>
    <w:rsid w:val="009F47DD"/>
    <w:rsid w:val="009F4801"/>
    <w:rsid w:val="009F48E2"/>
    <w:rsid w:val="009F4949"/>
    <w:rsid w:val="009F4B30"/>
    <w:rsid w:val="009F4BB6"/>
    <w:rsid w:val="009F4BED"/>
    <w:rsid w:val="009F4C49"/>
    <w:rsid w:val="009F4D34"/>
    <w:rsid w:val="009F4E15"/>
    <w:rsid w:val="009F4EC8"/>
    <w:rsid w:val="009F4F81"/>
    <w:rsid w:val="009F4FAF"/>
    <w:rsid w:val="009F5166"/>
    <w:rsid w:val="009F522D"/>
    <w:rsid w:val="009F5306"/>
    <w:rsid w:val="009F53F8"/>
    <w:rsid w:val="009F542E"/>
    <w:rsid w:val="009F55C4"/>
    <w:rsid w:val="009F56D0"/>
    <w:rsid w:val="009F56D1"/>
    <w:rsid w:val="009F572C"/>
    <w:rsid w:val="009F574A"/>
    <w:rsid w:val="009F574E"/>
    <w:rsid w:val="009F579D"/>
    <w:rsid w:val="009F57AE"/>
    <w:rsid w:val="009F5875"/>
    <w:rsid w:val="009F5897"/>
    <w:rsid w:val="009F5AB0"/>
    <w:rsid w:val="009F5AB5"/>
    <w:rsid w:val="009F5AE0"/>
    <w:rsid w:val="009F5BF9"/>
    <w:rsid w:val="009F5CF7"/>
    <w:rsid w:val="009F5DDF"/>
    <w:rsid w:val="009F5E40"/>
    <w:rsid w:val="009F5E41"/>
    <w:rsid w:val="009F5E44"/>
    <w:rsid w:val="009F5F00"/>
    <w:rsid w:val="009F5FAE"/>
    <w:rsid w:val="009F6046"/>
    <w:rsid w:val="009F6160"/>
    <w:rsid w:val="009F638F"/>
    <w:rsid w:val="009F647E"/>
    <w:rsid w:val="009F64B9"/>
    <w:rsid w:val="009F6579"/>
    <w:rsid w:val="009F65C1"/>
    <w:rsid w:val="009F664E"/>
    <w:rsid w:val="009F66A0"/>
    <w:rsid w:val="009F672F"/>
    <w:rsid w:val="009F6791"/>
    <w:rsid w:val="009F696C"/>
    <w:rsid w:val="009F6A61"/>
    <w:rsid w:val="009F6B39"/>
    <w:rsid w:val="009F6B40"/>
    <w:rsid w:val="009F6BF3"/>
    <w:rsid w:val="009F6C45"/>
    <w:rsid w:val="009F6D2D"/>
    <w:rsid w:val="009F6E0D"/>
    <w:rsid w:val="009F6E20"/>
    <w:rsid w:val="009F6F79"/>
    <w:rsid w:val="009F6FE2"/>
    <w:rsid w:val="009F7111"/>
    <w:rsid w:val="009F727C"/>
    <w:rsid w:val="009F72D3"/>
    <w:rsid w:val="009F7354"/>
    <w:rsid w:val="009F74C5"/>
    <w:rsid w:val="009F7540"/>
    <w:rsid w:val="009F75E4"/>
    <w:rsid w:val="009F76A8"/>
    <w:rsid w:val="009F7859"/>
    <w:rsid w:val="009F7864"/>
    <w:rsid w:val="009F78BB"/>
    <w:rsid w:val="009F78E7"/>
    <w:rsid w:val="009F793E"/>
    <w:rsid w:val="009F7ADE"/>
    <w:rsid w:val="009F7B0E"/>
    <w:rsid w:val="009F7CB0"/>
    <w:rsid w:val="009F7D27"/>
    <w:rsid w:val="009F7DE6"/>
    <w:rsid w:val="009F7DF3"/>
    <w:rsid w:val="00A0001E"/>
    <w:rsid w:val="00A001C3"/>
    <w:rsid w:val="00A001FE"/>
    <w:rsid w:val="00A002EB"/>
    <w:rsid w:val="00A003CA"/>
    <w:rsid w:val="00A004B7"/>
    <w:rsid w:val="00A004E1"/>
    <w:rsid w:val="00A00529"/>
    <w:rsid w:val="00A0065E"/>
    <w:rsid w:val="00A007E4"/>
    <w:rsid w:val="00A008EF"/>
    <w:rsid w:val="00A00B91"/>
    <w:rsid w:val="00A00E0A"/>
    <w:rsid w:val="00A00EF3"/>
    <w:rsid w:val="00A00F0D"/>
    <w:rsid w:val="00A00F32"/>
    <w:rsid w:val="00A00F3E"/>
    <w:rsid w:val="00A00F89"/>
    <w:rsid w:val="00A01052"/>
    <w:rsid w:val="00A0106D"/>
    <w:rsid w:val="00A010CC"/>
    <w:rsid w:val="00A01154"/>
    <w:rsid w:val="00A0119D"/>
    <w:rsid w:val="00A012AD"/>
    <w:rsid w:val="00A012DA"/>
    <w:rsid w:val="00A0140F"/>
    <w:rsid w:val="00A0143A"/>
    <w:rsid w:val="00A014B9"/>
    <w:rsid w:val="00A015ED"/>
    <w:rsid w:val="00A01673"/>
    <w:rsid w:val="00A0186F"/>
    <w:rsid w:val="00A0198D"/>
    <w:rsid w:val="00A01A59"/>
    <w:rsid w:val="00A01A84"/>
    <w:rsid w:val="00A01AD8"/>
    <w:rsid w:val="00A01AEA"/>
    <w:rsid w:val="00A01B72"/>
    <w:rsid w:val="00A01BFB"/>
    <w:rsid w:val="00A01D16"/>
    <w:rsid w:val="00A01EBC"/>
    <w:rsid w:val="00A01F52"/>
    <w:rsid w:val="00A01FB5"/>
    <w:rsid w:val="00A02050"/>
    <w:rsid w:val="00A0207A"/>
    <w:rsid w:val="00A02133"/>
    <w:rsid w:val="00A02198"/>
    <w:rsid w:val="00A021A2"/>
    <w:rsid w:val="00A02290"/>
    <w:rsid w:val="00A02291"/>
    <w:rsid w:val="00A022B2"/>
    <w:rsid w:val="00A022C8"/>
    <w:rsid w:val="00A0230D"/>
    <w:rsid w:val="00A02313"/>
    <w:rsid w:val="00A0233E"/>
    <w:rsid w:val="00A023D2"/>
    <w:rsid w:val="00A02462"/>
    <w:rsid w:val="00A02504"/>
    <w:rsid w:val="00A02515"/>
    <w:rsid w:val="00A0263A"/>
    <w:rsid w:val="00A02662"/>
    <w:rsid w:val="00A026E9"/>
    <w:rsid w:val="00A026FA"/>
    <w:rsid w:val="00A02799"/>
    <w:rsid w:val="00A027C0"/>
    <w:rsid w:val="00A0286E"/>
    <w:rsid w:val="00A02890"/>
    <w:rsid w:val="00A028A5"/>
    <w:rsid w:val="00A028D2"/>
    <w:rsid w:val="00A02A3E"/>
    <w:rsid w:val="00A02A47"/>
    <w:rsid w:val="00A02A9F"/>
    <w:rsid w:val="00A02AB0"/>
    <w:rsid w:val="00A02ABD"/>
    <w:rsid w:val="00A02AD5"/>
    <w:rsid w:val="00A02C3F"/>
    <w:rsid w:val="00A02CE2"/>
    <w:rsid w:val="00A02D02"/>
    <w:rsid w:val="00A02D0C"/>
    <w:rsid w:val="00A02DE6"/>
    <w:rsid w:val="00A02E0C"/>
    <w:rsid w:val="00A02EBF"/>
    <w:rsid w:val="00A02F9E"/>
    <w:rsid w:val="00A02FD3"/>
    <w:rsid w:val="00A0309F"/>
    <w:rsid w:val="00A03253"/>
    <w:rsid w:val="00A0366F"/>
    <w:rsid w:val="00A03670"/>
    <w:rsid w:val="00A0367B"/>
    <w:rsid w:val="00A036B2"/>
    <w:rsid w:val="00A03754"/>
    <w:rsid w:val="00A03755"/>
    <w:rsid w:val="00A0379E"/>
    <w:rsid w:val="00A037AD"/>
    <w:rsid w:val="00A037DE"/>
    <w:rsid w:val="00A03812"/>
    <w:rsid w:val="00A0381E"/>
    <w:rsid w:val="00A0386D"/>
    <w:rsid w:val="00A038B7"/>
    <w:rsid w:val="00A038D2"/>
    <w:rsid w:val="00A0390B"/>
    <w:rsid w:val="00A0392E"/>
    <w:rsid w:val="00A039D4"/>
    <w:rsid w:val="00A03B5F"/>
    <w:rsid w:val="00A03BD6"/>
    <w:rsid w:val="00A03CF0"/>
    <w:rsid w:val="00A03F41"/>
    <w:rsid w:val="00A03F6D"/>
    <w:rsid w:val="00A03FA1"/>
    <w:rsid w:val="00A040AE"/>
    <w:rsid w:val="00A040E9"/>
    <w:rsid w:val="00A040FF"/>
    <w:rsid w:val="00A04120"/>
    <w:rsid w:val="00A04177"/>
    <w:rsid w:val="00A041C2"/>
    <w:rsid w:val="00A0425A"/>
    <w:rsid w:val="00A0435E"/>
    <w:rsid w:val="00A04556"/>
    <w:rsid w:val="00A045E6"/>
    <w:rsid w:val="00A04624"/>
    <w:rsid w:val="00A046F1"/>
    <w:rsid w:val="00A04836"/>
    <w:rsid w:val="00A04925"/>
    <w:rsid w:val="00A04944"/>
    <w:rsid w:val="00A04A64"/>
    <w:rsid w:val="00A04AB2"/>
    <w:rsid w:val="00A04BC5"/>
    <w:rsid w:val="00A04C22"/>
    <w:rsid w:val="00A04C49"/>
    <w:rsid w:val="00A04DE5"/>
    <w:rsid w:val="00A04E8E"/>
    <w:rsid w:val="00A04E97"/>
    <w:rsid w:val="00A04FDD"/>
    <w:rsid w:val="00A050F6"/>
    <w:rsid w:val="00A051E1"/>
    <w:rsid w:val="00A05510"/>
    <w:rsid w:val="00A05605"/>
    <w:rsid w:val="00A0563A"/>
    <w:rsid w:val="00A0566A"/>
    <w:rsid w:val="00A05898"/>
    <w:rsid w:val="00A0598F"/>
    <w:rsid w:val="00A059B8"/>
    <w:rsid w:val="00A05B09"/>
    <w:rsid w:val="00A05D7F"/>
    <w:rsid w:val="00A05E32"/>
    <w:rsid w:val="00A05FFB"/>
    <w:rsid w:val="00A06064"/>
    <w:rsid w:val="00A060B6"/>
    <w:rsid w:val="00A060F0"/>
    <w:rsid w:val="00A061A7"/>
    <w:rsid w:val="00A062EE"/>
    <w:rsid w:val="00A06369"/>
    <w:rsid w:val="00A0641F"/>
    <w:rsid w:val="00A06600"/>
    <w:rsid w:val="00A0677D"/>
    <w:rsid w:val="00A0682E"/>
    <w:rsid w:val="00A06876"/>
    <w:rsid w:val="00A06888"/>
    <w:rsid w:val="00A0688D"/>
    <w:rsid w:val="00A06893"/>
    <w:rsid w:val="00A068B8"/>
    <w:rsid w:val="00A068D4"/>
    <w:rsid w:val="00A06927"/>
    <w:rsid w:val="00A06963"/>
    <w:rsid w:val="00A06B0B"/>
    <w:rsid w:val="00A06BAF"/>
    <w:rsid w:val="00A06BFC"/>
    <w:rsid w:val="00A06C3C"/>
    <w:rsid w:val="00A06C5B"/>
    <w:rsid w:val="00A06C80"/>
    <w:rsid w:val="00A06CCD"/>
    <w:rsid w:val="00A06DE5"/>
    <w:rsid w:val="00A06F0E"/>
    <w:rsid w:val="00A06F58"/>
    <w:rsid w:val="00A06FDE"/>
    <w:rsid w:val="00A0708D"/>
    <w:rsid w:val="00A070AA"/>
    <w:rsid w:val="00A07272"/>
    <w:rsid w:val="00A072B9"/>
    <w:rsid w:val="00A07318"/>
    <w:rsid w:val="00A073AC"/>
    <w:rsid w:val="00A073DA"/>
    <w:rsid w:val="00A07406"/>
    <w:rsid w:val="00A074D8"/>
    <w:rsid w:val="00A0759E"/>
    <w:rsid w:val="00A075ED"/>
    <w:rsid w:val="00A07724"/>
    <w:rsid w:val="00A07829"/>
    <w:rsid w:val="00A07857"/>
    <w:rsid w:val="00A0786E"/>
    <w:rsid w:val="00A078E1"/>
    <w:rsid w:val="00A078F4"/>
    <w:rsid w:val="00A07955"/>
    <w:rsid w:val="00A07979"/>
    <w:rsid w:val="00A07A69"/>
    <w:rsid w:val="00A07A78"/>
    <w:rsid w:val="00A07A82"/>
    <w:rsid w:val="00A07A98"/>
    <w:rsid w:val="00A07AE2"/>
    <w:rsid w:val="00A07B29"/>
    <w:rsid w:val="00A07C86"/>
    <w:rsid w:val="00A07CDF"/>
    <w:rsid w:val="00A07DA9"/>
    <w:rsid w:val="00A07E94"/>
    <w:rsid w:val="00A07ECA"/>
    <w:rsid w:val="00A07F2A"/>
    <w:rsid w:val="00A10025"/>
    <w:rsid w:val="00A10160"/>
    <w:rsid w:val="00A1023C"/>
    <w:rsid w:val="00A10242"/>
    <w:rsid w:val="00A102DD"/>
    <w:rsid w:val="00A10333"/>
    <w:rsid w:val="00A10369"/>
    <w:rsid w:val="00A1041E"/>
    <w:rsid w:val="00A10460"/>
    <w:rsid w:val="00A10526"/>
    <w:rsid w:val="00A105BB"/>
    <w:rsid w:val="00A105F8"/>
    <w:rsid w:val="00A1064A"/>
    <w:rsid w:val="00A10688"/>
    <w:rsid w:val="00A10712"/>
    <w:rsid w:val="00A1073B"/>
    <w:rsid w:val="00A107D0"/>
    <w:rsid w:val="00A108E0"/>
    <w:rsid w:val="00A10A20"/>
    <w:rsid w:val="00A10A59"/>
    <w:rsid w:val="00A10AA9"/>
    <w:rsid w:val="00A10BBE"/>
    <w:rsid w:val="00A10BFD"/>
    <w:rsid w:val="00A10C1B"/>
    <w:rsid w:val="00A10E46"/>
    <w:rsid w:val="00A10E9C"/>
    <w:rsid w:val="00A10F9E"/>
    <w:rsid w:val="00A1104A"/>
    <w:rsid w:val="00A1119D"/>
    <w:rsid w:val="00A111A4"/>
    <w:rsid w:val="00A112E4"/>
    <w:rsid w:val="00A11331"/>
    <w:rsid w:val="00A11334"/>
    <w:rsid w:val="00A113A3"/>
    <w:rsid w:val="00A11482"/>
    <w:rsid w:val="00A11498"/>
    <w:rsid w:val="00A1162D"/>
    <w:rsid w:val="00A116FC"/>
    <w:rsid w:val="00A11903"/>
    <w:rsid w:val="00A11975"/>
    <w:rsid w:val="00A119E1"/>
    <w:rsid w:val="00A11A46"/>
    <w:rsid w:val="00A11C37"/>
    <w:rsid w:val="00A11D1B"/>
    <w:rsid w:val="00A11D3D"/>
    <w:rsid w:val="00A11DDC"/>
    <w:rsid w:val="00A11E6B"/>
    <w:rsid w:val="00A11E80"/>
    <w:rsid w:val="00A11F18"/>
    <w:rsid w:val="00A11FC2"/>
    <w:rsid w:val="00A12012"/>
    <w:rsid w:val="00A12037"/>
    <w:rsid w:val="00A1203D"/>
    <w:rsid w:val="00A1213D"/>
    <w:rsid w:val="00A121F1"/>
    <w:rsid w:val="00A12374"/>
    <w:rsid w:val="00A123EE"/>
    <w:rsid w:val="00A1240A"/>
    <w:rsid w:val="00A124BC"/>
    <w:rsid w:val="00A124F5"/>
    <w:rsid w:val="00A12692"/>
    <w:rsid w:val="00A126DE"/>
    <w:rsid w:val="00A1270A"/>
    <w:rsid w:val="00A1277A"/>
    <w:rsid w:val="00A127C1"/>
    <w:rsid w:val="00A12977"/>
    <w:rsid w:val="00A1299B"/>
    <w:rsid w:val="00A129DC"/>
    <w:rsid w:val="00A129EB"/>
    <w:rsid w:val="00A12A1A"/>
    <w:rsid w:val="00A12A69"/>
    <w:rsid w:val="00A12AB7"/>
    <w:rsid w:val="00A12B61"/>
    <w:rsid w:val="00A12B7D"/>
    <w:rsid w:val="00A12BEE"/>
    <w:rsid w:val="00A12C10"/>
    <w:rsid w:val="00A12C8B"/>
    <w:rsid w:val="00A12C8D"/>
    <w:rsid w:val="00A12CBE"/>
    <w:rsid w:val="00A12E82"/>
    <w:rsid w:val="00A12E92"/>
    <w:rsid w:val="00A12ECA"/>
    <w:rsid w:val="00A12F97"/>
    <w:rsid w:val="00A13123"/>
    <w:rsid w:val="00A1317C"/>
    <w:rsid w:val="00A131DD"/>
    <w:rsid w:val="00A1350C"/>
    <w:rsid w:val="00A135D8"/>
    <w:rsid w:val="00A135F7"/>
    <w:rsid w:val="00A13638"/>
    <w:rsid w:val="00A13774"/>
    <w:rsid w:val="00A1396B"/>
    <w:rsid w:val="00A139FA"/>
    <w:rsid w:val="00A13A89"/>
    <w:rsid w:val="00A13BC7"/>
    <w:rsid w:val="00A13C49"/>
    <w:rsid w:val="00A13C97"/>
    <w:rsid w:val="00A13CEE"/>
    <w:rsid w:val="00A13DA2"/>
    <w:rsid w:val="00A13E05"/>
    <w:rsid w:val="00A13FD3"/>
    <w:rsid w:val="00A1419A"/>
    <w:rsid w:val="00A141BF"/>
    <w:rsid w:val="00A1423E"/>
    <w:rsid w:val="00A1430B"/>
    <w:rsid w:val="00A1432B"/>
    <w:rsid w:val="00A14335"/>
    <w:rsid w:val="00A14490"/>
    <w:rsid w:val="00A1460E"/>
    <w:rsid w:val="00A14655"/>
    <w:rsid w:val="00A1475D"/>
    <w:rsid w:val="00A147DC"/>
    <w:rsid w:val="00A1481C"/>
    <w:rsid w:val="00A148DD"/>
    <w:rsid w:val="00A1498D"/>
    <w:rsid w:val="00A14996"/>
    <w:rsid w:val="00A14A22"/>
    <w:rsid w:val="00A14A54"/>
    <w:rsid w:val="00A14AF2"/>
    <w:rsid w:val="00A14D2A"/>
    <w:rsid w:val="00A14D39"/>
    <w:rsid w:val="00A14D3F"/>
    <w:rsid w:val="00A14D77"/>
    <w:rsid w:val="00A14DB4"/>
    <w:rsid w:val="00A14E0C"/>
    <w:rsid w:val="00A14E71"/>
    <w:rsid w:val="00A14F20"/>
    <w:rsid w:val="00A14FD8"/>
    <w:rsid w:val="00A14FE9"/>
    <w:rsid w:val="00A15053"/>
    <w:rsid w:val="00A1505C"/>
    <w:rsid w:val="00A15092"/>
    <w:rsid w:val="00A15154"/>
    <w:rsid w:val="00A1525F"/>
    <w:rsid w:val="00A15377"/>
    <w:rsid w:val="00A1537F"/>
    <w:rsid w:val="00A15382"/>
    <w:rsid w:val="00A155D2"/>
    <w:rsid w:val="00A1567D"/>
    <w:rsid w:val="00A156C5"/>
    <w:rsid w:val="00A156DB"/>
    <w:rsid w:val="00A1589A"/>
    <w:rsid w:val="00A158AE"/>
    <w:rsid w:val="00A15A14"/>
    <w:rsid w:val="00A15A9E"/>
    <w:rsid w:val="00A15B5A"/>
    <w:rsid w:val="00A15B8F"/>
    <w:rsid w:val="00A15BA1"/>
    <w:rsid w:val="00A15C6D"/>
    <w:rsid w:val="00A15CD2"/>
    <w:rsid w:val="00A15D33"/>
    <w:rsid w:val="00A15E01"/>
    <w:rsid w:val="00A15E6C"/>
    <w:rsid w:val="00A15ED9"/>
    <w:rsid w:val="00A15EDD"/>
    <w:rsid w:val="00A15F56"/>
    <w:rsid w:val="00A15F85"/>
    <w:rsid w:val="00A16027"/>
    <w:rsid w:val="00A160CC"/>
    <w:rsid w:val="00A1611B"/>
    <w:rsid w:val="00A16231"/>
    <w:rsid w:val="00A1637C"/>
    <w:rsid w:val="00A16393"/>
    <w:rsid w:val="00A16638"/>
    <w:rsid w:val="00A166FA"/>
    <w:rsid w:val="00A1681B"/>
    <w:rsid w:val="00A16979"/>
    <w:rsid w:val="00A16AF4"/>
    <w:rsid w:val="00A16B61"/>
    <w:rsid w:val="00A16B6C"/>
    <w:rsid w:val="00A16BD2"/>
    <w:rsid w:val="00A16C29"/>
    <w:rsid w:val="00A16D95"/>
    <w:rsid w:val="00A16DE9"/>
    <w:rsid w:val="00A16F2A"/>
    <w:rsid w:val="00A16F46"/>
    <w:rsid w:val="00A16F93"/>
    <w:rsid w:val="00A16FC7"/>
    <w:rsid w:val="00A170AE"/>
    <w:rsid w:val="00A170FC"/>
    <w:rsid w:val="00A17136"/>
    <w:rsid w:val="00A17178"/>
    <w:rsid w:val="00A171A8"/>
    <w:rsid w:val="00A1720D"/>
    <w:rsid w:val="00A172F9"/>
    <w:rsid w:val="00A173A8"/>
    <w:rsid w:val="00A17555"/>
    <w:rsid w:val="00A175F5"/>
    <w:rsid w:val="00A17874"/>
    <w:rsid w:val="00A178BB"/>
    <w:rsid w:val="00A178CB"/>
    <w:rsid w:val="00A178F3"/>
    <w:rsid w:val="00A1795C"/>
    <w:rsid w:val="00A17A2D"/>
    <w:rsid w:val="00A17AA8"/>
    <w:rsid w:val="00A17ABE"/>
    <w:rsid w:val="00A17ADE"/>
    <w:rsid w:val="00A17B32"/>
    <w:rsid w:val="00A17B35"/>
    <w:rsid w:val="00A17B44"/>
    <w:rsid w:val="00A17BFB"/>
    <w:rsid w:val="00A17C72"/>
    <w:rsid w:val="00A17D19"/>
    <w:rsid w:val="00A17D35"/>
    <w:rsid w:val="00A17D97"/>
    <w:rsid w:val="00A17E83"/>
    <w:rsid w:val="00A17F69"/>
    <w:rsid w:val="00A20001"/>
    <w:rsid w:val="00A20002"/>
    <w:rsid w:val="00A20012"/>
    <w:rsid w:val="00A20133"/>
    <w:rsid w:val="00A20149"/>
    <w:rsid w:val="00A201CD"/>
    <w:rsid w:val="00A2028B"/>
    <w:rsid w:val="00A20442"/>
    <w:rsid w:val="00A20474"/>
    <w:rsid w:val="00A20475"/>
    <w:rsid w:val="00A20488"/>
    <w:rsid w:val="00A20504"/>
    <w:rsid w:val="00A20595"/>
    <w:rsid w:val="00A206B6"/>
    <w:rsid w:val="00A20719"/>
    <w:rsid w:val="00A20720"/>
    <w:rsid w:val="00A20722"/>
    <w:rsid w:val="00A209C2"/>
    <w:rsid w:val="00A20BDF"/>
    <w:rsid w:val="00A20C03"/>
    <w:rsid w:val="00A20C5C"/>
    <w:rsid w:val="00A20CBE"/>
    <w:rsid w:val="00A20CFC"/>
    <w:rsid w:val="00A20D24"/>
    <w:rsid w:val="00A20D3F"/>
    <w:rsid w:val="00A20E50"/>
    <w:rsid w:val="00A20E7D"/>
    <w:rsid w:val="00A20E87"/>
    <w:rsid w:val="00A20F59"/>
    <w:rsid w:val="00A20FCF"/>
    <w:rsid w:val="00A20FFA"/>
    <w:rsid w:val="00A21043"/>
    <w:rsid w:val="00A2107C"/>
    <w:rsid w:val="00A2115F"/>
    <w:rsid w:val="00A2116F"/>
    <w:rsid w:val="00A21273"/>
    <w:rsid w:val="00A2134A"/>
    <w:rsid w:val="00A214E6"/>
    <w:rsid w:val="00A21573"/>
    <w:rsid w:val="00A216C2"/>
    <w:rsid w:val="00A21744"/>
    <w:rsid w:val="00A21756"/>
    <w:rsid w:val="00A217B1"/>
    <w:rsid w:val="00A217BA"/>
    <w:rsid w:val="00A217E7"/>
    <w:rsid w:val="00A218BD"/>
    <w:rsid w:val="00A2192A"/>
    <w:rsid w:val="00A219D7"/>
    <w:rsid w:val="00A21A1A"/>
    <w:rsid w:val="00A21A6C"/>
    <w:rsid w:val="00A21AD9"/>
    <w:rsid w:val="00A21AE3"/>
    <w:rsid w:val="00A21B81"/>
    <w:rsid w:val="00A21BC6"/>
    <w:rsid w:val="00A21BDF"/>
    <w:rsid w:val="00A21C37"/>
    <w:rsid w:val="00A21C38"/>
    <w:rsid w:val="00A21C8F"/>
    <w:rsid w:val="00A21D2E"/>
    <w:rsid w:val="00A21DA8"/>
    <w:rsid w:val="00A21F61"/>
    <w:rsid w:val="00A21F6C"/>
    <w:rsid w:val="00A2203D"/>
    <w:rsid w:val="00A2204C"/>
    <w:rsid w:val="00A2205B"/>
    <w:rsid w:val="00A22219"/>
    <w:rsid w:val="00A2227B"/>
    <w:rsid w:val="00A22326"/>
    <w:rsid w:val="00A2235F"/>
    <w:rsid w:val="00A2239D"/>
    <w:rsid w:val="00A223CD"/>
    <w:rsid w:val="00A22532"/>
    <w:rsid w:val="00A2255D"/>
    <w:rsid w:val="00A225C5"/>
    <w:rsid w:val="00A2260C"/>
    <w:rsid w:val="00A22611"/>
    <w:rsid w:val="00A2261B"/>
    <w:rsid w:val="00A22796"/>
    <w:rsid w:val="00A22A66"/>
    <w:rsid w:val="00A22AC2"/>
    <w:rsid w:val="00A22B37"/>
    <w:rsid w:val="00A22BEA"/>
    <w:rsid w:val="00A22BF1"/>
    <w:rsid w:val="00A22C80"/>
    <w:rsid w:val="00A22DE1"/>
    <w:rsid w:val="00A22E8C"/>
    <w:rsid w:val="00A22EA2"/>
    <w:rsid w:val="00A22F86"/>
    <w:rsid w:val="00A23045"/>
    <w:rsid w:val="00A230B2"/>
    <w:rsid w:val="00A2321A"/>
    <w:rsid w:val="00A232CE"/>
    <w:rsid w:val="00A23342"/>
    <w:rsid w:val="00A23367"/>
    <w:rsid w:val="00A233B8"/>
    <w:rsid w:val="00A235AE"/>
    <w:rsid w:val="00A235F4"/>
    <w:rsid w:val="00A236BC"/>
    <w:rsid w:val="00A2386B"/>
    <w:rsid w:val="00A238D2"/>
    <w:rsid w:val="00A2394B"/>
    <w:rsid w:val="00A23969"/>
    <w:rsid w:val="00A23AA9"/>
    <w:rsid w:val="00A23AF2"/>
    <w:rsid w:val="00A23B15"/>
    <w:rsid w:val="00A23B99"/>
    <w:rsid w:val="00A23CB1"/>
    <w:rsid w:val="00A23D62"/>
    <w:rsid w:val="00A23E29"/>
    <w:rsid w:val="00A23EBE"/>
    <w:rsid w:val="00A23ED3"/>
    <w:rsid w:val="00A23EF6"/>
    <w:rsid w:val="00A23F04"/>
    <w:rsid w:val="00A23F6E"/>
    <w:rsid w:val="00A2412B"/>
    <w:rsid w:val="00A2424F"/>
    <w:rsid w:val="00A243A3"/>
    <w:rsid w:val="00A24496"/>
    <w:rsid w:val="00A24500"/>
    <w:rsid w:val="00A245AC"/>
    <w:rsid w:val="00A24664"/>
    <w:rsid w:val="00A24686"/>
    <w:rsid w:val="00A24819"/>
    <w:rsid w:val="00A248F4"/>
    <w:rsid w:val="00A24A6F"/>
    <w:rsid w:val="00A24A86"/>
    <w:rsid w:val="00A24AE3"/>
    <w:rsid w:val="00A24BCB"/>
    <w:rsid w:val="00A24C4E"/>
    <w:rsid w:val="00A24CF7"/>
    <w:rsid w:val="00A24E75"/>
    <w:rsid w:val="00A24EA0"/>
    <w:rsid w:val="00A24EA8"/>
    <w:rsid w:val="00A24ECB"/>
    <w:rsid w:val="00A24FD8"/>
    <w:rsid w:val="00A2501B"/>
    <w:rsid w:val="00A2501F"/>
    <w:rsid w:val="00A25045"/>
    <w:rsid w:val="00A251B9"/>
    <w:rsid w:val="00A251D8"/>
    <w:rsid w:val="00A2549D"/>
    <w:rsid w:val="00A257AB"/>
    <w:rsid w:val="00A257D1"/>
    <w:rsid w:val="00A2594C"/>
    <w:rsid w:val="00A25A25"/>
    <w:rsid w:val="00A25A93"/>
    <w:rsid w:val="00A25CAE"/>
    <w:rsid w:val="00A25CBF"/>
    <w:rsid w:val="00A25F0D"/>
    <w:rsid w:val="00A2613F"/>
    <w:rsid w:val="00A261B3"/>
    <w:rsid w:val="00A2622E"/>
    <w:rsid w:val="00A26247"/>
    <w:rsid w:val="00A2627E"/>
    <w:rsid w:val="00A26292"/>
    <w:rsid w:val="00A26491"/>
    <w:rsid w:val="00A264B9"/>
    <w:rsid w:val="00A26618"/>
    <w:rsid w:val="00A266D1"/>
    <w:rsid w:val="00A267A8"/>
    <w:rsid w:val="00A268F3"/>
    <w:rsid w:val="00A26992"/>
    <w:rsid w:val="00A26A9F"/>
    <w:rsid w:val="00A26AB2"/>
    <w:rsid w:val="00A26B3B"/>
    <w:rsid w:val="00A26B8E"/>
    <w:rsid w:val="00A26BCE"/>
    <w:rsid w:val="00A26BF4"/>
    <w:rsid w:val="00A26E2B"/>
    <w:rsid w:val="00A26E2C"/>
    <w:rsid w:val="00A26E54"/>
    <w:rsid w:val="00A26EBE"/>
    <w:rsid w:val="00A26F0C"/>
    <w:rsid w:val="00A26F35"/>
    <w:rsid w:val="00A26F6B"/>
    <w:rsid w:val="00A26FCD"/>
    <w:rsid w:val="00A26FE1"/>
    <w:rsid w:val="00A27048"/>
    <w:rsid w:val="00A2706E"/>
    <w:rsid w:val="00A27084"/>
    <w:rsid w:val="00A27121"/>
    <w:rsid w:val="00A271E4"/>
    <w:rsid w:val="00A2724A"/>
    <w:rsid w:val="00A2725E"/>
    <w:rsid w:val="00A273A3"/>
    <w:rsid w:val="00A2751A"/>
    <w:rsid w:val="00A27550"/>
    <w:rsid w:val="00A275D4"/>
    <w:rsid w:val="00A2760F"/>
    <w:rsid w:val="00A27717"/>
    <w:rsid w:val="00A278F1"/>
    <w:rsid w:val="00A27918"/>
    <w:rsid w:val="00A27952"/>
    <w:rsid w:val="00A27984"/>
    <w:rsid w:val="00A27A03"/>
    <w:rsid w:val="00A27CB7"/>
    <w:rsid w:val="00A27D2D"/>
    <w:rsid w:val="00A27E1E"/>
    <w:rsid w:val="00A27FC3"/>
    <w:rsid w:val="00A27FDB"/>
    <w:rsid w:val="00A3004E"/>
    <w:rsid w:val="00A30161"/>
    <w:rsid w:val="00A30176"/>
    <w:rsid w:val="00A3019C"/>
    <w:rsid w:val="00A301EE"/>
    <w:rsid w:val="00A3027C"/>
    <w:rsid w:val="00A30390"/>
    <w:rsid w:val="00A3039A"/>
    <w:rsid w:val="00A303C9"/>
    <w:rsid w:val="00A304A9"/>
    <w:rsid w:val="00A304C4"/>
    <w:rsid w:val="00A304DB"/>
    <w:rsid w:val="00A30544"/>
    <w:rsid w:val="00A306C3"/>
    <w:rsid w:val="00A30788"/>
    <w:rsid w:val="00A30809"/>
    <w:rsid w:val="00A30828"/>
    <w:rsid w:val="00A3083D"/>
    <w:rsid w:val="00A308B2"/>
    <w:rsid w:val="00A30941"/>
    <w:rsid w:val="00A309B8"/>
    <w:rsid w:val="00A309E4"/>
    <w:rsid w:val="00A30A9A"/>
    <w:rsid w:val="00A30AB8"/>
    <w:rsid w:val="00A30B1A"/>
    <w:rsid w:val="00A30BA7"/>
    <w:rsid w:val="00A30BCB"/>
    <w:rsid w:val="00A30D3B"/>
    <w:rsid w:val="00A30D8D"/>
    <w:rsid w:val="00A30D94"/>
    <w:rsid w:val="00A30D9D"/>
    <w:rsid w:val="00A30DEA"/>
    <w:rsid w:val="00A30DFA"/>
    <w:rsid w:val="00A30E1C"/>
    <w:rsid w:val="00A30E82"/>
    <w:rsid w:val="00A30E83"/>
    <w:rsid w:val="00A30ED4"/>
    <w:rsid w:val="00A30F7D"/>
    <w:rsid w:val="00A30FAE"/>
    <w:rsid w:val="00A30FFA"/>
    <w:rsid w:val="00A3106D"/>
    <w:rsid w:val="00A310B4"/>
    <w:rsid w:val="00A311A0"/>
    <w:rsid w:val="00A313DA"/>
    <w:rsid w:val="00A31404"/>
    <w:rsid w:val="00A31406"/>
    <w:rsid w:val="00A31453"/>
    <w:rsid w:val="00A31459"/>
    <w:rsid w:val="00A314B1"/>
    <w:rsid w:val="00A31583"/>
    <w:rsid w:val="00A315AA"/>
    <w:rsid w:val="00A316B5"/>
    <w:rsid w:val="00A3172F"/>
    <w:rsid w:val="00A31766"/>
    <w:rsid w:val="00A31776"/>
    <w:rsid w:val="00A3178C"/>
    <w:rsid w:val="00A3180E"/>
    <w:rsid w:val="00A31818"/>
    <w:rsid w:val="00A31820"/>
    <w:rsid w:val="00A31825"/>
    <w:rsid w:val="00A318EB"/>
    <w:rsid w:val="00A31AD2"/>
    <w:rsid w:val="00A31B12"/>
    <w:rsid w:val="00A31B3C"/>
    <w:rsid w:val="00A31B74"/>
    <w:rsid w:val="00A31E11"/>
    <w:rsid w:val="00A31E84"/>
    <w:rsid w:val="00A31F76"/>
    <w:rsid w:val="00A31FA6"/>
    <w:rsid w:val="00A31FF9"/>
    <w:rsid w:val="00A32088"/>
    <w:rsid w:val="00A320C0"/>
    <w:rsid w:val="00A32242"/>
    <w:rsid w:val="00A32261"/>
    <w:rsid w:val="00A3228F"/>
    <w:rsid w:val="00A322A3"/>
    <w:rsid w:val="00A322BA"/>
    <w:rsid w:val="00A322BF"/>
    <w:rsid w:val="00A324E2"/>
    <w:rsid w:val="00A32508"/>
    <w:rsid w:val="00A3266A"/>
    <w:rsid w:val="00A32729"/>
    <w:rsid w:val="00A327B3"/>
    <w:rsid w:val="00A3286D"/>
    <w:rsid w:val="00A32948"/>
    <w:rsid w:val="00A32A52"/>
    <w:rsid w:val="00A32B9B"/>
    <w:rsid w:val="00A32EA7"/>
    <w:rsid w:val="00A32EB8"/>
    <w:rsid w:val="00A330A9"/>
    <w:rsid w:val="00A33213"/>
    <w:rsid w:val="00A3338B"/>
    <w:rsid w:val="00A33437"/>
    <w:rsid w:val="00A33451"/>
    <w:rsid w:val="00A3352C"/>
    <w:rsid w:val="00A33649"/>
    <w:rsid w:val="00A33711"/>
    <w:rsid w:val="00A33772"/>
    <w:rsid w:val="00A337A8"/>
    <w:rsid w:val="00A337B1"/>
    <w:rsid w:val="00A33885"/>
    <w:rsid w:val="00A338A8"/>
    <w:rsid w:val="00A339FB"/>
    <w:rsid w:val="00A33AA5"/>
    <w:rsid w:val="00A33C4E"/>
    <w:rsid w:val="00A33C51"/>
    <w:rsid w:val="00A33CBF"/>
    <w:rsid w:val="00A33E3B"/>
    <w:rsid w:val="00A33ECA"/>
    <w:rsid w:val="00A33F4F"/>
    <w:rsid w:val="00A33FC5"/>
    <w:rsid w:val="00A34012"/>
    <w:rsid w:val="00A3406A"/>
    <w:rsid w:val="00A3433C"/>
    <w:rsid w:val="00A343D1"/>
    <w:rsid w:val="00A344CB"/>
    <w:rsid w:val="00A344F0"/>
    <w:rsid w:val="00A344FD"/>
    <w:rsid w:val="00A34565"/>
    <w:rsid w:val="00A345B0"/>
    <w:rsid w:val="00A3464C"/>
    <w:rsid w:val="00A34677"/>
    <w:rsid w:val="00A3475B"/>
    <w:rsid w:val="00A3476E"/>
    <w:rsid w:val="00A34857"/>
    <w:rsid w:val="00A348B1"/>
    <w:rsid w:val="00A348DF"/>
    <w:rsid w:val="00A34938"/>
    <w:rsid w:val="00A34953"/>
    <w:rsid w:val="00A34A4A"/>
    <w:rsid w:val="00A34AD6"/>
    <w:rsid w:val="00A34B65"/>
    <w:rsid w:val="00A34BAA"/>
    <w:rsid w:val="00A34EE9"/>
    <w:rsid w:val="00A3522B"/>
    <w:rsid w:val="00A35236"/>
    <w:rsid w:val="00A353C3"/>
    <w:rsid w:val="00A35418"/>
    <w:rsid w:val="00A35468"/>
    <w:rsid w:val="00A35494"/>
    <w:rsid w:val="00A35800"/>
    <w:rsid w:val="00A35989"/>
    <w:rsid w:val="00A35AB6"/>
    <w:rsid w:val="00A35B8C"/>
    <w:rsid w:val="00A35CF1"/>
    <w:rsid w:val="00A35DA5"/>
    <w:rsid w:val="00A35E17"/>
    <w:rsid w:val="00A35E24"/>
    <w:rsid w:val="00A35EDA"/>
    <w:rsid w:val="00A3602B"/>
    <w:rsid w:val="00A3604E"/>
    <w:rsid w:val="00A36060"/>
    <w:rsid w:val="00A3609D"/>
    <w:rsid w:val="00A36129"/>
    <w:rsid w:val="00A361E9"/>
    <w:rsid w:val="00A361F5"/>
    <w:rsid w:val="00A36206"/>
    <w:rsid w:val="00A3622E"/>
    <w:rsid w:val="00A362D1"/>
    <w:rsid w:val="00A3644B"/>
    <w:rsid w:val="00A3645D"/>
    <w:rsid w:val="00A3649F"/>
    <w:rsid w:val="00A36506"/>
    <w:rsid w:val="00A36648"/>
    <w:rsid w:val="00A36738"/>
    <w:rsid w:val="00A3676B"/>
    <w:rsid w:val="00A36828"/>
    <w:rsid w:val="00A368DD"/>
    <w:rsid w:val="00A36926"/>
    <w:rsid w:val="00A36933"/>
    <w:rsid w:val="00A36A07"/>
    <w:rsid w:val="00A36ABD"/>
    <w:rsid w:val="00A36ACD"/>
    <w:rsid w:val="00A36B52"/>
    <w:rsid w:val="00A36BA9"/>
    <w:rsid w:val="00A36BDC"/>
    <w:rsid w:val="00A36C8D"/>
    <w:rsid w:val="00A36CCA"/>
    <w:rsid w:val="00A36E52"/>
    <w:rsid w:val="00A36EA1"/>
    <w:rsid w:val="00A3701D"/>
    <w:rsid w:val="00A37057"/>
    <w:rsid w:val="00A370A0"/>
    <w:rsid w:val="00A370D9"/>
    <w:rsid w:val="00A37103"/>
    <w:rsid w:val="00A37167"/>
    <w:rsid w:val="00A371E3"/>
    <w:rsid w:val="00A37360"/>
    <w:rsid w:val="00A373A6"/>
    <w:rsid w:val="00A3749F"/>
    <w:rsid w:val="00A3783C"/>
    <w:rsid w:val="00A37913"/>
    <w:rsid w:val="00A37931"/>
    <w:rsid w:val="00A37933"/>
    <w:rsid w:val="00A37AAB"/>
    <w:rsid w:val="00A37AB7"/>
    <w:rsid w:val="00A37ACD"/>
    <w:rsid w:val="00A37ADC"/>
    <w:rsid w:val="00A37CC5"/>
    <w:rsid w:val="00A37CE7"/>
    <w:rsid w:val="00A37D64"/>
    <w:rsid w:val="00A37E05"/>
    <w:rsid w:val="00A37F21"/>
    <w:rsid w:val="00A40092"/>
    <w:rsid w:val="00A400AD"/>
    <w:rsid w:val="00A400AF"/>
    <w:rsid w:val="00A4017A"/>
    <w:rsid w:val="00A401D7"/>
    <w:rsid w:val="00A40369"/>
    <w:rsid w:val="00A403FE"/>
    <w:rsid w:val="00A4041E"/>
    <w:rsid w:val="00A40438"/>
    <w:rsid w:val="00A404BB"/>
    <w:rsid w:val="00A40691"/>
    <w:rsid w:val="00A40755"/>
    <w:rsid w:val="00A408C3"/>
    <w:rsid w:val="00A40983"/>
    <w:rsid w:val="00A409D8"/>
    <w:rsid w:val="00A40B4D"/>
    <w:rsid w:val="00A40B70"/>
    <w:rsid w:val="00A40B73"/>
    <w:rsid w:val="00A40D19"/>
    <w:rsid w:val="00A40D47"/>
    <w:rsid w:val="00A40DA2"/>
    <w:rsid w:val="00A40E91"/>
    <w:rsid w:val="00A40F73"/>
    <w:rsid w:val="00A41042"/>
    <w:rsid w:val="00A4115D"/>
    <w:rsid w:val="00A411ED"/>
    <w:rsid w:val="00A412F5"/>
    <w:rsid w:val="00A4131E"/>
    <w:rsid w:val="00A4132B"/>
    <w:rsid w:val="00A41426"/>
    <w:rsid w:val="00A41466"/>
    <w:rsid w:val="00A4151C"/>
    <w:rsid w:val="00A415E5"/>
    <w:rsid w:val="00A41636"/>
    <w:rsid w:val="00A416BA"/>
    <w:rsid w:val="00A41701"/>
    <w:rsid w:val="00A41772"/>
    <w:rsid w:val="00A41774"/>
    <w:rsid w:val="00A417DB"/>
    <w:rsid w:val="00A4182F"/>
    <w:rsid w:val="00A418D5"/>
    <w:rsid w:val="00A41981"/>
    <w:rsid w:val="00A419F1"/>
    <w:rsid w:val="00A41A10"/>
    <w:rsid w:val="00A41B0A"/>
    <w:rsid w:val="00A41B95"/>
    <w:rsid w:val="00A41BFB"/>
    <w:rsid w:val="00A41CDD"/>
    <w:rsid w:val="00A41D9F"/>
    <w:rsid w:val="00A41E26"/>
    <w:rsid w:val="00A41E83"/>
    <w:rsid w:val="00A41EDA"/>
    <w:rsid w:val="00A41F70"/>
    <w:rsid w:val="00A420DC"/>
    <w:rsid w:val="00A42103"/>
    <w:rsid w:val="00A4228A"/>
    <w:rsid w:val="00A42386"/>
    <w:rsid w:val="00A423D5"/>
    <w:rsid w:val="00A423FB"/>
    <w:rsid w:val="00A42469"/>
    <w:rsid w:val="00A424AE"/>
    <w:rsid w:val="00A4273B"/>
    <w:rsid w:val="00A4278A"/>
    <w:rsid w:val="00A4283F"/>
    <w:rsid w:val="00A42864"/>
    <w:rsid w:val="00A429B0"/>
    <w:rsid w:val="00A42AFE"/>
    <w:rsid w:val="00A42C66"/>
    <w:rsid w:val="00A42CC7"/>
    <w:rsid w:val="00A42E04"/>
    <w:rsid w:val="00A42EB3"/>
    <w:rsid w:val="00A42F0C"/>
    <w:rsid w:val="00A42F77"/>
    <w:rsid w:val="00A42FAE"/>
    <w:rsid w:val="00A42FB0"/>
    <w:rsid w:val="00A4303C"/>
    <w:rsid w:val="00A43093"/>
    <w:rsid w:val="00A430E7"/>
    <w:rsid w:val="00A4316C"/>
    <w:rsid w:val="00A431AD"/>
    <w:rsid w:val="00A431C1"/>
    <w:rsid w:val="00A432BD"/>
    <w:rsid w:val="00A434AB"/>
    <w:rsid w:val="00A434AF"/>
    <w:rsid w:val="00A434B8"/>
    <w:rsid w:val="00A434FC"/>
    <w:rsid w:val="00A4360C"/>
    <w:rsid w:val="00A43706"/>
    <w:rsid w:val="00A4373B"/>
    <w:rsid w:val="00A43793"/>
    <w:rsid w:val="00A4391B"/>
    <w:rsid w:val="00A439BE"/>
    <w:rsid w:val="00A439C3"/>
    <w:rsid w:val="00A43B96"/>
    <w:rsid w:val="00A43BAE"/>
    <w:rsid w:val="00A43BB8"/>
    <w:rsid w:val="00A43BD0"/>
    <w:rsid w:val="00A43C74"/>
    <w:rsid w:val="00A43D01"/>
    <w:rsid w:val="00A43D58"/>
    <w:rsid w:val="00A43D9C"/>
    <w:rsid w:val="00A43E5B"/>
    <w:rsid w:val="00A43E6F"/>
    <w:rsid w:val="00A43F3E"/>
    <w:rsid w:val="00A4403B"/>
    <w:rsid w:val="00A44088"/>
    <w:rsid w:val="00A440F3"/>
    <w:rsid w:val="00A4423E"/>
    <w:rsid w:val="00A44242"/>
    <w:rsid w:val="00A4432B"/>
    <w:rsid w:val="00A443AF"/>
    <w:rsid w:val="00A4449B"/>
    <w:rsid w:val="00A44811"/>
    <w:rsid w:val="00A44844"/>
    <w:rsid w:val="00A44A53"/>
    <w:rsid w:val="00A44A80"/>
    <w:rsid w:val="00A44BB3"/>
    <w:rsid w:val="00A44C02"/>
    <w:rsid w:val="00A44C3C"/>
    <w:rsid w:val="00A44C4D"/>
    <w:rsid w:val="00A44FAF"/>
    <w:rsid w:val="00A45016"/>
    <w:rsid w:val="00A450BE"/>
    <w:rsid w:val="00A450E2"/>
    <w:rsid w:val="00A45126"/>
    <w:rsid w:val="00A45186"/>
    <w:rsid w:val="00A4537F"/>
    <w:rsid w:val="00A454A2"/>
    <w:rsid w:val="00A455D7"/>
    <w:rsid w:val="00A455F4"/>
    <w:rsid w:val="00A45608"/>
    <w:rsid w:val="00A45661"/>
    <w:rsid w:val="00A456EB"/>
    <w:rsid w:val="00A45751"/>
    <w:rsid w:val="00A45903"/>
    <w:rsid w:val="00A4590E"/>
    <w:rsid w:val="00A45AE4"/>
    <w:rsid w:val="00A45B0A"/>
    <w:rsid w:val="00A45CF8"/>
    <w:rsid w:val="00A45E48"/>
    <w:rsid w:val="00A45E91"/>
    <w:rsid w:val="00A45FF1"/>
    <w:rsid w:val="00A460C9"/>
    <w:rsid w:val="00A460FF"/>
    <w:rsid w:val="00A46236"/>
    <w:rsid w:val="00A4637A"/>
    <w:rsid w:val="00A4648D"/>
    <w:rsid w:val="00A464A9"/>
    <w:rsid w:val="00A464D8"/>
    <w:rsid w:val="00A4655A"/>
    <w:rsid w:val="00A46587"/>
    <w:rsid w:val="00A46588"/>
    <w:rsid w:val="00A4670C"/>
    <w:rsid w:val="00A4675B"/>
    <w:rsid w:val="00A467F3"/>
    <w:rsid w:val="00A46834"/>
    <w:rsid w:val="00A4683F"/>
    <w:rsid w:val="00A46899"/>
    <w:rsid w:val="00A4692B"/>
    <w:rsid w:val="00A46AEC"/>
    <w:rsid w:val="00A46B26"/>
    <w:rsid w:val="00A46E7A"/>
    <w:rsid w:val="00A46FF3"/>
    <w:rsid w:val="00A4707E"/>
    <w:rsid w:val="00A470FB"/>
    <w:rsid w:val="00A47167"/>
    <w:rsid w:val="00A4726D"/>
    <w:rsid w:val="00A47323"/>
    <w:rsid w:val="00A474BE"/>
    <w:rsid w:val="00A47540"/>
    <w:rsid w:val="00A47593"/>
    <w:rsid w:val="00A4765C"/>
    <w:rsid w:val="00A47798"/>
    <w:rsid w:val="00A47832"/>
    <w:rsid w:val="00A47885"/>
    <w:rsid w:val="00A47894"/>
    <w:rsid w:val="00A478DE"/>
    <w:rsid w:val="00A47901"/>
    <w:rsid w:val="00A47902"/>
    <w:rsid w:val="00A4791A"/>
    <w:rsid w:val="00A47925"/>
    <w:rsid w:val="00A47950"/>
    <w:rsid w:val="00A47951"/>
    <w:rsid w:val="00A47962"/>
    <w:rsid w:val="00A479ED"/>
    <w:rsid w:val="00A47A18"/>
    <w:rsid w:val="00A47A4D"/>
    <w:rsid w:val="00A47AAC"/>
    <w:rsid w:val="00A47BAE"/>
    <w:rsid w:val="00A47BEE"/>
    <w:rsid w:val="00A47C35"/>
    <w:rsid w:val="00A47E48"/>
    <w:rsid w:val="00A47EE0"/>
    <w:rsid w:val="00A5003F"/>
    <w:rsid w:val="00A50054"/>
    <w:rsid w:val="00A501C6"/>
    <w:rsid w:val="00A50269"/>
    <w:rsid w:val="00A50307"/>
    <w:rsid w:val="00A504C8"/>
    <w:rsid w:val="00A50656"/>
    <w:rsid w:val="00A5065A"/>
    <w:rsid w:val="00A50683"/>
    <w:rsid w:val="00A506A4"/>
    <w:rsid w:val="00A50759"/>
    <w:rsid w:val="00A50765"/>
    <w:rsid w:val="00A50845"/>
    <w:rsid w:val="00A508C2"/>
    <w:rsid w:val="00A508C7"/>
    <w:rsid w:val="00A50900"/>
    <w:rsid w:val="00A5099A"/>
    <w:rsid w:val="00A509AD"/>
    <w:rsid w:val="00A50A6A"/>
    <w:rsid w:val="00A50AF7"/>
    <w:rsid w:val="00A50C29"/>
    <w:rsid w:val="00A50C72"/>
    <w:rsid w:val="00A50D50"/>
    <w:rsid w:val="00A50D64"/>
    <w:rsid w:val="00A50EA8"/>
    <w:rsid w:val="00A50ED3"/>
    <w:rsid w:val="00A50EE2"/>
    <w:rsid w:val="00A50F0B"/>
    <w:rsid w:val="00A50F33"/>
    <w:rsid w:val="00A50F9B"/>
    <w:rsid w:val="00A5106C"/>
    <w:rsid w:val="00A5116D"/>
    <w:rsid w:val="00A51207"/>
    <w:rsid w:val="00A5130F"/>
    <w:rsid w:val="00A513CB"/>
    <w:rsid w:val="00A5141E"/>
    <w:rsid w:val="00A51427"/>
    <w:rsid w:val="00A5145A"/>
    <w:rsid w:val="00A51463"/>
    <w:rsid w:val="00A5149A"/>
    <w:rsid w:val="00A5155D"/>
    <w:rsid w:val="00A515F3"/>
    <w:rsid w:val="00A516DD"/>
    <w:rsid w:val="00A51717"/>
    <w:rsid w:val="00A51775"/>
    <w:rsid w:val="00A518F9"/>
    <w:rsid w:val="00A5190B"/>
    <w:rsid w:val="00A51AD4"/>
    <w:rsid w:val="00A51CA1"/>
    <w:rsid w:val="00A51CEF"/>
    <w:rsid w:val="00A51DB8"/>
    <w:rsid w:val="00A51DE3"/>
    <w:rsid w:val="00A51EF0"/>
    <w:rsid w:val="00A5204A"/>
    <w:rsid w:val="00A52127"/>
    <w:rsid w:val="00A521C2"/>
    <w:rsid w:val="00A522C7"/>
    <w:rsid w:val="00A522E6"/>
    <w:rsid w:val="00A52351"/>
    <w:rsid w:val="00A52426"/>
    <w:rsid w:val="00A524E8"/>
    <w:rsid w:val="00A5263C"/>
    <w:rsid w:val="00A52669"/>
    <w:rsid w:val="00A52682"/>
    <w:rsid w:val="00A5273D"/>
    <w:rsid w:val="00A528D6"/>
    <w:rsid w:val="00A528F3"/>
    <w:rsid w:val="00A52A3B"/>
    <w:rsid w:val="00A52A45"/>
    <w:rsid w:val="00A52A71"/>
    <w:rsid w:val="00A52A97"/>
    <w:rsid w:val="00A52C00"/>
    <w:rsid w:val="00A52C9D"/>
    <w:rsid w:val="00A52D82"/>
    <w:rsid w:val="00A52DF0"/>
    <w:rsid w:val="00A52F88"/>
    <w:rsid w:val="00A5311D"/>
    <w:rsid w:val="00A53123"/>
    <w:rsid w:val="00A53290"/>
    <w:rsid w:val="00A532F1"/>
    <w:rsid w:val="00A533C7"/>
    <w:rsid w:val="00A53407"/>
    <w:rsid w:val="00A53537"/>
    <w:rsid w:val="00A53717"/>
    <w:rsid w:val="00A537DE"/>
    <w:rsid w:val="00A537E7"/>
    <w:rsid w:val="00A5383A"/>
    <w:rsid w:val="00A538A6"/>
    <w:rsid w:val="00A539A6"/>
    <w:rsid w:val="00A53A5A"/>
    <w:rsid w:val="00A53A95"/>
    <w:rsid w:val="00A53AF7"/>
    <w:rsid w:val="00A53C25"/>
    <w:rsid w:val="00A53D03"/>
    <w:rsid w:val="00A53D94"/>
    <w:rsid w:val="00A53DD1"/>
    <w:rsid w:val="00A53E29"/>
    <w:rsid w:val="00A54026"/>
    <w:rsid w:val="00A541A3"/>
    <w:rsid w:val="00A5432B"/>
    <w:rsid w:val="00A544F6"/>
    <w:rsid w:val="00A5456B"/>
    <w:rsid w:val="00A5459B"/>
    <w:rsid w:val="00A545AC"/>
    <w:rsid w:val="00A54602"/>
    <w:rsid w:val="00A54684"/>
    <w:rsid w:val="00A54709"/>
    <w:rsid w:val="00A5479D"/>
    <w:rsid w:val="00A547A3"/>
    <w:rsid w:val="00A547A4"/>
    <w:rsid w:val="00A547FE"/>
    <w:rsid w:val="00A54822"/>
    <w:rsid w:val="00A548C0"/>
    <w:rsid w:val="00A5498E"/>
    <w:rsid w:val="00A54A2E"/>
    <w:rsid w:val="00A54B46"/>
    <w:rsid w:val="00A54C3A"/>
    <w:rsid w:val="00A54C6D"/>
    <w:rsid w:val="00A54D96"/>
    <w:rsid w:val="00A54DAE"/>
    <w:rsid w:val="00A54F42"/>
    <w:rsid w:val="00A5500A"/>
    <w:rsid w:val="00A55030"/>
    <w:rsid w:val="00A55041"/>
    <w:rsid w:val="00A55096"/>
    <w:rsid w:val="00A550C4"/>
    <w:rsid w:val="00A550D4"/>
    <w:rsid w:val="00A550F6"/>
    <w:rsid w:val="00A5516A"/>
    <w:rsid w:val="00A55195"/>
    <w:rsid w:val="00A551DA"/>
    <w:rsid w:val="00A553C0"/>
    <w:rsid w:val="00A553FB"/>
    <w:rsid w:val="00A554CE"/>
    <w:rsid w:val="00A55601"/>
    <w:rsid w:val="00A55651"/>
    <w:rsid w:val="00A5566C"/>
    <w:rsid w:val="00A5569A"/>
    <w:rsid w:val="00A55773"/>
    <w:rsid w:val="00A5579B"/>
    <w:rsid w:val="00A55846"/>
    <w:rsid w:val="00A558B8"/>
    <w:rsid w:val="00A5592F"/>
    <w:rsid w:val="00A5593A"/>
    <w:rsid w:val="00A559ED"/>
    <w:rsid w:val="00A55A06"/>
    <w:rsid w:val="00A55DCD"/>
    <w:rsid w:val="00A55DEE"/>
    <w:rsid w:val="00A55E3A"/>
    <w:rsid w:val="00A55E82"/>
    <w:rsid w:val="00A55EC0"/>
    <w:rsid w:val="00A55FEF"/>
    <w:rsid w:val="00A5612F"/>
    <w:rsid w:val="00A561D3"/>
    <w:rsid w:val="00A5624E"/>
    <w:rsid w:val="00A5627C"/>
    <w:rsid w:val="00A5631A"/>
    <w:rsid w:val="00A5635A"/>
    <w:rsid w:val="00A5636F"/>
    <w:rsid w:val="00A564E6"/>
    <w:rsid w:val="00A5651C"/>
    <w:rsid w:val="00A565F8"/>
    <w:rsid w:val="00A56657"/>
    <w:rsid w:val="00A56674"/>
    <w:rsid w:val="00A56722"/>
    <w:rsid w:val="00A5684B"/>
    <w:rsid w:val="00A56894"/>
    <w:rsid w:val="00A569EE"/>
    <w:rsid w:val="00A56A0A"/>
    <w:rsid w:val="00A56AC5"/>
    <w:rsid w:val="00A56C0E"/>
    <w:rsid w:val="00A56D17"/>
    <w:rsid w:val="00A56DE1"/>
    <w:rsid w:val="00A56DE4"/>
    <w:rsid w:val="00A56E83"/>
    <w:rsid w:val="00A56EC2"/>
    <w:rsid w:val="00A56F3C"/>
    <w:rsid w:val="00A56FA1"/>
    <w:rsid w:val="00A5707E"/>
    <w:rsid w:val="00A57127"/>
    <w:rsid w:val="00A5712F"/>
    <w:rsid w:val="00A57210"/>
    <w:rsid w:val="00A5724C"/>
    <w:rsid w:val="00A572DA"/>
    <w:rsid w:val="00A57478"/>
    <w:rsid w:val="00A5752C"/>
    <w:rsid w:val="00A57692"/>
    <w:rsid w:val="00A576C6"/>
    <w:rsid w:val="00A57730"/>
    <w:rsid w:val="00A577F8"/>
    <w:rsid w:val="00A578A6"/>
    <w:rsid w:val="00A578D1"/>
    <w:rsid w:val="00A57A1E"/>
    <w:rsid w:val="00A57B0A"/>
    <w:rsid w:val="00A57B99"/>
    <w:rsid w:val="00A57BA4"/>
    <w:rsid w:val="00A57C3F"/>
    <w:rsid w:val="00A57D71"/>
    <w:rsid w:val="00A57EA1"/>
    <w:rsid w:val="00A57EB9"/>
    <w:rsid w:val="00A57FAB"/>
    <w:rsid w:val="00A600D4"/>
    <w:rsid w:val="00A60170"/>
    <w:rsid w:val="00A601C7"/>
    <w:rsid w:val="00A602AA"/>
    <w:rsid w:val="00A602C2"/>
    <w:rsid w:val="00A602CD"/>
    <w:rsid w:val="00A60305"/>
    <w:rsid w:val="00A6030C"/>
    <w:rsid w:val="00A60363"/>
    <w:rsid w:val="00A603C0"/>
    <w:rsid w:val="00A604FC"/>
    <w:rsid w:val="00A60675"/>
    <w:rsid w:val="00A60729"/>
    <w:rsid w:val="00A60734"/>
    <w:rsid w:val="00A6074E"/>
    <w:rsid w:val="00A607BB"/>
    <w:rsid w:val="00A608E4"/>
    <w:rsid w:val="00A6091F"/>
    <w:rsid w:val="00A6095B"/>
    <w:rsid w:val="00A609A0"/>
    <w:rsid w:val="00A609A2"/>
    <w:rsid w:val="00A609F9"/>
    <w:rsid w:val="00A60A40"/>
    <w:rsid w:val="00A60A54"/>
    <w:rsid w:val="00A60AC5"/>
    <w:rsid w:val="00A60C1E"/>
    <w:rsid w:val="00A60C23"/>
    <w:rsid w:val="00A60C25"/>
    <w:rsid w:val="00A60D20"/>
    <w:rsid w:val="00A60DC2"/>
    <w:rsid w:val="00A60E43"/>
    <w:rsid w:val="00A60E9D"/>
    <w:rsid w:val="00A61022"/>
    <w:rsid w:val="00A61080"/>
    <w:rsid w:val="00A610DC"/>
    <w:rsid w:val="00A61256"/>
    <w:rsid w:val="00A612F7"/>
    <w:rsid w:val="00A613A9"/>
    <w:rsid w:val="00A613D7"/>
    <w:rsid w:val="00A614DE"/>
    <w:rsid w:val="00A614ED"/>
    <w:rsid w:val="00A6167D"/>
    <w:rsid w:val="00A616DD"/>
    <w:rsid w:val="00A616E3"/>
    <w:rsid w:val="00A6174E"/>
    <w:rsid w:val="00A61764"/>
    <w:rsid w:val="00A6192D"/>
    <w:rsid w:val="00A6195F"/>
    <w:rsid w:val="00A619A0"/>
    <w:rsid w:val="00A619CE"/>
    <w:rsid w:val="00A619DE"/>
    <w:rsid w:val="00A619EA"/>
    <w:rsid w:val="00A619F1"/>
    <w:rsid w:val="00A61A10"/>
    <w:rsid w:val="00A61ABE"/>
    <w:rsid w:val="00A61D50"/>
    <w:rsid w:val="00A61D94"/>
    <w:rsid w:val="00A61E03"/>
    <w:rsid w:val="00A61E99"/>
    <w:rsid w:val="00A61EC9"/>
    <w:rsid w:val="00A61EFE"/>
    <w:rsid w:val="00A61F96"/>
    <w:rsid w:val="00A61FEA"/>
    <w:rsid w:val="00A6204B"/>
    <w:rsid w:val="00A62077"/>
    <w:rsid w:val="00A620A1"/>
    <w:rsid w:val="00A620C0"/>
    <w:rsid w:val="00A6238D"/>
    <w:rsid w:val="00A62462"/>
    <w:rsid w:val="00A6253A"/>
    <w:rsid w:val="00A62751"/>
    <w:rsid w:val="00A62819"/>
    <w:rsid w:val="00A628A0"/>
    <w:rsid w:val="00A62A41"/>
    <w:rsid w:val="00A62ACF"/>
    <w:rsid w:val="00A62B4D"/>
    <w:rsid w:val="00A62C82"/>
    <w:rsid w:val="00A62C94"/>
    <w:rsid w:val="00A62CFF"/>
    <w:rsid w:val="00A62E3F"/>
    <w:rsid w:val="00A62E8E"/>
    <w:rsid w:val="00A62EAA"/>
    <w:rsid w:val="00A62F77"/>
    <w:rsid w:val="00A62F8A"/>
    <w:rsid w:val="00A63048"/>
    <w:rsid w:val="00A6323F"/>
    <w:rsid w:val="00A6328D"/>
    <w:rsid w:val="00A63351"/>
    <w:rsid w:val="00A63359"/>
    <w:rsid w:val="00A633FF"/>
    <w:rsid w:val="00A6343F"/>
    <w:rsid w:val="00A63457"/>
    <w:rsid w:val="00A6362E"/>
    <w:rsid w:val="00A63632"/>
    <w:rsid w:val="00A63691"/>
    <w:rsid w:val="00A63973"/>
    <w:rsid w:val="00A6399E"/>
    <w:rsid w:val="00A639E3"/>
    <w:rsid w:val="00A63AB5"/>
    <w:rsid w:val="00A63AF2"/>
    <w:rsid w:val="00A63B64"/>
    <w:rsid w:val="00A63D55"/>
    <w:rsid w:val="00A63D69"/>
    <w:rsid w:val="00A63E40"/>
    <w:rsid w:val="00A63E7F"/>
    <w:rsid w:val="00A63E92"/>
    <w:rsid w:val="00A63EEA"/>
    <w:rsid w:val="00A63F6C"/>
    <w:rsid w:val="00A63F9A"/>
    <w:rsid w:val="00A64068"/>
    <w:rsid w:val="00A640E9"/>
    <w:rsid w:val="00A64214"/>
    <w:rsid w:val="00A642A4"/>
    <w:rsid w:val="00A64357"/>
    <w:rsid w:val="00A64391"/>
    <w:rsid w:val="00A643E2"/>
    <w:rsid w:val="00A643E5"/>
    <w:rsid w:val="00A64586"/>
    <w:rsid w:val="00A645DA"/>
    <w:rsid w:val="00A646F5"/>
    <w:rsid w:val="00A647AA"/>
    <w:rsid w:val="00A647D9"/>
    <w:rsid w:val="00A64843"/>
    <w:rsid w:val="00A6486E"/>
    <w:rsid w:val="00A6492E"/>
    <w:rsid w:val="00A64A82"/>
    <w:rsid w:val="00A64BBB"/>
    <w:rsid w:val="00A64C2A"/>
    <w:rsid w:val="00A64CC4"/>
    <w:rsid w:val="00A64E50"/>
    <w:rsid w:val="00A64E9B"/>
    <w:rsid w:val="00A650A9"/>
    <w:rsid w:val="00A65179"/>
    <w:rsid w:val="00A6519E"/>
    <w:rsid w:val="00A651AA"/>
    <w:rsid w:val="00A651B0"/>
    <w:rsid w:val="00A6528B"/>
    <w:rsid w:val="00A65380"/>
    <w:rsid w:val="00A653FE"/>
    <w:rsid w:val="00A6550C"/>
    <w:rsid w:val="00A65555"/>
    <w:rsid w:val="00A655DA"/>
    <w:rsid w:val="00A6563D"/>
    <w:rsid w:val="00A656E4"/>
    <w:rsid w:val="00A65759"/>
    <w:rsid w:val="00A6581C"/>
    <w:rsid w:val="00A65896"/>
    <w:rsid w:val="00A6589F"/>
    <w:rsid w:val="00A658DA"/>
    <w:rsid w:val="00A658DF"/>
    <w:rsid w:val="00A659FB"/>
    <w:rsid w:val="00A65A6A"/>
    <w:rsid w:val="00A65A9D"/>
    <w:rsid w:val="00A65ABC"/>
    <w:rsid w:val="00A65B4E"/>
    <w:rsid w:val="00A65BF1"/>
    <w:rsid w:val="00A65C6F"/>
    <w:rsid w:val="00A65CF6"/>
    <w:rsid w:val="00A65D1A"/>
    <w:rsid w:val="00A65DCA"/>
    <w:rsid w:val="00A65E23"/>
    <w:rsid w:val="00A65E9C"/>
    <w:rsid w:val="00A65FE5"/>
    <w:rsid w:val="00A6613E"/>
    <w:rsid w:val="00A66264"/>
    <w:rsid w:val="00A662BA"/>
    <w:rsid w:val="00A662FC"/>
    <w:rsid w:val="00A6638C"/>
    <w:rsid w:val="00A663F4"/>
    <w:rsid w:val="00A66427"/>
    <w:rsid w:val="00A66463"/>
    <w:rsid w:val="00A666D5"/>
    <w:rsid w:val="00A6670F"/>
    <w:rsid w:val="00A66818"/>
    <w:rsid w:val="00A66891"/>
    <w:rsid w:val="00A66A46"/>
    <w:rsid w:val="00A66A8C"/>
    <w:rsid w:val="00A66B01"/>
    <w:rsid w:val="00A66B7D"/>
    <w:rsid w:val="00A66BD6"/>
    <w:rsid w:val="00A66CB8"/>
    <w:rsid w:val="00A66D46"/>
    <w:rsid w:val="00A66DCB"/>
    <w:rsid w:val="00A66DF1"/>
    <w:rsid w:val="00A66E10"/>
    <w:rsid w:val="00A67000"/>
    <w:rsid w:val="00A6700B"/>
    <w:rsid w:val="00A67035"/>
    <w:rsid w:val="00A67055"/>
    <w:rsid w:val="00A670E1"/>
    <w:rsid w:val="00A67177"/>
    <w:rsid w:val="00A671CA"/>
    <w:rsid w:val="00A6721A"/>
    <w:rsid w:val="00A67269"/>
    <w:rsid w:val="00A67282"/>
    <w:rsid w:val="00A67313"/>
    <w:rsid w:val="00A67439"/>
    <w:rsid w:val="00A67480"/>
    <w:rsid w:val="00A67504"/>
    <w:rsid w:val="00A6763D"/>
    <w:rsid w:val="00A676B9"/>
    <w:rsid w:val="00A67744"/>
    <w:rsid w:val="00A677FB"/>
    <w:rsid w:val="00A6782C"/>
    <w:rsid w:val="00A6797C"/>
    <w:rsid w:val="00A67B85"/>
    <w:rsid w:val="00A67C4D"/>
    <w:rsid w:val="00A67D03"/>
    <w:rsid w:val="00A67DA9"/>
    <w:rsid w:val="00A67DB8"/>
    <w:rsid w:val="00A67EA6"/>
    <w:rsid w:val="00A67F0C"/>
    <w:rsid w:val="00A70026"/>
    <w:rsid w:val="00A7004B"/>
    <w:rsid w:val="00A70081"/>
    <w:rsid w:val="00A70092"/>
    <w:rsid w:val="00A700B4"/>
    <w:rsid w:val="00A700D2"/>
    <w:rsid w:val="00A70297"/>
    <w:rsid w:val="00A702F7"/>
    <w:rsid w:val="00A7039D"/>
    <w:rsid w:val="00A7049E"/>
    <w:rsid w:val="00A704A6"/>
    <w:rsid w:val="00A70566"/>
    <w:rsid w:val="00A70637"/>
    <w:rsid w:val="00A70734"/>
    <w:rsid w:val="00A7073C"/>
    <w:rsid w:val="00A708E5"/>
    <w:rsid w:val="00A70910"/>
    <w:rsid w:val="00A70951"/>
    <w:rsid w:val="00A70A04"/>
    <w:rsid w:val="00A70AF2"/>
    <w:rsid w:val="00A70B2F"/>
    <w:rsid w:val="00A70B70"/>
    <w:rsid w:val="00A70BCE"/>
    <w:rsid w:val="00A70C0D"/>
    <w:rsid w:val="00A70C47"/>
    <w:rsid w:val="00A70C6A"/>
    <w:rsid w:val="00A70DA8"/>
    <w:rsid w:val="00A710D5"/>
    <w:rsid w:val="00A710F7"/>
    <w:rsid w:val="00A71104"/>
    <w:rsid w:val="00A71376"/>
    <w:rsid w:val="00A713B9"/>
    <w:rsid w:val="00A7145C"/>
    <w:rsid w:val="00A7150B"/>
    <w:rsid w:val="00A716B7"/>
    <w:rsid w:val="00A7172A"/>
    <w:rsid w:val="00A7176D"/>
    <w:rsid w:val="00A717D1"/>
    <w:rsid w:val="00A718B5"/>
    <w:rsid w:val="00A7198A"/>
    <w:rsid w:val="00A719C7"/>
    <w:rsid w:val="00A719CA"/>
    <w:rsid w:val="00A719FD"/>
    <w:rsid w:val="00A71A0F"/>
    <w:rsid w:val="00A71A42"/>
    <w:rsid w:val="00A71ACE"/>
    <w:rsid w:val="00A71DA0"/>
    <w:rsid w:val="00A71E5E"/>
    <w:rsid w:val="00A71E6D"/>
    <w:rsid w:val="00A71E96"/>
    <w:rsid w:val="00A71ED9"/>
    <w:rsid w:val="00A71F0E"/>
    <w:rsid w:val="00A71FDB"/>
    <w:rsid w:val="00A71FF2"/>
    <w:rsid w:val="00A7223E"/>
    <w:rsid w:val="00A72292"/>
    <w:rsid w:val="00A72340"/>
    <w:rsid w:val="00A72399"/>
    <w:rsid w:val="00A723E9"/>
    <w:rsid w:val="00A723EE"/>
    <w:rsid w:val="00A72401"/>
    <w:rsid w:val="00A7262B"/>
    <w:rsid w:val="00A726E7"/>
    <w:rsid w:val="00A72832"/>
    <w:rsid w:val="00A728A2"/>
    <w:rsid w:val="00A728AC"/>
    <w:rsid w:val="00A729F1"/>
    <w:rsid w:val="00A72A06"/>
    <w:rsid w:val="00A72A56"/>
    <w:rsid w:val="00A72A64"/>
    <w:rsid w:val="00A72A6D"/>
    <w:rsid w:val="00A72A85"/>
    <w:rsid w:val="00A72AD5"/>
    <w:rsid w:val="00A72AF7"/>
    <w:rsid w:val="00A72B24"/>
    <w:rsid w:val="00A72BCA"/>
    <w:rsid w:val="00A72CF4"/>
    <w:rsid w:val="00A72D3B"/>
    <w:rsid w:val="00A72D6C"/>
    <w:rsid w:val="00A72F0C"/>
    <w:rsid w:val="00A72F2A"/>
    <w:rsid w:val="00A72F8B"/>
    <w:rsid w:val="00A72FEC"/>
    <w:rsid w:val="00A7314E"/>
    <w:rsid w:val="00A7318B"/>
    <w:rsid w:val="00A7328F"/>
    <w:rsid w:val="00A732EE"/>
    <w:rsid w:val="00A73353"/>
    <w:rsid w:val="00A733D5"/>
    <w:rsid w:val="00A73439"/>
    <w:rsid w:val="00A73443"/>
    <w:rsid w:val="00A734BC"/>
    <w:rsid w:val="00A73536"/>
    <w:rsid w:val="00A73539"/>
    <w:rsid w:val="00A7354A"/>
    <w:rsid w:val="00A73677"/>
    <w:rsid w:val="00A736DB"/>
    <w:rsid w:val="00A73797"/>
    <w:rsid w:val="00A7379B"/>
    <w:rsid w:val="00A737DB"/>
    <w:rsid w:val="00A7386A"/>
    <w:rsid w:val="00A7389A"/>
    <w:rsid w:val="00A7390D"/>
    <w:rsid w:val="00A739FC"/>
    <w:rsid w:val="00A73A57"/>
    <w:rsid w:val="00A73AE8"/>
    <w:rsid w:val="00A73B3E"/>
    <w:rsid w:val="00A73BCB"/>
    <w:rsid w:val="00A73C80"/>
    <w:rsid w:val="00A73DD8"/>
    <w:rsid w:val="00A73DFE"/>
    <w:rsid w:val="00A73E74"/>
    <w:rsid w:val="00A73F53"/>
    <w:rsid w:val="00A73F56"/>
    <w:rsid w:val="00A73F7A"/>
    <w:rsid w:val="00A73F7F"/>
    <w:rsid w:val="00A73FDD"/>
    <w:rsid w:val="00A7401F"/>
    <w:rsid w:val="00A74114"/>
    <w:rsid w:val="00A74130"/>
    <w:rsid w:val="00A7415D"/>
    <w:rsid w:val="00A742F4"/>
    <w:rsid w:val="00A7437D"/>
    <w:rsid w:val="00A743B7"/>
    <w:rsid w:val="00A745BF"/>
    <w:rsid w:val="00A745FA"/>
    <w:rsid w:val="00A7478B"/>
    <w:rsid w:val="00A747B0"/>
    <w:rsid w:val="00A74863"/>
    <w:rsid w:val="00A748A2"/>
    <w:rsid w:val="00A748D3"/>
    <w:rsid w:val="00A74A54"/>
    <w:rsid w:val="00A74A9F"/>
    <w:rsid w:val="00A74B15"/>
    <w:rsid w:val="00A74BF1"/>
    <w:rsid w:val="00A74C76"/>
    <w:rsid w:val="00A74D66"/>
    <w:rsid w:val="00A74DBF"/>
    <w:rsid w:val="00A74E3E"/>
    <w:rsid w:val="00A74EC3"/>
    <w:rsid w:val="00A74ECF"/>
    <w:rsid w:val="00A750B3"/>
    <w:rsid w:val="00A750D6"/>
    <w:rsid w:val="00A752D4"/>
    <w:rsid w:val="00A75318"/>
    <w:rsid w:val="00A75438"/>
    <w:rsid w:val="00A7548E"/>
    <w:rsid w:val="00A7555D"/>
    <w:rsid w:val="00A7556D"/>
    <w:rsid w:val="00A7563A"/>
    <w:rsid w:val="00A756B7"/>
    <w:rsid w:val="00A75818"/>
    <w:rsid w:val="00A7588B"/>
    <w:rsid w:val="00A75898"/>
    <w:rsid w:val="00A758E7"/>
    <w:rsid w:val="00A75900"/>
    <w:rsid w:val="00A7596D"/>
    <w:rsid w:val="00A759A5"/>
    <w:rsid w:val="00A75A4B"/>
    <w:rsid w:val="00A75B91"/>
    <w:rsid w:val="00A75C79"/>
    <w:rsid w:val="00A75C9F"/>
    <w:rsid w:val="00A75D62"/>
    <w:rsid w:val="00A75DCC"/>
    <w:rsid w:val="00A75DFE"/>
    <w:rsid w:val="00A75E4D"/>
    <w:rsid w:val="00A75E8F"/>
    <w:rsid w:val="00A75EF1"/>
    <w:rsid w:val="00A75F02"/>
    <w:rsid w:val="00A75F4D"/>
    <w:rsid w:val="00A75F73"/>
    <w:rsid w:val="00A76079"/>
    <w:rsid w:val="00A761E8"/>
    <w:rsid w:val="00A76234"/>
    <w:rsid w:val="00A762E7"/>
    <w:rsid w:val="00A7638F"/>
    <w:rsid w:val="00A763DE"/>
    <w:rsid w:val="00A765FE"/>
    <w:rsid w:val="00A7663D"/>
    <w:rsid w:val="00A76671"/>
    <w:rsid w:val="00A7677E"/>
    <w:rsid w:val="00A767C1"/>
    <w:rsid w:val="00A7691C"/>
    <w:rsid w:val="00A76961"/>
    <w:rsid w:val="00A76984"/>
    <w:rsid w:val="00A76A63"/>
    <w:rsid w:val="00A76B71"/>
    <w:rsid w:val="00A76CA3"/>
    <w:rsid w:val="00A76CF9"/>
    <w:rsid w:val="00A76DD7"/>
    <w:rsid w:val="00A76DFD"/>
    <w:rsid w:val="00A76E98"/>
    <w:rsid w:val="00A76F1D"/>
    <w:rsid w:val="00A76FCD"/>
    <w:rsid w:val="00A770A5"/>
    <w:rsid w:val="00A7714B"/>
    <w:rsid w:val="00A77234"/>
    <w:rsid w:val="00A77254"/>
    <w:rsid w:val="00A77271"/>
    <w:rsid w:val="00A77292"/>
    <w:rsid w:val="00A773B9"/>
    <w:rsid w:val="00A77412"/>
    <w:rsid w:val="00A77619"/>
    <w:rsid w:val="00A7764C"/>
    <w:rsid w:val="00A7766E"/>
    <w:rsid w:val="00A777D3"/>
    <w:rsid w:val="00A777DC"/>
    <w:rsid w:val="00A77800"/>
    <w:rsid w:val="00A778F9"/>
    <w:rsid w:val="00A77955"/>
    <w:rsid w:val="00A7797A"/>
    <w:rsid w:val="00A77A48"/>
    <w:rsid w:val="00A77B39"/>
    <w:rsid w:val="00A77BBB"/>
    <w:rsid w:val="00A77BCC"/>
    <w:rsid w:val="00A77C65"/>
    <w:rsid w:val="00A77D9A"/>
    <w:rsid w:val="00A77E57"/>
    <w:rsid w:val="00A77E7D"/>
    <w:rsid w:val="00A77F05"/>
    <w:rsid w:val="00A77F0C"/>
    <w:rsid w:val="00A77F60"/>
    <w:rsid w:val="00A77F78"/>
    <w:rsid w:val="00A80064"/>
    <w:rsid w:val="00A8007A"/>
    <w:rsid w:val="00A800E4"/>
    <w:rsid w:val="00A801B9"/>
    <w:rsid w:val="00A80202"/>
    <w:rsid w:val="00A8029F"/>
    <w:rsid w:val="00A80359"/>
    <w:rsid w:val="00A80452"/>
    <w:rsid w:val="00A80476"/>
    <w:rsid w:val="00A804B0"/>
    <w:rsid w:val="00A80546"/>
    <w:rsid w:val="00A80612"/>
    <w:rsid w:val="00A80694"/>
    <w:rsid w:val="00A8074A"/>
    <w:rsid w:val="00A80801"/>
    <w:rsid w:val="00A80ADE"/>
    <w:rsid w:val="00A80AEB"/>
    <w:rsid w:val="00A80B4F"/>
    <w:rsid w:val="00A80C6A"/>
    <w:rsid w:val="00A80E15"/>
    <w:rsid w:val="00A80F00"/>
    <w:rsid w:val="00A81154"/>
    <w:rsid w:val="00A811CC"/>
    <w:rsid w:val="00A811D1"/>
    <w:rsid w:val="00A811D9"/>
    <w:rsid w:val="00A812AB"/>
    <w:rsid w:val="00A81395"/>
    <w:rsid w:val="00A813E5"/>
    <w:rsid w:val="00A81513"/>
    <w:rsid w:val="00A81563"/>
    <w:rsid w:val="00A81769"/>
    <w:rsid w:val="00A81772"/>
    <w:rsid w:val="00A81A6A"/>
    <w:rsid w:val="00A81A6D"/>
    <w:rsid w:val="00A81A96"/>
    <w:rsid w:val="00A81ADB"/>
    <w:rsid w:val="00A81B02"/>
    <w:rsid w:val="00A81B21"/>
    <w:rsid w:val="00A81C80"/>
    <w:rsid w:val="00A81D33"/>
    <w:rsid w:val="00A81D6B"/>
    <w:rsid w:val="00A81D97"/>
    <w:rsid w:val="00A81DBC"/>
    <w:rsid w:val="00A81DDD"/>
    <w:rsid w:val="00A82134"/>
    <w:rsid w:val="00A822F5"/>
    <w:rsid w:val="00A823EA"/>
    <w:rsid w:val="00A8240C"/>
    <w:rsid w:val="00A82470"/>
    <w:rsid w:val="00A82515"/>
    <w:rsid w:val="00A8254E"/>
    <w:rsid w:val="00A82595"/>
    <w:rsid w:val="00A8259B"/>
    <w:rsid w:val="00A825B1"/>
    <w:rsid w:val="00A825D0"/>
    <w:rsid w:val="00A82657"/>
    <w:rsid w:val="00A82699"/>
    <w:rsid w:val="00A826A2"/>
    <w:rsid w:val="00A82702"/>
    <w:rsid w:val="00A82827"/>
    <w:rsid w:val="00A8287B"/>
    <w:rsid w:val="00A82896"/>
    <w:rsid w:val="00A82904"/>
    <w:rsid w:val="00A82926"/>
    <w:rsid w:val="00A8299C"/>
    <w:rsid w:val="00A82B24"/>
    <w:rsid w:val="00A82B54"/>
    <w:rsid w:val="00A82B7B"/>
    <w:rsid w:val="00A82BB9"/>
    <w:rsid w:val="00A82BC6"/>
    <w:rsid w:val="00A82BEC"/>
    <w:rsid w:val="00A82E84"/>
    <w:rsid w:val="00A82EAA"/>
    <w:rsid w:val="00A82ECA"/>
    <w:rsid w:val="00A83147"/>
    <w:rsid w:val="00A831DD"/>
    <w:rsid w:val="00A83268"/>
    <w:rsid w:val="00A832A9"/>
    <w:rsid w:val="00A833C9"/>
    <w:rsid w:val="00A833EB"/>
    <w:rsid w:val="00A8341A"/>
    <w:rsid w:val="00A834AD"/>
    <w:rsid w:val="00A83519"/>
    <w:rsid w:val="00A8364C"/>
    <w:rsid w:val="00A8367F"/>
    <w:rsid w:val="00A8370B"/>
    <w:rsid w:val="00A83807"/>
    <w:rsid w:val="00A83819"/>
    <w:rsid w:val="00A8381E"/>
    <w:rsid w:val="00A838FF"/>
    <w:rsid w:val="00A83B28"/>
    <w:rsid w:val="00A83BD0"/>
    <w:rsid w:val="00A83C98"/>
    <w:rsid w:val="00A83CA9"/>
    <w:rsid w:val="00A83CCF"/>
    <w:rsid w:val="00A83D1D"/>
    <w:rsid w:val="00A83D3E"/>
    <w:rsid w:val="00A83D44"/>
    <w:rsid w:val="00A83D9E"/>
    <w:rsid w:val="00A83DD2"/>
    <w:rsid w:val="00A83E7C"/>
    <w:rsid w:val="00A83F08"/>
    <w:rsid w:val="00A83F2A"/>
    <w:rsid w:val="00A83F33"/>
    <w:rsid w:val="00A83FE1"/>
    <w:rsid w:val="00A8400C"/>
    <w:rsid w:val="00A840A3"/>
    <w:rsid w:val="00A84128"/>
    <w:rsid w:val="00A841AC"/>
    <w:rsid w:val="00A84247"/>
    <w:rsid w:val="00A84265"/>
    <w:rsid w:val="00A84352"/>
    <w:rsid w:val="00A8443A"/>
    <w:rsid w:val="00A84442"/>
    <w:rsid w:val="00A8445E"/>
    <w:rsid w:val="00A844D8"/>
    <w:rsid w:val="00A845AC"/>
    <w:rsid w:val="00A845D0"/>
    <w:rsid w:val="00A84614"/>
    <w:rsid w:val="00A847A2"/>
    <w:rsid w:val="00A847A3"/>
    <w:rsid w:val="00A849B2"/>
    <w:rsid w:val="00A84AC5"/>
    <w:rsid w:val="00A84B10"/>
    <w:rsid w:val="00A84B80"/>
    <w:rsid w:val="00A84BA9"/>
    <w:rsid w:val="00A84BF2"/>
    <w:rsid w:val="00A84E65"/>
    <w:rsid w:val="00A84EB9"/>
    <w:rsid w:val="00A84F55"/>
    <w:rsid w:val="00A85034"/>
    <w:rsid w:val="00A85051"/>
    <w:rsid w:val="00A8508B"/>
    <w:rsid w:val="00A8508C"/>
    <w:rsid w:val="00A85098"/>
    <w:rsid w:val="00A85136"/>
    <w:rsid w:val="00A851DB"/>
    <w:rsid w:val="00A851FC"/>
    <w:rsid w:val="00A8520E"/>
    <w:rsid w:val="00A85226"/>
    <w:rsid w:val="00A8523E"/>
    <w:rsid w:val="00A85258"/>
    <w:rsid w:val="00A85278"/>
    <w:rsid w:val="00A852C5"/>
    <w:rsid w:val="00A85369"/>
    <w:rsid w:val="00A853E6"/>
    <w:rsid w:val="00A85445"/>
    <w:rsid w:val="00A85695"/>
    <w:rsid w:val="00A856DD"/>
    <w:rsid w:val="00A856E0"/>
    <w:rsid w:val="00A8589E"/>
    <w:rsid w:val="00A858AE"/>
    <w:rsid w:val="00A85AB7"/>
    <w:rsid w:val="00A85B44"/>
    <w:rsid w:val="00A85B62"/>
    <w:rsid w:val="00A85C61"/>
    <w:rsid w:val="00A85CB5"/>
    <w:rsid w:val="00A85D2C"/>
    <w:rsid w:val="00A85DA9"/>
    <w:rsid w:val="00A85DCA"/>
    <w:rsid w:val="00A85E8B"/>
    <w:rsid w:val="00A85EA3"/>
    <w:rsid w:val="00A85F56"/>
    <w:rsid w:val="00A85F90"/>
    <w:rsid w:val="00A86184"/>
    <w:rsid w:val="00A8622F"/>
    <w:rsid w:val="00A862C4"/>
    <w:rsid w:val="00A86328"/>
    <w:rsid w:val="00A86339"/>
    <w:rsid w:val="00A863CF"/>
    <w:rsid w:val="00A863FE"/>
    <w:rsid w:val="00A86466"/>
    <w:rsid w:val="00A86488"/>
    <w:rsid w:val="00A865A9"/>
    <w:rsid w:val="00A86758"/>
    <w:rsid w:val="00A868D3"/>
    <w:rsid w:val="00A86950"/>
    <w:rsid w:val="00A8696F"/>
    <w:rsid w:val="00A86994"/>
    <w:rsid w:val="00A869CE"/>
    <w:rsid w:val="00A86A27"/>
    <w:rsid w:val="00A86B15"/>
    <w:rsid w:val="00A86B59"/>
    <w:rsid w:val="00A86D12"/>
    <w:rsid w:val="00A86D3E"/>
    <w:rsid w:val="00A86E5B"/>
    <w:rsid w:val="00A86E8A"/>
    <w:rsid w:val="00A86EA8"/>
    <w:rsid w:val="00A86F40"/>
    <w:rsid w:val="00A86FB7"/>
    <w:rsid w:val="00A87065"/>
    <w:rsid w:val="00A87139"/>
    <w:rsid w:val="00A87212"/>
    <w:rsid w:val="00A87402"/>
    <w:rsid w:val="00A87626"/>
    <w:rsid w:val="00A87746"/>
    <w:rsid w:val="00A877BA"/>
    <w:rsid w:val="00A877DE"/>
    <w:rsid w:val="00A8782C"/>
    <w:rsid w:val="00A87A44"/>
    <w:rsid w:val="00A87A91"/>
    <w:rsid w:val="00A87AF9"/>
    <w:rsid w:val="00A87BDD"/>
    <w:rsid w:val="00A87BEA"/>
    <w:rsid w:val="00A87BED"/>
    <w:rsid w:val="00A87CD1"/>
    <w:rsid w:val="00A87E0D"/>
    <w:rsid w:val="00A87E3B"/>
    <w:rsid w:val="00A87F9F"/>
    <w:rsid w:val="00A87FA7"/>
    <w:rsid w:val="00A90082"/>
    <w:rsid w:val="00A90158"/>
    <w:rsid w:val="00A902AF"/>
    <w:rsid w:val="00A90327"/>
    <w:rsid w:val="00A904CB"/>
    <w:rsid w:val="00A904EE"/>
    <w:rsid w:val="00A906CF"/>
    <w:rsid w:val="00A907C1"/>
    <w:rsid w:val="00A907E7"/>
    <w:rsid w:val="00A90985"/>
    <w:rsid w:val="00A90A6F"/>
    <w:rsid w:val="00A90A96"/>
    <w:rsid w:val="00A90B40"/>
    <w:rsid w:val="00A90BCA"/>
    <w:rsid w:val="00A90C91"/>
    <w:rsid w:val="00A90CB2"/>
    <w:rsid w:val="00A90DB8"/>
    <w:rsid w:val="00A90EA7"/>
    <w:rsid w:val="00A90F4D"/>
    <w:rsid w:val="00A9108D"/>
    <w:rsid w:val="00A91199"/>
    <w:rsid w:val="00A9119F"/>
    <w:rsid w:val="00A911FD"/>
    <w:rsid w:val="00A91204"/>
    <w:rsid w:val="00A91208"/>
    <w:rsid w:val="00A91250"/>
    <w:rsid w:val="00A912BE"/>
    <w:rsid w:val="00A912FF"/>
    <w:rsid w:val="00A91354"/>
    <w:rsid w:val="00A91355"/>
    <w:rsid w:val="00A91362"/>
    <w:rsid w:val="00A91528"/>
    <w:rsid w:val="00A9152A"/>
    <w:rsid w:val="00A91548"/>
    <w:rsid w:val="00A915A7"/>
    <w:rsid w:val="00A91607"/>
    <w:rsid w:val="00A916D4"/>
    <w:rsid w:val="00A91762"/>
    <w:rsid w:val="00A91832"/>
    <w:rsid w:val="00A91855"/>
    <w:rsid w:val="00A918BD"/>
    <w:rsid w:val="00A91A2F"/>
    <w:rsid w:val="00A91C0A"/>
    <w:rsid w:val="00A91C0B"/>
    <w:rsid w:val="00A91CF2"/>
    <w:rsid w:val="00A91D2A"/>
    <w:rsid w:val="00A91D59"/>
    <w:rsid w:val="00A91E16"/>
    <w:rsid w:val="00A91E25"/>
    <w:rsid w:val="00A91F7D"/>
    <w:rsid w:val="00A91F94"/>
    <w:rsid w:val="00A91FED"/>
    <w:rsid w:val="00A921C5"/>
    <w:rsid w:val="00A9223D"/>
    <w:rsid w:val="00A92240"/>
    <w:rsid w:val="00A92312"/>
    <w:rsid w:val="00A92335"/>
    <w:rsid w:val="00A92465"/>
    <w:rsid w:val="00A9252E"/>
    <w:rsid w:val="00A92570"/>
    <w:rsid w:val="00A9261E"/>
    <w:rsid w:val="00A926BD"/>
    <w:rsid w:val="00A926CF"/>
    <w:rsid w:val="00A92782"/>
    <w:rsid w:val="00A92824"/>
    <w:rsid w:val="00A928FC"/>
    <w:rsid w:val="00A92914"/>
    <w:rsid w:val="00A929D1"/>
    <w:rsid w:val="00A92A50"/>
    <w:rsid w:val="00A92A8A"/>
    <w:rsid w:val="00A92AD2"/>
    <w:rsid w:val="00A92BE5"/>
    <w:rsid w:val="00A92DF0"/>
    <w:rsid w:val="00A93017"/>
    <w:rsid w:val="00A9308F"/>
    <w:rsid w:val="00A930D0"/>
    <w:rsid w:val="00A930F7"/>
    <w:rsid w:val="00A93453"/>
    <w:rsid w:val="00A935F8"/>
    <w:rsid w:val="00A9362B"/>
    <w:rsid w:val="00A93706"/>
    <w:rsid w:val="00A9373A"/>
    <w:rsid w:val="00A938F4"/>
    <w:rsid w:val="00A939CE"/>
    <w:rsid w:val="00A93C47"/>
    <w:rsid w:val="00A93C4C"/>
    <w:rsid w:val="00A93DB7"/>
    <w:rsid w:val="00A93DD4"/>
    <w:rsid w:val="00A93ED2"/>
    <w:rsid w:val="00A93ED9"/>
    <w:rsid w:val="00A93F4F"/>
    <w:rsid w:val="00A93F74"/>
    <w:rsid w:val="00A9402B"/>
    <w:rsid w:val="00A9410B"/>
    <w:rsid w:val="00A9414E"/>
    <w:rsid w:val="00A9418A"/>
    <w:rsid w:val="00A941B7"/>
    <w:rsid w:val="00A942C4"/>
    <w:rsid w:val="00A94447"/>
    <w:rsid w:val="00A944AB"/>
    <w:rsid w:val="00A94565"/>
    <w:rsid w:val="00A94571"/>
    <w:rsid w:val="00A945A7"/>
    <w:rsid w:val="00A946E4"/>
    <w:rsid w:val="00A94723"/>
    <w:rsid w:val="00A947C0"/>
    <w:rsid w:val="00A947F8"/>
    <w:rsid w:val="00A949D2"/>
    <w:rsid w:val="00A94A99"/>
    <w:rsid w:val="00A94BFC"/>
    <w:rsid w:val="00A94C34"/>
    <w:rsid w:val="00A94C47"/>
    <w:rsid w:val="00A94CB0"/>
    <w:rsid w:val="00A94D00"/>
    <w:rsid w:val="00A94D7C"/>
    <w:rsid w:val="00A94DD5"/>
    <w:rsid w:val="00A94E35"/>
    <w:rsid w:val="00A94E66"/>
    <w:rsid w:val="00A94EF9"/>
    <w:rsid w:val="00A94F01"/>
    <w:rsid w:val="00A94F7B"/>
    <w:rsid w:val="00A94FA2"/>
    <w:rsid w:val="00A94FC2"/>
    <w:rsid w:val="00A94FFF"/>
    <w:rsid w:val="00A950DA"/>
    <w:rsid w:val="00A95179"/>
    <w:rsid w:val="00A95193"/>
    <w:rsid w:val="00A9519B"/>
    <w:rsid w:val="00A95294"/>
    <w:rsid w:val="00A952A1"/>
    <w:rsid w:val="00A95386"/>
    <w:rsid w:val="00A95431"/>
    <w:rsid w:val="00A95438"/>
    <w:rsid w:val="00A95479"/>
    <w:rsid w:val="00A954AA"/>
    <w:rsid w:val="00A95528"/>
    <w:rsid w:val="00A955D5"/>
    <w:rsid w:val="00A955E1"/>
    <w:rsid w:val="00A95692"/>
    <w:rsid w:val="00A95789"/>
    <w:rsid w:val="00A957A2"/>
    <w:rsid w:val="00A957D7"/>
    <w:rsid w:val="00A9595D"/>
    <w:rsid w:val="00A959D3"/>
    <w:rsid w:val="00A95A5D"/>
    <w:rsid w:val="00A95A73"/>
    <w:rsid w:val="00A95AE0"/>
    <w:rsid w:val="00A95B9D"/>
    <w:rsid w:val="00A95BD5"/>
    <w:rsid w:val="00A95C17"/>
    <w:rsid w:val="00A95C2E"/>
    <w:rsid w:val="00A95C73"/>
    <w:rsid w:val="00A95D06"/>
    <w:rsid w:val="00A95D70"/>
    <w:rsid w:val="00A95E31"/>
    <w:rsid w:val="00A9614C"/>
    <w:rsid w:val="00A9644E"/>
    <w:rsid w:val="00A964FD"/>
    <w:rsid w:val="00A96510"/>
    <w:rsid w:val="00A9659A"/>
    <w:rsid w:val="00A96832"/>
    <w:rsid w:val="00A9684E"/>
    <w:rsid w:val="00A9693D"/>
    <w:rsid w:val="00A969BF"/>
    <w:rsid w:val="00A96A34"/>
    <w:rsid w:val="00A96B29"/>
    <w:rsid w:val="00A96B54"/>
    <w:rsid w:val="00A96DB5"/>
    <w:rsid w:val="00A96ECF"/>
    <w:rsid w:val="00A96EFB"/>
    <w:rsid w:val="00A96F20"/>
    <w:rsid w:val="00A96F35"/>
    <w:rsid w:val="00A970A6"/>
    <w:rsid w:val="00A97160"/>
    <w:rsid w:val="00A971D6"/>
    <w:rsid w:val="00A97369"/>
    <w:rsid w:val="00A97384"/>
    <w:rsid w:val="00A9738D"/>
    <w:rsid w:val="00A97431"/>
    <w:rsid w:val="00A974AF"/>
    <w:rsid w:val="00A9755D"/>
    <w:rsid w:val="00A97692"/>
    <w:rsid w:val="00A97696"/>
    <w:rsid w:val="00A97722"/>
    <w:rsid w:val="00A97765"/>
    <w:rsid w:val="00A9783D"/>
    <w:rsid w:val="00A97876"/>
    <w:rsid w:val="00A97976"/>
    <w:rsid w:val="00A9798A"/>
    <w:rsid w:val="00A97990"/>
    <w:rsid w:val="00A97ADA"/>
    <w:rsid w:val="00A97E30"/>
    <w:rsid w:val="00A97E69"/>
    <w:rsid w:val="00A97EFB"/>
    <w:rsid w:val="00AA0120"/>
    <w:rsid w:val="00AA0221"/>
    <w:rsid w:val="00AA031D"/>
    <w:rsid w:val="00AA0352"/>
    <w:rsid w:val="00AA044B"/>
    <w:rsid w:val="00AA048C"/>
    <w:rsid w:val="00AA04D1"/>
    <w:rsid w:val="00AA04DA"/>
    <w:rsid w:val="00AA0715"/>
    <w:rsid w:val="00AA0784"/>
    <w:rsid w:val="00AA07A4"/>
    <w:rsid w:val="00AA07D8"/>
    <w:rsid w:val="00AA07DC"/>
    <w:rsid w:val="00AA0818"/>
    <w:rsid w:val="00AA08F9"/>
    <w:rsid w:val="00AA0A5E"/>
    <w:rsid w:val="00AA0B76"/>
    <w:rsid w:val="00AA0BF1"/>
    <w:rsid w:val="00AA0CA4"/>
    <w:rsid w:val="00AA0CCC"/>
    <w:rsid w:val="00AA0DFF"/>
    <w:rsid w:val="00AA0F92"/>
    <w:rsid w:val="00AA0FD7"/>
    <w:rsid w:val="00AA1027"/>
    <w:rsid w:val="00AA1098"/>
    <w:rsid w:val="00AA10B1"/>
    <w:rsid w:val="00AA115C"/>
    <w:rsid w:val="00AA1303"/>
    <w:rsid w:val="00AA1337"/>
    <w:rsid w:val="00AA148A"/>
    <w:rsid w:val="00AA156A"/>
    <w:rsid w:val="00AA1573"/>
    <w:rsid w:val="00AA157F"/>
    <w:rsid w:val="00AA15EE"/>
    <w:rsid w:val="00AA1689"/>
    <w:rsid w:val="00AA16C8"/>
    <w:rsid w:val="00AA16E0"/>
    <w:rsid w:val="00AA1785"/>
    <w:rsid w:val="00AA17B1"/>
    <w:rsid w:val="00AA1AA4"/>
    <w:rsid w:val="00AA1BA9"/>
    <w:rsid w:val="00AA1BC1"/>
    <w:rsid w:val="00AA1BCE"/>
    <w:rsid w:val="00AA1C37"/>
    <w:rsid w:val="00AA1D2D"/>
    <w:rsid w:val="00AA1D6D"/>
    <w:rsid w:val="00AA1D70"/>
    <w:rsid w:val="00AA1DB0"/>
    <w:rsid w:val="00AA1EDD"/>
    <w:rsid w:val="00AA1F0A"/>
    <w:rsid w:val="00AA1F30"/>
    <w:rsid w:val="00AA1FDC"/>
    <w:rsid w:val="00AA2039"/>
    <w:rsid w:val="00AA206A"/>
    <w:rsid w:val="00AA20AB"/>
    <w:rsid w:val="00AA20DC"/>
    <w:rsid w:val="00AA20E6"/>
    <w:rsid w:val="00AA22CC"/>
    <w:rsid w:val="00AA22EF"/>
    <w:rsid w:val="00AA23AC"/>
    <w:rsid w:val="00AA2406"/>
    <w:rsid w:val="00AA24E0"/>
    <w:rsid w:val="00AA24FF"/>
    <w:rsid w:val="00AA253E"/>
    <w:rsid w:val="00AA25C0"/>
    <w:rsid w:val="00AA2713"/>
    <w:rsid w:val="00AA27E2"/>
    <w:rsid w:val="00AA2878"/>
    <w:rsid w:val="00AA2879"/>
    <w:rsid w:val="00AA2AA3"/>
    <w:rsid w:val="00AA2AC1"/>
    <w:rsid w:val="00AA2D12"/>
    <w:rsid w:val="00AA2E9D"/>
    <w:rsid w:val="00AA2FB2"/>
    <w:rsid w:val="00AA3147"/>
    <w:rsid w:val="00AA31C1"/>
    <w:rsid w:val="00AA31EC"/>
    <w:rsid w:val="00AA31FE"/>
    <w:rsid w:val="00AA32C1"/>
    <w:rsid w:val="00AA32DA"/>
    <w:rsid w:val="00AA3318"/>
    <w:rsid w:val="00AA3321"/>
    <w:rsid w:val="00AA338E"/>
    <w:rsid w:val="00AA33B0"/>
    <w:rsid w:val="00AA341A"/>
    <w:rsid w:val="00AA3469"/>
    <w:rsid w:val="00AA353F"/>
    <w:rsid w:val="00AA3567"/>
    <w:rsid w:val="00AA3702"/>
    <w:rsid w:val="00AA3902"/>
    <w:rsid w:val="00AA3932"/>
    <w:rsid w:val="00AA3B6A"/>
    <w:rsid w:val="00AA3BBE"/>
    <w:rsid w:val="00AA3CC2"/>
    <w:rsid w:val="00AA3CD8"/>
    <w:rsid w:val="00AA3D1D"/>
    <w:rsid w:val="00AA3E62"/>
    <w:rsid w:val="00AA3EBA"/>
    <w:rsid w:val="00AA3F60"/>
    <w:rsid w:val="00AA3F9C"/>
    <w:rsid w:val="00AA4035"/>
    <w:rsid w:val="00AA40DC"/>
    <w:rsid w:val="00AA410F"/>
    <w:rsid w:val="00AA41B3"/>
    <w:rsid w:val="00AA4245"/>
    <w:rsid w:val="00AA4283"/>
    <w:rsid w:val="00AA42B7"/>
    <w:rsid w:val="00AA4357"/>
    <w:rsid w:val="00AA442A"/>
    <w:rsid w:val="00AA44C2"/>
    <w:rsid w:val="00AA44C6"/>
    <w:rsid w:val="00AA454C"/>
    <w:rsid w:val="00AA45D4"/>
    <w:rsid w:val="00AA461A"/>
    <w:rsid w:val="00AA4644"/>
    <w:rsid w:val="00AA46BB"/>
    <w:rsid w:val="00AA4710"/>
    <w:rsid w:val="00AA48A0"/>
    <w:rsid w:val="00AA4AD2"/>
    <w:rsid w:val="00AA4B1D"/>
    <w:rsid w:val="00AA4BD9"/>
    <w:rsid w:val="00AA4CCC"/>
    <w:rsid w:val="00AA4D34"/>
    <w:rsid w:val="00AA4D6B"/>
    <w:rsid w:val="00AA4EA7"/>
    <w:rsid w:val="00AA4EC3"/>
    <w:rsid w:val="00AA4EDE"/>
    <w:rsid w:val="00AA4F51"/>
    <w:rsid w:val="00AA4F90"/>
    <w:rsid w:val="00AA5038"/>
    <w:rsid w:val="00AA5113"/>
    <w:rsid w:val="00AA512B"/>
    <w:rsid w:val="00AA5183"/>
    <w:rsid w:val="00AA519E"/>
    <w:rsid w:val="00AA5214"/>
    <w:rsid w:val="00AA525E"/>
    <w:rsid w:val="00AA53B0"/>
    <w:rsid w:val="00AA53F9"/>
    <w:rsid w:val="00AA5463"/>
    <w:rsid w:val="00AA548A"/>
    <w:rsid w:val="00AA55A1"/>
    <w:rsid w:val="00AA560C"/>
    <w:rsid w:val="00AA5702"/>
    <w:rsid w:val="00AA5806"/>
    <w:rsid w:val="00AA58D6"/>
    <w:rsid w:val="00AA59B6"/>
    <w:rsid w:val="00AA5A34"/>
    <w:rsid w:val="00AA5A86"/>
    <w:rsid w:val="00AA5BF3"/>
    <w:rsid w:val="00AA5C38"/>
    <w:rsid w:val="00AA5C75"/>
    <w:rsid w:val="00AA5DBD"/>
    <w:rsid w:val="00AA5E63"/>
    <w:rsid w:val="00AA5F71"/>
    <w:rsid w:val="00AA5FAA"/>
    <w:rsid w:val="00AA607D"/>
    <w:rsid w:val="00AA60E1"/>
    <w:rsid w:val="00AA616C"/>
    <w:rsid w:val="00AA61C5"/>
    <w:rsid w:val="00AA6292"/>
    <w:rsid w:val="00AA6374"/>
    <w:rsid w:val="00AA639F"/>
    <w:rsid w:val="00AA6483"/>
    <w:rsid w:val="00AA6546"/>
    <w:rsid w:val="00AA656E"/>
    <w:rsid w:val="00AA65E2"/>
    <w:rsid w:val="00AA66A5"/>
    <w:rsid w:val="00AA67CE"/>
    <w:rsid w:val="00AA6833"/>
    <w:rsid w:val="00AA6B51"/>
    <w:rsid w:val="00AA6B8B"/>
    <w:rsid w:val="00AA6CC3"/>
    <w:rsid w:val="00AA6D24"/>
    <w:rsid w:val="00AA6DF3"/>
    <w:rsid w:val="00AA710F"/>
    <w:rsid w:val="00AA7182"/>
    <w:rsid w:val="00AA719C"/>
    <w:rsid w:val="00AA7378"/>
    <w:rsid w:val="00AA7389"/>
    <w:rsid w:val="00AA743E"/>
    <w:rsid w:val="00AA761C"/>
    <w:rsid w:val="00AA7665"/>
    <w:rsid w:val="00AA7676"/>
    <w:rsid w:val="00AA76BA"/>
    <w:rsid w:val="00AA7901"/>
    <w:rsid w:val="00AA7910"/>
    <w:rsid w:val="00AA7938"/>
    <w:rsid w:val="00AA7994"/>
    <w:rsid w:val="00AA79BA"/>
    <w:rsid w:val="00AA79E3"/>
    <w:rsid w:val="00AA7A4B"/>
    <w:rsid w:val="00AA7B24"/>
    <w:rsid w:val="00AA7B2E"/>
    <w:rsid w:val="00AA7BAF"/>
    <w:rsid w:val="00AA7C02"/>
    <w:rsid w:val="00AA7C29"/>
    <w:rsid w:val="00AA7C6A"/>
    <w:rsid w:val="00AA7D00"/>
    <w:rsid w:val="00AA7D6A"/>
    <w:rsid w:val="00AA7D88"/>
    <w:rsid w:val="00AA7ED9"/>
    <w:rsid w:val="00AA7F04"/>
    <w:rsid w:val="00AA7F45"/>
    <w:rsid w:val="00AA7FC6"/>
    <w:rsid w:val="00AA7FC8"/>
    <w:rsid w:val="00AA7FF8"/>
    <w:rsid w:val="00AB010F"/>
    <w:rsid w:val="00AB021B"/>
    <w:rsid w:val="00AB0266"/>
    <w:rsid w:val="00AB02F2"/>
    <w:rsid w:val="00AB0428"/>
    <w:rsid w:val="00AB04C4"/>
    <w:rsid w:val="00AB0627"/>
    <w:rsid w:val="00AB066C"/>
    <w:rsid w:val="00AB06AE"/>
    <w:rsid w:val="00AB0733"/>
    <w:rsid w:val="00AB073E"/>
    <w:rsid w:val="00AB07DB"/>
    <w:rsid w:val="00AB09F9"/>
    <w:rsid w:val="00AB0A7C"/>
    <w:rsid w:val="00AB0A86"/>
    <w:rsid w:val="00AB0A89"/>
    <w:rsid w:val="00AB0BBF"/>
    <w:rsid w:val="00AB0DE2"/>
    <w:rsid w:val="00AB0ECD"/>
    <w:rsid w:val="00AB0EF5"/>
    <w:rsid w:val="00AB0F7C"/>
    <w:rsid w:val="00AB100D"/>
    <w:rsid w:val="00AB1026"/>
    <w:rsid w:val="00AB1039"/>
    <w:rsid w:val="00AB1094"/>
    <w:rsid w:val="00AB125E"/>
    <w:rsid w:val="00AB126A"/>
    <w:rsid w:val="00AB13C4"/>
    <w:rsid w:val="00AB13D4"/>
    <w:rsid w:val="00AB13F0"/>
    <w:rsid w:val="00AB1463"/>
    <w:rsid w:val="00AB146D"/>
    <w:rsid w:val="00AB14E5"/>
    <w:rsid w:val="00AB1503"/>
    <w:rsid w:val="00AB171B"/>
    <w:rsid w:val="00AB18C8"/>
    <w:rsid w:val="00AB198C"/>
    <w:rsid w:val="00AB1A0E"/>
    <w:rsid w:val="00AB1C1C"/>
    <w:rsid w:val="00AB1D6A"/>
    <w:rsid w:val="00AB1E47"/>
    <w:rsid w:val="00AB1FA0"/>
    <w:rsid w:val="00AB203D"/>
    <w:rsid w:val="00AB21F3"/>
    <w:rsid w:val="00AB225B"/>
    <w:rsid w:val="00AB237E"/>
    <w:rsid w:val="00AB23D1"/>
    <w:rsid w:val="00AB24A1"/>
    <w:rsid w:val="00AB24B2"/>
    <w:rsid w:val="00AB2522"/>
    <w:rsid w:val="00AB26B7"/>
    <w:rsid w:val="00AB2774"/>
    <w:rsid w:val="00AB2779"/>
    <w:rsid w:val="00AB2830"/>
    <w:rsid w:val="00AB28C1"/>
    <w:rsid w:val="00AB293D"/>
    <w:rsid w:val="00AB2A68"/>
    <w:rsid w:val="00AB2BB3"/>
    <w:rsid w:val="00AB2C4B"/>
    <w:rsid w:val="00AB2D7B"/>
    <w:rsid w:val="00AB2E2E"/>
    <w:rsid w:val="00AB3001"/>
    <w:rsid w:val="00AB3042"/>
    <w:rsid w:val="00AB30C3"/>
    <w:rsid w:val="00AB3173"/>
    <w:rsid w:val="00AB337D"/>
    <w:rsid w:val="00AB3392"/>
    <w:rsid w:val="00AB33A8"/>
    <w:rsid w:val="00AB33F3"/>
    <w:rsid w:val="00AB3437"/>
    <w:rsid w:val="00AB34B5"/>
    <w:rsid w:val="00AB356F"/>
    <w:rsid w:val="00AB368A"/>
    <w:rsid w:val="00AB3717"/>
    <w:rsid w:val="00AB3783"/>
    <w:rsid w:val="00AB37B3"/>
    <w:rsid w:val="00AB37EC"/>
    <w:rsid w:val="00AB3875"/>
    <w:rsid w:val="00AB38D0"/>
    <w:rsid w:val="00AB39B5"/>
    <w:rsid w:val="00AB3A64"/>
    <w:rsid w:val="00AB3AA4"/>
    <w:rsid w:val="00AB3C42"/>
    <w:rsid w:val="00AB3D0C"/>
    <w:rsid w:val="00AB3D56"/>
    <w:rsid w:val="00AB3E0C"/>
    <w:rsid w:val="00AB3E9C"/>
    <w:rsid w:val="00AB3EA2"/>
    <w:rsid w:val="00AB3F28"/>
    <w:rsid w:val="00AB3F63"/>
    <w:rsid w:val="00AB3F84"/>
    <w:rsid w:val="00AB3F87"/>
    <w:rsid w:val="00AB4085"/>
    <w:rsid w:val="00AB4097"/>
    <w:rsid w:val="00AB40B3"/>
    <w:rsid w:val="00AB4110"/>
    <w:rsid w:val="00AB4121"/>
    <w:rsid w:val="00AB41CA"/>
    <w:rsid w:val="00AB41D3"/>
    <w:rsid w:val="00AB4201"/>
    <w:rsid w:val="00AB42B5"/>
    <w:rsid w:val="00AB42E9"/>
    <w:rsid w:val="00AB4301"/>
    <w:rsid w:val="00AB4476"/>
    <w:rsid w:val="00AB448C"/>
    <w:rsid w:val="00AB4673"/>
    <w:rsid w:val="00AB46EB"/>
    <w:rsid w:val="00AB46F0"/>
    <w:rsid w:val="00AB478E"/>
    <w:rsid w:val="00AB47CC"/>
    <w:rsid w:val="00AB47DF"/>
    <w:rsid w:val="00AB48B6"/>
    <w:rsid w:val="00AB491F"/>
    <w:rsid w:val="00AB496E"/>
    <w:rsid w:val="00AB4AED"/>
    <w:rsid w:val="00AB4CB9"/>
    <w:rsid w:val="00AB4D54"/>
    <w:rsid w:val="00AB4D82"/>
    <w:rsid w:val="00AB4DDD"/>
    <w:rsid w:val="00AB4E73"/>
    <w:rsid w:val="00AB5029"/>
    <w:rsid w:val="00AB5089"/>
    <w:rsid w:val="00AB5091"/>
    <w:rsid w:val="00AB5110"/>
    <w:rsid w:val="00AB513E"/>
    <w:rsid w:val="00AB5245"/>
    <w:rsid w:val="00AB527F"/>
    <w:rsid w:val="00AB532C"/>
    <w:rsid w:val="00AB5456"/>
    <w:rsid w:val="00AB5470"/>
    <w:rsid w:val="00AB54D2"/>
    <w:rsid w:val="00AB5589"/>
    <w:rsid w:val="00AB55A3"/>
    <w:rsid w:val="00AB55F3"/>
    <w:rsid w:val="00AB576F"/>
    <w:rsid w:val="00AB578D"/>
    <w:rsid w:val="00AB5794"/>
    <w:rsid w:val="00AB57CF"/>
    <w:rsid w:val="00AB590F"/>
    <w:rsid w:val="00AB5A1C"/>
    <w:rsid w:val="00AB5CC4"/>
    <w:rsid w:val="00AB5CCB"/>
    <w:rsid w:val="00AB5D15"/>
    <w:rsid w:val="00AB5DE4"/>
    <w:rsid w:val="00AB5DF0"/>
    <w:rsid w:val="00AB5EB4"/>
    <w:rsid w:val="00AB5EF3"/>
    <w:rsid w:val="00AB5FD3"/>
    <w:rsid w:val="00AB5FE4"/>
    <w:rsid w:val="00AB6072"/>
    <w:rsid w:val="00AB608E"/>
    <w:rsid w:val="00AB60B0"/>
    <w:rsid w:val="00AB60C4"/>
    <w:rsid w:val="00AB610F"/>
    <w:rsid w:val="00AB6180"/>
    <w:rsid w:val="00AB61D6"/>
    <w:rsid w:val="00AB626F"/>
    <w:rsid w:val="00AB6425"/>
    <w:rsid w:val="00AB6439"/>
    <w:rsid w:val="00AB65A3"/>
    <w:rsid w:val="00AB65D9"/>
    <w:rsid w:val="00AB65E1"/>
    <w:rsid w:val="00AB66C7"/>
    <w:rsid w:val="00AB6701"/>
    <w:rsid w:val="00AB67EE"/>
    <w:rsid w:val="00AB688B"/>
    <w:rsid w:val="00AB691A"/>
    <w:rsid w:val="00AB6963"/>
    <w:rsid w:val="00AB69AC"/>
    <w:rsid w:val="00AB6A31"/>
    <w:rsid w:val="00AB6A8A"/>
    <w:rsid w:val="00AB6B10"/>
    <w:rsid w:val="00AB6B2E"/>
    <w:rsid w:val="00AB6B5A"/>
    <w:rsid w:val="00AB6BDA"/>
    <w:rsid w:val="00AB6EAA"/>
    <w:rsid w:val="00AB6ED4"/>
    <w:rsid w:val="00AB701B"/>
    <w:rsid w:val="00AB7092"/>
    <w:rsid w:val="00AB70A7"/>
    <w:rsid w:val="00AB714C"/>
    <w:rsid w:val="00AB7369"/>
    <w:rsid w:val="00AB73BB"/>
    <w:rsid w:val="00AB743F"/>
    <w:rsid w:val="00AB7671"/>
    <w:rsid w:val="00AB777A"/>
    <w:rsid w:val="00AB78B4"/>
    <w:rsid w:val="00AB78E6"/>
    <w:rsid w:val="00AB797A"/>
    <w:rsid w:val="00AB7A00"/>
    <w:rsid w:val="00AB7A40"/>
    <w:rsid w:val="00AB7B20"/>
    <w:rsid w:val="00AB7B3B"/>
    <w:rsid w:val="00AB7B79"/>
    <w:rsid w:val="00AB7B97"/>
    <w:rsid w:val="00AB7C86"/>
    <w:rsid w:val="00AB7D9D"/>
    <w:rsid w:val="00AC000E"/>
    <w:rsid w:val="00AC012E"/>
    <w:rsid w:val="00AC035A"/>
    <w:rsid w:val="00AC0362"/>
    <w:rsid w:val="00AC03D5"/>
    <w:rsid w:val="00AC0448"/>
    <w:rsid w:val="00AC0463"/>
    <w:rsid w:val="00AC0537"/>
    <w:rsid w:val="00AC0552"/>
    <w:rsid w:val="00AC0591"/>
    <w:rsid w:val="00AC05C3"/>
    <w:rsid w:val="00AC05DE"/>
    <w:rsid w:val="00AC06BB"/>
    <w:rsid w:val="00AC0740"/>
    <w:rsid w:val="00AC0798"/>
    <w:rsid w:val="00AC097C"/>
    <w:rsid w:val="00AC09B6"/>
    <w:rsid w:val="00AC09E3"/>
    <w:rsid w:val="00AC0B4D"/>
    <w:rsid w:val="00AC0BCA"/>
    <w:rsid w:val="00AC0BD5"/>
    <w:rsid w:val="00AC0C88"/>
    <w:rsid w:val="00AC0D73"/>
    <w:rsid w:val="00AC0D92"/>
    <w:rsid w:val="00AC0E8D"/>
    <w:rsid w:val="00AC0EE1"/>
    <w:rsid w:val="00AC0F29"/>
    <w:rsid w:val="00AC11A1"/>
    <w:rsid w:val="00AC11B1"/>
    <w:rsid w:val="00AC12C1"/>
    <w:rsid w:val="00AC12CE"/>
    <w:rsid w:val="00AC13BD"/>
    <w:rsid w:val="00AC1462"/>
    <w:rsid w:val="00AC14C2"/>
    <w:rsid w:val="00AC164B"/>
    <w:rsid w:val="00AC1668"/>
    <w:rsid w:val="00AC1704"/>
    <w:rsid w:val="00AC1715"/>
    <w:rsid w:val="00AC1745"/>
    <w:rsid w:val="00AC178C"/>
    <w:rsid w:val="00AC17A0"/>
    <w:rsid w:val="00AC1802"/>
    <w:rsid w:val="00AC1835"/>
    <w:rsid w:val="00AC1935"/>
    <w:rsid w:val="00AC1960"/>
    <w:rsid w:val="00AC19A1"/>
    <w:rsid w:val="00AC19D3"/>
    <w:rsid w:val="00AC1A4C"/>
    <w:rsid w:val="00AC1A71"/>
    <w:rsid w:val="00AC1A8F"/>
    <w:rsid w:val="00AC1CB5"/>
    <w:rsid w:val="00AC1D73"/>
    <w:rsid w:val="00AC1DF7"/>
    <w:rsid w:val="00AC1F57"/>
    <w:rsid w:val="00AC207B"/>
    <w:rsid w:val="00AC2233"/>
    <w:rsid w:val="00AC229A"/>
    <w:rsid w:val="00AC2349"/>
    <w:rsid w:val="00AC23E4"/>
    <w:rsid w:val="00AC2408"/>
    <w:rsid w:val="00AC2601"/>
    <w:rsid w:val="00AC26D2"/>
    <w:rsid w:val="00AC26D4"/>
    <w:rsid w:val="00AC272B"/>
    <w:rsid w:val="00AC28AB"/>
    <w:rsid w:val="00AC28F3"/>
    <w:rsid w:val="00AC292E"/>
    <w:rsid w:val="00AC2A4F"/>
    <w:rsid w:val="00AC2A7E"/>
    <w:rsid w:val="00AC2AE0"/>
    <w:rsid w:val="00AC2B92"/>
    <w:rsid w:val="00AC2BB4"/>
    <w:rsid w:val="00AC2CA8"/>
    <w:rsid w:val="00AC2E2F"/>
    <w:rsid w:val="00AC2E8F"/>
    <w:rsid w:val="00AC2F40"/>
    <w:rsid w:val="00AC2F9D"/>
    <w:rsid w:val="00AC2FE4"/>
    <w:rsid w:val="00AC2FFB"/>
    <w:rsid w:val="00AC3034"/>
    <w:rsid w:val="00AC3044"/>
    <w:rsid w:val="00AC305A"/>
    <w:rsid w:val="00AC3113"/>
    <w:rsid w:val="00AC3149"/>
    <w:rsid w:val="00AC314C"/>
    <w:rsid w:val="00AC320E"/>
    <w:rsid w:val="00AC3282"/>
    <w:rsid w:val="00AC33B5"/>
    <w:rsid w:val="00AC33F2"/>
    <w:rsid w:val="00AC34AB"/>
    <w:rsid w:val="00AC34BF"/>
    <w:rsid w:val="00AC3530"/>
    <w:rsid w:val="00AC35A7"/>
    <w:rsid w:val="00AC35F4"/>
    <w:rsid w:val="00AC3610"/>
    <w:rsid w:val="00AC3689"/>
    <w:rsid w:val="00AC3830"/>
    <w:rsid w:val="00AC386E"/>
    <w:rsid w:val="00AC38A6"/>
    <w:rsid w:val="00AC396C"/>
    <w:rsid w:val="00AC39B7"/>
    <w:rsid w:val="00AC3A36"/>
    <w:rsid w:val="00AC3B25"/>
    <w:rsid w:val="00AC3BC3"/>
    <w:rsid w:val="00AC3BFD"/>
    <w:rsid w:val="00AC3D0B"/>
    <w:rsid w:val="00AC3D20"/>
    <w:rsid w:val="00AC3E73"/>
    <w:rsid w:val="00AC3E8A"/>
    <w:rsid w:val="00AC3EC9"/>
    <w:rsid w:val="00AC3EDF"/>
    <w:rsid w:val="00AC40FE"/>
    <w:rsid w:val="00AC4177"/>
    <w:rsid w:val="00AC424B"/>
    <w:rsid w:val="00AC429A"/>
    <w:rsid w:val="00AC4318"/>
    <w:rsid w:val="00AC433D"/>
    <w:rsid w:val="00AC4719"/>
    <w:rsid w:val="00AC47B7"/>
    <w:rsid w:val="00AC487F"/>
    <w:rsid w:val="00AC48B7"/>
    <w:rsid w:val="00AC4ABF"/>
    <w:rsid w:val="00AC4AD2"/>
    <w:rsid w:val="00AC4B38"/>
    <w:rsid w:val="00AC4BEF"/>
    <w:rsid w:val="00AC4C1D"/>
    <w:rsid w:val="00AC4CB3"/>
    <w:rsid w:val="00AC4D0A"/>
    <w:rsid w:val="00AC4D9D"/>
    <w:rsid w:val="00AC4DBD"/>
    <w:rsid w:val="00AC4E1D"/>
    <w:rsid w:val="00AC4E92"/>
    <w:rsid w:val="00AC4E94"/>
    <w:rsid w:val="00AC4EA6"/>
    <w:rsid w:val="00AC4F70"/>
    <w:rsid w:val="00AC4FB9"/>
    <w:rsid w:val="00AC4FBE"/>
    <w:rsid w:val="00AC4FEE"/>
    <w:rsid w:val="00AC5003"/>
    <w:rsid w:val="00AC5038"/>
    <w:rsid w:val="00AC507B"/>
    <w:rsid w:val="00AC5093"/>
    <w:rsid w:val="00AC50BB"/>
    <w:rsid w:val="00AC50C2"/>
    <w:rsid w:val="00AC54BC"/>
    <w:rsid w:val="00AC5554"/>
    <w:rsid w:val="00AC5574"/>
    <w:rsid w:val="00AC55CA"/>
    <w:rsid w:val="00AC5642"/>
    <w:rsid w:val="00AC5674"/>
    <w:rsid w:val="00AC56A4"/>
    <w:rsid w:val="00AC571B"/>
    <w:rsid w:val="00AC5756"/>
    <w:rsid w:val="00AC57B0"/>
    <w:rsid w:val="00AC58B9"/>
    <w:rsid w:val="00AC58C0"/>
    <w:rsid w:val="00AC598A"/>
    <w:rsid w:val="00AC5A09"/>
    <w:rsid w:val="00AC5B61"/>
    <w:rsid w:val="00AC5BE2"/>
    <w:rsid w:val="00AC5DBB"/>
    <w:rsid w:val="00AC5E51"/>
    <w:rsid w:val="00AC5E84"/>
    <w:rsid w:val="00AC5E90"/>
    <w:rsid w:val="00AC5EB1"/>
    <w:rsid w:val="00AC5F6E"/>
    <w:rsid w:val="00AC5FC1"/>
    <w:rsid w:val="00AC60E4"/>
    <w:rsid w:val="00AC6139"/>
    <w:rsid w:val="00AC6146"/>
    <w:rsid w:val="00AC615A"/>
    <w:rsid w:val="00AC61B2"/>
    <w:rsid w:val="00AC6395"/>
    <w:rsid w:val="00AC63E1"/>
    <w:rsid w:val="00AC65D5"/>
    <w:rsid w:val="00AC65F4"/>
    <w:rsid w:val="00AC664B"/>
    <w:rsid w:val="00AC6761"/>
    <w:rsid w:val="00AC67BF"/>
    <w:rsid w:val="00AC67CE"/>
    <w:rsid w:val="00AC6870"/>
    <w:rsid w:val="00AC6975"/>
    <w:rsid w:val="00AC6987"/>
    <w:rsid w:val="00AC6A1D"/>
    <w:rsid w:val="00AC6A8E"/>
    <w:rsid w:val="00AC6B3D"/>
    <w:rsid w:val="00AC6B91"/>
    <w:rsid w:val="00AC6C93"/>
    <w:rsid w:val="00AC6DDE"/>
    <w:rsid w:val="00AC6E5C"/>
    <w:rsid w:val="00AC6E98"/>
    <w:rsid w:val="00AC6F96"/>
    <w:rsid w:val="00AC6FA3"/>
    <w:rsid w:val="00AC703A"/>
    <w:rsid w:val="00AC7105"/>
    <w:rsid w:val="00AC714F"/>
    <w:rsid w:val="00AC720A"/>
    <w:rsid w:val="00AC7429"/>
    <w:rsid w:val="00AC742C"/>
    <w:rsid w:val="00AC742F"/>
    <w:rsid w:val="00AC748A"/>
    <w:rsid w:val="00AC75B7"/>
    <w:rsid w:val="00AC7697"/>
    <w:rsid w:val="00AC76BB"/>
    <w:rsid w:val="00AC76F9"/>
    <w:rsid w:val="00AC7734"/>
    <w:rsid w:val="00AC773E"/>
    <w:rsid w:val="00AC7A35"/>
    <w:rsid w:val="00AC7B6E"/>
    <w:rsid w:val="00AC7BB3"/>
    <w:rsid w:val="00AC7C4B"/>
    <w:rsid w:val="00AC7E99"/>
    <w:rsid w:val="00AC7FE3"/>
    <w:rsid w:val="00AD0047"/>
    <w:rsid w:val="00AD0110"/>
    <w:rsid w:val="00AD0131"/>
    <w:rsid w:val="00AD014E"/>
    <w:rsid w:val="00AD020C"/>
    <w:rsid w:val="00AD0280"/>
    <w:rsid w:val="00AD0650"/>
    <w:rsid w:val="00AD06B1"/>
    <w:rsid w:val="00AD0703"/>
    <w:rsid w:val="00AD0740"/>
    <w:rsid w:val="00AD07D9"/>
    <w:rsid w:val="00AD0840"/>
    <w:rsid w:val="00AD0A82"/>
    <w:rsid w:val="00AD0B5F"/>
    <w:rsid w:val="00AD0C68"/>
    <w:rsid w:val="00AD0C98"/>
    <w:rsid w:val="00AD0C9A"/>
    <w:rsid w:val="00AD0C9F"/>
    <w:rsid w:val="00AD0CC6"/>
    <w:rsid w:val="00AD0D38"/>
    <w:rsid w:val="00AD0E22"/>
    <w:rsid w:val="00AD0F49"/>
    <w:rsid w:val="00AD0F9E"/>
    <w:rsid w:val="00AD1042"/>
    <w:rsid w:val="00AD106D"/>
    <w:rsid w:val="00AD1136"/>
    <w:rsid w:val="00AD1260"/>
    <w:rsid w:val="00AD1299"/>
    <w:rsid w:val="00AD1403"/>
    <w:rsid w:val="00AD1490"/>
    <w:rsid w:val="00AD1552"/>
    <w:rsid w:val="00AD1591"/>
    <w:rsid w:val="00AD1609"/>
    <w:rsid w:val="00AD1660"/>
    <w:rsid w:val="00AD16B3"/>
    <w:rsid w:val="00AD172C"/>
    <w:rsid w:val="00AD17D7"/>
    <w:rsid w:val="00AD18C2"/>
    <w:rsid w:val="00AD19F9"/>
    <w:rsid w:val="00AD1A6C"/>
    <w:rsid w:val="00AD1B42"/>
    <w:rsid w:val="00AD1DCF"/>
    <w:rsid w:val="00AD1EF0"/>
    <w:rsid w:val="00AD1FA1"/>
    <w:rsid w:val="00AD2078"/>
    <w:rsid w:val="00AD20AD"/>
    <w:rsid w:val="00AD20C7"/>
    <w:rsid w:val="00AD2279"/>
    <w:rsid w:val="00AD2470"/>
    <w:rsid w:val="00AD24FD"/>
    <w:rsid w:val="00AD2521"/>
    <w:rsid w:val="00AD256A"/>
    <w:rsid w:val="00AD25C1"/>
    <w:rsid w:val="00AD26BD"/>
    <w:rsid w:val="00AD2731"/>
    <w:rsid w:val="00AD2749"/>
    <w:rsid w:val="00AD2845"/>
    <w:rsid w:val="00AD288C"/>
    <w:rsid w:val="00AD28A0"/>
    <w:rsid w:val="00AD28FD"/>
    <w:rsid w:val="00AD2B1B"/>
    <w:rsid w:val="00AD2B81"/>
    <w:rsid w:val="00AD2BC1"/>
    <w:rsid w:val="00AD2C76"/>
    <w:rsid w:val="00AD2CEB"/>
    <w:rsid w:val="00AD2D08"/>
    <w:rsid w:val="00AD2D41"/>
    <w:rsid w:val="00AD2DE5"/>
    <w:rsid w:val="00AD2E11"/>
    <w:rsid w:val="00AD2FA2"/>
    <w:rsid w:val="00AD2FE6"/>
    <w:rsid w:val="00AD304D"/>
    <w:rsid w:val="00AD3087"/>
    <w:rsid w:val="00AD30B0"/>
    <w:rsid w:val="00AD3228"/>
    <w:rsid w:val="00AD32F7"/>
    <w:rsid w:val="00AD33B3"/>
    <w:rsid w:val="00AD33C9"/>
    <w:rsid w:val="00AD340A"/>
    <w:rsid w:val="00AD34B5"/>
    <w:rsid w:val="00AD3518"/>
    <w:rsid w:val="00AD3540"/>
    <w:rsid w:val="00AD358E"/>
    <w:rsid w:val="00AD36B5"/>
    <w:rsid w:val="00AD3795"/>
    <w:rsid w:val="00AD3918"/>
    <w:rsid w:val="00AD398D"/>
    <w:rsid w:val="00AD39A0"/>
    <w:rsid w:val="00AD3C19"/>
    <w:rsid w:val="00AD3D48"/>
    <w:rsid w:val="00AD3D8A"/>
    <w:rsid w:val="00AD3DC8"/>
    <w:rsid w:val="00AD3E50"/>
    <w:rsid w:val="00AD3E61"/>
    <w:rsid w:val="00AD3F47"/>
    <w:rsid w:val="00AD3FDB"/>
    <w:rsid w:val="00AD4023"/>
    <w:rsid w:val="00AD42ED"/>
    <w:rsid w:val="00AD432E"/>
    <w:rsid w:val="00AD43E2"/>
    <w:rsid w:val="00AD4413"/>
    <w:rsid w:val="00AD441D"/>
    <w:rsid w:val="00AD4544"/>
    <w:rsid w:val="00AD455A"/>
    <w:rsid w:val="00AD4587"/>
    <w:rsid w:val="00AD4705"/>
    <w:rsid w:val="00AD4995"/>
    <w:rsid w:val="00AD4996"/>
    <w:rsid w:val="00AD49EC"/>
    <w:rsid w:val="00AD4A55"/>
    <w:rsid w:val="00AD4C43"/>
    <w:rsid w:val="00AD4D05"/>
    <w:rsid w:val="00AD4E7A"/>
    <w:rsid w:val="00AD4F56"/>
    <w:rsid w:val="00AD4F6E"/>
    <w:rsid w:val="00AD4FAA"/>
    <w:rsid w:val="00AD5025"/>
    <w:rsid w:val="00AD50C7"/>
    <w:rsid w:val="00AD51A7"/>
    <w:rsid w:val="00AD51BB"/>
    <w:rsid w:val="00AD52DB"/>
    <w:rsid w:val="00AD52F9"/>
    <w:rsid w:val="00AD538D"/>
    <w:rsid w:val="00AD547F"/>
    <w:rsid w:val="00AD54F8"/>
    <w:rsid w:val="00AD556A"/>
    <w:rsid w:val="00AD55A4"/>
    <w:rsid w:val="00AD56F8"/>
    <w:rsid w:val="00AD5704"/>
    <w:rsid w:val="00AD57AB"/>
    <w:rsid w:val="00AD57E4"/>
    <w:rsid w:val="00AD5837"/>
    <w:rsid w:val="00AD584C"/>
    <w:rsid w:val="00AD5A11"/>
    <w:rsid w:val="00AD5A44"/>
    <w:rsid w:val="00AD5AF5"/>
    <w:rsid w:val="00AD5B0B"/>
    <w:rsid w:val="00AD5CE8"/>
    <w:rsid w:val="00AD5CEA"/>
    <w:rsid w:val="00AD5D44"/>
    <w:rsid w:val="00AD5DD1"/>
    <w:rsid w:val="00AD5DD8"/>
    <w:rsid w:val="00AD5F0A"/>
    <w:rsid w:val="00AD5F63"/>
    <w:rsid w:val="00AD5F99"/>
    <w:rsid w:val="00AD605F"/>
    <w:rsid w:val="00AD609A"/>
    <w:rsid w:val="00AD60C3"/>
    <w:rsid w:val="00AD625A"/>
    <w:rsid w:val="00AD6278"/>
    <w:rsid w:val="00AD63CA"/>
    <w:rsid w:val="00AD63E4"/>
    <w:rsid w:val="00AD645B"/>
    <w:rsid w:val="00AD6724"/>
    <w:rsid w:val="00AD6792"/>
    <w:rsid w:val="00AD68AD"/>
    <w:rsid w:val="00AD696D"/>
    <w:rsid w:val="00AD69A5"/>
    <w:rsid w:val="00AD69EF"/>
    <w:rsid w:val="00AD6A0A"/>
    <w:rsid w:val="00AD6B79"/>
    <w:rsid w:val="00AD6CBD"/>
    <w:rsid w:val="00AD6D63"/>
    <w:rsid w:val="00AD6E65"/>
    <w:rsid w:val="00AD6E87"/>
    <w:rsid w:val="00AD6E9F"/>
    <w:rsid w:val="00AD6F02"/>
    <w:rsid w:val="00AD6FA6"/>
    <w:rsid w:val="00AD7067"/>
    <w:rsid w:val="00AD70CC"/>
    <w:rsid w:val="00AD7114"/>
    <w:rsid w:val="00AD7167"/>
    <w:rsid w:val="00AD7180"/>
    <w:rsid w:val="00AD72EA"/>
    <w:rsid w:val="00AD7372"/>
    <w:rsid w:val="00AD7373"/>
    <w:rsid w:val="00AD744C"/>
    <w:rsid w:val="00AD74EF"/>
    <w:rsid w:val="00AD75BA"/>
    <w:rsid w:val="00AD768F"/>
    <w:rsid w:val="00AD774A"/>
    <w:rsid w:val="00AD778D"/>
    <w:rsid w:val="00AD7934"/>
    <w:rsid w:val="00AD7978"/>
    <w:rsid w:val="00AD79CB"/>
    <w:rsid w:val="00AD7A95"/>
    <w:rsid w:val="00AD7BED"/>
    <w:rsid w:val="00AD7D07"/>
    <w:rsid w:val="00AD7E01"/>
    <w:rsid w:val="00AD7E80"/>
    <w:rsid w:val="00AD7EFF"/>
    <w:rsid w:val="00AD7F90"/>
    <w:rsid w:val="00AE01C6"/>
    <w:rsid w:val="00AE025F"/>
    <w:rsid w:val="00AE034A"/>
    <w:rsid w:val="00AE03CE"/>
    <w:rsid w:val="00AE0436"/>
    <w:rsid w:val="00AE0541"/>
    <w:rsid w:val="00AE0579"/>
    <w:rsid w:val="00AE06E3"/>
    <w:rsid w:val="00AE07A7"/>
    <w:rsid w:val="00AE08B3"/>
    <w:rsid w:val="00AE08E6"/>
    <w:rsid w:val="00AE09EB"/>
    <w:rsid w:val="00AE0B07"/>
    <w:rsid w:val="00AE100E"/>
    <w:rsid w:val="00AE10E3"/>
    <w:rsid w:val="00AE10ED"/>
    <w:rsid w:val="00AE1173"/>
    <w:rsid w:val="00AE13A7"/>
    <w:rsid w:val="00AE13DF"/>
    <w:rsid w:val="00AE159B"/>
    <w:rsid w:val="00AE16B4"/>
    <w:rsid w:val="00AE1743"/>
    <w:rsid w:val="00AE1854"/>
    <w:rsid w:val="00AE1875"/>
    <w:rsid w:val="00AE18F0"/>
    <w:rsid w:val="00AE18F9"/>
    <w:rsid w:val="00AE1999"/>
    <w:rsid w:val="00AE1AA4"/>
    <w:rsid w:val="00AE1ABC"/>
    <w:rsid w:val="00AE1AEB"/>
    <w:rsid w:val="00AE1B03"/>
    <w:rsid w:val="00AE1BAE"/>
    <w:rsid w:val="00AE1C52"/>
    <w:rsid w:val="00AE1CC8"/>
    <w:rsid w:val="00AE1D62"/>
    <w:rsid w:val="00AE1DF1"/>
    <w:rsid w:val="00AE1F58"/>
    <w:rsid w:val="00AE2029"/>
    <w:rsid w:val="00AE20BB"/>
    <w:rsid w:val="00AE21B1"/>
    <w:rsid w:val="00AE22C8"/>
    <w:rsid w:val="00AE2422"/>
    <w:rsid w:val="00AE2490"/>
    <w:rsid w:val="00AE24E1"/>
    <w:rsid w:val="00AE2571"/>
    <w:rsid w:val="00AE2572"/>
    <w:rsid w:val="00AE259A"/>
    <w:rsid w:val="00AE2662"/>
    <w:rsid w:val="00AE27C3"/>
    <w:rsid w:val="00AE2A42"/>
    <w:rsid w:val="00AE2A99"/>
    <w:rsid w:val="00AE2B59"/>
    <w:rsid w:val="00AE2B6F"/>
    <w:rsid w:val="00AE2D04"/>
    <w:rsid w:val="00AE2D31"/>
    <w:rsid w:val="00AE2E07"/>
    <w:rsid w:val="00AE2EA5"/>
    <w:rsid w:val="00AE2F55"/>
    <w:rsid w:val="00AE302F"/>
    <w:rsid w:val="00AE3191"/>
    <w:rsid w:val="00AE327E"/>
    <w:rsid w:val="00AE3297"/>
    <w:rsid w:val="00AE338C"/>
    <w:rsid w:val="00AE3398"/>
    <w:rsid w:val="00AE34D7"/>
    <w:rsid w:val="00AE34FC"/>
    <w:rsid w:val="00AE3500"/>
    <w:rsid w:val="00AE3611"/>
    <w:rsid w:val="00AE3635"/>
    <w:rsid w:val="00AE3671"/>
    <w:rsid w:val="00AE367C"/>
    <w:rsid w:val="00AE369E"/>
    <w:rsid w:val="00AE36EA"/>
    <w:rsid w:val="00AE3717"/>
    <w:rsid w:val="00AE3736"/>
    <w:rsid w:val="00AE376D"/>
    <w:rsid w:val="00AE37A9"/>
    <w:rsid w:val="00AE3864"/>
    <w:rsid w:val="00AE3891"/>
    <w:rsid w:val="00AE3895"/>
    <w:rsid w:val="00AE3A6C"/>
    <w:rsid w:val="00AE3AC4"/>
    <w:rsid w:val="00AE3AD5"/>
    <w:rsid w:val="00AE3AD6"/>
    <w:rsid w:val="00AE3AD9"/>
    <w:rsid w:val="00AE3CEF"/>
    <w:rsid w:val="00AE3D52"/>
    <w:rsid w:val="00AE3DAF"/>
    <w:rsid w:val="00AE3E06"/>
    <w:rsid w:val="00AE3E8A"/>
    <w:rsid w:val="00AE3F54"/>
    <w:rsid w:val="00AE4018"/>
    <w:rsid w:val="00AE4031"/>
    <w:rsid w:val="00AE404C"/>
    <w:rsid w:val="00AE41FD"/>
    <w:rsid w:val="00AE4236"/>
    <w:rsid w:val="00AE4385"/>
    <w:rsid w:val="00AE44EF"/>
    <w:rsid w:val="00AE4630"/>
    <w:rsid w:val="00AE4712"/>
    <w:rsid w:val="00AE4953"/>
    <w:rsid w:val="00AE4961"/>
    <w:rsid w:val="00AE49A3"/>
    <w:rsid w:val="00AE4A2D"/>
    <w:rsid w:val="00AE4AA6"/>
    <w:rsid w:val="00AE4C57"/>
    <w:rsid w:val="00AE4D93"/>
    <w:rsid w:val="00AE4F00"/>
    <w:rsid w:val="00AE4F16"/>
    <w:rsid w:val="00AE5098"/>
    <w:rsid w:val="00AE5207"/>
    <w:rsid w:val="00AE5275"/>
    <w:rsid w:val="00AE5304"/>
    <w:rsid w:val="00AE53A3"/>
    <w:rsid w:val="00AE53B0"/>
    <w:rsid w:val="00AE54BF"/>
    <w:rsid w:val="00AE559A"/>
    <w:rsid w:val="00AE567F"/>
    <w:rsid w:val="00AE5718"/>
    <w:rsid w:val="00AE57CD"/>
    <w:rsid w:val="00AE599A"/>
    <w:rsid w:val="00AE59C4"/>
    <w:rsid w:val="00AE59DE"/>
    <w:rsid w:val="00AE5ACE"/>
    <w:rsid w:val="00AE5B1B"/>
    <w:rsid w:val="00AE5C71"/>
    <w:rsid w:val="00AE5C8B"/>
    <w:rsid w:val="00AE5DC4"/>
    <w:rsid w:val="00AE5E7A"/>
    <w:rsid w:val="00AE5F63"/>
    <w:rsid w:val="00AE5F6F"/>
    <w:rsid w:val="00AE5FCB"/>
    <w:rsid w:val="00AE5FF8"/>
    <w:rsid w:val="00AE60EF"/>
    <w:rsid w:val="00AE60FB"/>
    <w:rsid w:val="00AE6123"/>
    <w:rsid w:val="00AE617A"/>
    <w:rsid w:val="00AE62A7"/>
    <w:rsid w:val="00AE63CF"/>
    <w:rsid w:val="00AE68A8"/>
    <w:rsid w:val="00AE68AB"/>
    <w:rsid w:val="00AE68C7"/>
    <w:rsid w:val="00AE69A5"/>
    <w:rsid w:val="00AE6AE3"/>
    <w:rsid w:val="00AE6B6E"/>
    <w:rsid w:val="00AE6EDE"/>
    <w:rsid w:val="00AE6F04"/>
    <w:rsid w:val="00AE6F69"/>
    <w:rsid w:val="00AE703D"/>
    <w:rsid w:val="00AE70C4"/>
    <w:rsid w:val="00AE7388"/>
    <w:rsid w:val="00AE7459"/>
    <w:rsid w:val="00AE7572"/>
    <w:rsid w:val="00AE7598"/>
    <w:rsid w:val="00AE7618"/>
    <w:rsid w:val="00AE77D2"/>
    <w:rsid w:val="00AE7910"/>
    <w:rsid w:val="00AE7968"/>
    <w:rsid w:val="00AE7A6A"/>
    <w:rsid w:val="00AE7B8A"/>
    <w:rsid w:val="00AE7D8B"/>
    <w:rsid w:val="00AE7E7A"/>
    <w:rsid w:val="00AE7E8C"/>
    <w:rsid w:val="00AF007D"/>
    <w:rsid w:val="00AF00F2"/>
    <w:rsid w:val="00AF0259"/>
    <w:rsid w:val="00AF02A9"/>
    <w:rsid w:val="00AF02BF"/>
    <w:rsid w:val="00AF032F"/>
    <w:rsid w:val="00AF038B"/>
    <w:rsid w:val="00AF03E8"/>
    <w:rsid w:val="00AF0470"/>
    <w:rsid w:val="00AF048B"/>
    <w:rsid w:val="00AF049D"/>
    <w:rsid w:val="00AF04B3"/>
    <w:rsid w:val="00AF059F"/>
    <w:rsid w:val="00AF0607"/>
    <w:rsid w:val="00AF06FE"/>
    <w:rsid w:val="00AF0862"/>
    <w:rsid w:val="00AF0951"/>
    <w:rsid w:val="00AF0A1A"/>
    <w:rsid w:val="00AF0A80"/>
    <w:rsid w:val="00AF0AE1"/>
    <w:rsid w:val="00AF0AEC"/>
    <w:rsid w:val="00AF0B0E"/>
    <w:rsid w:val="00AF0CB5"/>
    <w:rsid w:val="00AF0DE2"/>
    <w:rsid w:val="00AF0DFC"/>
    <w:rsid w:val="00AF0E3F"/>
    <w:rsid w:val="00AF0E84"/>
    <w:rsid w:val="00AF0E8C"/>
    <w:rsid w:val="00AF0F91"/>
    <w:rsid w:val="00AF1048"/>
    <w:rsid w:val="00AF114B"/>
    <w:rsid w:val="00AF118F"/>
    <w:rsid w:val="00AF11E1"/>
    <w:rsid w:val="00AF11F4"/>
    <w:rsid w:val="00AF1280"/>
    <w:rsid w:val="00AF13C4"/>
    <w:rsid w:val="00AF1409"/>
    <w:rsid w:val="00AF1463"/>
    <w:rsid w:val="00AF14C8"/>
    <w:rsid w:val="00AF14DC"/>
    <w:rsid w:val="00AF1778"/>
    <w:rsid w:val="00AF178C"/>
    <w:rsid w:val="00AF1B1F"/>
    <w:rsid w:val="00AF1C3A"/>
    <w:rsid w:val="00AF1C8A"/>
    <w:rsid w:val="00AF1DA4"/>
    <w:rsid w:val="00AF1DCA"/>
    <w:rsid w:val="00AF1EBD"/>
    <w:rsid w:val="00AF1F3E"/>
    <w:rsid w:val="00AF20C9"/>
    <w:rsid w:val="00AF21A5"/>
    <w:rsid w:val="00AF223F"/>
    <w:rsid w:val="00AF24B0"/>
    <w:rsid w:val="00AF2600"/>
    <w:rsid w:val="00AF2626"/>
    <w:rsid w:val="00AF264C"/>
    <w:rsid w:val="00AF266F"/>
    <w:rsid w:val="00AF267C"/>
    <w:rsid w:val="00AF2700"/>
    <w:rsid w:val="00AF2766"/>
    <w:rsid w:val="00AF2792"/>
    <w:rsid w:val="00AF27EB"/>
    <w:rsid w:val="00AF2811"/>
    <w:rsid w:val="00AF2828"/>
    <w:rsid w:val="00AF2929"/>
    <w:rsid w:val="00AF2989"/>
    <w:rsid w:val="00AF29D5"/>
    <w:rsid w:val="00AF2A23"/>
    <w:rsid w:val="00AF2B3F"/>
    <w:rsid w:val="00AF2BED"/>
    <w:rsid w:val="00AF2C5B"/>
    <w:rsid w:val="00AF2D91"/>
    <w:rsid w:val="00AF2D93"/>
    <w:rsid w:val="00AF2EB6"/>
    <w:rsid w:val="00AF2EBF"/>
    <w:rsid w:val="00AF3072"/>
    <w:rsid w:val="00AF312B"/>
    <w:rsid w:val="00AF317F"/>
    <w:rsid w:val="00AF31A0"/>
    <w:rsid w:val="00AF33AC"/>
    <w:rsid w:val="00AF33E5"/>
    <w:rsid w:val="00AF33EA"/>
    <w:rsid w:val="00AF34B3"/>
    <w:rsid w:val="00AF3504"/>
    <w:rsid w:val="00AF3545"/>
    <w:rsid w:val="00AF3672"/>
    <w:rsid w:val="00AF3733"/>
    <w:rsid w:val="00AF3785"/>
    <w:rsid w:val="00AF385B"/>
    <w:rsid w:val="00AF385C"/>
    <w:rsid w:val="00AF38AE"/>
    <w:rsid w:val="00AF3A15"/>
    <w:rsid w:val="00AF3ABC"/>
    <w:rsid w:val="00AF3ACE"/>
    <w:rsid w:val="00AF3B69"/>
    <w:rsid w:val="00AF3BC0"/>
    <w:rsid w:val="00AF3DE0"/>
    <w:rsid w:val="00AF3E9D"/>
    <w:rsid w:val="00AF3EAF"/>
    <w:rsid w:val="00AF3F0E"/>
    <w:rsid w:val="00AF4061"/>
    <w:rsid w:val="00AF40C1"/>
    <w:rsid w:val="00AF40E1"/>
    <w:rsid w:val="00AF4105"/>
    <w:rsid w:val="00AF413F"/>
    <w:rsid w:val="00AF4288"/>
    <w:rsid w:val="00AF4316"/>
    <w:rsid w:val="00AF4322"/>
    <w:rsid w:val="00AF4331"/>
    <w:rsid w:val="00AF433A"/>
    <w:rsid w:val="00AF4394"/>
    <w:rsid w:val="00AF43CA"/>
    <w:rsid w:val="00AF44E9"/>
    <w:rsid w:val="00AF4656"/>
    <w:rsid w:val="00AF4671"/>
    <w:rsid w:val="00AF46EB"/>
    <w:rsid w:val="00AF474B"/>
    <w:rsid w:val="00AF477F"/>
    <w:rsid w:val="00AF47C7"/>
    <w:rsid w:val="00AF4B12"/>
    <w:rsid w:val="00AF4B69"/>
    <w:rsid w:val="00AF4C7A"/>
    <w:rsid w:val="00AF4CF1"/>
    <w:rsid w:val="00AF4DA0"/>
    <w:rsid w:val="00AF4E3C"/>
    <w:rsid w:val="00AF4EFB"/>
    <w:rsid w:val="00AF4F03"/>
    <w:rsid w:val="00AF4F7B"/>
    <w:rsid w:val="00AF50E7"/>
    <w:rsid w:val="00AF52C1"/>
    <w:rsid w:val="00AF530E"/>
    <w:rsid w:val="00AF5353"/>
    <w:rsid w:val="00AF53B0"/>
    <w:rsid w:val="00AF5451"/>
    <w:rsid w:val="00AF560F"/>
    <w:rsid w:val="00AF581D"/>
    <w:rsid w:val="00AF5831"/>
    <w:rsid w:val="00AF5845"/>
    <w:rsid w:val="00AF58C8"/>
    <w:rsid w:val="00AF58CA"/>
    <w:rsid w:val="00AF5934"/>
    <w:rsid w:val="00AF5980"/>
    <w:rsid w:val="00AF5A33"/>
    <w:rsid w:val="00AF5A82"/>
    <w:rsid w:val="00AF5BD0"/>
    <w:rsid w:val="00AF5D37"/>
    <w:rsid w:val="00AF5D48"/>
    <w:rsid w:val="00AF5DAB"/>
    <w:rsid w:val="00AF5E18"/>
    <w:rsid w:val="00AF5E20"/>
    <w:rsid w:val="00AF600A"/>
    <w:rsid w:val="00AF6015"/>
    <w:rsid w:val="00AF608E"/>
    <w:rsid w:val="00AF6112"/>
    <w:rsid w:val="00AF61ED"/>
    <w:rsid w:val="00AF633A"/>
    <w:rsid w:val="00AF6368"/>
    <w:rsid w:val="00AF6377"/>
    <w:rsid w:val="00AF641E"/>
    <w:rsid w:val="00AF64BE"/>
    <w:rsid w:val="00AF65EA"/>
    <w:rsid w:val="00AF65ED"/>
    <w:rsid w:val="00AF65FC"/>
    <w:rsid w:val="00AF66FA"/>
    <w:rsid w:val="00AF675C"/>
    <w:rsid w:val="00AF67A0"/>
    <w:rsid w:val="00AF67B4"/>
    <w:rsid w:val="00AF6911"/>
    <w:rsid w:val="00AF6BBD"/>
    <w:rsid w:val="00AF6C11"/>
    <w:rsid w:val="00AF6C38"/>
    <w:rsid w:val="00AF6E4C"/>
    <w:rsid w:val="00AF6FA3"/>
    <w:rsid w:val="00AF6FBE"/>
    <w:rsid w:val="00AF6FE2"/>
    <w:rsid w:val="00AF7048"/>
    <w:rsid w:val="00AF727D"/>
    <w:rsid w:val="00AF7382"/>
    <w:rsid w:val="00AF73DD"/>
    <w:rsid w:val="00AF7593"/>
    <w:rsid w:val="00AF75C6"/>
    <w:rsid w:val="00AF7770"/>
    <w:rsid w:val="00AF788A"/>
    <w:rsid w:val="00AF790E"/>
    <w:rsid w:val="00AF79AA"/>
    <w:rsid w:val="00AF7A4E"/>
    <w:rsid w:val="00AF7C7F"/>
    <w:rsid w:val="00AF7E33"/>
    <w:rsid w:val="00AF7E97"/>
    <w:rsid w:val="00B00012"/>
    <w:rsid w:val="00B0005B"/>
    <w:rsid w:val="00B0015A"/>
    <w:rsid w:val="00B001BE"/>
    <w:rsid w:val="00B00216"/>
    <w:rsid w:val="00B00259"/>
    <w:rsid w:val="00B002D2"/>
    <w:rsid w:val="00B003B1"/>
    <w:rsid w:val="00B003BE"/>
    <w:rsid w:val="00B004E3"/>
    <w:rsid w:val="00B00594"/>
    <w:rsid w:val="00B005E4"/>
    <w:rsid w:val="00B00600"/>
    <w:rsid w:val="00B00668"/>
    <w:rsid w:val="00B007D2"/>
    <w:rsid w:val="00B0081D"/>
    <w:rsid w:val="00B0083E"/>
    <w:rsid w:val="00B00AF9"/>
    <w:rsid w:val="00B00B04"/>
    <w:rsid w:val="00B00B08"/>
    <w:rsid w:val="00B00B11"/>
    <w:rsid w:val="00B00BD1"/>
    <w:rsid w:val="00B00BE7"/>
    <w:rsid w:val="00B00CF7"/>
    <w:rsid w:val="00B00D03"/>
    <w:rsid w:val="00B00F6B"/>
    <w:rsid w:val="00B00F6E"/>
    <w:rsid w:val="00B0101F"/>
    <w:rsid w:val="00B01161"/>
    <w:rsid w:val="00B0116A"/>
    <w:rsid w:val="00B01179"/>
    <w:rsid w:val="00B0123A"/>
    <w:rsid w:val="00B01334"/>
    <w:rsid w:val="00B0136F"/>
    <w:rsid w:val="00B0139F"/>
    <w:rsid w:val="00B013E1"/>
    <w:rsid w:val="00B01410"/>
    <w:rsid w:val="00B0144F"/>
    <w:rsid w:val="00B01512"/>
    <w:rsid w:val="00B01537"/>
    <w:rsid w:val="00B01552"/>
    <w:rsid w:val="00B0157B"/>
    <w:rsid w:val="00B01595"/>
    <w:rsid w:val="00B015E2"/>
    <w:rsid w:val="00B01630"/>
    <w:rsid w:val="00B016EE"/>
    <w:rsid w:val="00B01735"/>
    <w:rsid w:val="00B0173C"/>
    <w:rsid w:val="00B0173D"/>
    <w:rsid w:val="00B01811"/>
    <w:rsid w:val="00B01968"/>
    <w:rsid w:val="00B019A4"/>
    <w:rsid w:val="00B01B41"/>
    <w:rsid w:val="00B01BC8"/>
    <w:rsid w:val="00B01C44"/>
    <w:rsid w:val="00B01CEF"/>
    <w:rsid w:val="00B01D74"/>
    <w:rsid w:val="00B01E4E"/>
    <w:rsid w:val="00B01E5B"/>
    <w:rsid w:val="00B01F3A"/>
    <w:rsid w:val="00B01F68"/>
    <w:rsid w:val="00B01F96"/>
    <w:rsid w:val="00B01FB7"/>
    <w:rsid w:val="00B020B8"/>
    <w:rsid w:val="00B020C6"/>
    <w:rsid w:val="00B02273"/>
    <w:rsid w:val="00B022A8"/>
    <w:rsid w:val="00B02418"/>
    <w:rsid w:val="00B0242C"/>
    <w:rsid w:val="00B024F3"/>
    <w:rsid w:val="00B025FF"/>
    <w:rsid w:val="00B026E2"/>
    <w:rsid w:val="00B0272A"/>
    <w:rsid w:val="00B02788"/>
    <w:rsid w:val="00B0289C"/>
    <w:rsid w:val="00B02A21"/>
    <w:rsid w:val="00B02A5F"/>
    <w:rsid w:val="00B02AFC"/>
    <w:rsid w:val="00B02B7A"/>
    <w:rsid w:val="00B02BD4"/>
    <w:rsid w:val="00B02E95"/>
    <w:rsid w:val="00B02EE4"/>
    <w:rsid w:val="00B02F2D"/>
    <w:rsid w:val="00B02F66"/>
    <w:rsid w:val="00B03148"/>
    <w:rsid w:val="00B0314C"/>
    <w:rsid w:val="00B03164"/>
    <w:rsid w:val="00B032CC"/>
    <w:rsid w:val="00B0333C"/>
    <w:rsid w:val="00B0333E"/>
    <w:rsid w:val="00B03368"/>
    <w:rsid w:val="00B03392"/>
    <w:rsid w:val="00B03460"/>
    <w:rsid w:val="00B035C4"/>
    <w:rsid w:val="00B03698"/>
    <w:rsid w:val="00B037AF"/>
    <w:rsid w:val="00B037C3"/>
    <w:rsid w:val="00B037CA"/>
    <w:rsid w:val="00B038EB"/>
    <w:rsid w:val="00B039A6"/>
    <w:rsid w:val="00B03A2A"/>
    <w:rsid w:val="00B03AAB"/>
    <w:rsid w:val="00B03B19"/>
    <w:rsid w:val="00B03B8D"/>
    <w:rsid w:val="00B03CFD"/>
    <w:rsid w:val="00B03D6C"/>
    <w:rsid w:val="00B03D92"/>
    <w:rsid w:val="00B03E05"/>
    <w:rsid w:val="00B03E32"/>
    <w:rsid w:val="00B03F1C"/>
    <w:rsid w:val="00B03F63"/>
    <w:rsid w:val="00B03F9A"/>
    <w:rsid w:val="00B04050"/>
    <w:rsid w:val="00B0407E"/>
    <w:rsid w:val="00B041F7"/>
    <w:rsid w:val="00B04263"/>
    <w:rsid w:val="00B04517"/>
    <w:rsid w:val="00B0457C"/>
    <w:rsid w:val="00B046EC"/>
    <w:rsid w:val="00B04741"/>
    <w:rsid w:val="00B04772"/>
    <w:rsid w:val="00B04C07"/>
    <w:rsid w:val="00B04CFA"/>
    <w:rsid w:val="00B04D23"/>
    <w:rsid w:val="00B04D38"/>
    <w:rsid w:val="00B04D9F"/>
    <w:rsid w:val="00B04DA9"/>
    <w:rsid w:val="00B04DE4"/>
    <w:rsid w:val="00B04E3E"/>
    <w:rsid w:val="00B04EA6"/>
    <w:rsid w:val="00B04F65"/>
    <w:rsid w:val="00B0509A"/>
    <w:rsid w:val="00B051BB"/>
    <w:rsid w:val="00B05238"/>
    <w:rsid w:val="00B05240"/>
    <w:rsid w:val="00B0534A"/>
    <w:rsid w:val="00B05356"/>
    <w:rsid w:val="00B0539D"/>
    <w:rsid w:val="00B053B0"/>
    <w:rsid w:val="00B05470"/>
    <w:rsid w:val="00B054C2"/>
    <w:rsid w:val="00B055AE"/>
    <w:rsid w:val="00B055EE"/>
    <w:rsid w:val="00B0563B"/>
    <w:rsid w:val="00B0566D"/>
    <w:rsid w:val="00B056AB"/>
    <w:rsid w:val="00B0583D"/>
    <w:rsid w:val="00B058C5"/>
    <w:rsid w:val="00B058C8"/>
    <w:rsid w:val="00B059C2"/>
    <w:rsid w:val="00B05B04"/>
    <w:rsid w:val="00B05B48"/>
    <w:rsid w:val="00B05B66"/>
    <w:rsid w:val="00B05C5A"/>
    <w:rsid w:val="00B05C86"/>
    <w:rsid w:val="00B05CA2"/>
    <w:rsid w:val="00B05CD4"/>
    <w:rsid w:val="00B05CE3"/>
    <w:rsid w:val="00B05DE6"/>
    <w:rsid w:val="00B05F52"/>
    <w:rsid w:val="00B05FCD"/>
    <w:rsid w:val="00B06213"/>
    <w:rsid w:val="00B062F7"/>
    <w:rsid w:val="00B06322"/>
    <w:rsid w:val="00B063CD"/>
    <w:rsid w:val="00B06405"/>
    <w:rsid w:val="00B06428"/>
    <w:rsid w:val="00B0645A"/>
    <w:rsid w:val="00B06477"/>
    <w:rsid w:val="00B065D6"/>
    <w:rsid w:val="00B06622"/>
    <w:rsid w:val="00B066E8"/>
    <w:rsid w:val="00B06701"/>
    <w:rsid w:val="00B0678F"/>
    <w:rsid w:val="00B067DC"/>
    <w:rsid w:val="00B0686E"/>
    <w:rsid w:val="00B06928"/>
    <w:rsid w:val="00B06A45"/>
    <w:rsid w:val="00B06B1B"/>
    <w:rsid w:val="00B06BB1"/>
    <w:rsid w:val="00B06C58"/>
    <w:rsid w:val="00B06D1C"/>
    <w:rsid w:val="00B06D33"/>
    <w:rsid w:val="00B06E69"/>
    <w:rsid w:val="00B06E8A"/>
    <w:rsid w:val="00B071BA"/>
    <w:rsid w:val="00B071C6"/>
    <w:rsid w:val="00B073B4"/>
    <w:rsid w:val="00B07480"/>
    <w:rsid w:val="00B0749B"/>
    <w:rsid w:val="00B07573"/>
    <w:rsid w:val="00B07575"/>
    <w:rsid w:val="00B076DB"/>
    <w:rsid w:val="00B0775E"/>
    <w:rsid w:val="00B077C7"/>
    <w:rsid w:val="00B078BF"/>
    <w:rsid w:val="00B078D9"/>
    <w:rsid w:val="00B078E1"/>
    <w:rsid w:val="00B078E2"/>
    <w:rsid w:val="00B079C1"/>
    <w:rsid w:val="00B079E3"/>
    <w:rsid w:val="00B07A9C"/>
    <w:rsid w:val="00B07BA3"/>
    <w:rsid w:val="00B07C59"/>
    <w:rsid w:val="00B07C82"/>
    <w:rsid w:val="00B07CBF"/>
    <w:rsid w:val="00B07D33"/>
    <w:rsid w:val="00B07E39"/>
    <w:rsid w:val="00B07E55"/>
    <w:rsid w:val="00B07EEF"/>
    <w:rsid w:val="00B07FA8"/>
    <w:rsid w:val="00B10037"/>
    <w:rsid w:val="00B100ED"/>
    <w:rsid w:val="00B10116"/>
    <w:rsid w:val="00B101F0"/>
    <w:rsid w:val="00B102E2"/>
    <w:rsid w:val="00B1036A"/>
    <w:rsid w:val="00B10449"/>
    <w:rsid w:val="00B10631"/>
    <w:rsid w:val="00B10635"/>
    <w:rsid w:val="00B10650"/>
    <w:rsid w:val="00B106C4"/>
    <w:rsid w:val="00B106F3"/>
    <w:rsid w:val="00B1074B"/>
    <w:rsid w:val="00B10877"/>
    <w:rsid w:val="00B108C7"/>
    <w:rsid w:val="00B10AC4"/>
    <w:rsid w:val="00B10AD7"/>
    <w:rsid w:val="00B10CEA"/>
    <w:rsid w:val="00B10E32"/>
    <w:rsid w:val="00B10E6F"/>
    <w:rsid w:val="00B10F7D"/>
    <w:rsid w:val="00B11052"/>
    <w:rsid w:val="00B11122"/>
    <w:rsid w:val="00B11175"/>
    <w:rsid w:val="00B1119B"/>
    <w:rsid w:val="00B111C7"/>
    <w:rsid w:val="00B1121A"/>
    <w:rsid w:val="00B11248"/>
    <w:rsid w:val="00B1124D"/>
    <w:rsid w:val="00B1127F"/>
    <w:rsid w:val="00B112CC"/>
    <w:rsid w:val="00B11468"/>
    <w:rsid w:val="00B114E2"/>
    <w:rsid w:val="00B1150D"/>
    <w:rsid w:val="00B11581"/>
    <w:rsid w:val="00B115C4"/>
    <w:rsid w:val="00B116B0"/>
    <w:rsid w:val="00B1173A"/>
    <w:rsid w:val="00B1177E"/>
    <w:rsid w:val="00B11A74"/>
    <w:rsid w:val="00B11CFB"/>
    <w:rsid w:val="00B11D2F"/>
    <w:rsid w:val="00B11D50"/>
    <w:rsid w:val="00B11DF3"/>
    <w:rsid w:val="00B11E40"/>
    <w:rsid w:val="00B11ECA"/>
    <w:rsid w:val="00B11F9F"/>
    <w:rsid w:val="00B11FEF"/>
    <w:rsid w:val="00B12038"/>
    <w:rsid w:val="00B12040"/>
    <w:rsid w:val="00B12045"/>
    <w:rsid w:val="00B120CC"/>
    <w:rsid w:val="00B120F4"/>
    <w:rsid w:val="00B1216D"/>
    <w:rsid w:val="00B12213"/>
    <w:rsid w:val="00B122B9"/>
    <w:rsid w:val="00B1233E"/>
    <w:rsid w:val="00B123FF"/>
    <w:rsid w:val="00B12481"/>
    <w:rsid w:val="00B124EF"/>
    <w:rsid w:val="00B1266C"/>
    <w:rsid w:val="00B1269C"/>
    <w:rsid w:val="00B126E5"/>
    <w:rsid w:val="00B1279C"/>
    <w:rsid w:val="00B127F5"/>
    <w:rsid w:val="00B1285A"/>
    <w:rsid w:val="00B12932"/>
    <w:rsid w:val="00B1296D"/>
    <w:rsid w:val="00B12AA0"/>
    <w:rsid w:val="00B12AB4"/>
    <w:rsid w:val="00B12B16"/>
    <w:rsid w:val="00B12C20"/>
    <w:rsid w:val="00B12C5C"/>
    <w:rsid w:val="00B12E70"/>
    <w:rsid w:val="00B12E9B"/>
    <w:rsid w:val="00B12EE8"/>
    <w:rsid w:val="00B12F10"/>
    <w:rsid w:val="00B12FD2"/>
    <w:rsid w:val="00B130FF"/>
    <w:rsid w:val="00B13112"/>
    <w:rsid w:val="00B13198"/>
    <w:rsid w:val="00B131BB"/>
    <w:rsid w:val="00B13251"/>
    <w:rsid w:val="00B13312"/>
    <w:rsid w:val="00B1357D"/>
    <w:rsid w:val="00B135F4"/>
    <w:rsid w:val="00B13853"/>
    <w:rsid w:val="00B13A7B"/>
    <w:rsid w:val="00B13B09"/>
    <w:rsid w:val="00B13C69"/>
    <w:rsid w:val="00B13D45"/>
    <w:rsid w:val="00B13D7C"/>
    <w:rsid w:val="00B13DAA"/>
    <w:rsid w:val="00B13DC3"/>
    <w:rsid w:val="00B13E87"/>
    <w:rsid w:val="00B13E8A"/>
    <w:rsid w:val="00B13EA8"/>
    <w:rsid w:val="00B1403B"/>
    <w:rsid w:val="00B140E1"/>
    <w:rsid w:val="00B1429B"/>
    <w:rsid w:val="00B14304"/>
    <w:rsid w:val="00B14321"/>
    <w:rsid w:val="00B14369"/>
    <w:rsid w:val="00B144C4"/>
    <w:rsid w:val="00B144EF"/>
    <w:rsid w:val="00B14510"/>
    <w:rsid w:val="00B1457B"/>
    <w:rsid w:val="00B145C3"/>
    <w:rsid w:val="00B14618"/>
    <w:rsid w:val="00B146DA"/>
    <w:rsid w:val="00B14781"/>
    <w:rsid w:val="00B147B5"/>
    <w:rsid w:val="00B147D9"/>
    <w:rsid w:val="00B14870"/>
    <w:rsid w:val="00B14905"/>
    <w:rsid w:val="00B1495E"/>
    <w:rsid w:val="00B14A88"/>
    <w:rsid w:val="00B14C62"/>
    <w:rsid w:val="00B14DC9"/>
    <w:rsid w:val="00B14E0A"/>
    <w:rsid w:val="00B14EBC"/>
    <w:rsid w:val="00B14F22"/>
    <w:rsid w:val="00B14F4B"/>
    <w:rsid w:val="00B14F64"/>
    <w:rsid w:val="00B15201"/>
    <w:rsid w:val="00B15521"/>
    <w:rsid w:val="00B15642"/>
    <w:rsid w:val="00B1574C"/>
    <w:rsid w:val="00B1579A"/>
    <w:rsid w:val="00B159CB"/>
    <w:rsid w:val="00B15A53"/>
    <w:rsid w:val="00B15AC1"/>
    <w:rsid w:val="00B15B35"/>
    <w:rsid w:val="00B15B4A"/>
    <w:rsid w:val="00B15B78"/>
    <w:rsid w:val="00B15BE3"/>
    <w:rsid w:val="00B15D12"/>
    <w:rsid w:val="00B15DDD"/>
    <w:rsid w:val="00B15E50"/>
    <w:rsid w:val="00B1606E"/>
    <w:rsid w:val="00B16088"/>
    <w:rsid w:val="00B160F4"/>
    <w:rsid w:val="00B16197"/>
    <w:rsid w:val="00B16221"/>
    <w:rsid w:val="00B1631D"/>
    <w:rsid w:val="00B163C0"/>
    <w:rsid w:val="00B1647E"/>
    <w:rsid w:val="00B16587"/>
    <w:rsid w:val="00B16599"/>
    <w:rsid w:val="00B165D6"/>
    <w:rsid w:val="00B16711"/>
    <w:rsid w:val="00B1673F"/>
    <w:rsid w:val="00B169AE"/>
    <w:rsid w:val="00B16AAD"/>
    <w:rsid w:val="00B16BA8"/>
    <w:rsid w:val="00B16CFC"/>
    <w:rsid w:val="00B16DC4"/>
    <w:rsid w:val="00B16E13"/>
    <w:rsid w:val="00B16E76"/>
    <w:rsid w:val="00B16E7B"/>
    <w:rsid w:val="00B16FD3"/>
    <w:rsid w:val="00B170B7"/>
    <w:rsid w:val="00B17119"/>
    <w:rsid w:val="00B171B3"/>
    <w:rsid w:val="00B17206"/>
    <w:rsid w:val="00B17225"/>
    <w:rsid w:val="00B17242"/>
    <w:rsid w:val="00B1725C"/>
    <w:rsid w:val="00B17426"/>
    <w:rsid w:val="00B174E4"/>
    <w:rsid w:val="00B175CF"/>
    <w:rsid w:val="00B175E1"/>
    <w:rsid w:val="00B17602"/>
    <w:rsid w:val="00B1765F"/>
    <w:rsid w:val="00B1767C"/>
    <w:rsid w:val="00B17742"/>
    <w:rsid w:val="00B17793"/>
    <w:rsid w:val="00B177F7"/>
    <w:rsid w:val="00B17944"/>
    <w:rsid w:val="00B179AE"/>
    <w:rsid w:val="00B17B26"/>
    <w:rsid w:val="00B17C82"/>
    <w:rsid w:val="00B17CBF"/>
    <w:rsid w:val="00B17D06"/>
    <w:rsid w:val="00B17D8F"/>
    <w:rsid w:val="00B17DF8"/>
    <w:rsid w:val="00B17E10"/>
    <w:rsid w:val="00B17E5D"/>
    <w:rsid w:val="00B17E90"/>
    <w:rsid w:val="00B17EFC"/>
    <w:rsid w:val="00B17F2A"/>
    <w:rsid w:val="00B17F59"/>
    <w:rsid w:val="00B17F70"/>
    <w:rsid w:val="00B20080"/>
    <w:rsid w:val="00B200A9"/>
    <w:rsid w:val="00B20153"/>
    <w:rsid w:val="00B2017B"/>
    <w:rsid w:val="00B20199"/>
    <w:rsid w:val="00B2020E"/>
    <w:rsid w:val="00B202D4"/>
    <w:rsid w:val="00B20326"/>
    <w:rsid w:val="00B203D5"/>
    <w:rsid w:val="00B203E3"/>
    <w:rsid w:val="00B2042C"/>
    <w:rsid w:val="00B2045B"/>
    <w:rsid w:val="00B20461"/>
    <w:rsid w:val="00B2059B"/>
    <w:rsid w:val="00B20639"/>
    <w:rsid w:val="00B20696"/>
    <w:rsid w:val="00B2079D"/>
    <w:rsid w:val="00B208CF"/>
    <w:rsid w:val="00B2091E"/>
    <w:rsid w:val="00B209C4"/>
    <w:rsid w:val="00B20AC2"/>
    <w:rsid w:val="00B20D34"/>
    <w:rsid w:val="00B20ED5"/>
    <w:rsid w:val="00B20F47"/>
    <w:rsid w:val="00B2106A"/>
    <w:rsid w:val="00B21071"/>
    <w:rsid w:val="00B210B1"/>
    <w:rsid w:val="00B2114B"/>
    <w:rsid w:val="00B211A8"/>
    <w:rsid w:val="00B211B3"/>
    <w:rsid w:val="00B21285"/>
    <w:rsid w:val="00B21326"/>
    <w:rsid w:val="00B213E6"/>
    <w:rsid w:val="00B214AC"/>
    <w:rsid w:val="00B214D3"/>
    <w:rsid w:val="00B214F1"/>
    <w:rsid w:val="00B215D3"/>
    <w:rsid w:val="00B2167B"/>
    <w:rsid w:val="00B2169C"/>
    <w:rsid w:val="00B217C4"/>
    <w:rsid w:val="00B2184E"/>
    <w:rsid w:val="00B2197F"/>
    <w:rsid w:val="00B219F2"/>
    <w:rsid w:val="00B21BF2"/>
    <w:rsid w:val="00B21D00"/>
    <w:rsid w:val="00B21D08"/>
    <w:rsid w:val="00B21D38"/>
    <w:rsid w:val="00B21DB8"/>
    <w:rsid w:val="00B21E8D"/>
    <w:rsid w:val="00B21F9C"/>
    <w:rsid w:val="00B21FB6"/>
    <w:rsid w:val="00B222A1"/>
    <w:rsid w:val="00B224B7"/>
    <w:rsid w:val="00B224CE"/>
    <w:rsid w:val="00B22591"/>
    <w:rsid w:val="00B225D3"/>
    <w:rsid w:val="00B2260E"/>
    <w:rsid w:val="00B226CE"/>
    <w:rsid w:val="00B22771"/>
    <w:rsid w:val="00B227D8"/>
    <w:rsid w:val="00B2281D"/>
    <w:rsid w:val="00B22832"/>
    <w:rsid w:val="00B22940"/>
    <w:rsid w:val="00B22986"/>
    <w:rsid w:val="00B2298A"/>
    <w:rsid w:val="00B229B7"/>
    <w:rsid w:val="00B22AA0"/>
    <w:rsid w:val="00B22ABA"/>
    <w:rsid w:val="00B22B5D"/>
    <w:rsid w:val="00B22BD2"/>
    <w:rsid w:val="00B22C10"/>
    <w:rsid w:val="00B22C46"/>
    <w:rsid w:val="00B22C92"/>
    <w:rsid w:val="00B22DC9"/>
    <w:rsid w:val="00B22EC0"/>
    <w:rsid w:val="00B22F1B"/>
    <w:rsid w:val="00B22F9F"/>
    <w:rsid w:val="00B23087"/>
    <w:rsid w:val="00B230CC"/>
    <w:rsid w:val="00B232B3"/>
    <w:rsid w:val="00B2344B"/>
    <w:rsid w:val="00B2347F"/>
    <w:rsid w:val="00B235AD"/>
    <w:rsid w:val="00B235D7"/>
    <w:rsid w:val="00B2389B"/>
    <w:rsid w:val="00B23A98"/>
    <w:rsid w:val="00B23AB2"/>
    <w:rsid w:val="00B23B9F"/>
    <w:rsid w:val="00B23C13"/>
    <w:rsid w:val="00B23C2E"/>
    <w:rsid w:val="00B23C81"/>
    <w:rsid w:val="00B23D29"/>
    <w:rsid w:val="00B23D62"/>
    <w:rsid w:val="00B23DA6"/>
    <w:rsid w:val="00B23EA2"/>
    <w:rsid w:val="00B23F50"/>
    <w:rsid w:val="00B23F57"/>
    <w:rsid w:val="00B24035"/>
    <w:rsid w:val="00B2411A"/>
    <w:rsid w:val="00B241AE"/>
    <w:rsid w:val="00B241EC"/>
    <w:rsid w:val="00B2424C"/>
    <w:rsid w:val="00B244D6"/>
    <w:rsid w:val="00B24595"/>
    <w:rsid w:val="00B2459D"/>
    <w:rsid w:val="00B246F6"/>
    <w:rsid w:val="00B24715"/>
    <w:rsid w:val="00B24743"/>
    <w:rsid w:val="00B2476C"/>
    <w:rsid w:val="00B2487E"/>
    <w:rsid w:val="00B24914"/>
    <w:rsid w:val="00B24916"/>
    <w:rsid w:val="00B24A10"/>
    <w:rsid w:val="00B24ABB"/>
    <w:rsid w:val="00B24B4A"/>
    <w:rsid w:val="00B24B7B"/>
    <w:rsid w:val="00B24BCA"/>
    <w:rsid w:val="00B24CA2"/>
    <w:rsid w:val="00B24CEF"/>
    <w:rsid w:val="00B24D37"/>
    <w:rsid w:val="00B24DD5"/>
    <w:rsid w:val="00B24EC5"/>
    <w:rsid w:val="00B24EFA"/>
    <w:rsid w:val="00B24F56"/>
    <w:rsid w:val="00B24F9D"/>
    <w:rsid w:val="00B2507D"/>
    <w:rsid w:val="00B2528D"/>
    <w:rsid w:val="00B252A1"/>
    <w:rsid w:val="00B2541F"/>
    <w:rsid w:val="00B25430"/>
    <w:rsid w:val="00B254BE"/>
    <w:rsid w:val="00B255AE"/>
    <w:rsid w:val="00B2567B"/>
    <w:rsid w:val="00B256BB"/>
    <w:rsid w:val="00B256C7"/>
    <w:rsid w:val="00B25910"/>
    <w:rsid w:val="00B2596A"/>
    <w:rsid w:val="00B25A03"/>
    <w:rsid w:val="00B25A7A"/>
    <w:rsid w:val="00B25AA7"/>
    <w:rsid w:val="00B25AB2"/>
    <w:rsid w:val="00B25B20"/>
    <w:rsid w:val="00B25B5B"/>
    <w:rsid w:val="00B25B8E"/>
    <w:rsid w:val="00B25C17"/>
    <w:rsid w:val="00B25C51"/>
    <w:rsid w:val="00B25D39"/>
    <w:rsid w:val="00B25E84"/>
    <w:rsid w:val="00B25FD6"/>
    <w:rsid w:val="00B25FED"/>
    <w:rsid w:val="00B2605F"/>
    <w:rsid w:val="00B26083"/>
    <w:rsid w:val="00B26200"/>
    <w:rsid w:val="00B26216"/>
    <w:rsid w:val="00B26217"/>
    <w:rsid w:val="00B2622F"/>
    <w:rsid w:val="00B26309"/>
    <w:rsid w:val="00B2630E"/>
    <w:rsid w:val="00B26325"/>
    <w:rsid w:val="00B2633A"/>
    <w:rsid w:val="00B263F7"/>
    <w:rsid w:val="00B263F9"/>
    <w:rsid w:val="00B26462"/>
    <w:rsid w:val="00B26560"/>
    <w:rsid w:val="00B265F3"/>
    <w:rsid w:val="00B2671C"/>
    <w:rsid w:val="00B268D0"/>
    <w:rsid w:val="00B268ED"/>
    <w:rsid w:val="00B26921"/>
    <w:rsid w:val="00B26999"/>
    <w:rsid w:val="00B26A41"/>
    <w:rsid w:val="00B26A94"/>
    <w:rsid w:val="00B26DA9"/>
    <w:rsid w:val="00B26DD0"/>
    <w:rsid w:val="00B26E85"/>
    <w:rsid w:val="00B26EDE"/>
    <w:rsid w:val="00B26F98"/>
    <w:rsid w:val="00B2714F"/>
    <w:rsid w:val="00B271FF"/>
    <w:rsid w:val="00B272BB"/>
    <w:rsid w:val="00B272F2"/>
    <w:rsid w:val="00B2737D"/>
    <w:rsid w:val="00B273CA"/>
    <w:rsid w:val="00B2744D"/>
    <w:rsid w:val="00B27464"/>
    <w:rsid w:val="00B27467"/>
    <w:rsid w:val="00B27472"/>
    <w:rsid w:val="00B2747A"/>
    <w:rsid w:val="00B2750C"/>
    <w:rsid w:val="00B2775C"/>
    <w:rsid w:val="00B27807"/>
    <w:rsid w:val="00B2785E"/>
    <w:rsid w:val="00B2790F"/>
    <w:rsid w:val="00B27956"/>
    <w:rsid w:val="00B27A63"/>
    <w:rsid w:val="00B27ACE"/>
    <w:rsid w:val="00B27B8B"/>
    <w:rsid w:val="00B27BC2"/>
    <w:rsid w:val="00B27BD4"/>
    <w:rsid w:val="00B27BE4"/>
    <w:rsid w:val="00B27CAF"/>
    <w:rsid w:val="00B27F53"/>
    <w:rsid w:val="00B27F99"/>
    <w:rsid w:val="00B27FF1"/>
    <w:rsid w:val="00B30074"/>
    <w:rsid w:val="00B3016D"/>
    <w:rsid w:val="00B3025A"/>
    <w:rsid w:val="00B3029F"/>
    <w:rsid w:val="00B30353"/>
    <w:rsid w:val="00B3037D"/>
    <w:rsid w:val="00B304CA"/>
    <w:rsid w:val="00B304D9"/>
    <w:rsid w:val="00B30598"/>
    <w:rsid w:val="00B30640"/>
    <w:rsid w:val="00B306BB"/>
    <w:rsid w:val="00B306C4"/>
    <w:rsid w:val="00B307D2"/>
    <w:rsid w:val="00B3082C"/>
    <w:rsid w:val="00B30937"/>
    <w:rsid w:val="00B30A23"/>
    <w:rsid w:val="00B30A78"/>
    <w:rsid w:val="00B30AC7"/>
    <w:rsid w:val="00B30AD2"/>
    <w:rsid w:val="00B30B39"/>
    <w:rsid w:val="00B30B79"/>
    <w:rsid w:val="00B30B80"/>
    <w:rsid w:val="00B30BA4"/>
    <w:rsid w:val="00B30CC7"/>
    <w:rsid w:val="00B30CF5"/>
    <w:rsid w:val="00B30DB8"/>
    <w:rsid w:val="00B30DC4"/>
    <w:rsid w:val="00B30EE0"/>
    <w:rsid w:val="00B310DC"/>
    <w:rsid w:val="00B310FC"/>
    <w:rsid w:val="00B310FF"/>
    <w:rsid w:val="00B31126"/>
    <w:rsid w:val="00B311EF"/>
    <w:rsid w:val="00B311FF"/>
    <w:rsid w:val="00B312E2"/>
    <w:rsid w:val="00B31346"/>
    <w:rsid w:val="00B313C5"/>
    <w:rsid w:val="00B31406"/>
    <w:rsid w:val="00B314DB"/>
    <w:rsid w:val="00B315CD"/>
    <w:rsid w:val="00B31601"/>
    <w:rsid w:val="00B3166C"/>
    <w:rsid w:val="00B31A4F"/>
    <w:rsid w:val="00B31C29"/>
    <w:rsid w:val="00B31C78"/>
    <w:rsid w:val="00B31D3D"/>
    <w:rsid w:val="00B31D7B"/>
    <w:rsid w:val="00B31E82"/>
    <w:rsid w:val="00B31EBF"/>
    <w:rsid w:val="00B31F0A"/>
    <w:rsid w:val="00B31F3A"/>
    <w:rsid w:val="00B31FB5"/>
    <w:rsid w:val="00B3205E"/>
    <w:rsid w:val="00B3211F"/>
    <w:rsid w:val="00B322C8"/>
    <w:rsid w:val="00B3232F"/>
    <w:rsid w:val="00B3272C"/>
    <w:rsid w:val="00B32876"/>
    <w:rsid w:val="00B328A2"/>
    <w:rsid w:val="00B32B28"/>
    <w:rsid w:val="00B32B5A"/>
    <w:rsid w:val="00B32B8C"/>
    <w:rsid w:val="00B32CF5"/>
    <w:rsid w:val="00B32D24"/>
    <w:rsid w:val="00B32E5F"/>
    <w:rsid w:val="00B32F05"/>
    <w:rsid w:val="00B3303A"/>
    <w:rsid w:val="00B3311B"/>
    <w:rsid w:val="00B333A3"/>
    <w:rsid w:val="00B33533"/>
    <w:rsid w:val="00B335B0"/>
    <w:rsid w:val="00B335CC"/>
    <w:rsid w:val="00B3361D"/>
    <w:rsid w:val="00B336DA"/>
    <w:rsid w:val="00B33763"/>
    <w:rsid w:val="00B3386E"/>
    <w:rsid w:val="00B33895"/>
    <w:rsid w:val="00B3398C"/>
    <w:rsid w:val="00B339DE"/>
    <w:rsid w:val="00B33AB7"/>
    <w:rsid w:val="00B33B24"/>
    <w:rsid w:val="00B33B2C"/>
    <w:rsid w:val="00B33B2E"/>
    <w:rsid w:val="00B33EA4"/>
    <w:rsid w:val="00B33EEB"/>
    <w:rsid w:val="00B33F7D"/>
    <w:rsid w:val="00B3409E"/>
    <w:rsid w:val="00B34122"/>
    <w:rsid w:val="00B34151"/>
    <w:rsid w:val="00B341A9"/>
    <w:rsid w:val="00B341B4"/>
    <w:rsid w:val="00B341DF"/>
    <w:rsid w:val="00B34216"/>
    <w:rsid w:val="00B342DB"/>
    <w:rsid w:val="00B34329"/>
    <w:rsid w:val="00B3462F"/>
    <w:rsid w:val="00B34698"/>
    <w:rsid w:val="00B346B6"/>
    <w:rsid w:val="00B34712"/>
    <w:rsid w:val="00B34717"/>
    <w:rsid w:val="00B34783"/>
    <w:rsid w:val="00B347A3"/>
    <w:rsid w:val="00B347B5"/>
    <w:rsid w:val="00B348B2"/>
    <w:rsid w:val="00B3498C"/>
    <w:rsid w:val="00B34CAD"/>
    <w:rsid w:val="00B34E14"/>
    <w:rsid w:val="00B34EA3"/>
    <w:rsid w:val="00B34EE8"/>
    <w:rsid w:val="00B34F82"/>
    <w:rsid w:val="00B34FA4"/>
    <w:rsid w:val="00B34FA7"/>
    <w:rsid w:val="00B34FAD"/>
    <w:rsid w:val="00B34FAE"/>
    <w:rsid w:val="00B34FC3"/>
    <w:rsid w:val="00B3500B"/>
    <w:rsid w:val="00B35067"/>
    <w:rsid w:val="00B350BB"/>
    <w:rsid w:val="00B350C9"/>
    <w:rsid w:val="00B35146"/>
    <w:rsid w:val="00B3514E"/>
    <w:rsid w:val="00B3521E"/>
    <w:rsid w:val="00B3529F"/>
    <w:rsid w:val="00B35306"/>
    <w:rsid w:val="00B35543"/>
    <w:rsid w:val="00B35562"/>
    <w:rsid w:val="00B35601"/>
    <w:rsid w:val="00B35606"/>
    <w:rsid w:val="00B3561B"/>
    <w:rsid w:val="00B3562C"/>
    <w:rsid w:val="00B3563D"/>
    <w:rsid w:val="00B35685"/>
    <w:rsid w:val="00B3570E"/>
    <w:rsid w:val="00B357B4"/>
    <w:rsid w:val="00B35813"/>
    <w:rsid w:val="00B3583D"/>
    <w:rsid w:val="00B358EC"/>
    <w:rsid w:val="00B35AB1"/>
    <w:rsid w:val="00B35ADD"/>
    <w:rsid w:val="00B35B21"/>
    <w:rsid w:val="00B35BEA"/>
    <w:rsid w:val="00B35CFD"/>
    <w:rsid w:val="00B35D92"/>
    <w:rsid w:val="00B35E19"/>
    <w:rsid w:val="00B36033"/>
    <w:rsid w:val="00B360A6"/>
    <w:rsid w:val="00B361FA"/>
    <w:rsid w:val="00B3630E"/>
    <w:rsid w:val="00B363C9"/>
    <w:rsid w:val="00B3643D"/>
    <w:rsid w:val="00B36495"/>
    <w:rsid w:val="00B36505"/>
    <w:rsid w:val="00B366C4"/>
    <w:rsid w:val="00B366FF"/>
    <w:rsid w:val="00B36703"/>
    <w:rsid w:val="00B36706"/>
    <w:rsid w:val="00B36793"/>
    <w:rsid w:val="00B367F3"/>
    <w:rsid w:val="00B36915"/>
    <w:rsid w:val="00B3692F"/>
    <w:rsid w:val="00B36A2E"/>
    <w:rsid w:val="00B36BA5"/>
    <w:rsid w:val="00B36BB6"/>
    <w:rsid w:val="00B36D6C"/>
    <w:rsid w:val="00B36E5C"/>
    <w:rsid w:val="00B36EB9"/>
    <w:rsid w:val="00B36F8B"/>
    <w:rsid w:val="00B36FB9"/>
    <w:rsid w:val="00B36FC1"/>
    <w:rsid w:val="00B36FC9"/>
    <w:rsid w:val="00B37041"/>
    <w:rsid w:val="00B371B3"/>
    <w:rsid w:val="00B37275"/>
    <w:rsid w:val="00B3735F"/>
    <w:rsid w:val="00B373FB"/>
    <w:rsid w:val="00B37404"/>
    <w:rsid w:val="00B37593"/>
    <w:rsid w:val="00B375C3"/>
    <w:rsid w:val="00B3763F"/>
    <w:rsid w:val="00B37658"/>
    <w:rsid w:val="00B376B4"/>
    <w:rsid w:val="00B3770A"/>
    <w:rsid w:val="00B377BF"/>
    <w:rsid w:val="00B377EE"/>
    <w:rsid w:val="00B3780A"/>
    <w:rsid w:val="00B3782D"/>
    <w:rsid w:val="00B37895"/>
    <w:rsid w:val="00B378C9"/>
    <w:rsid w:val="00B3793C"/>
    <w:rsid w:val="00B3799E"/>
    <w:rsid w:val="00B37ABB"/>
    <w:rsid w:val="00B37AE8"/>
    <w:rsid w:val="00B37B51"/>
    <w:rsid w:val="00B37BCD"/>
    <w:rsid w:val="00B37BD6"/>
    <w:rsid w:val="00B37D38"/>
    <w:rsid w:val="00B37DB8"/>
    <w:rsid w:val="00B37E91"/>
    <w:rsid w:val="00B37F46"/>
    <w:rsid w:val="00B37FD9"/>
    <w:rsid w:val="00B400B5"/>
    <w:rsid w:val="00B40343"/>
    <w:rsid w:val="00B403D0"/>
    <w:rsid w:val="00B40412"/>
    <w:rsid w:val="00B40451"/>
    <w:rsid w:val="00B404DD"/>
    <w:rsid w:val="00B40531"/>
    <w:rsid w:val="00B40628"/>
    <w:rsid w:val="00B40693"/>
    <w:rsid w:val="00B4093D"/>
    <w:rsid w:val="00B40990"/>
    <w:rsid w:val="00B409E3"/>
    <w:rsid w:val="00B40B9F"/>
    <w:rsid w:val="00B40BA6"/>
    <w:rsid w:val="00B40BB5"/>
    <w:rsid w:val="00B40C2F"/>
    <w:rsid w:val="00B40C8B"/>
    <w:rsid w:val="00B40D18"/>
    <w:rsid w:val="00B40E88"/>
    <w:rsid w:val="00B40EFB"/>
    <w:rsid w:val="00B40F8E"/>
    <w:rsid w:val="00B411A2"/>
    <w:rsid w:val="00B411BD"/>
    <w:rsid w:val="00B411EA"/>
    <w:rsid w:val="00B411FF"/>
    <w:rsid w:val="00B41289"/>
    <w:rsid w:val="00B41293"/>
    <w:rsid w:val="00B41342"/>
    <w:rsid w:val="00B41460"/>
    <w:rsid w:val="00B41490"/>
    <w:rsid w:val="00B414B6"/>
    <w:rsid w:val="00B416DD"/>
    <w:rsid w:val="00B416E9"/>
    <w:rsid w:val="00B4178F"/>
    <w:rsid w:val="00B41829"/>
    <w:rsid w:val="00B4190B"/>
    <w:rsid w:val="00B41953"/>
    <w:rsid w:val="00B419AE"/>
    <w:rsid w:val="00B41A5F"/>
    <w:rsid w:val="00B41A75"/>
    <w:rsid w:val="00B41A9C"/>
    <w:rsid w:val="00B41B37"/>
    <w:rsid w:val="00B41D90"/>
    <w:rsid w:val="00B41DC7"/>
    <w:rsid w:val="00B41E07"/>
    <w:rsid w:val="00B41E4B"/>
    <w:rsid w:val="00B41E63"/>
    <w:rsid w:val="00B41FD8"/>
    <w:rsid w:val="00B4201D"/>
    <w:rsid w:val="00B42096"/>
    <w:rsid w:val="00B42375"/>
    <w:rsid w:val="00B423E3"/>
    <w:rsid w:val="00B42423"/>
    <w:rsid w:val="00B42443"/>
    <w:rsid w:val="00B424EC"/>
    <w:rsid w:val="00B42716"/>
    <w:rsid w:val="00B42770"/>
    <w:rsid w:val="00B427A0"/>
    <w:rsid w:val="00B42811"/>
    <w:rsid w:val="00B428AC"/>
    <w:rsid w:val="00B42902"/>
    <w:rsid w:val="00B42A6F"/>
    <w:rsid w:val="00B42A9D"/>
    <w:rsid w:val="00B42B33"/>
    <w:rsid w:val="00B42B53"/>
    <w:rsid w:val="00B42CA0"/>
    <w:rsid w:val="00B42D5A"/>
    <w:rsid w:val="00B42D90"/>
    <w:rsid w:val="00B42FCF"/>
    <w:rsid w:val="00B4300B"/>
    <w:rsid w:val="00B43062"/>
    <w:rsid w:val="00B4314F"/>
    <w:rsid w:val="00B43299"/>
    <w:rsid w:val="00B432FF"/>
    <w:rsid w:val="00B43359"/>
    <w:rsid w:val="00B4338B"/>
    <w:rsid w:val="00B434D4"/>
    <w:rsid w:val="00B43564"/>
    <w:rsid w:val="00B43570"/>
    <w:rsid w:val="00B435EF"/>
    <w:rsid w:val="00B43686"/>
    <w:rsid w:val="00B4368F"/>
    <w:rsid w:val="00B436EC"/>
    <w:rsid w:val="00B4380B"/>
    <w:rsid w:val="00B43860"/>
    <w:rsid w:val="00B43874"/>
    <w:rsid w:val="00B438D9"/>
    <w:rsid w:val="00B43951"/>
    <w:rsid w:val="00B43A2C"/>
    <w:rsid w:val="00B43AB9"/>
    <w:rsid w:val="00B43C6C"/>
    <w:rsid w:val="00B43CA8"/>
    <w:rsid w:val="00B43CC3"/>
    <w:rsid w:val="00B43CE0"/>
    <w:rsid w:val="00B43D23"/>
    <w:rsid w:val="00B43EAD"/>
    <w:rsid w:val="00B43ED3"/>
    <w:rsid w:val="00B43F5F"/>
    <w:rsid w:val="00B43FB8"/>
    <w:rsid w:val="00B4404F"/>
    <w:rsid w:val="00B441C8"/>
    <w:rsid w:val="00B441DE"/>
    <w:rsid w:val="00B44359"/>
    <w:rsid w:val="00B443CA"/>
    <w:rsid w:val="00B4446C"/>
    <w:rsid w:val="00B444DE"/>
    <w:rsid w:val="00B4453E"/>
    <w:rsid w:val="00B4460E"/>
    <w:rsid w:val="00B4461B"/>
    <w:rsid w:val="00B446A6"/>
    <w:rsid w:val="00B4475B"/>
    <w:rsid w:val="00B4495C"/>
    <w:rsid w:val="00B44A20"/>
    <w:rsid w:val="00B44A98"/>
    <w:rsid w:val="00B44B3C"/>
    <w:rsid w:val="00B44BA3"/>
    <w:rsid w:val="00B44D12"/>
    <w:rsid w:val="00B44EFB"/>
    <w:rsid w:val="00B44FBF"/>
    <w:rsid w:val="00B45398"/>
    <w:rsid w:val="00B45537"/>
    <w:rsid w:val="00B45551"/>
    <w:rsid w:val="00B4559F"/>
    <w:rsid w:val="00B45642"/>
    <w:rsid w:val="00B45665"/>
    <w:rsid w:val="00B4567E"/>
    <w:rsid w:val="00B45832"/>
    <w:rsid w:val="00B45833"/>
    <w:rsid w:val="00B458E2"/>
    <w:rsid w:val="00B459DF"/>
    <w:rsid w:val="00B459F0"/>
    <w:rsid w:val="00B45D9B"/>
    <w:rsid w:val="00B45E00"/>
    <w:rsid w:val="00B45E5F"/>
    <w:rsid w:val="00B45EE7"/>
    <w:rsid w:val="00B45F04"/>
    <w:rsid w:val="00B45F97"/>
    <w:rsid w:val="00B45FD1"/>
    <w:rsid w:val="00B45FD6"/>
    <w:rsid w:val="00B461D4"/>
    <w:rsid w:val="00B46227"/>
    <w:rsid w:val="00B463CA"/>
    <w:rsid w:val="00B463FE"/>
    <w:rsid w:val="00B46405"/>
    <w:rsid w:val="00B464E6"/>
    <w:rsid w:val="00B46550"/>
    <w:rsid w:val="00B465EB"/>
    <w:rsid w:val="00B46705"/>
    <w:rsid w:val="00B46778"/>
    <w:rsid w:val="00B467F9"/>
    <w:rsid w:val="00B46854"/>
    <w:rsid w:val="00B46902"/>
    <w:rsid w:val="00B46A25"/>
    <w:rsid w:val="00B46BC2"/>
    <w:rsid w:val="00B46BDA"/>
    <w:rsid w:val="00B46CAB"/>
    <w:rsid w:val="00B46D97"/>
    <w:rsid w:val="00B46DA0"/>
    <w:rsid w:val="00B46F0E"/>
    <w:rsid w:val="00B47039"/>
    <w:rsid w:val="00B47087"/>
    <w:rsid w:val="00B4708D"/>
    <w:rsid w:val="00B4712B"/>
    <w:rsid w:val="00B47167"/>
    <w:rsid w:val="00B47195"/>
    <w:rsid w:val="00B4720E"/>
    <w:rsid w:val="00B472EA"/>
    <w:rsid w:val="00B4731A"/>
    <w:rsid w:val="00B47438"/>
    <w:rsid w:val="00B4745C"/>
    <w:rsid w:val="00B474DF"/>
    <w:rsid w:val="00B47502"/>
    <w:rsid w:val="00B475A1"/>
    <w:rsid w:val="00B47612"/>
    <w:rsid w:val="00B47709"/>
    <w:rsid w:val="00B47929"/>
    <w:rsid w:val="00B47A66"/>
    <w:rsid w:val="00B47ADE"/>
    <w:rsid w:val="00B47C8C"/>
    <w:rsid w:val="00B47CC8"/>
    <w:rsid w:val="00B47D3D"/>
    <w:rsid w:val="00B47D72"/>
    <w:rsid w:val="00B47E97"/>
    <w:rsid w:val="00B50062"/>
    <w:rsid w:val="00B50064"/>
    <w:rsid w:val="00B501E8"/>
    <w:rsid w:val="00B5029A"/>
    <w:rsid w:val="00B502AC"/>
    <w:rsid w:val="00B5030C"/>
    <w:rsid w:val="00B5038F"/>
    <w:rsid w:val="00B50391"/>
    <w:rsid w:val="00B503AB"/>
    <w:rsid w:val="00B503E8"/>
    <w:rsid w:val="00B50466"/>
    <w:rsid w:val="00B5060E"/>
    <w:rsid w:val="00B507EF"/>
    <w:rsid w:val="00B508AD"/>
    <w:rsid w:val="00B50A5E"/>
    <w:rsid w:val="00B50A7F"/>
    <w:rsid w:val="00B50A94"/>
    <w:rsid w:val="00B50BE9"/>
    <w:rsid w:val="00B50CF8"/>
    <w:rsid w:val="00B50D47"/>
    <w:rsid w:val="00B50D52"/>
    <w:rsid w:val="00B50D98"/>
    <w:rsid w:val="00B50E00"/>
    <w:rsid w:val="00B50F0B"/>
    <w:rsid w:val="00B50FB4"/>
    <w:rsid w:val="00B51080"/>
    <w:rsid w:val="00B510BB"/>
    <w:rsid w:val="00B5117E"/>
    <w:rsid w:val="00B511D9"/>
    <w:rsid w:val="00B51215"/>
    <w:rsid w:val="00B51217"/>
    <w:rsid w:val="00B51260"/>
    <w:rsid w:val="00B5126C"/>
    <w:rsid w:val="00B512C8"/>
    <w:rsid w:val="00B51356"/>
    <w:rsid w:val="00B51427"/>
    <w:rsid w:val="00B51542"/>
    <w:rsid w:val="00B515B1"/>
    <w:rsid w:val="00B515E1"/>
    <w:rsid w:val="00B516C2"/>
    <w:rsid w:val="00B516C3"/>
    <w:rsid w:val="00B51888"/>
    <w:rsid w:val="00B518B1"/>
    <w:rsid w:val="00B51A79"/>
    <w:rsid w:val="00B51B4E"/>
    <w:rsid w:val="00B51BE5"/>
    <w:rsid w:val="00B51C5E"/>
    <w:rsid w:val="00B51CE6"/>
    <w:rsid w:val="00B51D4C"/>
    <w:rsid w:val="00B51EB0"/>
    <w:rsid w:val="00B51F1C"/>
    <w:rsid w:val="00B51F65"/>
    <w:rsid w:val="00B51FD8"/>
    <w:rsid w:val="00B51FE0"/>
    <w:rsid w:val="00B521C7"/>
    <w:rsid w:val="00B521F7"/>
    <w:rsid w:val="00B521FD"/>
    <w:rsid w:val="00B52208"/>
    <w:rsid w:val="00B5227F"/>
    <w:rsid w:val="00B5232F"/>
    <w:rsid w:val="00B52376"/>
    <w:rsid w:val="00B523A4"/>
    <w:rsid w:val="00B52536"/>
    <w:rsid w:val="00B52579"/>
    <w:rsid w:val="00B52583"/>
    <w:rsid w:val="00B5278B"/>
    <w:rsid w:val="00B5290D"/>
    <w:rsid w:val="00B529D5"/>
    <w:rsid w:val="00B52AEA"/>
    <w:rsid w:val="00B52AFA"/>
    <w:rsid w:val="00B52B25"/>
    <w:rsid w:val="00B52B87"/>
    <w:rsid w:val="00B52CE3"/>
    <w:rsid w:val="00B52D6F"/>
    <w:rsid w:val="00B52DF8"/>
    <w:rsid w:val="00B52FB5"/>
    <w:rsid w:val="00B5313A"/>
    <w:rsid w:val="00B53153"/>
    <w:rsid w:val="00B53190"/>
    <w:rsid w:val="00B53314"/>
    <w:rsid w:val="00B534AD"/>
    <w:rsid w:val="00B5353B"/>
    <w:rsid w:val="00B535B9"/>
    <w:rsid w:val="00B536A3"/>
    <w:rsid w:val="00B536E0"/>
    <w:rsid w:val="00B5377F"/>
    <w:rsid w:val="00B537F3"/>
    <w:rsid w:val="00B53829"/>
    <w:rsid w:val="00B53833"/>
    <w:rsid w:val="00B53959"/>
    <w:rsid w:val="00B53A2F"/>
    <w:rsid w:val="00B53A67"/>
    <w:rsid w:val="00B53B17"/>
    <w:rsid w:val="00B53B62"/>
    <w:rsid w:val="00B53BC8"/>
    <w:rsid w:val="00B53C6B"/>
    <w:rsid w:val="00B53CC9"/>
    <w:rsid w:val="00B53D9A"/>
    <w:rsid w:val="00B53E22"/>
    <w:rsid w:val="00B53E46"/>
    <w:rsid w:val="00B53EB9"/>
    <w:rsid w:val="00B53FC7"/>
    <w:rsid w:val="00B54020"/>
    <w:rsid w:val="00B5404E"/>
    <w:rsid w:val="00B54065"/>
    <w:rsid w:val="00B54081"/>
    <w:rsid w:val="00B54087"/>
    <w:rsid w:val="00B54115"/>
    <w:rsid w:val="00B5430A"/>
    <w:rsid w:val="00B5446F"/>
    <w:rsid w:val="00B545B5"/>
    <w:rsid w:val="00B545DE"/>
    <w:rsid w:val="00B5463D"/>
    <w:rsid w:val="00B54670"/>
    <w:rsid w:val="00B548C5"/>
    <w:rsid w:val="00B549FA"/>
    <w:rsid w:val="00B54B6B"/>
    <w:rsid w:val="00B54B6C"/>
    <w:rsid w:val="00B54BA9"/>
    <w:rsid w:val="00B54BBF"/>
    <w:rsid w:val="00B54BD8"/>
    <w:rsid w:val="00B54C6D"/>
    <w:rsid w:val="00B54C9C"/>
    <w:rsid w:val="00B54D0D"/>
    <w:rsid w:val="00B54D25"/>
    <w:rsid w:val="00B54DEE"/>
    <w:rsid w:val="00B54DFB"/>
    <w:rsid w:val="00B54E33"/>
    <w:rsid w:val="00B54F1B"/>
    <w:rsid w:val="00B55009"/>
    <w:rsid w:val="00B5521B"/>
    <w:rsid w:val="00B55254"/>
    <w:rsid w:val="00B552AF"/>
    <w:rsid w:val="00B552CD"/>
    <w:rsid w:val="00B552EF"/>
    <w:rsid w:val="00B5545C"/>
    <w:rsid w:val="00B554AE"/>
    <w:rsid w:val="00B555B4"/>
    <w:rsid w:val="00B556D4"/>
    <w:rsid w:val="00B556EB"/>
    <w:rsid w:val="00B557EF"/>
    <w:rsid w:val="00B55909"/>
    <w:rsid w:val="00B55A01"/>
    <w:rsid w:val="00B55A11"/>
    <w:rsid w:val="00B55B94"/>
    <w:rsid w:val="00B55BDB"/>
    <w:rsid w:val="00B55C05"/>
    <w:rsid w:val="00B55C5A"/>
    <w:rsid w:val="00B55C6B"/>
    <w:rsid w:val="00B55CB6"/>
    <w:rsid w:val="00B55CFA"/>
    <w:rsid w:val="00B55E31"/>
    <w:rsid w:val="00B55E38"/>
    <w:rsid w:val="00B55E68"/>
    <w:rsid w:val="00B55E75"/>
    <w:rsid w:val="00B55F3D"/>
    <w:rsid w:val="00B55FD4"/>
    <w:rsid w:val="00B56264"/>
    <w:rsid w:val="00B5636B"/>
    <w:rsid w:val="00B56423"/>
    <w:rsid w:val="00B56457"/>
    <w:rsid w:val="00B5648A"/>
    <w:rsid w:val="00B564F4"/>
    <w:rsid w:val="00B565B7"/>
    <w:rsid w:val="00B566C0"/>
    <w:rsid w:val="00B567BD"/>
    <w:rsid w:val="00B567E3"/>
    <w:rsid w:val="00B56831"/>
    <w:rsid w:val="00B5687D"/>
    <w:rsid w:val="00B5687F"/>
    <w:rsid w:val="00B569FA"/>
    <w:rsid w:val="00B56A5E"/>
    <w:rsid w:val="00B56A82"/>
    <w:rsid w:val="00B56BAA"/>
    <w:rsid w:val="00B56CA2"/>
    <w:rsid w:val="00B56D49"/>
    <w:rsid w:val="00B56DF1"/>
    <w:rsid w:val="00B56E02"/>
    <w:rsid w:val="00B56E4F"/>
    <w:rsid w:val="00B56EAB"/>
    <w:rsid w:val="00B56EF9"/>
    <w:rsid w:val="00B56F68"/>
    <w:rsid w:val="00B57023"/>
    <w:rsid w:val="00B57036"/>
    <w:rsid w:val="00B57063"/>
    <w:rsid w:val="00B570DC"/>
    <w:rsid w:val="00B571BF"/>
    <w:rsid w:val="00B571C7"/>
    <w:rsid w:val="00B57218"/>
    <w:rsid w:val="00B57386"/>
    <w:rsid w:val="00B57392"/>
    <w:rsid w:val="00B57440"/>
    <w:rsid w:val="00B574AC"/>
    <w:rsid w:val="00B574CF"/>
    <w:rsid w:val="00B57611"/>
    <w:rsid w:val="00B57779"/>
    <w:rsid w:val="00B57870"/>
    <w:rsid w:val="00B5788F"/>
    <w:rsid w:val="00B5794B"/>
    <w:rsid w:val="00B57996"/>
    <w:rsid w:val="00B57A5D"/>
    <w:rsid w:val="00B57AAC"/>
    <w:rsid w:val="00B57BB2"/>
    <w:rsid w:val="00B57CBE"/>
    <w:rsid w:val="00B57D3D"/>
    <w:rsid w:val="00B57DFE"/>
    <w:rsid w:val="00B57E07"/>
    <w:rsid w:val="00B57E74"/>
    <w:rsid w:val="00B60098"/>
    <w:rsid w:val="00B601B9"/>
    <w:rsid w:val="00B601F9"/>
    <w:rsid w:val="00B60275"/>
    <w:rsid w:val="00B6029A"/>
    <w:rsid w:val="00B6033A"/>
    <w:rsid w:val="00B603EB"/>
    <w:rsid w:val="00B604E1"/>
    <w:rsid w:val="00B6051B"/>
    <w:rsid w:val="00B60535"/>
    <w:rsid w:val="00B606FC"/>
    <w:rsid w:val="00B60A08"/>
    <w:rsid w:val="00B60A15"/>
    <w:rsid w:val="00B60BA1"/>
    <w:rsid w:val="00B60C8F"/>
    <w:rsid w:val="00B60F05"/>
    <w:rsid w:val="00B6104F"/>
    <w:rsid w:val="00B61092"/>
    <w:rsid w:val="00B610BE"/>
    <w:rsid w:val="00B611CE"/>
    <w:rsid w:val="00B6127A"/>
    <w:rsid w:val="00B612D6"/>
    <w:rsid w:val="00B612E1"/>
    <w:rsid w:val="00B613E7"/>
    <w:rsid w:val="00B61427"/>
    <w:rsid w:val="00B614E2"/>
    <w:rsid w:val="00B61512"/>
    <w:rsid w:val="00B61555"/>
    <w:rsid w:val="00B61594"/>
    <w:rsid w:val="00B6180F"/>
    <w:rsid w:val="00B6184C"/>
    <w:rsid w:val="00B619D0"/>
    <w:rsid w:val="00B61A22"/>
    <w:rsid w:val="00B61B68"/>
    <w:rsid w:val="00B61C13"/>
    <w:rsid w:val="00B61CE5"/>
    <w:rsid w:val="00B61E35"/>
    <w:rsid w:val="00B61E3E"/>
    <w:rsid w:val="00B61F13"/>
    <w:rsid w:val="00B61F7E"/>
    <w:rsid w:val="00B621A8"/>
    <w:rsid w:val="00B62224"/>
    <w:rsid w:val="00B62307"/>
    <w:rsid w:val="00B62343"/>
    <w:rsid w:val="00B624AD"/>
    <w:rsid w:val="00B62624"/>
    <w:rsid w:val="00B627A8"/>
    <w:rsid w:val="00B627CC"/>
    <w:rsid w:val="00B627CE"/>
    <w:rsid w:val="00B627EC"/>
    <w:rsid w:val="00B62887"/>
    <w:rsid w:val="00B6290B"/>
    <w:rsid w:val="00B62A43"/>
    <w:rsid w:val="00B62B16"/>
    <w:rsid w:val="00B62CAF"/>
    <w:rsid w:val="00B62D11"/>
    <w:rsid w:val="00B62EC7"/>
    <w:rsid w:val="00B63002"/>
    <w:rsid w:val="00B630A6"/>
    <w:rsid w:val="00B63137"/>
    <w:rsid w:val="00B6313D"/>
    <w:rsid w:val="00B63163"/>
    <w:rsid w:val="00B6322F"/>
    <w:rsid w:val="00B63250"/>
    <w:rsid w:val="00B6327D"/>
    <w:rsid w:val="00B632C0"/>
    <w:rsid w:val="00B63300"/>
    <w:rsid w:val="00B63302"/>
    <w:rsid w:val="00B63328"/>
    <w:rsid w:val="00B6337D"/>
    <w:rsid w:val="00B6353E"/>
    <w:rsid w:val="00B636A7"/>
    <w:rsid w:val="00B639F1"/>
    <w:rsid w:val="00B63A1C"/>
    <w:rsid w:val="00B63A6C"/>
    <w:rsid w:val="00B63B2D"/>
    <w:rsid w:val="00B63B4B"/>
    <w:rsid w:val="00B63B51"/>
    <w:rsid w:val="00B63CBE"/>
    <w:rsid w:val="00B63DB0"/>
    <w:rsid w:val="00B63E26"/>
    <w:rsid w:val="00B63EE4"/>
    <w:rsid w:val="00B6404E"/>
    <w:rsid w:val="00B64140"/>
    <w:rsid w:val="00B64288"/>
    <w:rsid w:val="00B6438C"/>
    <w:rsid w:val="00B6447F"/>
    <w:rsid w:val="00B645A6"/>
    <w:rsid w:val="00B645B5"/>
    <w:rsid w:val="00B645D9"/>
    <w:rsid w:val="00B6465F"/>
    <w:rsid w:val="00B647F5"/>
    <w:rsid w:val="00B64854"/>
    <w:rsid w:val="00B64879"/>
    <w:rsid w:val="00B64A79"/>
    <w:rsid w:val="00B64B31"/>
    <w:rsid w:val="00B64B40"/>
    <w:rsid w:val="00B64B72"/>
    <w:rsid w:val="00B64B83"/>
    <w:rsid w:val="00B64B8C"/>
    <w:rsid w:val="00B64BB7"/>
    <w:rsid w:val="00B64C19"/>
    <w:rsid w:val="00B64C41"/>
    <w:rsid w:val="00B64CBB"/>
    <w:rsid w:val="00B64CC9"/>
    <w:rsid w:val="00B64E16"/>
    <w:rsid w:val="00B64E22"/>
    <w:rsid w:val="00B64E53"/>
    <w:rsid w:val="00B64E90"/>
    <w:rsid w:val="00B64F73"/>
    <w:rsid w:val="00B64F90"/>
    <w:rsid w:val="00B6508C"/>
    <w:rsid w:val="00B650C4"/>
    <w:rsid w:val="00B651E1"/>
    <w:rsid w:val="00B652EB"/>
    <w:rsid w:val="00B6537A"/>
    <w:rsid w:val="00B653A9"/>
    <w:rsid w:val="00B654D4"/>
    <w:rsid w:val="00B655B2"/>
    <w:rsid w:val="00B655BB"/>
    <w:rsid w:val="00B65625"/>
    <w:rsid w:val="00B6570F"/>
    <w:rsid w:val="00B657A2"/>
    <w:rsid w:val="00B657A6"/>
    <w:rsid w:val="00B657AC"/>
    <w:rsid w:val="00B65834"/>
    <w:rsid w:val="00B65996"/>
    <w:rsid w:val="00B659C5"/>
    <w:rsid w:val="00B65AA5"/>
    <w:rsid w:val="00B65AEE"/>
    <w:rsid w:val="00B65B13"/>
    <w:rsid w:val="00B65B59"/>
    <w:rsid w:val="00B65C0B"/>
    <w:rsid w:val="00B65C61"/>
    <w:rsid w:val="00B65D55"/>
    <w:rsid w:val="00B65D67"/>
    <w:rsid w:val="00B65DF2"/>
    <w:rsid w:val="00B65E94"/>
    <w:rsid w:val="00B65EC2"/>
    <w:rsid w:val="00B660DA"/>
    <w:rsid w:val="00B6617D"/>
    <w:rsid w:val="00B661A9"/>
    <w:rsid w:val="00B6627A"/>
    <w:rsid w:val="00B66366"/>
    <w:rsid w:val="00B664C4"/>
    <w:rsid w:val="00B664C9"/>
    <w:rsid w:val="00B6650E"/>
    <w:rsid w:val="00B66514"/>
    <w:rsid w:val="00B66571"/>
    <w:rsid w:val="00B66641"/>
    <w:rsid w:val="00B66642"/>
    <w:rsid w:val="00B666A2"/>
    <w:rsid w:val="00B66718"/>
    <w:rsid w:val="00B667B9"/>
    <w:rsid w:val="00B66805"/>
    <w:rsid w:val="00B66842"/>
    <w:rsid w:val="00B66890"/>
    <w:rsid w:val="00B668AC"/>
    <w:rsid w:val="00B6692F"/>
    <w:rsid w:val="00B669FD"/>
    <w:rsid w:val="00B66A6B"/>
    <w:rsid w:val="00B66AA1"/>
    <w:rsid w:val="00B66B40"/>
    <w:rsid w:val="00B66B9D"/>
    <w:rsid w:val="00B66D17"/>
    <w:rsid w:val="00B66DDB"/>
    <w:rsid w:val="00B66E01"/>
    <w:rsid w:val="00B66EA6"/>
    <w:rsid w:val="00B66FB4"/>
    <w:rsid w:val="00B66FCF"/>
    <w:rsid w:val="00B670A8"/>
    <w:rsid w:val="00B6713F"/>
    <w:rsid w:val="00B67231"/>
    <w:rsid w:val="00B67337"/>
    <w:rsid w:val="00B6734A"/>
    <w:rsid w:val="00B67356"/>
    <w:rsid w:val="00B67473"/>
    <w:rsid w:val="00B6748D"/>
    <w:rsid w:val="00B6749B"/>
    <w:rsid w:val="00B674B7"/>
    <w:rsid w:val="00B674D8"/>
    <w:rsid w:val="00B674F0"/>
    <w:rsid w:val="00B674F5"/>
    <w:rsid w:val="00B675F8"/>
    <w:rsid w:val="00B6760E"/>
    <w:rsid w:val="00B67792"/>
    <w:rsid w:val="00B677B1"/>
    <w:rsid w:val="00B677D0"/>
    <w:rsid w:val="00B678AD"/>
    <w:rsid w:val="00B67A57"/>
    <w:rsid w:val="00B67AA1"/>
    <w:rsid w:val="00B67AE9"/>
    <w:rsid w:val="00B67BE1"/>
    <w:rsid w:val="00B67C58"/>
    <w:rsid w:val="00B67C69"/>
    <w:rsid w:val="00B67D19"/>
    <w:rsid w:val="00B67D63"/>
    <w:rsid w:val="00B67E21"/>
    <w:rsid w:val="00B67E25"/>
    <w:rsid w:val="00B67E5B"/>
    <w:rsid w:val="00B700BF"/>
    <w:rsid w:val="00B700F1"/>
    <w:rsid w:val="00B7010B"/>
    <w:rsid w:val="00B70136"/>
    <w:rsid w:val="00B70263"/>
    <w:rsid w:val="00B702BE"/>
    <w:rsid w:val="00B70353"/>
    <w:rsid w:val="00B703B4"/>
    <w:rsid w:val="00B703CD"/>
    <w:rsid w:val="00B70472"/>
    <w:rsid w:val="00B7050F"/>
    <w:rsid w:val="00B705C7"/>
    <w:rsid w:val="00B7066E"/>
    <w:rsid w:val="00B70694"/>
    <w:rsid w:val="00B70696"/>
    <w:rsid w:val="00B706D4"/>
    <w:rsid w:val="00B70742"/>
    <w:rsid w:val="00B7079D"/>
    <w:rsid w:val="00B70870"/>
    <w:rsid w:val="00B70880"/>
    <w:rsid w:val="00B70948"/>
    <w:rsid w:val="00B70971"/>
    <w:rsid w:val="00B7098C"/>
    <w:rsid w:val="00B709EB"/>
    <w:rsid w:val="00B70A32"/>
    <w:rsid w:val="00B70BA6"/>
    <w:rsid w:val="00B70DC0"/>
    <w:rsid w:val="00B70DEC"/>
    <w:rsid w:val="00B70EBE"/>
    <w:rsid w:val="00B70ED9"/>
    <w:rsid w:val="00B70F0E"/>
    <w:rsid w:val="00B70F31"/>
    <w:rsid w:val="00B70F3B"/>
    <w:rsid w:val="00B70F7F"/>
    <w:rsid w:val="00B71051"/>
    <w:rsid w:val="00B71178"/>
    <w:rsid w:val="00B711E5"/>
    <w:rsid w:val="00B71215"/>
    <w:rsid w:val="00B712AE"/>
    <w:rsid w:val="00B713A9"/>
    <w:rsid w:val="00B713F4"/>
    <w:rsid w:val="00B71492"/>
    <w:rsid w:val="00B714AB"/>
    <w:rsid w:val="00B714D8"/>
    <w:rsid w:val="00B71501"/>
    <w:rsid w:val="00B7150C"/>
    <w:rsid w:val="00B71753"/>
    <w:rsid w:val="00B717DE"/>
    <w:rsid w:val="00B71867"/>
    <w:rsid w:val="00B7189C"/>
    <w:rsid w:val="00B718D3"/>
    <w:rsid w:val="00B718DF"/>
    <w:rsid w:val="00B71977"/>
    <w:rsid w:val="00B71A25"/>
    <w:rsid w:val="00B71A6F"/>
    <w:rsid w:val="00B71B80"/>
    <w:rsid w:val="00B71C02"/>
    <w:rsid w:val="00B71CD6"/>
    <w:rsid w:val="00B71D25"/>
    <w:rsid w:val="00B71D83"/>
    <w:rsid w:val="00B71DB1"/>
    <w:rsid w:val="00B71E97"/>
    <w:rsid w:val="00B71F65"/>
    <w:rsid w:val="00B71F87"/>
    <w:rsid w:val="00B71FCA"/>
    <w:rsid w:val="00B7212D"/>
    <w:rsid w:val="00B72293"/>
    <w:rsid w:val="00B722E0"/>
    <w:rsid w:val="00B722F0"/>
    <w:rsid w:val="00B7232D"/>
    <w:rsid w:val="00B72409"/>
    <w:rsid w:val="00B7247D"/>
    <w:rsid w:val="00B7249E"/>
    <w:rsid w:val="00B724B3"/>
    <w:rsid w:val="00B724D9"/>
    <w:rsid w:val="00B724DC"/>
    <w:rsid w:val="00B724FA"/>
    <w:rsid w:val="00B72507"/>
    <w:rsid w:val="00B72542"/>
    <w:rsid w:val="00B7263F"/>
    <w:rsid w:val="00B7271D"/>
    <w:rsid w:val="00B72831"/>
    <w:rsid w:val="00B7289A"/>
    <w:rsid w:val="00B728B2"/>
    <w:rsid w:val="00B72939"/>
    <w:rsid w:val="00B72AAB"/>
    <w:rsid w:val="00B72D36"/>
    <w:rsid w:val="00B72E66"/>
    <w:rsid w:val="00B72F78"/>
    <w:rsid w:val="00B72FE2"/>
    <w:rsid w:val="00B73268"/>
    <w:rsid w:val="00B73308"/>
    <w:rsid w:val="00B73484"/>
    <w:rsid w:val="00B73519"/>
    <w:rsid w:val="00B73532"/>
    <w:rsid w:val="00B73584"/>
    <w:rsid w:val="00B735BC"/>
    <w:rsid w:val="00B735DA"/>
    <w:rsid w:val="00B735E3"/>
    <w:rsid w:val="00B736CF"/>
    <w:rsid w:val="00B7379D"/>
    <w:rsid w:val="00B737B8"/>
    <w:rsid w:val="00B73801"/>
    <w:rsid w:val="00B738C9"/>
    <w:rsid w:val="00B73A13"/>
    <w:rsid w:val="00B73B16"/>
    <w:rsid w:val="00B73B4D"/>
    <w:rsid w:val="00B73CCA"/>
    <w:rsid w:val="00B73D0D"/>
    <w:rsid w:val="00B73D12"/>
    <w:rsid w:val="00B73E1D"/>
    <w:rsid w:val="00B73EBF"/>
    <w:rsid w:val="00B73ECB"/>
    <w:rsid w:val="00B73F1C"/>
    <w:rsid w:val="00B73F85"/>
    <w:rsid w:val="00B74162"/>
    <w:rsid w:val="00B7418C"/>
    <w:rsid w:val="00B74225"/>
    <w:rsid w:val="00B7428E"/>
    <w:rsid w:val="00B74355"/>
    <w:rsid w:val="00B7452E"/>
    <w:rsid w:val="00B7464F"/>
    <w:rsid w:val="00B74714"/>
    <w:rsid w:val="00B7472F"/>
    <w:rsid w:val="00B747A4"/>
    <w:rsid w:val="00B7485F"/>
    <w:rsid w:val="00B7489C"/>
    <w:rsid w:val="00B749C3"/>
    <w:rsid w:val="00B74BC7"/>
    <w:rsid w:val="00B74C17"/>
    <w:rsid w:val="00B74CAA"/>
    <w:rsid w:val="00B74CDC"/>
    <w:rsid w:val="00B74DBB"/>
    <w:rsid w:val="00B74DC3"/>
    <w:rsid w:val="00B74E47"/>
    <w:rsid w:val="00B74E9C"/>
    <w:rsid w:val="00B74F4B"/>
    <w:rsid w:val="00B74FB2"/>
    <w:rsid w:val="00B74FDB"/>
    <w:rsid w:val="00B74FFA"/>
    <w:rsid w:val="00B7502B"/>
    <w:rsid w:val="00B75095"/>
    <w:rsid w:val="00B75120"/>
    <w:rsid w:val="00B751C8"/>
    <w:rsid w:val="00B75334"/>
    <w:rsid w:val="00B75340"/>
    <w:rsid w:val="00B75356"/>
    <w:rsid w:val="00B75474"/>
    <w:rsid w:val="00B7547E"/>
    <w:rsid w:val="00B754D1"/>
    <w:rsid w:val="00B75530"/>
    <w:rsid w:val="00B75543"/>
    <w:rsid w:val="00B7555A"/>
    <w:rsid w:val="00B755CF"/>
    <w:rsid w:val="00B75719"/>
    <w:rsid w:val="00B75784"/>
    <w:rsid w:val="00B757F9"/>
    <w:rsid w:val="00B7580B"/>
    <w:rsid w:val="00B758F4"/>
    <w:rsid w:val="00B7598C"/>
    <w:rsid w:val="00B759AA"/>
    <w:rsid w:val="00B759D1"/>
    <w:rsid w:val="00B75C84"/>
    <w:rsid w:val="00B75CB6"/>
    <w:rsid w:val="00B75CC3"/>
    <w:rsid w:val="00B75CE8"/>
    <w:rsid w:val="00B75D9B"/>
    <w:rsid w:val="00B75EFC"/>
    <w:rsid w:val="00B75F69"/>
    <w:rsid w:val="00B75FA5"/>
    <w:rsid w:val="00B76074"/>
    <w:rsid w:val="00B76204"/>
    <w:rsid w:val="00B7621E"/>
    <w:rsid w:val="00B76274"/>
    <w:rsid w:val="00B7643E"/>
    <w:rsid w:val="00B764C5"/>
    <w:rsid w:val="00B764C6"/>
    <w:rsid w:val="00B76584"/>
    <w:rsid w:val="00B7660E"/>
    <w:rsid w:val="00B766AB"/>
    <w:rsid w:val="00B766FC"/>
    <w:rsid w:val="00B769F5"/>
    <w:rsid w:val="00B76AD1"/>
    <w:rsid w:val="00B76B8D"/>
    <w:rsid w:val="00B76BFF"/>
    <w:rsid w:val="00B76CA1"/>
    <w:rsid w:val="00B76D92"/>
    <w:rsid w:val="00B76DAE"/>
    <w:rsid w:val="00B76DC3"/>
    <w:rsid w:val="00B76EA7"/>
    <w:rsid w:val="00B76F44"/>
    <w:rsid w:val="00B76FC7"/>
    <w:rsid w:val="00B77055"/>
    <w:rsid w:val="00B77164"/>
    <w:rsid w:val="00B77183"/>
    <w:rsid w:val="00B7742D"/>
    <w:rsid w:val="00B7749D"/>
    <w:rsid w:val="00B77500"/>
    <w:rsid w:val="00B7755E"/>
    <w:rsid w:val="00B77693"/>
    <w:rsid w:val="00B776BE"/>
    <w:rsid w:val="00B77733"/>
    <w:rsid w:val="00B77785"/>
    <w:rsid w:val="00B777A9"/>
    <w:rsid w:val="00B777C7"/>
    <w:rsid w:val="00B7782F"/>
    <w:rsid w:val="00B77873"/>
    <w:rsid w:val="00B778C8"/>
    <w:rsid w:val="00B7792C"/>
    <w:rsid w:val="00B779D2"/>
    <w:rsid w:val="00B77ABC"/>
    <w:rsid w:val="00B77AE0"/>
    <w:rsid w:val="00B77AEA"/>
    <w:rsid w:val="00B77C87"/>
    <w:rsid w:val="00B8020A"/>
    <w:rsid w:val="00B80258"/>
    <w:rsid w:val="00B80315"/>
    <w:rsid w:val="00B803F1"/>
    <w:rsid w:val="00B8053B"/>
    <w:rsid w:val="00B806DD"/>
    <w:rsid w:val="00B80714"/>
    <w:rsid w:val="00B807F4"/>
    <w:rsid w:val="00B80905"/>
    <w:rsid w:val="00B80988"/>
    <w:rsid w:val="00B80A88"/>
    <w:rsid w:val="00B80B29"/>
    <w:rsid w:val="00B80B67"/>
    <w:rsid w:val="00B80B6A"/>
    <w:rsid w:val="00B80BC0"/>
    <w:rsid w:val="00B80BDB"/>
    <w:rsid w:val="00B80C5C"/>
    <w:rsid w:val="00B80CE5"/>
    <w:rsid w:val="00B80D84"/>
    <w:rsid w:val="00B80DE6"/>
    <w:rsid w:val="00B80E77"/>
    <w:rsid w:val="00B80EA6"/>
    <w:rsid w:val="00B80EB6"/>
    <w:rsid w:val="00B80F0F"/>
    <w:rsid w:val="00B80F3F"/>
    <w:rsid w:val="00B80FF1"/>
    <w:rsid w:val="00B81077"/>
    <w:rsid w:val="00B81158"/>
    <w:rsid w:val="00B812DA"/>
    <w:rsid w:val="00B81442"/>
    <w:rsid w:val="00B8166F"/>
    <w:rsid w:val="00B81722"/>
    <w:rsid w:val="00B81749"/>
    <w:rsid w:val="00B8181F"/>
    <w:rsid w:val="00B81962"/>
    <w:rsid w:val="00B819B3"/>
    <w:rsid w:val="00B819B8"/>
    <w:rsid w:val="00B819FA"/>
    <w:rsid w:val="00B81A30"/>
    <w:rsid w:val="00B81AB7"/>
    <w:rsid w:val="00B81B13"/>
    <w:rsid w:val="00B81B39"/>
    <w:rsid w:val="00B81B3A"/>
    <w:rsid w:val="00B81B60"/>
    <w:rsid w:val="00B81BAA"/>
    <w:rsid w:val="00B81BEB"/>
    <w:rsid w:val="00B81E08"/>
    <w:rsid w:val="00B81E78"/>
    <w:rsid w:val="00B81EA0"/>
    <w:rsid w:val="00B81EFC"/>
    <w:rsid w:val="00B82068"/>
    <w:rsid w:val="00B820D4"/>
    <w:rsid w:val="00B82297"/>
    <w:rsid w:val="00B82400"/>
    <w:rsid w:val="00B82589"/>
    <w:rsid w:val="00B8259B"/>
    <w:rsid w:val="00B825B9"/>
    <w:rsid w:val="00B8272D"/>
    <w:rsid w:val="00B8273E"/>
    <w:rsid w:val="00B82892"/>
    <w:rsid w:val="00B82997"/>
    <w:rsid w:val="00B829B8"/>
    <w:rsid w:val="00B82A84"/>
    <w:rsid w:val="00B82A8A"/>
    <w:rsid w:val="00B82C42"/>
    <w:rsid w:val="00B82C73"/>
    <w:rsid w:val="00B82CFD"/>
    <w:rsid w:val="00B82DC0"/>
    <w:rsid w:val="00B82DED"/>
    <w:rsid w:val="00B82EA4"/>
    <w:rsid w:val="00B82F4D"/>
    <w:rsid w:val="00B82FAC"/>
    <w:rsid w:val="00B83003"/>
    <w:rsid w:val="00B8306D"/>
    <w:rsid w:val="00B831B9"/>
    <w:rsid w:val="00B832CD"/>
    <w:rsid w:val="00B83499"/>
    <w:rsid w:val="00B834BA"/>
    <w:rsid w:val="00B834DC"/>
    <w:rsid w:val="00B834FC"/>
    <w:rsid w:val="00B8352C"/>
    <w:rsid w:val="00B8355B"/>
    <w:rsid w:val="00B8365B"/>
    <w:rsid w:val="00B83770"/>
    <w:rsid w:val="00B83779"/>
    <w:rsid w:val="00B83796"/>
    <w:rsid w:val="00B837B4"/>
    <w:rsid w:val="00B838A5"/>
    <w:rsid w:val="00B839DF"/>
    <w:rsid w:val="00B83A80"/>
    <w:rsid w:val="00B83AC3"/>
    <w:rsid w:val="00B83ACD"/>
    <w:rsid w:val="00B83AD2"/>
    <w:rsid w:val="00B83AE0"/>
    <w:rsid w:val="00B83D18"/>
    <w:rsid w:val="00B83E14"/>
    <w:rsid w:val="00B83FB3"/>
    <w:rsid w:val="00B83FD3"/>
    <w:rsid w:val="00B83FD4"/>
    <w:rsid w:val="00B8408C"/>
    <w:rsid w:val="00B840C9"/>
    <w:rsid w:val="00B840E4"/>
    <w:rsid w:val="00B84141"/>
    <w:rsid w:val="00B84170"/>
    <w:rsid w:val="00B8423B"/>
    <w:rsid w:val="00B8431F"/>
    <w:rsid w:val="00B8434F"/>
    <w:rsid w:val="00B84575"/>
    <w:rsid w:val="00B8471D"/>
    <w:rsid w:val="00B84740"/>
    <w:rsid w:val="00B8476B"/>
    <w:rsid w:val="00B8478D"/>
    <w:rsid w:val="00B8480A"/>
    <w:rsid w:val="00B84810"/>
    <w:rsid w:val="00B849B0"/>
    <w:rsid w:val="00B84B60"/>
    <w:rsid w:val="00B84ED8"/>
    <w:rsid w:val="00B8504A"/>
    <w:rsid w:val="00B850A6"/>
    <w:rsid w:val="00B8521C"/>
    <w:rsid w:val="00B8529E"/>
    <w:rsid w:val="00B85360"/>
    <w:rsid w:val="00B853E9"/>
    <w:rsid w:val="00B85411"/>
    <w:rsid w:val="00B85444"/>
    <w:rsid w:val="00B85494"/>
    <w:rsid w:val="00B854ED"/>
    <w:rsid w:val="00B8553D"/>
    <w:rsid w:val="00B855CD"/>
    <w:rsid w:val="00B85607"/>
    <w:rsid w:val="00B85621"/>
    <w:rsid w:val="00B8564D"/>
    <w:rsid w:val="00B857C8"/>
    <w:rsid w:val="00B85856"/>
    <w:rsid w:val="00B858D1"/>
    <w:rsid w:val="00B85965"/>
    <w:rsid w:val="00B85B50"/>
    <w:rsid w:val="00B85B72"/>
    <w:rsid w:val="00B85BEC"/>
    <w:rsid w:val="00B85D06"/>
    <w:rsid w:val="00B85D1E"/>
    <w:rsid w:val="00B85D5C"/>
    <w:rsid w:val="00B85E11"/>
    <w:rsid w:val="00B85F97"/>
    <w:rsid w:val="00B860AD"/>
    <w:rsid w:val="00B8613D"/>
    <w:rsid w:val="00B8615B"/>
    <w:rsid w:val="00B8618F"/>
    <w:rsid w:val="00B861EB"/>
    <w:rsid w:val="00B86226"/>
    <w:rsid w:val="00B86236"/>
    <w:rsid w:val="00B86263"/>
    <w:rsid w:val="00B863D7"/>
    <w:rsid w:val="00B8655B"/>
    <w:rsid w:val="00B8674C"/>
    <w:rsid w:val="00B86777"/>
    <w:rsid w:val="00B867DC"/>
    <w:rsid w:val="00B86857"/>
    <w:rsid w:val="00B868C3"/>
    <w:rsid w:val="00B869BC"/>
    <w:rsid w:val="00B869C9"/>
    <w:rsid w:val="00B86A3A"/>
    <w:rsid w:val="00B86AC9"/>
    <w:rsid w:val="00B86C1D"/>
    <w:rsid w:val="00B86D9A"/>
    <w:rsid w:val="00B86ED5"/>
    <w:rsid w:val="00B86EDE"/>
    <w:rsid w:val="00B86FA9"/>
    <w:rsid w:val="00B870F2"/>
    <w:rsid w:val="00B87106"/>
    <w:rsid w:val="00B87153"/>
    <w:rsid w:val="00B87154"/>
    <w:rsid w:val="00B872F8"/>
    <w:rsid w:val="00B873CC"/>
    <w:rsid w:val="00B873F4"/>
    <w:rsid w:val="00B87484"/>
    <w:rsid w:val="00B87715"/>
    <w:rsid w:val="00B87825"/>
    <w:rsid w:val="00B87828"/>
    <w:rsid w:val="00B8797F"/>
    <w:rsid w:val="00B87AA2"/>
    <w:rsid w:val="00B87AD3"/>
    <w:rsid w:val="00B87C16"/>
    <w:rsid w:val="00B87C48"/>
    <w:rsid w:val="00B87CBD"/>
    <w:rsid w:val="00B87D2E"/>
    <w:rsid w:val="00B87D61"/>
    <w:rsid w:val="00B87E2B"/>
    <w:rsid w:val="00B87E58"/>
    <w:rsid w:val="00B87ED8"/>
    <w:rsid w:val="00B87F6E"/>
    <w:rsid w:val="00B87FE4"/>
    <w:rsid w:val="00B90098"/>
    <w:rsid w:val="00B901EA"/>
    <w:rsid w:val="00B90228"/>
    <w:rsid w:val="00B902ED"/>
    <w:rsid w:val="00B90319"/>
    <w:rsid w:val="00B9039D"/>
    <w:rsid w:val="00B903FD"/>
    <w:rsid w:val="00B90488"/>
    <w:rsid w:val="00B904DC"/>
    <w:rsid w:val="00B90539"/>
    <w:rsid w:val="00B9068B"/>
    <w:rsid w:val="00B907B1"/>
    <w:rsid w:val="00B907ED"/>
    <w:rsid w:val="00B90856"/>
    <w:rsid w:val="00B908E0"/>
    <w:rsid w:val="00B909C3"/>
    <w:rsid w:val="00B90BD1"/>
    <w:rsid w:val="00B90C30"/>
    <w:rsid w:val="00B90C66"/>
    <w:rsid w:val="00B90C9C"/>
    <w:rsid w:val="00B90E78"/>
    <w:rsid w:val="00B90ED3"/>
    <w:rsid w:val="00B90F6D"/>
    <w:rsid w:val="00B91082"/>
    <w:rsid w:val="00B910EF"/>
    <w:rsid w:val="00B91107"/>
    <w:rsid w:val="00B91142"/>
    <w:rsid w:val="00B91187"/>
    <w:rsid w:val="00B911A8"/>
    <w:rsid w:val="00B911FD"/>
    <w:rsid w:val="00B91233"/>
    <w:rsid w:val="00B912DF"/>
    <w:rsid w:val="00B914F5"/>
    <w:rsid w:val="00B91514"/>
    <w:rsid w:val="00B91587"/>
    <w:rsid w:val="00B9160E"/>
    <w:rsid w:val="00B91637"/>
    <w:rsid w:val="00B916DB"/>
    <w:rsid w:val="00B91779"/>
    <w:rsid w:val="00B917D0"/>
    <w:rsid w:val="00B917D6"/>
    <w:rsid w:val="00B917FA"/>
    <w:rsid w:val="00B91871"/>
    <w:rsid w:val="00B918D4"/>
    <w:rsid w:val="00B91B57"/>
    <w:rsid w:val="00B91C7F"/>
    <w:rsid w:val="00B91C9A"/>
    <w:rsid w:val="00B91D00"/>
    <w:rsid w:val="00B91ECD"/>
    <w:rsid w:val="00B91F2D"/>
    <w:rsid w:val="00B91F6E"/>
    <w:rsid w:val="00B920E9"/>
    <w:rsid w:val="00B92103"/>
    <w:rsid w:val="00B92187"/>
    <w:rsid w:val="00B921FE"/>
    <w:rsid w:val="00B92229"/>
    <w:rsid w:val="00B9227B"/>
    <w:rsid w:val="00B923B9"/>
    <w:rsid w:val="00B92563"/>
    <w:rsid w:val="00B92638"/>
    <w:rsid w:val="00B926E6"/>
    <w:rsid w:val="00B9272D"/>
    <w:rsid w:val="00B92747"/>
    <w:rsid w:val="00B927DE"/>
    <w:rsid w:val="00B9292B"/>
    <w:rsid w:val="00B92930"/>
    <w:rsid w:val="00B929D7"/>
    <w:rsid w:val="00B92AF7"/>
    <w:rsid w:val="00B92B99"/>
    <w:rsid w:val="00B92BCB"/>
    <w:rsid w:val="00B92BDF"/>
    <w:rsid w:val="00B92C6E"/>
    <w:rsid w:val="00B92D7E"/>
    <w:rsid w:val="00B92D98"/>
    <w:rsid w:val="00B92D9B"/>
    <w:rsid w:val="00B92E14"/>
    <w:rsid w:val="00B92FC9"/>
    <w:rsid w:val="00B9312A"/>
    <w:rsid w:val="00B93160"/>
    <w:rsid w:val="00B93168"/>
    <w:rsid w:val="00B93171"/>
    <w:rsid w:val="00B9330A"/>
    <w:rsid w:val="00B93333"/>
    <w:rsid w:val="00B93349"/>
    <w:rsid w:val="00B9338B"/>
    <w:rsid w:val="00B93489"/>
    <w:rsid w:val="00B934E4"/>
    <w:rsid w:val="00B93737"/>
    <w:rsid w:val="00B9375B"/>
    <w:rsid w:val="00B9378D"/>
    <w:rsid w:val="00B93A1B"/>
    <w:rsid w:val="00B93BF6"/>
    <w:rsid w:val="00B93C50"/>
    <w:rsid w:val="00B93C67"/>
    <w:rsid w:val="00B93CA4"/>
    <w:rsid w:val="00B93D26"/>
    <w:rsid w:val="00B93D99"/>
    <w:rsid w:val="00B93E2F"/>
    <w:rsid w:val="00B93E63"/>
    <w:rsid w:val="00B93E7D"/>
    <w:rsid w:val="00B93EE0"/>
    <w:rsid w:val="00B93F2A"/>
    <w:rsid w:val="00B94024"/>
    <w:rsid w:val="00B9403F"/>
    <w:rsid w:val="00B94245"/>
    <w:rsid w:val="00B943A7"/>
    <w:rsid w:val="00B943E0"/>
    <w:rsid w:val="00B943FE"/>
    <w:rsid w:val="00B9441C"/>
    <w:rsid w:val="00B94438"/>
    <w:rsid w:val="00B944D8"/>
    <w:rsid w:val="00B9459E"/>
    <w:rsid w:val="00B945AF"/>
    <w:rsid w:val="00B94624"/>
    <w:rsid w:val="00B946CE"/>
    <w:rsid w:val="00B946EC"/>
    <w:rsid w:val="00B9470C"/>
    <w:rsid w:val="00B9471A"/>
    <w:rsid w:val="00B94766"/>
    <w:rsid w:val="00B94827"/>
    <w:rsid w:val="00B9485C"/>
    <w:rsid w:val="00B9490A"/>
    <w:rsid w:val="00B94A32"/>
    <w:rsid w:val="00B94AC3"/>
    <w:rsid w:val="00B94B67"/>
    <w:rsid w:val="00B94B69"/>
    <w:rsid w:val="00B94BD4"/>
    <w:rsid w:val="00B94BD6"/>
    <w:rsid w:val="00B94C98"/>
    <w:rsid w:val="00B94CC3"/>
    <w:rsid w:val="00B94CF8"/>
    <w:rsid w:val="00B94D1A"/>
    <w:rsid w:val="00B94D87"/>
    <w:rsid w:val="00B94DAE"/>
    <w:rsid w:val="00B94DF5"/>
    <w:rsid w:val="00B94E26"/>
    <w:rsid w:val="00B94E38"/>
    <w:rsid w:val="00B94E4A"/>
    <w:rsid w:val="00B94E50"/>
    <w:rsid w:val="00B94E6F"/>
    <w:rsid w:val="00B94EBA"/>
    <w:rsid w:val="00B94EE6"/>
    <w:rsid w:val="00B950D7"/>
    <w:rsid w:val="00B9528B"/>
    <w:rsid w:val="00B952D2"/>
    <w:rsid w:val="00B9539F"/>
    <w:rsid w:val="00B953D6"/>
    <w:rsid w:val="00B95401"/>
    <w:rsid w:val="00B95413"/>
    <w:rsid w:val="00B9546A"/>
    <w:rsid w:val="00B95575"/>
    <w:rsid w:val="00B95671"/>
    <w:rsid w:val="00B9574B"/>
    <w:rsid w:val="00B95792"/>
    <w:rsid w:val="00B957D4"/>
    <w:rsid w:val="00B957DE"/>
    <w:rsid w:val="00B95878"/>
    <w:rsid w:val="00B95AD5"/>
    <w:rsid w:val="00B95AF5"/>
    <w:rsid w:val="00B95B3C"/>
    <w:rsid w:val="00B95B83"/>
    <w:rsid w:val="00B95BB5"/>
    <w:rsid w:val="00B95D96"/>
    <w:rsid w:val="00B95E60"/>
    <w:rsid w:val="00B95FAF"/>
    <w:rsid w:val="00B96074"/>
    <w:rsid w:val="00B96179"/>
    <w:rsid w:val="00B961AC"/>
    <w:rsid w:val="00B961DF"/>
    <w:rsid w:val="00B9620E"/>
    <w:rsid w:val="00B96265"/>
    <w:rsid w:val="00B964D1"/>
    <w:rsid w:val="00B9660F"/>
    <w:rsid w:val="00B966E4"/>
    <w:rsid w:val="00B9688A"/>
    <w:rsid w:val="00B968D2"/>
    <w:rsid w:val="00B96AB0"/>
    <w:rsid w:val="00B96B8D"/>
    <w:rsid w:val="00B96D44"/>
    <w:rsid w:val="00B96E3C"/>
    <w:rsid w:val="00B96ED1"/>
    <w:rsid w:val="00B96F22"/>
    <w:rsid w:val="00B96F5D"/>
    <w:rsid w:val="00B9703E"/>
    <w:rsid w:val="00B970CA"/>
    <w:rsid w:val="00B970E0"/>
    <w:rsid w:val="00B97141"/>
    <w:rsid w:val="00B971DE"/>
    <w:rsid w:val="00B97259"/>
    <w:rsid w:val="00B97300"/>
    <w:rsid w:val="00B97396"/>
    <w:rsid w:val="00B973FD"/>
    <w:rsid w:val="00B97458"/>
    <w:rsid w:val="00B9748B"/>
    <w:rsid w:val="00B9754C"/>
    <w:rsid w:val="00B97618"/>
    <w:rsid w:val="00B978FA"/>
    <w:rsid w:val="00B97973"/>
    <w:rsid w:val="00B97A04"/>
    <w:rsid w:val="00B97A0B"/>
    <w:rsid w:val="00B97AD0"/>
    <w:rsid w:val="00B97B6B"/>
    <w:rsid w:val="00B97BAD"/>
    <w:rsid w:val="00B97BD2"/>
    <w:rsid w:val="00B97BF5"/>
    <w:rsid w:val="00B97C54"/>
    <w:rsid w:val="00B97D9D"/>
    <w:rsid w:val="00B97DAF"/>
    <w:rsid w:val="00B97DDB"/>
    <w:rsid w:val="00B97E4D"/>
    <w:rsid w:val="00B97E90"/>
    <w:rsid w:val="00B97EC0"/>
    <w:rsid w:val="00B97F01"/>
    <w:rsid w:val="00B97F6A"/>
    <w:rsid w:val="00BA0140"/>
    <w:rsid w:val="00BA0142"/>
    <w:rsid w:val="00BA017B"/>
    <w:rsid w:val="00BA019B"/>
    <w:rsid w:val="00BA053E"/>
    <w:rsid w:val="00BA0589"/>
    <w:rsid w:val="00BA070D"/>
    <w:rsid w:val="00BA0714"/>
    <w:rsid w:val="00BA07A8"/>
    <w:rsid w:val="00BA0852"/>
    <w:rsid w:val="00BA08A1"/>
    <w:rsid w:val="00BA0943"/>
    <w:rsid w:val="00BA09EF"/>
    <w:rsid w:val="00BA0AA1"/>
    <w:rsid w:val="00BA0B34"/>
    <w:rsid w:val="00BA0C7A"/>
    <w:rsid w:val="00BA0C97"/>
    <w:rsid w:val="00BA0D93"/>
    <w:rsid w:val="00BA0E09"/>
    <w:rsid w:val="00BA0E6C"/>
    <w:rsid w:val="00BA1054"/>
    <w:rsid w:val="00BA120A"/>
    <w:rsid w:val="00BA130D"/>
    <w:rsid w:val="00BA147A"/>
    <w:rsid w:val="00BA1555"/>
    <w:rsid w:val="00BA15A7"/>
    <w:rsid w:val="00BA15AD"/>
    <w:rsid w:val="00BA1727"/>
    <w:rsid w:val="00BA1756"/>
    <w:rsid w:val="00BA1768"/>
    <w:rsid w:val="00BA179C"/>
    <w:rsid w:val="00BA1961"/>
    <w:rsid w:val="00BA1A05"/>
    <w:rsid w:val="00BA1AA9"/>
    <w:rsid w:val="00BA1BD6"/>
    <w:rsid w:val="00BA1C5E"/>
    <w:rsid w:val="00BA1CAB"/>
    <w:rsid w:val="00BA1D97"/>
    <w:rsid w:val="00BA1D9F"/>
    <w:rsid w:val="00BA1DA7"/>
    <w:rsid w:val="00BA1DF5"/>
    <w:rsid w:val="00BA1E5C"/>
    <w:rsid w:val="00BA1EAF"/>
    <w:rsid w:val="00BA203D"/>
    <w:rsid w:val="00BA2071"/>
    <w:rsid w:val="00BA20BA"/>
    <w:rsid w:val="00BA20E2"/>
    <w:rsid w:val="00BA2125"/>
    <w:rsid w:val="00BA21CB"/>
    <w:rsid w:val="00BA21DD"/>
    <w:rsid w:val="00BA2225"/>
    <w:rsid w:val="00BA2345"/>
    <w:rsid w:val="00BA23BC"/>
    <w:rsid w:val="00BA2464"/>
    <w:rsid w:val="00BA256B"/>
    <w:rsid w:val="00BA2629"/>
    <w:rsid w:val="00BA2A85"/>
    <w:rsid w:val="00BA2AC4"/>
    <w:rsid w:val="00BA2B5F"/>
    <w:rsid w:val="00BA2B86"/>
    <w:rsid w:val="00BA2CA0"/>
    <w:rsid w:val="00BA2DA2"/>
    <w:rsid w:val="00BA2E8F"/>
    <w:rsid w:val="00BA30CE"/>
    <w:rsid w:val="00BA3188"/>
    <w:rsid w:val="00BA31BA"/>
    <w:rsid w:val="00BA31BD"/>
    <w:rsid w:val="00BA3247"/>
    <w:rsid w:val="00BA32AC"/>
    <w:rsid w:val="00BA34D2"/>
    <w:rsid w:val="00BA356D"/>
    <w:rsid w:val="00BA36BF"/>
    <w:rsid w:val="00BA3718"/>
    <w:rsid w:val="00BA371E"/>
    <w:rsid w:val="00BA37ED"/>
    <w:rsid w:val="00BA3831"/>
    <w:rsid w:val="00BA38ED"/>
    <w:rsid w:val="00BA3A4D"/>
    <w:rsid w:val="00BA3A5A"/>
    <w:rsid w:val="00BA3AC9"/>
    <w:rsid w:val="00BA3B08"/>
    <w:rsid w:val="00BA3B7F"/>
    <w:rsid w:val="00BA3B8E"/>
    <w:rsid w:val="00BA3BA6"/>
    <w:rsid w:val="00BA3BFC"/>
    <w:rsid w:val="00BA3C51"/>
    <w:rsid w:val="00BA3E4F"/>
    <w:rsid w:val="00BA3E66"/>
    <w:rsid w:val="00BA3E6C"/>
    <w:rsid w:val="00BA4074"/>
    <w:rsid w:val="00BA40DB"/>
    <w:rsid w:val="00BA4132"/>
    <w:rsid w:val="00BA4225"/>
    <w:rsid w:val="00BA42EC"/>
    <w:rsid w:val="00BA434D"/>
    <w:rsid w:val="00BA435E"/>
    <w:rsid w:val="00BA43D6"/>
    <w:rsid w:val="00BA450C"/>
    <w:rsid w:val="00BA4514"/>
    <w:rsid w:val="00BA46C5"/>
    <w:rsid w:val="00BA474C"/>
    <w:rsid w:val="00BA47A9"/>
    <w:rsid w:val="00BA48C6"/>
    <w:rsid w:val="00BA4AF1"/>
    <w:rsid w:val="00BA4B88"/>
    <w:rsid w:val="00BA4BAB"/>
    <w:rsid w:val="00BA4C26"/>
    <w:rsid w:val="00BA4C35"/>
    <w:rsid w:val="00BA4C63"/>
    <w:rsid w:val="00BA4CA2"/>
    <w:rsid w:val="00BA4D0D"/>
    <w:rsid w:val="00BA4D3C"/>
    <w:rsid w:val="00BA4E24"/>
    <w:rsid w:val="00BA4EE0"/>
    <w:rsid w:val="00BA50AA"/>
    <w:rsid w:val="00BA5109"/>
    <w:rsid w:val="00BA5143"/>
    <w:rsid w:val="00BA5181"/>
    <w:rsid w:val="00BA524C"/>
    <w:rsid w:val="00BA5290"/>
    <w:rsid w:val="00BA5382"/>
    <w:rsid w:val="00BA5457"/>
    <w:rsid w:val="00BA5506"/>
    <w:rsid w:val="00BA55C8"/>
    <w:rsid w:val="00BA55D8"/>
    <w:rsid w:val="00BA563C"/>
    <w:rsid w:val="00BA585D"/>
    <w:rsid w:val="00BA5B15"/>
    <w:rsid w:val="00BA5B7E"/>
    <w:rsid w:val="00BA5B83"/>
    <w:rsid w:val="00BA5B9F"/>
    <w:rsid w:val="00BA5BA6"/>
    <w:rsid w:val="00BA5BAC"/>
    <w:rsid w:val="00BA5C5F"/>
    <w:rsid w:val="00BA5D2D"/>
    <w:rsid w:val="00BA5DB8"/>
    <w:rsid w:val="00BA606A"/>
    <w:rsid w:val="00BA60DE"/>
    <w:rsid w:val="00BA60E5"/>
    <w:rsid w:val="00BA6147"/>
    <w:rsid w:val="00BA61A1"/>
    <w:rsid w:val="00BA61E5"/>
    <w:rsid w:val="00BA6245"/>
    <w:rsid w:val="00BA626C"/>
    <w:rsid w:val="00BA62C1"/>
    <w:rsid w:val="00BA633F"/>
    <w:rsid w:val="00BA63BE"/>
    <w:rsid w:val="00BA645E"/>
    <w:rsid w:val="00BA6488"/>
    <w:rsid w:val="00BA6491"/>
    <w:rsid w:val="00BA6556"/>
    <w:rsid w:val="00BA65D6"/>
    <w:rsid w:val="00BA6680"/>
    <w:rsid w:val="00BA67D0"/>
    <w:rsid w:val="00BA67EA"/>
    <w:rsid w:val="00BA6843"/>
    <w:rsid w:val="00BA693B"/>
    <w:rsid w:val="00BA69DB"/>
    <w:rsid w:val="00BA6A07"/>
    <w:rsid w:val="00BA6C15"/>
    <w:rsid w:val="00BA6EA0"/>
    <w:rsid w:val="00BA6EDB"/>
    <w:rsid w:val="00BA6F07"/>
    <w:rsid w:val="00BA6F5D"/>
    <w:rsid w:val="00BA6F9E"/>
    <w:rsid w:val="00BA7000"/>
    <w:rsid w:val="00BA7175"/>
    <w:rsid w:val="00BA71B0"/>
    <w:rsid w:val="00BA7243"/>
    <w:rsid w:val="00BA725E"/>
    <w:rsid w:val="00BA7460"/>
    <w:rsid w:val="00BA746A"/>
    <w:rsid w:val="00BA7667"/>
    <w:rsid w:val="00BA76BB"/>
    <w:rsid w:val="00BA76EE"/>
    <w:rsid w:val="00BA7735"/>
    <w:rsid w:val="00BA775B"/>
    <w:rsid w:val="00BA7801"/>
    <w:rsid w:val="00BA78CD"/>
    <w:rsid w:val="00BA7ABD"/>
    <w:rsid w:val="00BA7ADC"/>
    <w:rsid w:val="00BA7B58"/>
    <w:rsid w:val="00BA7D91"/>
    <w:rsid w:val="00BA7DB7"/>
    <w:rsid w:val="00BA7F6C"/>
    <w:rsid w:val="00BB000F"/>
    <w:rsid w:val="00BB004C"/>
    <w:rsid w:val="00BB00A2"/>
    <w:rsid w:val="00BB00ED"/>
    <w:rsid w:val="00BB013C"/>
    <w:rsid w:val="00BB01F6"/>
    <w:rsid w:val="00BB02C5"/>
    <w:rsid w:val="00BB0321"/>
    <w:rsid w:val="00BB037A"/>
    <w:rsid w:val="00BB0386"/>
    <w:rsid w:val="00BB03BA"/>
    <w:rsid w:val="00BB0705"/>
    <w:rsid w:val="00BB07D3"/>
    <w:rsid w:val="00BB088D"/>
    <w:rsid w:val="00BB095C"/>
    <w:rsid w:val="00BB0994"/>
    <w:rsid w:val="00BB09AD"/>
    <w:rsid w:val="00BB0AB3"/>
    <w:rsid w:val="00BB0B16"/>
    <w:rsid w:val="00BB0CA6"/>
    <w:rsid w:val="00BB0E4E"/>
    <w:rsid w:val="00BB0FD8"/>
    <w:rsid w:val="00BB10BA"/>
    <w:rsid w:val="00BB113D"/>
    <w:rsid w:val="00BB1230"/>
    <w:rsid w:val="00BB1288"/>
    <w:rsid w:val="00BB12B9"/>
    <w:rsid w:val="00BB1374"/>
    <w:rsid w:val="00BB13DD"/>
    <w:rsid w:val="00BB14B9"/>
    <w:rsid w:val="00BB1547"/>
    <w:rsid w:val="00BB15D3"/>
    <w:rsid w:val="00BB1676"/>
    <w:rsid w:val="00BB1729"/>
    <w:rsid w:val="00BB1748"/>
    <w:rsid w:val="00BB1766"/>
    <w:rsid w:val="00BB186C"/>
    <w:rsid w:val="00BB1899"/>
    <w:rsid w:val="00BB18B1"/>
    <w:rsid w:val="00BB1957"/>
    <w:rsid w:val="00BB19F9"/>
    <w:rsid w:val="00BB1AB4"/>
    <w:rsid w:val="00BB1AF7"/>
    <w:rsid w:val="00BB1B1A"/>
    <w:rsid w:val="00BB1CE1"/>
    <w:rsid w:val="00BB1D29"/>
    <w:rsid w:val="00BB1D8D"/>
    <w:rsid w:val="00BB1DA1"/>
    <w:rsid w:val="00BB1E59"/>
    <w:rsid w:val="00BB214F"/>
    <w:rsid w:val="00BB2151"/>
    <w:rsid w:val="00BB216C"/>
    <w:rsid w:val="00BB21A4"/>
    <w:rsid w:val="00BB21E6"/>
    <w:rsid w:val="00BB22F5"/>
    <w:rsid w:val="00BB237D"/>
    <w:rsid w:val="00BB2383"/>
    <w:rsid w:val="00BB23A2"/>
    <w:rsid w:val="00BB23CA"/>
    <w:rsid w:val="00BB2508"/>
    <w:rsid w:val="00BB253D"/>
    <w:rsid w:val="00BB260F"/>
    <w:rsid w:val="00BB2629"/>
    <w:rsid w:val="00BB2648"/>
    <w:rsid w:val="00BB2665"/>
    <w:rsid w:val="00BB2699"/>
    <w:rsid w:val="00BB26BC"/>
    <w:rsid w:val="00BB26EC"/>
    <w:rsid w:val="00BB2911"/>
    <w:rsid w:val="00BB29C6"/>
    <w:rsid w:val="00BB2A3F"/>
    <w:rsid w:val="00BB2BA4"/>
    <w:rsid w:val="00BB2C34"/>
    <w:rsid w:val="00BB2C72"/>
    <w:rsid w:val="00BB2CE3"/>
    <w:rsid w:val="00BB2D3D"/>
    <w:rsid w:val="00BB2D47"/>
    <w:rsid w:val="00BB2D50"/>
    <w:rsid w:val="00BB2D58"/>
    <w:rsid w:val="00BB2DDD"/>
    <w:rsid w:val="00BB2DFC"/>
    <w:rsid w:val="00BB2E9A"/>
    <w:rsid w:val="00BB2F17"/>
    <w:rsid w:val="00BB3044"/>
    <w:rsid w:val="00BB3071"/>
    <w:rsid w:val="00BB31DA"/>
    <w:rsid w:val="00BB31EA"/>
    <w:rsid w:val="00BB31F9"/>
    <w:rsid w:val="00BB321D"/>
    <w:rsid w:val="00BB32DB"/>
    <w:rsid w:val="00BB3363"/>
    <w:rsid w:val="00BB33F3"/>
    <w:rsid w:val="00BB3418"/>
    <w:rsid w:val="00BB343C"/>
    <w:rsid w:val="00BB34DE"/>
    <w:rsid w:val="00BB3677"/>
    <w:rsid w:val="00BB39EB"/>
    <w:rsid w:val="00BB3C70"/>
    <w:rsid w:val="00BB3CA2"/>
    <w:rsid w:val="00BB3D96"/>
    <w:rsid w:val="00BB3E1C"/>
    <w:rsid w:val="00BB3F51"/>
    <w:rsid w:val="00BB40B8"/>
    <w:rsid w:val="00BB40C0"/>
    <w:rsid w:val="00BB40EC"/>
    <w:rsid w:val="00BB4149"/>
    <w:rsid w:val="00BB41C6"/>
    <w:rsid w:val="00BB42C7"/>
    <w:rsid w:val="00BB4318"/>
    <w:rsid w:val="00BB4322"/>
    <w:rsid w:val="00BB4336"/>
    <w:rsid w:val="00BB434A"/>
    <w:rsid w:val="00BB4359"/>
    <w:rsid w:val="00BB4449"/>
    <w:rsid w:val="00BB4529"/>
    <w:rsid w:val="00BB4538"/>
    <w:rsid w:val="00BB4548"/>
    <w:rsid w:val="00BB4588"/>
    <w:rsid w:val="00BB4596"/>
    <w:rsid w:val="00BB4597"/>
    <w:rsid w:val="00BB45C6"/>
    <w:rsid w:val="00BB478C"/>
    <w:rsid w:val="00BB47D2"/>
    <w:rsid w:val="00BB485A"/>
    <w:rsid w:val="00BB4919"/>
    <w:rsid w:val="00BB4966"/>
    <w:rsid w:val="00BB49D9"/>
    <w:rsid w:val="00BB4A9E"/>
    <w:rsid w:val="00BB4B7D"/>
    <w:rsid w:val="00BB4C33"/>
    <w:rsid w:val="00BB4CA5"/>
    <w:rsid w:val="00BB4D06"/>
    <w:rsid w:val="00BB4D45"/>
    <w:rsid w:val="00BB4DBF"/>
    <w:rsid w:val="00BB4E62"/>
    <w:rsid w:val="00BB4E86"/>
    <w:rsid w:val="00BB4F2E"/>
    <w:rsid w:val="00BB4F9B"/>
    <w:rsid w:val="00BB507C"/>
    <w:rsid w:val="00BB50C7"/>
    <w:rsid w:val="00BB5252"/>
    <w:rsid w:val="00BB525F"/>
    <w:rsid w:val="00BB52A2"/>
    <w:rsid w:val="00BB52E7"/>
    <w:rsid w:val="00BB538E"/>
    <w:rsid w:val="00BB539F"/>
    <w:rsid w:val="00BB5446"/>
    <w:rsid w:val="00BB5489"/>
    <w:rsid w:val="00BB54C0"/>
    <w:rsid w:val="00BB54F0"/>
    <w:rsid w:val="00BB55BA"/>
    <w:rsid w:val="00BB55EA"/>
    <w:rsid w:val="00BB5663"/>
    <w:rsid w:val="00BB568B"/>
    <w:rsid w:val="00BB56A2"/>
    <w:rsid w:val="00BB57BE"/>
    <w:rsid w:val="00BB58A8"/>
    <w:rsid w:val="00BB58D5"/>
    <w:rsid w:val="00BB5906"/>
    <w:rsid w:val="00BB5A9E"/>
    <w:rsid w:val="00BB5AC6"/>
    <w:rsid w:val="00BB5AD5"/>
    <w:rsid w:val="00BB5C00"/>
    <w:rsid w:val="00BB5CCC"/>
    <w:rsid w:val="00BB5CD8"/>
    <w:rsid w:val="00BB5D6E"/>
    <w:rsid w:val="00BB5E57"/>
    <w:rsid w:val="00BB5EAE"/>
    <w:rsid w:val="00BB5EDA"/>
    <w:rsid w:val="00BB5FBD"/>
    <w:rsid w:val="00BB5FEC"/>
    <w:rsid w:val="00BB604F"/>
    <w:rsid w:val="00BB60B3"/>
    <w:rsid w:val="00BB6131"/>
    <w:rsid w:val="00BB62F1"/>
    <w:rsid w:val="00BB6304"/>
    <w:rsid w:val="00BB63B3"/>
    <w:rsid w:val="00BB63C5"/>
    <w:rsid w:val="00BB63D3"/>
    <w:rsid w:val="00BB6708"/>
    <w:rsid w:val="00BB6715"/>
    <w:rsid w:val="00BB675F"/>
    <w:rsid w:val="00BB6784"/>
    <w:rsid w:val="00BB6827"/>
    <w:rsid w:val="00BB69D3"/>
    <w:rsid w:val="00BB6A06"/>
    <w:rsid w:val="00BB6A92"/>
    <w:rsid w:val="00BB6AEC"/>
    <w:rsid w:val="00BB6AF3"/>
    <w:rsid w:val="00BB6AF5"/>
    <w:rsid w:val="00BB6B84"/>
    <w:rsid w:val="00BB6BFE"/>
    <w:rsid w:val="00BB6C1F"/>
    <w:rsid w:val="00BB6C6D"/>
    <w:rsid w:val="00BB6CCD"/>
    <w:rsid w:val="00BB6CF8"/>
    <w:rsid w:val="00BB6D88"/>
    <w:rsid w:val="00BB6DD3"/>
    <w:rsid w:val="00BB6F6E"/>
    <w:rsid w:val="00BB700B"/>
    <w:rsid w:val="00BB71AB"/>
    <w:rsid w:val="00BB7315"/>
    <w:rsid w:val="00BB739C"/>
    <w:rsid w:val="00BB7478"/>
    <w:rsid w:val="00BB74D2"/>
    <w:rsid w:val="00BB750C"/>
    <w:rsid w:val="00BB7590"/>
    <w:rsid w:val="00BB7658"/>
    <w:rsid w:val="00BB7681"/>
    <w:rsid w:val="00BB7902"/>
    <w:rsid w:val="00BB7B6C"/>
    <w:rsid w:val="00BB7C43"/>
    <w:rsid w:val="00BB7C7A"/>
    <w:rsid w:val="00BB7CC0"/>
    <w:rsid w:val="00BB7D94"/>
    <w:rsid w:val="00BB7DAA"/>
    <w:rsid w:val="00BB7DE2"/>
    <w:rsid w:val="00BB7E91"/>
    <w:rsid w:val="00BB7F0B"/>
    <w:rsid w:val="00BB7F4F"/>
    <w:rsid w:val="00BB7FF4"/>
    <w:rsid w:val="00BC014C"/>
    <w:rsid w:val="00BC0218"/>
    <w:rsid w:val="00BC0287"/>
    <w:rsid w:val="00BC03ED"/>
    <w:rsid w:val="00BC0478"/>
    <w:rsid w:val="00BC0504"/>
    <w:rsid w:val="00BC0526"/>
    <w:rsid w:val="00BC0645"/>
    <w:rsid w:val="00BC06CD"/>
    <w:rsid w:val="00BC06EA"/>
    <w:rsid w:val="00BC07A3"/>
    <w:rsid w:val="00BC07A8"/>
    <w:rsid w:val="00BC08E3"/>
    <w:rsid w:val="00BC08F7"/>
    <w:rsid w:val="00BC0900"/>
    <w:rsid w:val="00BC0918"/>
    <w:rsid w:val="00BC0979"/>
    <w:rsid w:val="00BC0B1F"/>
    <w:rsid w:val="00BC0B5E"/>
    <w:rsid w:val="00BC0B87"/>
    <w:rsid w:val="00BC0B8E"/>
    <w:rsid w:val="00BC0BC3"/>
    <w:rsid w:val="00BC0C0B"/>
    <w:rsid w:val="00BC0CDE"/>
    <w:rsid w:val="00BC1037"/>
    <w:rsid w:val="00BC10E0"/>
    <w:rsid w:val="00BC1147"/>
    <w:rsid w:val="00BC1231"/>
    <w:rsid w:val="00BC12C4"/>
    <w:rsid w:val="00BC12E8"/>
    <w:rsid w:val="00BC1363"/>
    <w:rsid w:val="00BC14C2"/>
    <w:rsid w:val="00BC1521"/>
    <w:rsid w:val="00BC158A"/>
    <w:rsid w:val="00BC16A5"/>
    <w:rsid w:val="00BC187B"/>
    <w:rsid w:val="00BC18B3"/>
    <w:rsid w:val="00BC194E"/>
    <w:rsid w:val="00BC1A24"/>
    <w:rsid w:val="00BC1A27"/>
    <w:rsid w:val="00BC1E2D"/>
    <w:rsid w:val="00BC1F1F"/>
    <w:rsid w:val="00BC207E"/>
    <w:rsid w:val="00BC213B"/>
    <w:rsid w:val="00BC2183"/>
    <w:rsid w:val="00BC21F9"/>
    <w:rsid w:val="00BC221B"/>
    <w:rsid w:val="00BC2395"/>
    <w:rsid w:val="00BC23EF"/>
    <w:rsid w:val="00BC2540"/>
    <w:rsid w:val="00BC267A"/>
    <w:rsid w:val="00BC26D8"/>
    <w:rsid w:val="00BC2862"/>
    <w:rsid w:val="00BC28D6"/>
    <w:rsid w:val="00BC2939"/>
    <w:rsid w:val="00BC295F"/>
    <w:rsid w:val="00BC2ABB"/>
    <w:rsid w:val="00BC2B2A"/>
    <w:rsid w:val="00BC2B48"/>
    <w:rsid w:val="00BC2BE8"/>
    <w:rsid w:val="00BC2C8B"/>
    <w:rsid w:val="00BC2C9D"/>
    <w:rsid w:val="00BC2D0F"/>
    <w:rsid w:val="00BC2DB0"/>
    <w:rsid w:val="00BC2F6F"/>
    <w:rsid w:val="00BC303E"/>
    <w:rsid w:val="00BC30A6"/>
    <w:rsid w:val="00BC3162"/>
    <w:rsid w:val="00BC3166"/>
    <w:rsid w:val="00BC328F"/>
    <w:rsid w:val="00BC329E"/>
    <w:rsid w:val="00BC32BE"/>
    <w:rsid w:val="00BC3310"/>
    <w:rsid w:val="00BC335D"/>
    <w:rsid w:val="00BC33B7"/>
    <w:rsid w:val="00BC33BE"/>
    <w:rsid w:val="00BC33F2"/>
    <w:rsid w:val="00BC33F3"/>
    <w:rsid w:val="00BC34B0"/>
    <w:rsid w:val="00BC3542"/>
    <w:rsid w:val="00BC3596"/>
    <w:rsid w:val="00BC3812"/>
    <w:rsid w:val="00BC381E"/>
    <w:rsid w:val="00BC3869"/>
    <w:rsid w:val="00BC38D5"/>
    <w:rsid w:val="00BC3A06"/>
    <w:rsid w:val="00BC3A76"/>
    <w:rsid w:val="00BC3B34"/>
    <w:rsid w:val="00BC3B57"/>
    <w:rsid w:val="00BC3B72"/>
    <w:rsid w:val="00BC3B9A"/>
    <w:rsid w:val="00BC3B9C"/>
    <w:rsid w:val="00BC3BC9"/>
    <w:rsid w:val="00BC3BE1"/>
    <w:rsid w:val="00BC3C29"/>
    <w:rsid w:val="00BC3C51"/>
    <w:rsid w:val="00BC3CD3"/>
    <w:rsid w:val="00BC3CFF"/>
    <w:rsid w:val="00BC3D05"/>
    <w:rsid w:val="00BC3E1A"/>
    <w:rsid w:val="00BC4032"/>
    <w:rsid w:val="00BC4151"/>
    <w:rsid w:val="00BC41C2"/>
    <w:rsid w:val="00BC43AB"/>
    <w:rsid w:val="00BC44BE"/>
    <w:rsid w:val="00BC44FB"/>
    <w:rsid w:val="00BC482C"/>
    <w:rsid w:val="00BC49B8"/>
    <w:rsid w:val="00BC4A08"/>
    <w:rsid w:val="00BC4A14"/>
    <w:rsid w:val="00BC4A2C"/>
    <w:rsid w:val="00BC4A55"/>
    <w:rsid w:val="00BC4A85"/>
    <w:rsid w:val="00BC4BFF"/>
    <w:rsid w:val="00BC4C6F"/>
    <w:rsid w:val="00BC4CA5"/>
    <w:rsid w:val="00BC4F2E"/>
    <w:rsid w:val="00BC4FFF"/>
    <w:rsid w:val="00BC507B"/>
    <w:rsid w:val="00BC51A6"/>
    <w:rsid w:val="00BC520A"/>
    <w:rsid w:val="00BC52E8"/>
    <w:rsid w:val="00BC52F3"/>
    <w:rsid w:val="00BC542D"/>
    <w:rsid w:val="00BC5457"/>
    <w:rsid w:val="00BC54E7"/>
    <w:rsid w:val="00BC5542"/>
    <w:rsid w:val="00BC55A7"/>
    <w:rsid w:val="00BC55AC"/>
    <w:rsid w:val="00BC5690"/>
    <w:rsid w:val="00BC5768"/>
    <w:rsid w:val="00BC57D1"/>
    <w:rsid w:val="00BC58D4"/>
    <w:rsid w:val="00BC59C6"/>
    <w:rsid w:val="00BC5A56"/>
    <w:rsid w:val="00BC5B79"/>
    <w:rsid w:val="00BC5C8F"/>
    <w:rsid w:val="00BC5D1F"/>
    <w:rsid w:val="00BC5D2C"/>
    <w:rsid w:val="00BC5D3A"/>
    <w:rsid w:val="00BC5D64"/>
    <w:rsid w:val="00BC5E4B"/>
    <w:rsid w:val="00BC5E91"/>
    <w:rsid w:val="00BC5EF8"/>
    <w:rsid w:val="00BC5F2E"/>
    <w:rsid w:val="00BC5F59"/>
    <w:rsid w:val="00BC5FD0"/>
    <w:rsid w:val="00BC5FD8"/>
    <w:rsid w:val="00BC6071"/>
    <w:rsid w:val="00BC6115"/>
    <w:rsid w:val="00BC6266"/>
    <w:rsid w:val="00BC629D"/>
    <w:rsid w:val="00BC62E7"/>
    <w:rsid w:val="00BC6328"/>
    <w:rsid w:val="00BC63EC"/>
    <w:rsid w:val="00BC63F0"/>
    <w:rsid w:val="00BC6419"/>
    <w:rsid w:val="00BC6450"/>
    <w:rsid w:val="00BC6470"/>
    <w:rsid w:val="00BC65D9"/>
    <w:rsid w:val="00BC668F"/>
    <w:rsid w:val="00BC675F"/>
    <w:rsid w:val="00BC677C"/>
    <w:rsid w:val="00BC678B"/>
    <w:rsid w:val="00BC6916"/>
    <w:rsid w:val="00BC6957"/>
    <w:rsid w:val="00BC6A04"/>
    <w:rsid w:val="00BC6A44"/>
    <w:rsid w:val="00BC6A45"/>
    <w:rsid w:val="00BC6A7E"/>
    <w:rsid w:val="00BC6AC3"/>
    <w:rsid w:val="00BC6BCD"/>
    <w:rsid w:val="00BC6BD2"/>
    <w:rsid w:val="00BC6C04"/>
    <w:rsid w:val="00BC6C07"/>
    <w:rsid w:val="00BC6C2E"/>
    <w:rsid w:val="00BC6D64"/>
    <w:rsid w:val="00BC6E4A"/>
    <w:rsid w:val="00BC70AD"/>
    <w:rsid w:val="00BC7122"/>
    <w:rsid w:val="00BC723F"/>
    <w:rsid w:val="00BC72C7"/>
    <w:rsid w:val="00BC7394"/>
    <w:rsid w:val="00BC73C8"/>
    <w:rsid w:val="00BC73DF"/>
    <w:rsid w:val="00BC741F"/>
    <w:rsid w:val="00BC755C"/>
    <w:rsid w:val="00BC7682"/>
    <w:rsid w:val="00BC7855"/>
    <w:rsid w:val="00BC7966"/>
    <w:rsid w:val="00BC7A59"/>
    <w:rsid w:val="00BC7AF4"/>
    <w:rsid w:val="00BC7B63"/>
    <w:rsid w:val="00BC7BBC"/>
    <w:rsid w:val="00BC7D53"/>
    <w:rsid w:val="00BC7D8C"/>
    <w:rsid w:val="00BC7ED2"/>
    <w:rsid w:val="00BC7F28"/>
    <w:rsid w:val="00BC7F49"/>
    <w:rsid w:val="00BC7F4D"/>
    <w:rsid w:val="00BC7F6E"/>
    <w:rsid w:val="00BC7F7A"/>
    <w:rsid w:val="00BC7FB8"/>
    <w:rsid w:val="00BC7FCD"/>
    <w:rsid w:val="00BD001A"/>
    <w:rsid w:val="00BD01C3"/>
    <w:rsid w:val="00BD0221"/>
    <w:rsid w:val="00BD030F"/>
    <w:rsid w:val="00BD0429"/>
    <w:rsid w:val="00BD045C"/>
    <w:rsid w:val="00BD04B7"/>
    <w:rsid w:val="00BD04E9"/>
    <w:rsid w:val="00BD0514"/>
    <w:rsid w:val="00BD06F4"/>
    <w:rsid w:val="00BD07B7"/>
    <w:rsid w:val="00BD07D8"/>
    <w:rsid w:val="00BD08E1"/>
    <w:rsid w:val="00BD09C9"/>
    <w:rsid w:val="00BD0BDF"/>
    <w:rsid w:val="00BD0CDD"/>
    <w:rsid w:val="00BD0D31"/>
    <w:rsid w:val="00BD0D39"/>
    <w:rsid w:val="00BD0DEE"/>
    <w:rsid w:val="00BD0E0C"/>
    <w:rsid w:val="00BD0EFE"/>
    <w:rsid w:val="00BD11A0"/>
    <w:rsid w:val="00BD11C8"/>
    <w:rsid w:val="00BD12C8"/>
    <w:rsid w:val="00BD12E8"/>
    <w:rsid w:val="00BD14CC"/>
    <w:rsid w:val="00BD14E3"/>
    <w:rsid w:val="00BD14EF"/>
    <w:rsid w:val="00BD1635"/>
    <w:rsid w:val="00BD1779"/>
    <w:rsid w:val="00BD17C4"/>
    <w:rsid w:val="00BD1932"/>
    <w:rsid w:val="00BD193A"/>
    <w:rsid w:val="00BD1AA7"/>
    <w:rsid w:val="00BD1B86"/>
    <w:rsid w:val="00BD1C05"/>
    <w:rsid w:val="00BD1D78"/>
    <w:rsid w:val="00BD1E73"/>
    <w:rsid w:val="00BD1F45"/>
    <w:rsid w:val="00BD1F9F"/>
    <w:rsid w:val="00BD211A"/>
    <w:rsid w:val="00BD217C"/>
    <w:rsid w:val="00BD21C8"/>
    <w:rsid w:val="00BD21D7"/>
    <w:rsid w:val="00BD23AD"/>
    <w:rsid w:val="00BD2414"/>
    <w:rsid w:val="00BD25CB"/>
    <w:rsid w:val="00BD25EE"/>
    <w:rsid w:val="00BD274B"/>
    <w:rsid w:val="00BD274C"/>
    <w:rsid w:val="00BD275D"/>
    <w:rsid w:val="00BD277B"/>
    <w:rsid w:val="00BD2918"/>
    <w:rsid w:val="00BD294B"/>
    <w:rsid w:val="00BD298D"/>
    <w:rsid w:val="00BD2A8F"/>
    <w:rsid w:val="00BD2ACE"/>
    <w:rsid w:val="00BD2AE9"/>
    <w:rsid w:val="00BD2B08"/>
    <w:rsid w:val="00BD2B63"/>
    <w:rsid w:val="00BD2C03"/>
    <w:rsid w:val="00BD2C14"/>
    <w:rsid w:val="00BD2CEF"/>
    <w:rsid w:val="00BD2D65"/>
    <w:rsid w:val="00BD2E20"/>
    <w:rsid w:val="00BD2E4C"/>
    <w:rsid w:val="00BD2E99"/>
    <w:rsid w:val="00BD2FD4"/>
    <w:rsid w:val="00BD3093"/>
    <w:rsid w:val="00BD31CA"/>
    <w:rsid w:val="00BD337D"/>
    <w:rsid w:val="00BD33D2"/>
    <w:rsid w:val="00BD343C"/>
    <w:rsid w:val="00BD35CA"/>
    <w:rsid w:val="00BD35F5"/>
    <w:rsid w:val="00BD372B"/>
    <w:rsid w:val="00BD3750"/>
    <w:rsid w:val="00BD3845"/>
    <w:rsid w:val="00BD389E"/>
    <w:rsid w:val="00BD3A23"/>
    <w:rsid w:val="00BD3BD0"/>
    <w:rsid w:val="00BD3CBB"/>
    <w:rsid w:val="00BD3D82"/>
    <w:rsid w:val="00BD3D88"/>
    <w:rsid w:val="00BD3DE0"/>
    <w:rsid w:val="00BD3E46"/>
    <w:rsid w:val="00BD3E8D"/>
    <w:rsid w:val="00BD3F15"/>
    <w:rsid w:val="00BD3F92"/>
    <w:rsid w:val="00BD4010"/>
    <w:rsid w:val="00BD4049"/>
    <w:rsid w:val="00BD404C"/>
    <w:rsid w:val="00BD405A"/>
    <w:rsid w:val="00BD4169"/>
    <w:rsid w:val="00BD4253"/>
    <w:rsid w:val="00BD4527"/>
    <w:rsid w:val="00BD4551"/>
    <w:rsid w:val="00BD4557"/>
    <w:rsid w:val="00BD456D"/>
    <w:rsid w:val="00BD476E"/>
    <w:rsid w:val="00BD48CC"/>
    <w:rsid w:val="00BD49A2"/>
    <w:rsid w:val="00BD4A35"/>
    <w:rsid w:val="00BD4A52"/>
    <w:rsid w:val="00BD4AAB"/>
    <w:rsid w:val="00BD4B2A"/>
    <w:rsid w:val="00BD4B81"/>
    <w:rsid w:val="00BD4B8B"/>
    <w:rsid w:val="00BD4BBF"/>
    <w:rsid w:val="00BD4D74"/>
    <w:rsid w:val="00BD4ECE"/>
    <w:rsid w:val="00BD4F2E"/>
    <w:rsid w:val="00BD5014"/>
    <w:rsid w:val="00BD505C"/>
    <w:rsid w:val="00BD506E"/>
    <w:rsid w:val="00BD507A"/>
    <w:rsid w:val="00BD5113"/>
    <w:rsid w:val="00BD519D"/>
    <w:rsid w:val="00BD51F8"/>
    <w:rsid w:val="00BD5398"/>
    <w:rsid w:val="00BD54C4"/>
    <w:rsid w:val="00BD55D1"/>
    <w:rsid w:val="00BD566E"/>
    <w:rsid w:val="00BD5747"/>
    <w:rsid w:val="00BD57E7"/>
    <w:rsid w:val="00BD57F0"/>
    <w:rsid w:val="00BD5849"/>
    <w:rsid w:val="00BD589A"/>
    <w:rsid w:val="00BD5917"/>
    <w:rsid w:val="00BD59C3"/>
    <w:rsid w:val="00BD59DC"/>
    <w:rsid w:val="00BD5AAC"/>
    <w:rsid w:val="00BD5B01"/>
    <w:rsid w:val="00BD5BA6"/>
    <w:rsid w:val="00BD5C5E"/>
    <w:rsid w:val="00BD5C5F"/>
    <w:rsid w:val="00BD5D29"/>
    <w:rsid w:val="00BD5D49"/>
    <w:rsid w:val="00BD5D85"/>
    <w:rsid w:val="00BD5DE2"/>
    <w:rsid w:val="00BD5DEF"/>
    <w:rsid w:val="00BD5ED7"/>
    <w:rsid w:val="00BD5FF7"/>
    <w:rsid w:val="00BD627A"/>
    <w:rsid w:val="00BD6393"/>
    <w:rsid w:val="00BD66BC"/>
    <w:rsid w:val="00BD670B"/>
    <w:rsid w:val="00BD678C"/>
    <w:rsid w:val="00BD679F"/>
    <w:rsid w:val="00BD68E5"/>
    <w:rsid w:val="00BD69C0"/>
    <w:rsid w:val="00BD6A9E"/>
    <w:rsid w:val="00BD6B2F"/>
    <w:rsid w:val="00BD6BB7"/>
    <w:rsid w:val="00BD6CC7"/>
    <w:rsid w:val="00BD6CCD"/>
    <w:rsid w:val="00BD6E1A"/>
    <w:rsid w:val="00BD6EF7"/>
    <w:rsid w:val="00BD6F41"/>
    <w:rsid w:val="00BD703C"/>
    <w:rsid w:val="00BD706F"/>
    <w:rsid w:val="00BD70A9"/>
    <w:rsid w:val="00BD7107"/>
    <w:rsid w:val="00BD719F"/>
    <w:rsid w:val="00BD7356"/>
    <w:rsid w:val="00BD74EE"/>
    <w:rsid w:val="00BD7524"/>
    <w:rsid w:val="00BD7546"/>
    <w:rsid w:val="00BD75C3"/>
    <w:rsid w:val="00BD777B"/>
    <w:rsid w:val="00BD77BC"/>
    <w:rsid w:val="00BD783C"/>
    <w:rsid w:val="00BD78A2"/>
    <w:rsid w:val="00BD791F"/>
    <w:rsid w:val="00BD79DC"/>
    <w:rsid w:val="00BD79FE"/>
    <w:rsid w:val="00BD7A4F"/>
    <w:rsid w:val="00BD7A52"/>
    <w:rsid w:val="00BD7A5F"/>
    <w:rsid w:val="00BD7BE1"/>
    <w:rsid w:val="00BD7C3D"/>
    <w:rsid w:val="00BD7D2F"/>
    <w:rsid w:val="00BD7D68"/>
    <w:rsid w:val="00BD7D9C"/>
    <w:rsid w:val="00BD7FB6"/>
    <w:rsid w:val="00BE0163"/>
    <w:rsid w:val="00BE016B"/>
    <w:rsid w:val="00BE017F"/>
    <w:rsid w:val="00BE04F4"/>
    <w:rsid w:val="00BE05A0"/>
    <w:rsid w:val="00BE05BF"/>
    <w:rsid w:val="00BE07F3"/>
    <w:rsid w:val="00BE07FF"/>
    <w:rsid w:val="00BE081C"/>
    <w:rsid w:val="00BE090F"/>
    <w:rsid w:val="00BE0939"/>
    <w:rsid w:val="00BE094F"/>
    <w:rsid w:val="00BE09DB"/>
    <w:rsid w:val="00BE0A97"/>
    <w:rsid w:val="00BE0BCB"/>
    <w:rsid w:val="00BE0CC4"/>
    <w:rsid w:val="00BE0CD2"/>
    <w:rsid w:val="00BE0DBA"/>
    <w:rsid w:val="00BE0DD7"/>
    <w:rsid w:val="00BE0E3E"/>
    <w:rsid w:val="00BE0E44"/>
    <w:rsid w:val="00BE0E75"/>
    <w:rsid w:val="00BE0E7E"/>
    <w:rsid w:val="00BE0F16"/>
    <w:rsid w:val="00BE0F46"/>
    <w:rsid w:val="00BE0F61"/>
    <w:rsid w:val="00BE0F6C"/>
    <w:rsid w:val="00BE108F"/>
    <w:rsid w:val="00BE111E"/>
    <w:rsid w:val="00BE1161"/>
    <w:rsid w:val="00BE11FB"/>
    <w:rsid w:val="00BE1241"/>
    <w:rsid w:val="00BE1291"/>
    <w:rsid w:val="00BE12E2"/>
    <w:rsid w:val="00BE152C"/>
    <w:rsid w:val="00BE1557"/>
    <w:rsid w:val="00BE170F"/>
    <w:rsid w:val="00BE17EB"/>
    <w:rsid w:val="00BE1980"/>
    <w:rsid w:val="00BE198B"/>
    <w:rsid w:val="00BE1A87"/>
    <w:rsid w:val="00BE1B9A"/>
    <w:rsid w:val="00BE1C1A"/>
    <w:rsid w:val="00BE1CAF"/>
    <w:rsid w:val="00BE1F10"/>
    <w:rsid w:val="00BE1F44"/>
    <w:rsid w:val="00BE1F8C"/>
    <w:rsid w:val="00BE2028"/>
    <w:rsid w:val="00BE203F"/>
    <w:rsid w:val="00BE2286"/>
    <w:rsid w:val="00BE2380"/>
    <w:rsid w:val="00BE23CD"/>
    <w:rsid w:val="00BE241F"/>
    <w:rsid w:val="00BE249D"/>
    <w:rsid w:val="00BE2524"/>
    <w:rsid w:val="00BE26BE"/>
    <w:rsid w:val="00BE27CF"/>
    <w:rsid w:val="00BE27E9"/>
    <w:rsid w:val="00BE288B"/>
    <w:rsid w:val="00BE28F2"/>
    <w:rsid w:val="00BE2907"/>
    <w:rsid w:val="00BE2926"/>
    <w:rsid w:val="00BE2ABC"/>
    <w:rsid w:val="00BE2B38"/>
    <w:rsid w:val="00BE2B66"/>
    <w:rsid w:val="00BE2B7B"/>
    <w:rsid w:val="00BE2B83"/>
    <w:rsid w:val="00BE2C45"/>
    <w:rsid w:val="00BE2CA9"/>
    <w:rsid w:val="00BE2D0D"/>
    <w:rsid w:val="00BE2D47"/>
    <w:rsid w:val="00BE2DC6"/>
    <w:rsid w:val="00BE2F1F"/>
    <w:rsid w:val="00BE305E"/>
    <w:rsid w:val="00BE309D"/>
    <w:rsid w:val="00BE321C"/>
    <w:rsid w:val="00BE324E"/>
    <w:rsid w:val="00BE3347"/>
    <w:rsid w:val="00BE33CF"/>
    <w:rsid w:val="00BE35A0"/>
    <w:rsid w:val="00BE35BA"/>
    <w:rsid w:val="00BE363B"/>
    <w:rsid w:val="00BE373A"/>
    <w:rsid w:val="00BE3797"/>
    <w:rsid w:val="00BE38BF"/>
    <w:rsid w:val="00BE3B10"/>
    <w:rsid w:val="00BE3B45"/>
    <w:rsid w:val="00BE3B9B"/>
    <w:rsid w:val="00BE4043"/>
    <w:rsid w:val="00BE40A7"/>
    <w:rsid w:val="00BE4144"/>
    <w:rsid w:val="00BE417E"/>
    <w:rsid w:val="00BE4217"/>
    <w:rsid w:val="00BE437A"/>
    <w:rsid w:val="00BE439A"/>
    <w:rsid w:val="00BE43E5"/>
    <w:rsid w:val="00BE43FC"/>
    <w:rsid w:val="00BE442A"/>
    <w:rsid w:val="00BE44CC"/>
    <w:rsid w:val="00BE44D1"/>
    <w:rsid w:val="00BE452D"/>
    <w:rsid w:val="00BE4585"/>
    <w:rsid w:val="00BE4599"/>
    <w:rsid w:val="00BE45DA"/>
    <w:rsid w:val="00BE46EC"/>
    <w:rsid w:val="00BE46F0"/>
    <w:rsid w:val="00BE48F5"/>
    <w:rsid w:val="00BE4951"/>
    <w:rsid w:val="00BE4964"/>
    <w:rsid w:val="00BE49D5"/>
    <w:rsid w:val="00BE4A0B"/>
    <w:rsid w:val="00BE4BB4"/>
    <w:rsid w:val="00BE4CA8"/>
    <w:rsid w:val="00BE4CB8"/>
    <w:rsid w:val="00BE4D0B"/>
    <w:rsid w:val="00BE4D17"/>
    <w:rsid w:val="00BE4DA8"/>
    <w:rsid w:val="00BE4E6B"/>
    <w:rsid w:val="00BE4E72"/>
    <w:rsid w:val="00BE4F5E"/>
    <w:rsid w:val="00BE4F82"/>
    <w:rsid w:val="00BE4FDC"/>
    <w:rsid w:val="00BE502E"/>
    <w:rsid w:val="00BE5072"/>
    <w:rsid w:val="00BE516E"/>
    <w:rsid w:val="00BE5245"/>
    <w:rsid w:val="00BE52FF"/>
    <w:rsid w:val="00BE5354"/>
    <w:rsid w:val="00BE5382"/>
    <w:rsid w:val="00BE551E"/>
    <w:rsid w:val="00BE562D"/>
    <w:rsid w:val="00BE56B3"/>
    <w:rsid w:val="00BE56BD"/>
    <w:rsid w:val="00BE57FD"/>
    <w:rsid w:val="00BE583D"/>
    <w:rsid w:val="00BE5925"/>
    <w:rsid w:val="00BE5926"/>
    <w:rsid w:val="00BE5BB1"/>
    <w:rsid w:val="00BE5BBB"/>
    <w:rsid w:val="00BE5BFF"/>
    <w:rsid w:val="00BE5C2B"/>
    <w:rsid w:val="00BE5EFD"/>
    <w:rsid w:val="00BE5FEE"/>
    <w:rsid w:val="00BE600D"/>
    <w:rsid w:val="00BE6095"/>
    <w:rsid w:val="00BE6107"/>
    <w:rsid w:val="00BE619B"/>
    <w:rsid w:val="00BE621F"/>
    <w:rsid w:val="00BE6302"/>
    <w:rsid w:val="00BE638A"/>
    <w:rsid w:val="00BE6391"/>
    <w:rsid w:val="00BE63DE"/>
    <w:rsid w:val="00BE63ED"/>
    <w:rsid w:val="00BE64E7"/>
    <w:rsid w:val="00BE6595"/>
    <w:rsid w:val="00BE65C7"/>
    <w:rsid w:val="00BE65E8"/>
    <w:rsid w:val="00BE68B3"/>
    <w:rsid w:val="00BE6A72"/>
    <w:rsid w:val="00BE6A8A"/>
    <w:rsid w:val="00BE6B1A"/>
    <w:rsid w:val="00BE6BC1"/>
    <w:rsid w:val="00BE6BC5"/>
    <w:rsid w:val="00BE6C22"/>
    <w:rsid w:val="00BE6C8E"/>
    <w:rsid w:val="00BE6CCF"/>
    <w:rsid w:val="00BE6CF7"/>
    <w:rsid w:val="00BE6DA0"/>
    <w:rsid w:val="00BE6E18"/>
    <w:rsid w:val="00BE6E58"/>
    <w:rsid w:val="00BE6F5C"/>
    <w:rsid w:val="00BE6F9F"/>
    <w:rsid w:val="00BE7072"/>
    <w:rsid w:val="00BE709C"/>
    <w:rsid w:val="00BE70E5"/>
    <w:rsid w:val="00BE7168"/>
    <w:rsid w:val="00BE717B"/>
    <w:rsid w:val="00BE728C"/>
    <w:rsid w:val="00BE7368"/>
    <w:rsid w:val="00BE76EE"/>
    <w:rsid w:val="00BE7737"/>
    <w:rsid w:val="00BE776B"/>
    <w:rsid w:val="00BE78C9"/>
    <w:rsid w:val="00BE79D9"/>
    <w:rsid w:val="00BE7A4E"/>
    <w:rsid w:val="00BE7AC1"/>
    <w:rsid w:val="00BE7B1D"/>
    <w:rsid w:val="00BE7C04"/>
    <w:rsid w:val="00BE7C58"/>
    <w:rsid w:val="00BE7CB3"/>
    <w:rsid w:val="00BE7D08"/>
    <w:rsid w:val="00BE7E64"/>
    <w:rsid w:val="00BF0065"/>
    <w:rsid w:val="00BF023A"/>
    <w:rsid w:val="00BF0348"/>
    <w:rsid w:val="00BF038B"/>
    <w:rsid w:val="00BF0454"/>
    <w:rsid w:val="00BF0476"/>
    <w:rsid w:val="00BF04E9"/>
    <w:rsid w:val="00BF055D"/>
    <w:rsid w:val="00BF06C6"/>
    <w:rsid w:val="00BF0749"/>
    <w:rsid w:val="00BF0799"/>
    <w:rsid w:val="00BF080B"/>
    <w:rsid w:val="00BF0AC5"/>
    <w:rsid w:val="00BF0B79"/>
    <w:rsid w:val="00BF0D0D"/>
    <w:rsid w:val="00BF0D16"/>
    <w:rsid w:val="00BF0D48"/>
    <w:rsid w:val="00BF0D82"/>
    <w:rsid w:val="00BF0D88"/>
    <w:rsid w:val="00BF0DA4"/>
    <w:rsid w:val="00BF0DB4"/>
    <w:rsid w:val="00BF0DF3"/>
    <w:rsid w:val="00BF0EAD"/>
    <w:rsid w:val="00BF0ECC"/>
    <w:rsid w:val="00BF10E1"/>
    <w:rsid w:val="00BF1116"/>
    <w:rsid w:val="00BF12D0"/>
    <w:rsid w:val="00BF1355"/>
    <w:rsid w:val="00BF13E9"/>
    <w:rsid w:val="00BF1485"/>
    <w:rsid w:val="00BF1541"/>
    <w:rsid w:val="00BF1567"/>
    <w:rsid w:val="00BF16AB"/>
    <w:rsid w:val="00BF16EF"/>
    <w:rsid w:val="00BF177C"/>
    <w:rsid w:val="00BF18CD"/>
    <w:rsid w:val="00BF1952"/>
    <w:rsid w:val="00BF197A"/>
    <w:rsid w:val="00BF19A9"/>
    <w:rsid w:val="00BF1A89"/>
    <w:rsid w:val="00BF1AB2"/>
    <w:rsid w:val="00BF1B05"/>
    <w:rsid w:val="00BF1D0E"/>
    <w:rsid w:val="00BF1E80"/>
    <w:rsid w:val="00BF1EFC"/>
    <w:rsid w:val="00BF1F0A"/>
    <w:rsid w:val="00BF2019"/>
    <w:rsid w:val="00BF20B0"/>
    <w:rsid w:val="00BF216C"/>
    <w:rsid w:val="00BF221E"/>
    <w:rsid w:val="00BF2265"/>
    <w:rsid w:val="00BF2301"/>
    <w:rsid w:val="00BF2628"/>
    <w:rsid w:val="00BF26F3"/>
    <w:rsid w:val="00BF271F"/>
    <w:rsid w:val="00BF27BF"/>
    <w:rsid w:val="00BF28D8"/>
    <w:rsid w:val="00BF29D7"/>
    <w:rsid w:val="00BF29E0"/>
    <w:rsid w:val="00BF29E3"/>
    <w:rsid w:val="00BF2EAF"/>
    <w:rsid w:val="00BF2EBA"/>
    <w:rsid w:val="00BF3034"/>
    <w:rsid w:val="00BF3080"/>
    <w:rsid w:val="00BF314C"/>
    <w:rsid w:val="00BF3183"/>
    <w:rsid w:val="00BF318C"/>
    <w:rsid w:val="00BF31ED"/>
    <w:rsid w:val="00BF3298"/>
    <w:rsid w:val="00BF3444"/>
    <w:rsid w:val="00BF3498"/>
    <w:rsid w:val="00BF3606"/>
    <w:rsid w:val="00BF37E4"/>
    <w:rsid w:val="00BF38AA"/>
    <w:rsid w:val="00BF394F"/>
    <w:rsid w:val="00BF399D"/>
    <w:rsid w:val="00BF3A59"/>
    <w:rsid w:val="00BF3AD4"/>
    <w:rsid w:val="00BF3C37"/>
    <w:rsid w:val="00BF3C49"/>
    <w:rsid w:val="00BF3D20"/>
    <w:rsid w:val="00BF3D22"/>
    <w:rsid w:val="00BF3DDE"/>
    <w:rsid w:val="00BF3F13"/>
    <w:rsid w:val="00BF4088"/>
    <w:rsid w:val="00BF40D2"/>
    <w:rsid w:val="00BF410B"/>
    <w:rsid w:val="00BF422A"/>
    <w:rsid w:val="00BF4380"/>
    <w:rsid w:val="00BF43AD"/>
    <w:rsid w:val="00BF4546"/>
    <w:rsid w:val="00BF461E"/>
    <w:rsid w:val="00BF474F"/>
    <w:rsid w:val="00BF47E9"/>
    <w:rsid w:val="00BF4809"/>
    <w:rsid w:val="00BF4822"/>
    <w:rsid w:val="00BF487B"/>
    <w:rsid w:val="00BF4995"/>
    <w:rsid w:val="00BF4A4E"/>
    <w:rsid w:val="00BF4AF4"/>
    <w:rsid w:val="00BF4BAD"/>
    <w:rsid w:val="00BF4C03"/>
    <w:rsid w:val="00BF4C16"/>
    <w:rsid w:val="00BF4D44"/>
    <w:rsid w:val="00BF4DF1"/>
    <w:rsid w:val="00BF4E82"/>
    <w:rsid w:val="00BF4FC2"/>
    <w:rsid w:val="00BF4FC8"/>
    <w:rsid w:val="00BF4FE0"/>
    <w:rsid w:val="00BF5076"/>
    <w:rsid w:val="00BF50B5"/>
    <w:rsid w:val="00BF5138"/>
    <w:rsid w:val="00BF5185"/>
    <w:rsid w:val="00BF519B"/>
    <w:rsid w:val="00BF51D1"/>
    <w:rsid w:val="00BF522C"/>
    <w:rsid w:val="00BF5282"/>
    <w:rsid w:val="00BF52DA"/>
    <w:rsid w:val="00BF5390"/>
    <w:rsid w:val="00BF54AF"/>
    <w:rsid w:val="00BF5566"/>
    <w:rsid w:val="00BF55BC"/>
    <w:rsid w:val="00BF5691"/>
    <w:rsid w:val="00BF56A2"/>
    <w:rsid w:val="00BF58C5"/>
    <w:rsid w:val="00BF5907"/>
    <w:rsid w:val="00BF595C"/>
    <w:rsid w:val="00BF5988"/>
    <w:rsid w:val="00BF599D"/>
    <w:rsid w:val="00BF5A0A"/>
    <w:rsid w:val="00BF5A6D"/>
    <w:rsid w:val="00BF5ABD"/>
    <w:rsid w:val="00BF5C90"/>
    <w:rsid w:val="00BF5CA5"/>
    <w:rsid w:val="00BF5DC0"/>
    <w:rsid w:val="00BF5F47"/>
    <w:rsid w:val="00BF5FB5"/>
    <w:rsid w:val="00BF60B2"/>
    <w:rsid w:val="00BF60BA"/>
    <w:rsid w:val="00BF6150"/>
    <w:rsid w:val="00BF6238"/>
    <w:rsid w:val="00BF62CE"/>
    <w:rsid w:val="00BF63C6"/>
    <w:rsid w:val="00BF6497"/>
    <w:rsid w:val="00BF6698"/>
    <w:rsid w:val="00BF66B4"/>
    <w:rsid w:val="00BF6ADF"/>
    <w:rsid w:val="00BF6B42"/>
    <w:rsid w:val="00BF6C07"/>
    <w:rsid w:val="00BF6C42"/>
    <w:rsid w:val="00BF6CA7"/>
    <w:rsid w:val="00BF6CB6"/>
    <w:rsid w:val="00BF6CF8"/>
    <w:rsid w:val="00BF6D77"/>
    <w:rsid w:val="00BF6E07"/>
    <w:rsid w:val="00BF6FF3"/>
    <w:rsid w:val="00BF7097"/>
    <w:rsid w:val="00BF71D7"/>
    <w:rsid w:val="00BF72CF"/>
    <w:rsid w:val="00BF7544"/>
    <w:rsid w:val="00BF767C"/>
    <w:rsid w:val="00BF76BF"/>
    <w:rsid w:val="00BF779E"/>
    <w:rsid w:val="00BF78F1"/>
    <w:rsid w:val="00BF78F3"/>
    <w:rsid w:val="00BF7A71"/>
    <w:rsid w:val="00BF7A88"/>
    <w:rsid w:val="00BF7AD0"/>
    <w:rsid w:val="00BF7DB7"/>
    <w:rsid w:val="00BF7EE8"/>
    <w:rsid w:val="00C0001B"/>
    <w:rsid w:val="00C00026"/>
    <w:rsid w:val="00C000A0"/>
    <w:rsid w:val="00C000CE"/>
    <w:rsid w:val="00C001DE"/>
    <w:rsid w:val="00C001DF"/>
    <w:rsid w:val="00C00200"/>
    <w:rsid w:val="00C0023B"/>
    <w:rsid w:val="00C00330"/>
    <w:rsid w:val="00C0043E"/>
    <w:rsid w:val="00C00505"/>
    <w:rsid w:val="00C0050E"/>
    <w:rsid w:val="00C0063D"/>
    <w:rsid w:val="00C00644"/>
    <w:rsid w:val="00C00701"/>
    <w:rsid w:val="00C00766"/>
    <w:rsid w:val="00C008DD"/>
    <w:rsid w:val="00C008FE"/>
    <w:rsid w:val="00C00AD2"/>
    <w:rsid w:val="00C00B89"/>
    <w:rsid w:val="00C00C1C"/>
    <w:rsid w:val="00C00CEA"/>
    <w:rsid w:val="00C00E0D"/>
    <w:rsid w:val="00C00F1B"/>
    <w:rsid w:val="00C01141"/>
    <w:rsid w:val="00C011A3"/>
    <w:rsid w:val="00C011B5"/>
    <w:rsid w:val="00C0123D"/>
    <w:rsid w:val="00C012D8"/>
    <w:rsid w:val="00C0134F"/>
    <w:rsid w:val="00C0150D"/>
    <w:rsid w:val="00C0157C"/>
    <w:rsid w:val="00C01601"/>
    <w:rsid w:val="00C01726"/>
    <w:rsid w:val="00C01894"/>
    <w:rsid w:val="00C01A3E"/>
    <w:rsid w:val="00C01AEF"/>
    <w:rsid w:val="00C01C5A"/>
    <w:rsid w:val="00C01C6D"/>
    <w:rsid w:val="00C01D4B"/>
    <w:rsid w:val="00C01D70"/>
    <w:rsid w:val="00C01DD9"/>
    <w:rsid w:val="00C01E4B"/>
    <w:rsid w:val="00C01EFB"/>
    <w:rsid w:val="00C01FB8"/>
    <w:rsid w:val="00C01FF4"/>
    <w:rsid w:val="00C020EB"/>
    <w:rsid w:val="00C02107"/>
    <w:rsid w:val="00C02180"/>
    <w:rsid w:val="00C0218D"/>
    <w:rsid w:val="00C021EB"/>
    <w:rsid w:val="00C02330"/>
    <w:rsid w:val="00C02338"/>
    <w:rsid w:val="00C02382"/>
    <w:rsid w:val="00C0239B"/>
    <w:rsid w:val="00C0241F"/>
    <w:rsid w:val="00C02449"/>
    <w:rsid w:val="00C02484"/>
    <w:rsid w:val="00C02497"/>
    <w:rsid w:val="00C02591"/>
    <w:rsid w:val="00C0259A"/>
    <w:rsid w:val="00C026BB"/>
    <w:rsid w:val="00C02710"/>
    <w:rsid w:val="00C027DD"/>
    <w:rsid w:val="00C0283D"/>
    <w:rsid w:val="00C028E5"/>
    <w:rsid w:val="00C02990"/>
    <w:rsid w:val="00C02AD2"/>
    <w:rsid w:val="00C02B06"/>
    <w:rsid w:val="00C02B32"/>
    <w:rsid w:val="00C02B5E"/>
    <w:rsid w:val="00C02BC9"/>
    <w:rsid w:val="00C02C60"/>
    <w:rsid w:val="00C02C8C"/>
    <w:rsid w:val="00C02D8B"/>
    <w:rsid w:val="00C02E04"/>
    <w:rsid w:val="00C02EAE"/>
    <w:rsid w:val="00C02F5E"/>
    <w:rsid w:val="00C0306C"/>
    <w:rsid w:val="00C03076"/>
    <w:rsid w:val="00C03131"/>
    <w:rsid w:val="00C0313A"/>
    <w:rsid w:val="00C03140"/>
    <w:rsid w:val="00C03173"/>
    <w:rsid w:val="00C031B5"/>
    <w:rsid w:val="00C031FA"/>
    <w:rsid w:val="00C03292"/>
    <w:rsid w:val="00C032BF"/>
    <w:rsid w:val="00C032CA"/>
    <w:rsid w:val="00C033D2"/>
    <w:rsid w:val="00C03496"/>
    <w:rsid w:val="00C034F7"/>
    <w:rsid w:val="00C034FF"/>
    <w:rsid w:val="00C035AB"/>
    <w:rsid w:val="00C035AC"/>
    <w:rsid w:val="00C03626"/>
    <w:rsid w:val="00C03668"/>
    <w:rsid w:val="00C03669"/>
    <w:rsid w:val="00C036A2"/>
    <w:rsid w:val="00C036E8"/>
    <w:rsid w:val="00C037F5"/>
    <w:rsid w:val="00C0394A"/>
    <w:rsid w:val="00C03B1A"/>
    <w:rsid w:val="00C03BCB"/>
    <w:rsid w:val="00C03C6A"/>
    <w:rsid w:val="00C03CB6"/>
    <w:rsid w:val="00C03D32"/>
    <w:rsid w:val="00C03D48"/>
    <w:rsid w:val="00C03DCE"/>
    <w:rsid w:val="00C03E05"/>
    <w:rsid w:val="00C03E0E"/>
    <w:rsid w:val="00C03E9C"/>
    <w:rsid w:val="00C03EBE"/>
    <w:rsid w:val="00C03EBF"/>
    <w:rsid w:val="00C03ED4"/>
    <w:rsid w:val="00C03F45"/>
    <w:rsid w:val="00C03FAF"/>
    <w:rsid w:val="00C04086"/>
    <w:rsid w:val="00C04203"/>
    <w:rsid w:val="00C04249"/>
    <w:rsid w:val="00C04264"/>
    <w:rsid w:val="00C04314"/>
    <w:rsid w:val="00C04363"/>
    <w:rsid w:val="00C043EA"/>
    <w:rsid w:val="00C0450E"/>
    <w:rsid w:val="00C04597"/>
    <w:rsid w:val="00C045BC"/>
    <w:rsid w:val="00C045E1"/>
    <w:rsid w:val="00C04674"/>
    <w:rsid w:val="00C047AD"/>
    <w:rsid w:val="00C049AF"/>
    <w:rsid w:val="00C049B0"/>
    <w:rsid w:val="00C049DF"/>
    <w:rsid w:val="00C04A19"/>
    <w:rsid w:val="00C04B6E"/>
    <w:rsid w:val="00C04B9C"/>
    <w:rsid w:val="00C04CF2"/>
    <w:rsid w:val="00C04DD4"/>
    <w:rsid w:val="00C04E58"/>
    <w:rsid w:val="00C04F1F"/>
    <w:rsid w:val="00C0508E"/>
    <w:rsid w:val="00C050B0"/>
    <w:rsid w:val="00C0526C"/>
    <w:rsid w:val="00C054CA"/>
    <w:rsid w:val="00C0567B"/>
    <w:rsid w:val="00C056D6"/>
    <w:rsid w:val="00C05760"/>
    <w:rsid w:val="00C0576B"/>
    <w:rsid w:val="00C057A3"/>
    <w:rsid w:val="00C05836"/>
    <w:rsid w:val="00C05947"/>
    <w:rsid w:val="00C05954"/>
    <w:rsid w:val="00C05B0D"/>
    <w:rsid w:val="00C05B19"/>
    <w:rsid w:val="00C05B98"/>
    <w:rsid w:val="00C05BB7"/>
    <w:rsid w:val="00C05CD9"/>
    <w:rsid w:val="00C05EA4"/>
    <w:rsid w:val="00C05ED3"/>
    <w:rsid w:val="00C05F3F"/>
    <w:rsid w:val="00C05FCE"/>
    <w:rsid w:val="00C062BC"/>
    <w:rsid w:val="00C063BB"/>
    <w:rsid w:val="00C06466"/>
    <w:rsid w:val="00C06589"/>
    <w:rsid w:val="00C066AE"/>
    <w:rsid w:val="00C066B3"/>
    <w:rsid w:val="00C06718"/>
    <w:rsid w:val="00C0671E"/>
    <w:rsid w:val="00C068EF"/>
    <w:rsid w:val="00C06A8E"/>
    <w:rsid w:val="00C06AF0"/>
    <w:rsid w:val="00C06BD5"/>
    <w:rsid w:val="00C06BF0"/>
    <w:rsid w:val="00C06CA3"/>
    <w:rsid w:val="00C06CF9"/>
    <w:rsid w:val="00C06D6D"/>
    <w:rsid w:val="00C06DC2"/>
    <w:rsid w:val="00C06F21"/>
    <w:rsid w:val="00C0714D"/>
    <w:rsid w:val="00C071A6"/>
    <w:rsid w:val="00C071CC"/>
    <w:rsid w:val="00C07249"/>
    <w:rsid w:val="00C073B7"/>
    <w:rsid w:val="00C07548"/>
    <w:rsid w:val="00C0759B"/>
    <w:rsid w:val="00C0770D"/>
    <w:rsid w:val="00C0772B"/>
    <w:rsid w:val="00C0794A"/>
    <w:rsid w:val="00C079A5"/>
    <w:rsid w:val="00C079A9"/>
    <w:rsid w:val="00C079F6"/>
    <w:rsid w:val="00C07AF6"/>
    <w:rsid w:val="00C07BB0"/>
    <w:rsid w:val="00C07C31"/>
    <w:rsid w:val="00C07D5E"/>
    <w:rsid w:val="00C07DF7"/>
    <w:rsid w:val="00C07E4E"/>
    <w:rsid w:val="00C100E3"/>
    <w:rsid w:val="00C10283"/>
    <w:rsid w:val="00C104AB"/>
    <w:rsid w:val="00C104E7"/>
    <w:rsid w:val="00C10614"/>
    <w:rsid w:val="00C106F3"/>
    <w:rsid w:val="00C10748"/>
    <w:rsid w:val="00C107C4"/>
    <w:rsid w:val="00C10A0E"/>
    <w:rsid w:val="00C10B10"/>
    <w:rsid w:val="00C10C3B"/>
    <w:rsid w:val="00C10D7F"/>
    <w:rsid w:val="00C10DAE"/>
    <w:rsid w:val="00C10DD1"/>
    <w:rsid w:val="00C10F9B"/>
    <w:rsid w:val="00C10FD7"/>
    <w:rsid w:val="00C1102E"/>
    <w:rsid w:val="00C11155"/>
    <w:rsid w:val="00C1129A"/>
    <w:rsid w:val="00C112F8"/>
    <w:rsid w:val="00C11366"/>
    <w:rsid w:val="00C113DF"/>
    <w:rsid w:val="00C113ED"/>
    <w:rsid w:val="00C1152C"/>
    <w:rsid w:val="00C11618"/>
    <w:rsid w:val="00C11681"/>
    <w:rsid w:val="00C116CE"/>
    <w:rsid w:val="00C1173D"/>
    <w:rsid w:val="00C11763"/>
    <w:rsid w:val="00C117D7"/>
    <w:rsid w:val="00C1183E"/>
    <w:rsid w:val="00C1187B"/>
    <w:rsid w:val="00C11882"/>
    <w:rsid w:val="00C1192A"/>
    <w:rsid w:val="00C1192D"/>
    <w:rsid w:val="00C119A7"/>
    <w:rsid w:val="00C11AD9"/>
    <w:rsid w:val="00C11B1D"/>
    <w:rsid w:val="00C11BE8"/>
    <w:rsid w:val="00C11F02"/>
    <w:rsid w:val="00C11F24"/>
    <w:rsid w:val="00C11FC2"/>
    <w:rsid w:val="00C11FC4"/>
    <w:rsid w:val="00C12024"/>
    <w:rsid w:val="00C12048"/>
    <w:rsid w:val="00C12077"/>
    <w:rsid w:val="00C120EB"/>
    <w:rsid w:val="00C1216A"/>
    <w:rsid w:val="00C121CB"/>
    <w:rsid w:val="00C12260"/>
    <w:rsid w:val="00C122EE"/>
    <w:rsid w:val="00C12304"/>
    <w:rsid w:val="00C1237D"/>
    <w:rsid w:val="00C123C1"/>
    <w:rsid w:val="00C1249A"/>
    <w:rsid w:val="00C124CC"/>
    <w:rsid w:val="00C1253F"/>
    <w:rsid w:val="00C125AA"/>
    <w:rsid w:val="00C12618"/>
    <w:rsid w:val="00C126C8"/>
    <w:rsid w:val="00C1278F"/>
    <w:rsid w:val="00C127DB"/>
    <w:rsid w:val="00C1291B"/>
    <w:rsid w:val="00C12A0E"/>
    <w:rsid w:val="00C12A28"/>
    <w:rsid w:val="00C12BBD"/>
    <w:rsid w:val="00C12C83"/>
    <w:rsid w:val="00C12C97"/>
    <w:rsid w:val="00C12D1A"/>
    <w:rsid w:val="00C12DCC"/>
    <w:rsid w:val="00C12E4C"/>
    <w:rsid w:val="00C12F33"/>
    <w:rsid w:val="00C12FBA"/>
    <w:rsid w:val="00C13015"/>
    <w:rsid w:val="00C13020"/>
    <w:rsid w:val="00C13077"/>
    <w:rsid w:val="00C13083"/>
    <w:rsid w:val="00C1314C"/>
    <w:rsid w:val="00C13197"/>
    <w:rsid w:val="00C131FD"/>
    <w:rsid w:val="00C1344C"/>
    <w:rsid w:val="00C13552"/>
    <w:rsid w:val="00C13562"/>
    <w:rsid w:val="00C1361F"/>
    <w:rsid w:val="00C1363F"/>
    <w:rsid w:val="00C13675"/>
    <w:rsid w:val="00C1368E"/>
    <w:rsid w:val="00C138D8"/>
    <w:rsid w:val="00C13994"/>
    <w:rsid w:val="00C139CE"/>
    <w:rsid w:val="00C13F50"/>
    <w:rsid w:val="00C1402E"/>
    <w:rsid w:val="00C14036"/>
    <w:rsid w:val="00C14062"/>
    <w:rsid w:val="00C14112"/>
    <w:rsid w:val="00C14152"/>
    <w:rsid w:val="00C1427B"/>
    <w:rsid w:val="00C14292"/>
    <w:rsid w:val="00C14357"/>
    <w:rsid w:val="00C1438A"/>
    <w:rsid w:val="00C14458"/>
    <w:rsid w:val="00C14511"/>
    <w:rsid w:val="00C145F2"/>
    <w:rsid w:val="00C146A8"/>
    <w:rsid w:val="00C1470D"/>
    <w:rsid w:val="00C14884"/>
    <w:rsid w:val="00C14936"/>
    <w:rsid w:val="00C1493B"/>
    <w:rsid w:val="00C1494E"/>
    <w:rsid w:val="00C14A3E"/>
    <w:rsid w:val="00C14AB0"/>
    <w:rsid w:val="00C14B1A"/>
    <w:rsid w:val="00C14B3A"/>
    <w:rsid w:val="00C14B79"/>
    <w:rsid w:val="00C14BB4"/>
    <w:rsid w:val="00C14BF4"/>
    <w:rsid w:val="00C14DEA"/>
    <w:rsid w:val="00C14DF6"/>
    <w:rsid w:val="00C14DF9"/>
    <w:rsid w:val="00C14E14"/>
    <w:rsid w:val="00C14E81"/>
    <w:rsid w:val="00C14F06"/>
    <w:rsid w:val="00C14F22"/>
    <w:rsid w:val="00C150DD"/>
    <w:rsid w:val="00C152F1"/>
    <w:rsid w:val="00C15325"/>
    <w:rsid w:val="00C15467"/>
    <w:rsid w:val="00C154C4"/>
    <w:rsid w:val="00C154F7"/>
    <w:rsid w:val="00C1552C"/>
    <w:rsid w:val="00C15585"/>
    <w:rsid w:val="00C15602"/>
    <w:rsid w:val="00C157BC"/>
    <w:rsid w:val="00C15977"/>
    <w:rsid w:val="00C15988"/>
    <w:rsid w:val="00C15A1E"/>
    <w:rsid w:val="00C15B4A"/>
    <w:rsid w:val="00C15C1F"/>
    <w:rsid w:val="00C15C33"/>
    <w:rsid w:val="00C15C55"/>
    <w:rsid w:val="00C15C56"/>
    <w:rsid w:val="00C15D23"/>
    <w:rsid w:val="00C15D5D"/>
    <w:rsid w:val="00C15D66"/>
    <w:rsid w:val="00C160F9"/>
    <w:rsid w:val="00C16233"/>
    <w:rsid w:val="00C16331"/>
    <w:rsid w:val="00C16335"/>
    <w:rsid w:val="00C1646F"/>
    <w:rsid w:val="00C1652C"/>
    <w:rsid w:val="00C1656F"/>
    <w:rsid w:val="00C16646"/>
    <w:rsid w:val="00C16687"/>
    <w:rsid w:val="00C166EA"/>
    <w:rsid w:val="00C166FB"/>
    <w:rsid w:val="00C16740"/>
    <w:rsid w:val="00C16828"/>
    <w:rsid w:val="00C16834"/>
    <w:rsid w:val="00C16866"/>
    <w:rsid w:val="00C16940"/>
    <w:rsid w:val="00C16985"/>
    <w:rsid w:val="00C169B7"/>
    <w:rsid w:val="00C16A06"/>
    <w:rsid w:val="00C16A75"/>
    <w:rsid w:val="00C16B08"/>
    <w:rsid w:val="00C16B39"/>
    <w:rsid w:val="00C16E3F"/>
    <w:rsid w:val="00C16E4C"/>
    <w:rsid w:val="00C17038"/>
    <w:rsid w:val="00C17067"/>
    <w:rsid w:val="00C17083"/>
    <w:rsid w:val="00C170BD"/>
    <w:rsid w:val="00C17195"/>
    <w:rsid w:val="00C1726F"/>
    <w:rsid w:val="00C172AB"/>
    <w:rsid w:val="00C17414"/>
    <w:rsid w:val="00C17563"/>
    <w:rsid w:val="00C17610"/>
    <w:rsid w:val="00C17663"/>
    <w:rsid w:val="00C176CD"/>
    <w:rsid w:val="00C177A7"/>
    <w:rsid w:val="00C177CF"/>
    <w:rsid w:val="00C17806"/>
    <w:rsid w:val="00C17822"/>
    <w:rsid w:val="00C178AC"/>
    <w:rsid w:val="00C179B8"/>
    <w:rsid w:val="00C17A3E"/>
    <w:rsid w:val="00C17AE4"/>
    <w:rsid w:val="00C17C0B"/>
    <w:rsid w:val="00C17C2F"/>
    <w:rsid w:val="00C17C9B"/>
    <w:rsid w:val="00C17CB1"/>
    <w:rsid w:val="00C17CB4"/>
    <w:rsid w:val="00C17E9B"/>
    <w:rsid w:val="00C17E9F"/>
    <w:rsid w:val="00C17EE8"/>
    <w:rsid w:val="00C17F07"/>
    <w:rsid w:val="00C17FE0"/>
    <w:rsid w:val="00C20033"/>
    <w:rsid w:val="00C20036"/>
    <w:rsid w:val="00C201E5"/>
    <w:rsid w:val="00C20239"/>
    <w:rsid w:val="00C2025D"/>
    <w:rsid w:val="00C2027B"/>
    <w:rsid w:val="00C20457"/>
    <w:rsid w:val="00C2055E"/>
    <w:rsid w:val="00C20625"/>
    <w:rsid w:val="00C20697"/>
    <w:rsid w:val="00C207BF"/>
    <w:rsid w:val="00C20896"/>
    <w:rsid w:val="00C20A11"/>
    <w:rsid w:val="00C20A3C"/>
    <w:rsid w:val="00C20A68"/>
    <w:rsid w:val="00C20AC3"/>
    <w:rsid w:val="00C20AD3"/>
    <w:rsid w:val="00C20AD9"/>
    <w:rsid w:val="00C20CB3"/>
    <w:rsid w:val="00C20CDF"/>
    <w:rsid w:val="00C20D28"/>
    <w:rsid w:val="00C20D87"/>
    <w:rsid w:val="00C20DAB"/>
    <w:rsid w:val="00C20DCB"/>
    <w:rsid w:val="00C20DE3"/>
    <w:rsid w:val="00C20E5B"/>
    <w:rsid w:val="00C20F68"/>
    <w:rsid w:val="00C20FF9"/>
    <w:rsid w:val="00C21051"/>
    <w:rsid w:val="00C21076"/>
    <w:rsid w:val="00C21187"/>
    <w:rsid w:val="00C211AD"/>
    <w:rsid w:val="00C21239"/>
    <w:rsid w:val="00C2133E"/>
    <w:rsid w:val="00C21411"/>
    <w:rsid w:val="00C21540"/>
    <w:rsid w:val="00C21556"/>
    <w:rsid w:val="00C21636"/>
    <w:rsid w:val="00C216DD"/>
    <w:rsid w:val="00C21920"/>
    <w:rsid w:val="00C219C8"/>
    <w:rsid w:val="00C219DE"/>
    <w:rsid w:val="00C21A03"/>
    <w:rsid w:val="00C21A33"/>
    <w:rsid w:val="00C21AA8"/>
    <w:rsid w:val="00C21BEE"/>
    <w:rsid w:val="00C21C15"/>
    <w:rsid w:val="00C21C55"/>
    <w:rsid w:val="00C21D50"/>
    <w:rsid w:val="00C21E1B"/>
    <w:rsid w:val="00C21E2A"/>
    <w:rsid w:val="00C21F50"/>
    <w:rsid w:val="00C21FFC"/>
    <w:rsid w:val="00C22064"/>
    <w:rsid w:val="00C22077"/>
    <w:rsid w:val="00C22122"/>
    <w:rsid w:val="00C22162"/>
    <w:rsid w:val="00C22196"/>
    <w:rsid w:val="00C2222C"/>
    <w:rsid w:val="00C22270"/>
    <w:rsid w:val="00C2228D"/>
    <w:rsid w:val="00C222F9"/>
    <w:rsid w:val="00C223EF"/>
    <w:rsid w:val="00C223FC"/>
    <w:rsid w:val="00C22463"/>
    <w:rsid w:val="00C224BE"/>
    <w:rsid w:val="00C22717"/>
    <w:rsid w:val="00C22730"/>
    <w:rsid w:val="00C22765"/>
    <w:rsid w:val="00C227BB"/>
    <w:rsid w:val="00C227BC"/>
    <w:rsid w:val="00C22812"/>
    <w:rsid w:val="00C2295A"/>
    <w:rsid w:val="00C22A13"/>
    <w:rsid w:val="00C22AA7"/>
    <w:rsid w:val="00C22AE4"/>
    <w:rsid w:val="00C22AF6"/>
    <w:rsid w:val="00C22B6F"/>
    <w:rsid w:val="00C22BA5"/>
    <w:rsid w:val="00C22BC1"/>
    <w:rsid w:val="00C22C75"/>
    <w:rsid w:val="00C22D7E"/>
    <w:rsid w:val="00C22DC5"/>
    <w:rsid w:val="00C22DED"/>
    <w:rsid w:val="00C22E93"/>
    <w:rsid w:val="00C23041"/>
    <w:rsid w:val="00C230FB"/>
    <w:rsid w:val="00C2345B"/>
    <w:rsid w:val="00C23531"/>
    <w:rsid w:val="00C23538"/>
    <w:rsid w:val="00C23717"/>
    <w:rsid w:val="00C23837"/>
    <w:rsid w:val="00C23997"/>
    <w:rsid w:val="00C2399C"/>
    <w:rsid w:val="00C23AC1"/>
    <w:rsid w:val="00C23BDA"/>
    <w:rsid w:val="00C23C2A"/>
    <w:rsid w:val="00C23CC2"/>
    <w:rsid w:val="00C23CD5"/>
    <w:rsid w:val="00C23CD9"/>
    <w:rsid w:val="00C23D17"/>
    <w:rsid w:val="00C23D1C"/>
    <w:rsid w:val="00C23F4D"/>
    <w:rsid w:val="00C24198"/>
    <w:rsid w:val="00C2428E"/>
    <w:rsid w:val="00C24293"/>
    <w:rsid w:val="00C24310"/>
    <w:rsid w:val="00C24344"/>
    <w:rsid w:val="00C2444F"/>
    <w:rsid w:val="00C2445D"/>
    <w:rsid w:val="00C244A8"/>
    <w:rsid w:val="00C24502"/>
    <w:rsid w:val="00C2451D"/>
    <w:rsid w:val="00C24550"/>
    <w:rsid w:val="00C2455A"/>
    <w:rsid w:val="00C2456B"/>
    <w:rsid w:val="00C245DE"/>
    <w:rsid w:val="00C24623"/>
    <w:rsid w:val="00C246E1"/>
    <w:rsid w:val="00C246F1"/>
    <w:rsid w:val="00C24716"/>
    <w:rsid w:val="00C2473F"/>
    <w:rsid w:val="00C247D4"/>
    <w:rsid w:val="00C248A7"/>
    <w:rsid w:val="00C24932"/>
    <w:rsid w:val="00C24950"/>
    <w:rsid w:val="00C24B60"/>
    <w:rsid w:val="00C24B66"/>
    <w:rsid w:val="00C24C47"/>
    <w:rsid w:val="00C24D9D"/>
    <w:rsid w:val="00C24DAA"/>
    <w:rsid w:val="00C24DF8"/>
    <w:rsid w:val="00C24E10"/>
    <w:rsid w:val="00C24EB7"/>
    <w:rsid w:val="00C24F3A"/>
    <w:rsid w:val="00C24F67"/>
    <w:rsid w:val="00C24FA0"/>
    <w:rsid w:val="00C25017"/>
    <w:rsid w:val="00C250AC"/>
    <w:rsid w:val="00C250B0"/>
    <w:rsid w:val="00C2519B"/>
    <w:rsid w:val="00C251D3"/>
    <w:rsid w:val="00C2520B"/>
    <w:rsid w:val="00C25269"/>
    <w:rsid w:val="00C25431"/>
    <w:rsid w:val="00C254DC"/>
    <w:rsid w:val="00C2557F"/>
    <w:rsid w:val="00C25595"/>
    <w:rsid w:val="00C25690"/>
    <w:rsid w:val="00C25697"/>
    <w:rsid w:val="00C2583C"/>
    <w:rsid w:val="00C25860"/>
    <w:rsid w:val="00C25866"/>
    <w:rsid w:val="00C2587E"/>
    <w:rsid w:val="00C2588C"/>
    <w:rsid w:val="00C258C7"/>
    <w:rsid w:val="00C2595C"/>
    <w:rsid w:val="00C25974"/>
    <w:rsid w:val="00C25A14"/>
    <w:rsid w:val="00C25D06"/>
    <w:rsid w:val="00C25DB8"/>
    <w:rsid w:val="00C25DC1"/>
    <w:rsid w:val="00C25DFC"/>
    <w:rsid w:val="00C260D4"/>
    <w:rsid w:val="00C26219"/>
    <w:rsid w:val="00C26254"/>
    <w:rsid w:val="00C262C2"/>
    <w:rsid w:val="00C262E8"/>
    <w:rsid w:val="00C2636D"/>
    <w:rsid w:val="00C26419"/>
    <w:rsid w:val="00C26450"/>
    <w:rsid w:val="00C26456"/>
    <w:rsid w:val="00C264C8"/>
    <w:rsid w:val="00C264CB"/>
    <w:rsid w:val="00C2654B"/>
    <w:rsid w:val="00C2654E"/>
    <w:rsid w:val="00C26588"/>
    <w:rsid w:val="00C265BE"/>
    <w:rsid w:val="00C2679B"/>
    <w:rsid w:val="00C267DF"/>
    <w:rsid w:val="00C2683E"/>
    <w:rsid w:val="00C268A1"/>
    <w:rsid w:val="00C26940"/>
    <w:rsid w:val="00C26A86"/>
    <w:rsid w:val="00C26AF0"/>
    <w:rsid w:val="00C26B26"/>
    <w:rsid w:val="00C26B3A"/>
    <w:rsid w:val="00C26B67"/>
    <w:rsid w:val="00C26BB5"/>
    <w:rsid w:val="00C26C2C"/>
    <w:rsid w:val="00C26C2D"/>
    <w:rsid w:val="00C26C32"/>
    <w:rsid w:val="00C26C94"/>
    <w:rsid w:val="00C26CC6"/>
    <w:rsid w:val="00C26E3E"/>
    <w:rsid w:val="00C26ED4"/>
    <w:rsid w:val="00C26F8D"/>
    <w:rsid w:val="00C26FEC"/>
    <w:rsid w:val="00C26FF4"/>
    <w:rsid w:val="00C2702A"/>
    <w:rsid w:val="00C270B9"/>
    <w:rsid w:val="00C270E8"/>
    <w:rsid w:val="00C2712D"/>
    <w:rsid w:val="00C2718B"/>
    <w:rsid w:val="00C27268"/>
    <w:rsid w:val="00C272A5"/>
    <w:rsid w:val="00C2734C"/>
    <w:rsid w:val="00C27424"/>
    <w:rsid w:val="00C274FA"/>
    <w:rsid w:val="00C27560"/>
    <w:rsid w:val="00C27640"/>
    <w:rsid w:val="00C27858"/>
    <w:rsid w:val="00C27935"/>
    <w:rsid w:val="00C27AA0"/>
    <w:rsid w:val="00C27ABB"/>
    <w:rsid w:val="00C27AFF"/>
    <w:rsid w:val="00C27B14"/>
    <w:rsid w:val="00C27BF6"/>
    <w:rsid w:val="00C27C76"/>
    <w:rsid w:val="00C27CD4"/>
    <w:rsid w:val="00C27E59"/>
    <w:rsid w:val="00C27E96"/>
    <w:rsid w:val="00C27EC4"/>
    <w:rsid w:val="00C3008E"/>
    <w:rsid w:val="00C30094"/>
    <w:rsid w:val="00C30137"/>
    <w:rsid w:val="00C30188"/>
    <w:rsid w:val="00C30212"/>
    <w:rsid w:val="00C302B4"/>
    <w:rsid w:val="00C302DF"/>
    <w:rsid w:val="00C302ED"/>
    <w:rsid w:val="00C30325"/>
    <w:rsid w:val="00C30335"/>
    <w:rsid w:val="00C30374"/>
    <w:rsid w:val="00C303C9"/>
    <w:rsid w:val="00C303D4"/>
    <w:rsid w:val="00C303D8"/>
    <w:rsid w:val="00C30418"/>
    <w:rsid w:val="00C30510"/>
    <w:rsid w:val="00C3051F"/>
    <w:rsid w:val="00C305CA"/>
    <w:rsid w:val="00C306D4"/>
    <w:rsid w:val="00C30720"/>
    <w:rsid w:val="00C307C8"/>
    <w:rsid w:val="00C307EE"/>
    <w:rsid w:val="00C3086D"/>
    <w:rsid w:val="00C30892"/>
    <w:rsid w:val="00C308DA"/>
    <w:rsid w:val="00C309BB"/>
    <w:rsid w:val="00C30B05"/>
    <w:rsid w:val="00C30BFC"/>
    <w:rsid w:val="00C30C26"/>
    <w:rsid w:val="00C30E60"/>
    <w:rsid w:val="00C30E64"/>
    <w:rsid w:val="00C30EB2"/>
    <w:rsid w:val="00C30ED3"/>
    <w:rsid w:val="00C30ED6"/>
    <w:rsid w:val="00C31075"/>
    <w:rsid w:val="00C310B2"/>
    <w:rsid w:val="00C3110A"/>
    <w:rsid w:val="00C31216"/>
    <w:rsid w:val="00C313D9"/>
    <w:rsid w:val="00C313FD"/>
    <w:rsid w:val="00C31429"/>
    <w:rsid w:val="00C314B1"/>
    <w:rsid w:val="00C315B1"/>
    <w:rsid w:val="00C315C2"/>
    <w:rsid w:val="00C31739"/>
    <w:rsid w:val="00C31851"/>
    <w:rsid w:val="00C319C2"/>
    <w:rsid w:val="00C319F3"/>
    <w:rsid w:val="00C31ADD"/>
    <w:rsid w:val="00C31B57"/>
    <w:rsid w:val="00C31B87"/>
    <w:rsid w:val="00C31BDF"/>
    <w:rsid w:val="00C31CDB"/>
    <w:rsid w:val="00C31D25"/>
    <w:rsid w:val="00C31D82"/>
    <w:rsid w:val="00C31E62"/>
    <w:rsid w:val="00C31E68"/>
    <w:rsid w:val="00C31EB0"/>
    <w:rsid w:val="00C31F75"/>
    <w:rsid w:val="00C32024"/>
    <w:rsid w:val="00C321D0"/>
    <w:rsid w:val="00C32259"/>
    <w:rsid w:val="00C3232C"/>
    <w:rsid w:val="00C32331"/>
    <w:rsid w:val="00C3238C"/>
    <w:rsid w:val="00C323AF"/>
    <w:rsid w:val="00C323B2"/>
    <w:rsid w:val="00C32421"/>
    <w:rsid w:val="00C32440"/>
    <w:rsid w:val="00C32528"/>
    <w:rsid w:val="00C32573"/>
    <w:rsid w:val="00C32734"/>
    <w:rsid w:val="00C3281C"/>
    <w:rsid w:val="00C328A2"/>
    <w:rsid w:val="00C32991"/>
    <w:rsid w:val="00C329F3"/>
    <w:rsid w:val="00C32A0F"/>
    <w:rsid w:val="00C32B1B"/>
    <w:rsid w:val="00C32B31"/>
    <w:rsid w:val="00C32B44"/>
    <w:rsid w:val="00C32BBB"/>
    <w:rsid w:val="00C32C82"/>
    <w:rsid w:val="00C32D62"/>
    <w:rsid w:val="00C32E4D"/>
    <w:rsid w:val="00C32E97"/>
    <w:rsid w:val="00C32E9F"/>
    <w:rsid w:val="00C32EB5"/>
    <w:rsid w:val="00C32F01"/>
    <w:rsid w:val="00C330E1"/>
    <w:rsid w:val="00C33135"/>
    <w:rsid w:val="00C3316D"/>
    <w:rsid w:val="00C3324E"/>
    <w:rsid w:val="00C3328D"/>
    <w:rsid w:val="00C332F3"/>
    <w:rsid w:val="00C333C2"/>
    <w:rsid w:val="00C333D4"/>
    <w:rsid w:val="00C333ED"/>
    <w:rsid w:val="00C33422"/>
    <w:rsid w:val="00C33516"/>
    <w:rsid w:val="00C33547"/>
    <w:rsid w:val="00C336CB"/>
    <w:rsid w:val="00C33789"/>
    <w:rsid w:val="00C337A5"/>
    <w:rsid w:val="00C337A8"/>
    <w:rsid w:val="00C33856"/>
    <w:rsid w:val="00C3386C"/>
    <w:rsid w:val="00C3389D"/>
    <w:rsid w:val="00C338B3"/>
    <w:rsid w:val="00C33926"/>
    <w:rsid w:val="00C3396B"/>
    <w:rsid w:val="00C33A30"/>
    <w:rsid w:val="00C33A75"/>
    <w:rsid w:val="00C33A8B"/>
    <w:rsid w:val="00C33AD2"/>
    <w:rsid w:val="00C33C21"/>
    <w:rsid w:val="00C33CB6"/>
    <w:rsid w:val="00C33E55"/>
    <w:rsid w:val="00C33F75"/>
    <w:rsid w:val="00C3403A"/>
    <w:rsid w:val="00C3417B"/>
    <w:rsid w:val="00C341A3"/>
    <w:rsid w:val="00C342B2"/>
    <w:rsid w:val="00C342C2"/>
    <w:rsid w:val="00C34304"/>
    <w:rsid w:val="00C34329"/>
    <w:rsid w:val="00C3432F"/>
    <w:rsid w:val="00C34386"/>
    <w:rsid w:val="00C3448A"/>
    <w:rsid w:val="00C344D9"/>
    <w:rsid w:val="00C34510"/>
    <w:rsid w:val="00C34515"/>
    <w:rsid w:val="00C34579"/>
    <w:rsid w:val="00C347BF"/>
    <w:rsid w:val="00C34921"/>
    <w:rsid w:val="00C34985"/>
    <w:rsid w:val="00C3499A"/>
    <w:rsid w:val="00C34AF7"/>
    <w:rsid w:val="00C34AFD"/>
    <w:rsid w:val="00C34BCA"/>
    <w:rsid w:val="00C34C3A"/>
    <w:rsid w:val="00C34D06"/>
    <w:rsid w:val="00C34D3A"/>
    <w:rsid w:val="00C34D9A"/>
    <w:rsid w:val="00C34E6A"/>
    <w:rsid w:val="00C34E76"/>
    <w:rsid w:val="00C34EC1"/>
    <w:rsid w:val="00C34ECF"/>
    <w:rsid w:val="00C34FB3"/>
    <w:rsid w:val="00C34FC7"/>
    <w:rsid w:val="00C3507A"/>
    <w:rsid w:val="00C35179"/>
    <w:rsid w:val="00C351EA"/>
    <w:rsid w:val="00C351F8"/>
    <w:rsid w:val="00C35204"/>
    <w:rsid w:val="00C352D9"/>
    <w:rsid w:val="00C3534B"/>
    <w:rsid w:val="00C353BF"/>
    <w:rsid w:val="00C35406"/>
    <w:rsid w:val="00C35428"/>
    <w:rsid w:val="00C3543A"/>
    <w:rsid w:val="00C35571"/>
    <w:rsid w:val="00C35592"/>
    <w:rsid w:val="00C35610"/>
    <w:rsid w:val="00C35741"/>
    <w:rsid w:val="00C35839"/>
    <w:rsid w:val="00C3591A"/>
    <w:rsid w:val="00C359B7"/>
    <w:rsid w:val="00C359F3"/>
    <w:rsid w:val="00C35A34"/>
    <w:rsid w:val="00C35A5E"/>
    <w:rsid w:val="00C35BB2"/>
    <w:rsid w:val="00C35FB2"/>
    <w:rsid w:val="00C35FE5"/>
    <w:rsid w:val="00C36038"/>
    <w:rsid w:val="00C36052"/>
    <w:rsid w:val="00C361E2"/>
    <w:rsid w:val="00C3622F"/>
    <w:rsid w:val="00C3630F"/>
    <w:rsid w:val="00C36329"/>
    <w:rsid w:val="00C365CA"/>
    <w:rsid w:val="00C365E5"/>
    <w:rsid w:val="00C366AD"/>
    <w:rsid w:val="00C366ED"/>
    <w:rsid w:val="00C36790"/>
    <w:rsid w:val="00C3680E"/>
    <w:rsid w:val="00C368FD"/>
    <w:rsid w:val="00C36921"/>
    <w:rsid w:val="00C3692E"/>
    <w:rsid w:val="00C36AC2"/>
    <w:rsid w:val="00C36B28"/>
    <w:rsid w:val="00C36BEC"/>
    <w:rsid w:val="00C36C78"/>
    <w:rsid w:val="00C36C87"/>
    <w:rsid w:val="00C36DE9"/>
    <w:rsid w:val="00C36E50"/>
    <w:rsid w:val="00C36FD0"/>
    <w:rsid w:val="00C37000"/>
    <w:rsid w:val="00C37077"/>
    <w:rsid w:val="00C37187"/>
    <w:rsid w:val="00C371BC"/>
    <w:rsid w:val="00C3748D"/>
    <w:rsid w:val="00C3750A"/>
    <w:rsid w:val="00C3751A"/>
    <w:rsid w:val="00C3753B"/>
    <w:rsid w:val="00C375E8"/>
    <w:rsid w:val="00C37628"/>
    <w:rsid w:val="00C3781A"/>
    <w:rsid w:val="00C37874"/>
    <w:rsid w:val="00C3789B"/>
    <w:rsid w:val="00C379D0"/>
    <w:rsid w:val="00C37A2A"/>
    <w:rsid w:val="00C37A6F"/>
    <w:rsid w:val="00C37A84"/>
    <w:rsid w:val="00C37AD7"/>
    <w:rsid w:val="00C37C58"/>
    <w:rsid w:val="00C37D32"/>
    <w:rsid w:val="00C37DCB"/>
    <w:rsid w:val="00C37EF0"/>
    <w:rsid w:val="00C37F03"/>
    <w:rsid w:val="00C37FC7"/>
    <w:rsid w:val="00C40041"/>
    <w:rsid w:val="00C40076"/>
    <w:rsid w:val="00C400C8"/>
    <w:rsid w:val="00C400EB"/>
    <w:rsid w:val="00C4015B"/>
    <w:rsid w:val="00C402C0"/>
    <w:rsid w:val="00C40337"/>
    <w:rsid w:val="00C40485"/>
    <w:rsid w:val="00C404C7"/>
    <w:rsid w:val="00C40522"/>
    <w:rsid w:val="00C406F2"/>
    <w:rsid w:val="00C4089A"/>
    <w:rsid w:val="00C408FE"/>
    <w:rsid w:val="00C4094D"/>
    <w:rsid w:val="00C40981"/>
    <w:rsid w:val="00C40B3D"/>
    <w:rsid w:val="00C40BDD"/>
    <w:rsid w:val="00C40C1C"/>
    <w:rsid w:val="00C40EA0"/>
    <w:rsid w:val="00C40EF8"/>
    <w:rsid w:val="00C40F20"/>
    <w:rsid w:val="00C41028"/>
    <w:rsid w:val="00C4110F"/>
    <w:rsid w:val="00C4112C"/>
    <w:rsid w:val="00C412BD"/>
    <w:rsid w:val="00C4130D"/>
    <w:rsid w:val="00C41351"/>
    <w:rsid w:val="00C41406"/>
    <w:rsid w:val="00C4140F"/>
    <w:rsid w:val="00C414B3"/>
    <w:rsid w:val="00C414E1"/>
    <w:rsid w:val="00C415B5"/>
    <w:rsid w:val="00C415C5"/>
    <w:rsid w:val="00C41662"/>
    <w:rsid w:val="00C41AC7"/>
    <w:rsid w:val="00C41AE4"/>
    <w:rsid w:val="00C41B7C"/>
    <w:rsid w:val="00C41CA4"/>
    <w:rsid w:val="00C41D95"/>
    <w:rsid w:val="00C41E09"/>
    <w:rsid w:val="00C41E42"/>
    <w:rsid w:val="00C41E5E"/>
    <w:rsid w:val="00C41F11"/>
    <w:rsid w:val="00C41F50"/>
    <w:rsid w:val="00C41FD4"/>
    <w:rsid w:val="00C41FF2"/>
    <w:rsid w:val="00C4202E"/>
    <w:rsid w:val="00C4206A"/>
    <w:rsid w:val="00C42258"/>
    <w:rsid w:val="00C42271"/>
    <w:rsid w:val="00C423C8"/>
    <w:rsid w:val="00C424A0"/>
    <w:rsid w:val="00C42571"/>
    <w:rsid w:val="00C42610"/>
    <w:rsid w:val="00C42638"/>
    <w:rsid w:val="00C426DC"/>
    <w:rsid w:val="00C429B6"/>
    <w:rsid w:val="00C42A41"/>
    <w:rsid w:val="00C42AE0"/>
    <w:rsid w:val="00C42BCE"/>
    <w:rsid w:val="00C42CF2"/>
    <w:rsid w:val="00C42D7A"/>
    <w:rsid w:val="00C42EA0"/>
    <w:rsid w:val="00C42EDD"/>
    <w:rsid w:val="00C42EF6"/>
    <w:rsid w:val="00C42F73"/>
    <w:rsid w:val="00C43031"/>
    <w:rsid w:val="00C43106"/>
    <w:rsid w:val="00C431AA"/>
    <w:rsid w:val="00C431BC"/>
    <w:rsid w:val="00C432AD"/>
    <w:rsid w:val="00C432FA"/>
    <w:rsid w:val="00C43801"/>
    <w:rsid w:val="00C43857"/>
    <w:rsid w:val="00C43861"/>
    <w:rsid w:val="00C43964"/>
    <w:rsid w:val="00C4398B"/>
    <w:rsid w:val="00C439A0"/>
    <w:rsid w:val="00C43B63"/>
    <w:rsid w:val="00C43B85"/>
    <w:rsid w:val="00C43BAB"/>
    <w:rsid w:val="00C43C12"/>
    <w:rsid w:val="00C43D1C"/>
    <w:rsid w:val="00C43D65"/>
    <w:rsid w:val="00C43D67"/>
    <w:rsid w:val="00C43DB4"/>
    <w:rsid w:val="00C43F05"/>
    <w:rsid w:val="00C43F84"/>
    <w:rsid w:val="00C443D7"/>
    <w:rsid w:val="00C44450"/>
    <w:rsid w:val="00C44529"/>
    <w:rsid w:val="00C44560"/>
    <w:rsid w:val="00C44562"/>
    <w:rsid w:val="00C445D9"/>
    <w:rsid w:val="00C4462A"/>
    <w:rsid w:val="00C4478E"/>
    <w:rsid w:val="00C447DE"/>
    <w:rsid w:val="00C447E4"/>
    <w:rsid w:val="00C44898"/>
    <w:rsid w:val="00C44901"/>
    <w:rsid w:val="00C4495B"/>
    <w:rsid w:val="00C44AAB"/>
    <w:rsid w:val="00C44B9B"/>
    <w:rsid w:val="00C44C3F"/>
    <w:rsid w:val="00C44CB4"/>
    <w:rsid w:val="00C44D05"/>
    <w:rsid w:val="00C44D30"/>
    <w:rsid w:val="00C44EFB"/>
    <w:rsid w:val="00C44F65"/>
    <w:rsid w:val="00C45085"/>
    <w:rsid w:val="00C45151"/>
    <w:rsid w:val="00C451DA"/>
    <w:rsid w:val="00C45267"/>
    <w:rsid w:val="00C45297"/>
    <w:rsid w:val="00C45335"/>
    <w:rsid w:val="00C4537A"/>
    <w:rsid w:val="00C4541E"/>
    <w:rsid w:val="00C4542B"/>
    <w:rsid w:val="00C4549F"/>
    <w:rsid w:val="00C45573"/>
    <w:rsid w:val="00C45593"/>
    <w:rsid w:val="00C45612"/>
    <w:rsid w:val="00C45634"/>
    <w:rsid w:val="00C45787"/>
    <w:rsid w:val="00C4587F"/>
    <w:rsid w:val="00C458DB"/>
    <w:rsid w:val="00C45A2A"/>
    <w:rsid w:val="00C45C8D"/>
    <w:rsid w:val="00C45CF5"/>
    <w:rsid w:val="00C45D1F"/>
    <w:rsid w:val="00C45DD4"/>
    <w:rsid w:val="00C45E6F"/>
    <w:rsid w:val="00C45EA4"/>
    <w:rsid w:val="00C461F3"/>
    <w:rsid w:val="00C461F7"/>
    <w:rsid w:val="00C462B4"/>
    <w:rsid w:val="00C462DB"/>
    <w:rsid w:val="00C4640E"/>
    <w:rsid w:val="00C46559"/>
    <w:rsid w:val="00C46561"/>
    <w:rsid w:val="00C4660F"/>
    <w:rsid w:val="00C46743"/>
    <w:rsid w:val="00C46967"/>
    <w:rsid w:val="00C46997"/>
    <w:rsid w:val="00C469C1"/>
    <w:rsid w:val="00C46A73"/>
    <w:rsid w:val="00C46AF4"/>
    <w:rsid w:val="00C46AF8"/>
    <w:rsid w:val="00C46CC1"/>
    <w:rsid w:val="00C46D52"/>
    <w:rsid w:val="00C46E49"/>
    <w:rsid w:val="00C46E73"/>
    <w:rsid w:val="00C46F58"/>
    <w:rsid w:val="00C46F97"/>
    <w:rsid w:val="00C47011"/>
    <w:rsid w:val="00C47236"/>
    <w:rsid w:val="00C4729C"/>
    <w:rsid w:val="00C472C2"/>
    <w:rsid w:val="00C473AB"/>
    <w:rsid w:val="00C47528"/>
    <w:rsid w:val="00C476E5"/>
    <w:rsid w:val="00C4778D"/>
    <w:rsid w:val="00C47872"/>
    <w:rsid w:val="00C4793C"/>
    <w:rsid w:val="00C47966"/>
    <w:rsid w:val="00C47985"/>
    <w:rsid w:val="00C479A5"/>
    <w:rsid w:val="00C47CB0"/>
    <w:rsid w:val="00C47CDC"/>
    <w:rsid w:val="00C47D0F"/>
    <w:rsid w:val="00C47DAC"/>
    <w:rsid w:val="00C47E8A"/>
    <w:rsid w:val="00C47E98"/>
    <w:rsid w:val="00C47EAE"/>
    <w:rsid w:val="00C47FE8"/>
    <w:rsid w:val="00C47FEC"/>
    <w:rsid w:val="00C50059"/>
    <w:rsid w:val="00C50129"/>
    <w:rsid w:val="00C501CD"/>
    <w:rsid w:val="00C50298"/>
    <w:rsid w:val="00C50392"/>
    <w:rsid w:val="00C5045A"/>
    <w:rsid w:val="00C504BA"/>
    <w:rsid w:val="00C5054C"/>
    <w:rsid w:val="00C5059E"/>
    <w:rsid w:val="00C50663"/>
    <w:rsid w:val="00C507AC"/>
    <w:rsid w:val="00C5092E"/>
    <w:rsid w:val="00C50974"/>
    <w:rsid w:val="00C509C1"/>
    <w:rsid w:val="00C50A04"/>
    <w:rsid w:val="00C50AC6"/>
    <w:rsid w:val="00C50ACF"/>
    <w:rsid w:val="00C50BCF"/>
    <w:rsid w:val="00C50BE6"/>
    <w:rsid w:val="00C50C4B"/>
    <w:rsid w:val="00C50C53"/>
    <w:rsid w:val="00C50D34"/>
    <w:rsid w:val="00C50D42"/>
    <w:rsid w:val="00C50EF8"/>
    <w:rsid w:val="00C50F13"/>
    <w:rsid w:val="00C5104E"/>
    <w:rsid w:val="00C51072"/>
    <w:rsid w:val="00C51193"/>
    <w:rsid w:val="00C51238"/>
    <w:rsid w:val="00C512A7"/>
    <w:rsid w:val="00C512D0"/>
    <w:rsid w:val="00C512D2"/>
    <w:rsid w:val="00C51559"/>
    <w:rsid w:val="00C515A9"/>
    <w:rsid w:val="00C516D5"/>
    <w:rsid w:val="00C517F9"/>
    <w:rsid w:val="00C5181C"/>
    <w:rsid w:val="00C51864"/>
    <w:rsid w:val="00C518A7"/>
    <w:rsid w:val="00C5190D"/>
    <w:rsid w:val="00C51934"/>
    <w:rsid w:val="00C51975"/>
    <w:rsid w:val="00C51B7D"/>
    <w:rsid w:val="00C51BB1"/>
    <w:rsid w:val="00C51DBE"/>
    <w:rsid w:val="00C51E46"/>
    <w:rsid w:val="00C51E95"/>
    <w:rsid w:val="00C51FAA"/>
    <w:rsid w:val="00C521AF"/>
    <w:rsid w:val="00C52201"/>
    <w:rsid w:val="00C52472"/>
    <w:rsid w:val="00C52597"/>
    <w:rsid w:val="00C526B3"/>
    <w:rsid w:val="00C527EA"/>
    <w:rsid w:val="00C52936"/>
    <w:rsid w:val="00C529A0"/>
    <w:rsid w:val="00C529B1"/>
    <w:rsid w:val="00C52B99"/>
    <w:rsid w:val="00C52C0D"/>
    <w:rsid w:val="00C52CFD"/>
    <w:rsid w:val="00C52D3D"/>
    <w:rsid w:val="00C530DF"/>
    <w:rsid w:val="00C53129"/>
    <w:rsid w:val="00C53325"/>
    <w:rsid w:val="00C53389"/>
    <w:rsid w:val="00C533BD"/>
    <w:rsid w:val="00C534B4"/>
    <w:rsid w:val="00C53509"/>
    <w:rsid w:val="00C53612"/>
    <w:rsid w:val="00C5362A"/>
    <w:rsid w:val="00C536AE"/>
    <w:rsid w:val="00C5373F"/>
    <w:rsid w:val="00C537E4"/>
    <w:rsid w:val="00C537EF"/>
    <w:rsid w:val="00C53A54"/>
    <w:rsid w:val="00C53B4F"/>
    <w:rsid w:val="00C53BF5"/>
    <w:rsid w:val="00C53C86"/>
    <w:rsid w:val="00C53CBB"/>
    <w:rsid w:val="00C53D4E"/>
    <w:rsid w:val="00C53D64"/>
    <w:rsid w:val="00C53E76"/>
    <w:rsid w:val="00C53F07"/>
    <w:rsid w:val="00C53F1A"/>
    <w:rsid w:val="00C540B3"/>
    <w:rsid w:val="00C540FF"/>
    <w:rsid w:val="00C54175"/>
    <w:rsid w:val="00C541DB"/>
    <w:rsid w:val="00C541F0"/>
    <w:rsid w:val="00C5423D"/>
    <w:rsid w:val="00C542F9"/>
    <w:rsid w:val="00C543B4"/>
    <w:rsid w:val="00C543E4"/>
    <w:rsid w:val="00C54401"/>
    <w:rsid w:val="00C54488"/>
    <w:rsid w:val="00C545C9"/>
    <w:rsid w:val="00C54611"/>
    <w:rsid w:val="00C54830"/>
    <w:rsid w:val="00C548E0"/>
    <w:rsid w:val="00C548EC"/>
    <w:rsid w:val="00C549EE"/>
    <w:rsid w:val="00C54A4A"/>
    <w:rsid w:val="00C54A8B"/>
    <w:rsid w:val="00C54CEE"/>
    <w:rsid w:val="00C54D1F"/>
    <w:rsid w:val="00C54F4A"/>
    <w:rsid w:val="00C54F71"/>
    <w:rsid w:val="00C54FB0"/>
    <w:rsid w:val="00C55252"/>
    <w:rsid w:val="00C55359"/>
    <w:rsid w:val="00C553C4"/>
    <w:rsid w:val="00C55438"/>
    <w:rsid w:val="00C554A5"/>
    <w:rsid w:val="00C55566"/>
    <w:rsid w:val="00C557FD"/>
    <w:rsid w:val="00C558B0"/>
    <w:rsid w:val="00C5599C"/>
    <w:rsid w:val="00C55A8D"/>
    <w:rsid w:val="00C55AF3"/>
    <w:rsid w:val="00C55B20"/>
    <w:rsid w:val="00C55B9D"/>
    <w:rsid w:val="00C55C3A"/>
    <w:rsid w:val="00C55CE4"/>
    <w:rsid w:val="00C55E11"/>
    <w:rsid w:val="00C55E53"/>
    <w:rsid w:val="00C560B7"/>
    <w:rsid w:val="00C560EA"/>
    <w:rsid w:val="00C562A2"/>
    <w:rsid w:val="00C56399"/>
    <w:rsid w:val="00C563EF"/>
    <w:rsid w:val="00C56494"/>
    <w:rsid w:val="00C56521"/>
    <w:rsid w:val="00C56549"/>
    <w:rsid w:val="00C5656E"/>
    <w:rsid w:val="00C56594"/>
    <w:rsid w:val="00C565FD"/>
    <w:rsid w:val="00C56799"/>
    <w:rsid w:val="00C5683F"/>
    <w:rsid w:val="00C5688A"/>
    <w:rsid w:val="00C56A34"/>
    <w:rsid w:val="00C56AB7"/>
    <w:rsid w:val="00C56AC7"/>
    <w:rsid w:val="00C56AEF"/>
    <w:rsid w:val="00C56B8E"/>
    <w:rsid w:val="00C56BBB"/>
    <w:rsid w:val="00C56D17"/>
    <w:rsid w:val="00C56D18"/>
    <w:rsid w:val="00C56D25"/>
    <w:rsid w:val="00C56DE0"/>
    <w:rsid w:val="00C56E38"/>
    <w:rsid w:val="00C56E4E"/>
    <w:rsid w:val="00C56F27"/>
    <w:rsid w:val="00C570B9"/>
    <w:rsid w:val="00C57201"/>
    <w:rsid w:val="00C572A2"/>
    <w:rsid w:val="00C572AB"/>
    <w:rsid w:val="00C573E6"/>
    <w:rsid w:val="00C57440"/>
    <w:rsid w:val="00C5753E"/>
    <w:rsid w:val="00C57584"/>
    <w:rsid w:val="00C575A6"/>
    <w:rsid w:val="00C57732"/>
    <w:rsid w:val="00C5776B"/>
    <w:rsid w:val="00C57816"/>
    <w:rsid w:val="00C57844"/>
    <w:rsid w:val="00C57878"/>
    <w:rsid w:val="00C578EC"/>
    <w:rsid w:val="00C57932"/>
    <w:rsid w:val="00C579AA"/>
    <w:rsid w:val="00C57BEC"/>
    <w:rsid w:val="00C57D41"/>
    <w:rsid w:val="00C57DB3"/>
    <w:rsid w:val="00C57DD8"/>
    <w:rsid w:val="00C57DED"/>
    <w:rsid w:val="00C60023"/>
    <w:rsid w:val="00C60087"/>
    <w:rsid w:val="00C60132"/>
    <w:rsid w:val="00C602A8"/>
    <w:rsid w:val="00C60399"/>
    <w:rsid w:val="00C603E2"/>
    <w:rsid w:val="00C60434"/>
    <w:rsid w:val="00C6047E"/>
    <w:rsid w:val="00C60533"/>
    <w:rsid w:val="00C60635"/>
    <w:rsid w:val="00C60637"/>
    <w:rsid w:val="00C60651"/>
    <w:rsid w:val="00C6069D"/>
    <w:rsid w:val="00C606A0"/>
    <w:rsid w:val="00C6076D"/>
    <w:rsid w:val="00C60842"/>
    <w:rsid w:val="00C6086B"/>
    <w:rsid w:val="00C608E6"/>
    <w:rsid w:val="00C608ED"/>
    <w:rsid w:val="00C609CA"/>
    <w:rsid w:val="00C60A1B"/>
    <w:rsid w:val="00C60A35"/>
    <w:rsid w:val="00C60B9F"/>
    <w:rsid w:val="00C60CFC"/>
    <w:rsid w:val="00C60DB2"/>
    <w:rsid w:val="00C61101"/>
    <w:rsid w:val="00C6114B"/>
    <w:rsid w:val="00C6117E"/>
    <w:rsid w:val="00C61259"/>
    <w:rsid w:val="00C6134C"/>
    <w:rsid w:val="00C61383"/>
    <w:rsid w:val="00C613F3"/>
    <w:rsid w:val="00C6145E"/>
    <w:rsid w:val="00C6147C"/>
    <w:rsid w:val="00C6147D"/>
    <w:rsid w:val="00C614D1"/>
    <w:rsid w:val="00C6151B"/>
    <w:rsid w:val="00C6156A"/>
    <w:rsid w:val="00C615A6"/>
    <w:rsid w:val="00C615B2"/>
    <w:rsid w:val="00C615FB"/>
    <w:rsid w:val="00C6177D"/>
    <w:rsid w:val="00C61835"/>
    <w:rsid w:val="00C61888"/>
    <w:rsid w:val="00C61898"/>
    <w:rsid w:val="00C618C2"/>
    <w:rsid w:val="00C61959"/>
    <w:rsid w:val="00C6197E"/>
    <w:rsid w:val="00C61A0C"/>
    <w:rsid w:val="00C61B04"/>
    <w:rsid w:val="00C61B6C"/>
    <w:rsid w:val="00C61B75"/>
    <w:rsid w:val="00C61B86"/>
    <w:rsid w:val="00C61D2A"/>
    <w:rsid w:val="00C61D5A"/>
    <w:rsid w:val="00C61EC4"/>
    <w:rsid w:val="00C61ED7"/>
    <w:rsid w:val="00C61F9E"/>
    <w:rsid w:val="00C61FC0"/>
    <w:rsid w:val="00C6202D"/>
    <w:rsid w:val="00C6203C"/>
    <w:rsid w:val="00C62157"/>
    <w:rsid w:val="00C621BF"/>
    <w:rsid w:val="00C621DB"/>
    <w:rsid w:val="00C621E3"/>
    <w:rsid w:val="00C621F6"/>
    <w:rsid w:val="00C62221"/>
    <w:rsid w:val="00C6239C"/>
    <w:rsid w:val="00C623BA"/>
    <w:rsid w:val="00C62520"/>
    <w:rsid w:val="00C62532"/>
    <w:rsid w:val="00C62544"/>
    <w:rsid w:val="00C625EA"/>
    <w:rsid w:val="00C62662"/>
    <w:rsid w:val="00C62665"/>
    <w:rsid w:val="00C62829"/>
    <w:rsid w:val="00C62892"/>
    <w:rsid w:val="00C62A5E"/>
    <w:rsid w:val="00C62B5B"/>
    <w:rsid w:val="00C62E28"/>
    <w:rsid w:val="00C62F5D"/>
    <w:rsid w:val="00C6317E"/>
    <w:rsid w:val="00C6323C"/>
    <w:rsid w:val="00C63283"/>
    <w:rsid w:val="00C635A9"/>
    <w:rsid w:val="00C635DE"/>
    <w:rsid w:val="00C6360A"/>
    <w:rsid w:val="00C6361B"/>
    <w:rsid w:val="00C636BB"/>
    <w:rsid w:val="00C63719"/>
    <w:rsid w:val="00C63729"/>
    <w:rsid w:val="00C63737"/>
    <w:rsid w:val="00C63758"/>
    <w:rsid w:val="00C6377B"/>
    <w:rsid w:val="00C63795"/>
    <w:rsid w:val="00C63A95"/>
    <w:rsid w:val="00C63B00"/>
    <w:rsid w:val="00C63B2C"/>
    <w:rsid w:val="00C63C70"/>
    <w:rsid w:val="00C63CA0"/>
    <w:rsid w:val="00C63D06"/>
    <w:rsid w:val="00C63E50"/>
    <w:rsid w:val="00C63E73"/>
    <w:rsid w:val="00C63F32"/>
    <w:rsid w:val="00C63F82"/>
    <w:rsid w:val="00C64134"/>
    <w:rsid w:val="00C645E0"/>
    <w:rsid w:val="00C6472A"/>
    <w:rsid w:val="00C64832"/>
    <w:rsid w:val="00C648EC"/>
    <w:rsid w:val="00C64917"/>
    <w:rsid w:val="00C6493F"/>
    <w:rsid w:val="00C64980"/>
    <w:rsid w:val="00C64A7F"/>
    <w:rsid w:val="00C64A9D"/>
    <w:rsid w:val="00C64B19"/>
    <w:rsid w:val="00C64B86"/>
    <w:rsid w:val="00C64E5A"/>
    <w:rsid w:val="00C64F2C"/>
    <w:rsid w:val="00C65051"/>
    <w:rsid w:val="00C65091"/>
    <w:rsid w:val="00C650BB"/>
    <w:rsid w:val="00C650F8"/>
    <w:rsid w:val="00C6510E"/>
    <w:rsid w:val="00C6511C"/>
    <w:rsid w:val="00C65166"/>
    <w:rsid w:val="00C651BC"/>
    <w:rsid w:val="00C65235"/>
    <w:rsid w:val="00C65248"/>
    <w:rsid w:val="00C65260"/>
    <w:rsid w:val="00C652F7"/>
    <w:rsid w:val="00C6530A"/>
    <w:rsid w:val="00C6530C"/>
    <w:rsid w:val="00C653DD"/>
    <w:rsid w:val="00C654A2"/>
    <w:rsid w:val="00C65522"/>
    <w:rsid w:val="00C65558"/>
    <w:rsid w:val="00C6556E"/>
    <w:rsid w:val="00C655A7"/>
    <w:rsid w:val="00C655FE"/>
    <w:rsid w:val="00C6570D"/>
    <w:rsid w:val="00C65851"/>
    <w:rsid w:val="00C658F7"/>
    <w:rsid w:val="00C65912"/>
    <w:rsid w:val="00C65988"/>
    <w:rsid w:val="00C65A97"/>
    <w:rsid w:val="00C65B06"/>
    <w:rsid w:val="00C65CF8"/>
    <w:rsid w:val="00C65E60"/>
    <w:rsid w:val="00C65EE8"/>
    <w:rsid w:val="00C660D3"/>
    <w:rsid w:val="00C660FB"/>
    <w:rsid w:val="00C662A6"/>
    <w:rsid w:val="00C66300"/>
    <w:rsid w:val="00C663C3"/>
    <w:rsid w:val="00C663E4"/>
    <w:rsid w:val="00C664C7"/>
    <w:rsid w:val="00C66514"/>
    <w:rsid w:val="00C66652"/>
    <w:rsid w:val="00C66ADF"/>
    <w:rsid w:val="00C66B06"/>
    <w:rsid w:val="00C66B1C"/>
    <w:rsid w:val="00C66B21"/>
    <w:rsid w:val="00C66B4A"/>
    <w:rsid w:val="00C66B58"/>
    <w:rsid w:val="00C66B6D"/>
    <w:rsid w:val="00C66BBA"/>
    <w:rsid w:val="00C66BBB"/>
    <w:rsid w:val="00C66C50"/>
    <w:rsid w:val="00C66E10"/>
    <w:rsid w:val="00C66E5F"/>
    <w:rsid w:val="00C66ED7"/>
    <w:rsid w:val="00C66FAB"/>
    <w:rsid w:val="00C670C3"/>
    <w:rsid w:val="00C67219"/>
    <w:rsid w:val="00C672FA"/>
    <w:rsid w:val="00C6737B"/>
    <w:rsid w:val="00C673B1"/>
    <w:rsid w:val="00C67535"/>
    <w:rsid w:val="00C675D4"/>
    <w:rsid w:val="00C677A2"/>
    <w:rsid w:val="00C678C5"/>
    <w:rsid w:val="00C67A80"/>
    <w:rsid w:val="00C67A95"/>
    <w:rsid w:val="00C67B7C"/>
    <w:rsid w:val="00C67CB5"/>
    <w:rsid w:val="00C67D46"/>
    <w:rsid w:val="00C67D92"/>
    <w:rsid w:val="00C700CD"/>
    <w:rsid w:val="00C701B2"/>
    <w:rsid w:val="00C701C0"/>
    <w:rsid w:val="00C7025E"/>
    <w:rsid w:val="00C702C4"/>
    <w:rsid w:val="00C703F6"/>
    <w:rsid w:val="00C7044C"/>
    <w:rsid w:val="00C704BF"/>
    <w:rsid w:val="00C7070F"/>
    <w:rsid w:val="00C7072D"/>
    <w:rsid w:val="00C7076C"/>
    <w:rsid w:val="00C707C4"/>
    <w:rsid w:val="00C707EA"/>
    <w:rsid w:val="00C707F4"/>
    <w:rsid w:val="00C70804"/>
    <w:rsid w:val="00C70872"/>
    <w:rsid w:val="00C708B0"/>
    <w:rsid w:val="00C708CB"/>
    <w:rsid w:val="00C70A88"/>
    <w:rsid w:val="00C70AEE"/>
    <w:rsid w:val="00C70BBD"/>
    <w:rsid w:val="00C70D16"/>
    <w:rsid w:val="00C70ED6"/>
    <w:rsid w:val="00C70EEA"/>
    <w:rsid w:val="00C70F0B"/>
    <w:rsid w:val="00C71008"/>
    <w:rsid w:val="00C710D4"/>
    <w:rsid w:val="00C7116E"/>
    <w:rsid w:val="00C71181"/>
    <w:rsid w:val="00C711BB"/>
    <w:rsid w:val="00C71249"/>
    <w:rsid w:val="00C7131B"/>
    <w:rsid w:val="00C7131E"/>
    <w:rsid w:val="00C7132E"/>
    <w:rsid w:val="00C713A5"/>
    <w:rsid w:val="00C7146F"/>
    <w:rsid w:val="00C71492"/>
    <w:rsid w:val="00C7157E"/>
    <w:rsid w:val="00C717D8"/>
    <w:rsid w:val="00C71879"/>
    <w:rsid w:val="00C71A0E"/>
    <w:rsid w:val="00C71AB4"/>
    <w:rsid w:val="00C71B01"/>
    <w:rsid w:val="00C71B88"/>
    <w:rsid w:val="00C71BBB"/>
    <w:rsid w:val="00C71BC3"/>
    <w:rsid w:val="00C71C79"/>
    <w:rsid w:val="00C71C8A"/>
    <w:rsid w:val="00C71D1E"/>
    <w:rsid w:val="00C71DCB"/>
    <w:rsid w:val="00C71E99"/>
    <w:rsid w:val="00C71EFB"/>
    <w:rsid w:val="00C72082"/>
    <w:rsid w:val="00C720CD"/>
    <w:rsid w:val="00C72180"/>
    <w:rsid w:val="00C721B4"/>
    <w:rsid w:val="00C721CA"/>
    <w:rsid w:val="00C722C6"/>
    <w:rsid w:val="00C723DF"/>
    <w:rsid w:val="00C723FB"/>
    <w:rsid w:val="00C724D1"/>
    <w:rsid w:val="00C72509"/>
    <w:rsid w:val="00C72762"/>
    <w:rsid w:val="00C7276F"/>
    <w:rsid w:val="00C7277C"/>
    <w:rsid w:val="00C727B4"/>
    <w:rsid w:val="00C7280F"/>
    <w:rsid w:val="00C72887"/>
    <w:rsid w:val="00C72A9E"/>
    <w:rsid w:val="00C72AF1"/>
    <w:rsid w:val="00C72B0F"/>
    <w:rsid w:val="00C72B4E"/>
    <w:rsid w:val="00C72B82"/>
    <w:rsid w:val="00C72B88"/>
    <w:rsid w:val="00C72CFC"/>
    <w:rsid w:val="00C72E0D"/>
    <w:rsid w:val="00C72E4D"/>
    <w:rsid w:val="00C72F29"/>
    <w:rsid w:val="00C73074"/>
    <w:rsid w:val="00C7308D"/>
    <w:rsid w:val="00C7310D"/>
    <w:rsid w:val="00C73142"/>
    <w:rsid w:val="00C73161"/>
    <w:rsid w:val="00C731EC"/>
    <w:rsid w:val="00C731F6"/>
    <w:rsid w:val="00C73239"/>
    <w:rsid w:val="00C73365"/>
    <w:rsid w:val="00C733C6"/>
    <w:rsid w:val="00C73441"/>
    <w:rsid w:val="00C73535"/>
    <w:rsid w:val="00C735E9"/>
    <w:rsid w:val="00C736AD"/>
    <w:rsid w:val="00C736D3"/>
    <w:rsid w:val="00C73725"/>
    <w:rsid w:val="00C7374B"/>
    <w:rsid w:val="00C737A1"/>
    <w:rsid w:val="00C737C8"/>
    <w:rsid w:val="00C73A1F"/>
    <w:rsid w:val="00C73AB5"/>
    <w:rsid w:val="00C73B0E"/>
    <w:rsid w:val="00C73BEC"/>
    <w:rsid w:val="00C73BF5"/>
    <w:rsid w:val="00C73C11"/>
    <w:rsid w:val="00C73D01"/>
    <w:rsid w:val="00C73D04"/>
    <w:rsid w:val="00C73D4C"/>
    <w:rsid w:val="00C73E05"/>
    <w:rsid w:val="00C73E6D"/>
    <w:rsid w:val="00C73EC9"/>
    <w:rsid w:val="00C73EF5"/>
    <w:rsid w:val="00C73F55"/>
    <w:rsid w:val="00C73FDE"/>
    <w:rsid w:val="00C74162"/>
    <w:rsid w:val="00C7424B"/>
    <w:rsid w:val="00C742B6"/>
    <w:rsid w:val="00C74328"/>
    <w:rsid w:val="00C7432F"/>
    <w:rsid w:val="00C7440B"/>
    <w:rsid w:val="00C74420"/>
    <w:rsid w:val="00C74434"/>
    <w:rsid w:val="00C744A6"/>
    <w:rsid w:val="00C7461E"/>
    <w:rsid w:val="00C74706"/>
    <w:rsid w:val="00C74716"/>
    <w:rsid w:val="00C7476E"/>
    <w:rsid w:val="00C7485D"/>
    <w:rsid w:val="00C748B4"/>
    <w:rsid w:val="00C7491F"/>
    <w:rsid w:val="00C7495A"/>
    <w:rsid w:val="00C749E0"/>
    <w:rsid w:val="00C749F7"/>
    <w:rsid w:val="00C74B5A"/>
    <w:rsid w:val="00C74B65"/>
    <w:rsid w:val="00C74CEC"/>
    <w:rsid w:val="00C74D6E"/>
    <w:rsid w:val="00C74E1A"/>
    <w:rsid w:val="00C74E7A"/>
    <w:rsid w:val="00C74EBB"/>
    <w:rsid w:val="00C74EC6"/>
    <w:rsid w:val="00C75100"/>
    <w:rsid w:val="00C75160"/>
    <w:rsid w:val="00C75374"/>
    <w:rsid w:val="00C7540D"/>
    <w:rsid w:val="00C7543D"/>
    <w:rsid w:val="00C7547B"/>
    <w:rsid w:val="00C754BF"/>
    <w:rsid w:val="00C75506"/>
    <w:rsid w:val="00C7553E"/>
    <w:rsid w:val="00C755E7"/>
    <w:rsid w:val="00C756FD"/>
    <w:rsid w:val="00C75729"/>
    <w:rsid w:val="00C757AE"/>
    <w:rsid w:val="00C75919"/>
    <w:rsid w:val="00C75990"/>
    <w:rsid w:val="00C75A95"/>
    <w:rsid w:val="00C75AF9"/>
    <w:rsid w:val="00C75BD1"/>
    <w:rsid w:val="00C75C3C"/>
    <w:rsid w:val="00C75C3D"/>
    <w:rsid w:val="00C75CED"/>
    <w:rsid w:val="00C75DE2"/>
    <w:rsid w:val="00C75EDC"/>
    <w:rsid w:val="00C75FC1"/>
    <w:rsid w:val="00C7600B"/>
    <w:rsid w:val="00C7610E"/>
    <w:rsid w:val="00C76194"/>
    <w:rsid w:val="00C7619F"/>
    <w:rsid w:val="00C7620E"/>
    <w:rsid w:val="00C76312"/>
    <w:rsid w:val="00C763FE"/>
    <w:rsid w:val="00C76425"/>
    <w:rsid w:val="00C764ED"/>
    <w:rsid w:val="00C76578"/>
    <w:rsid w:val="00C7657B"/>
    <w:rsid w:val="00C767FD"/>
    <w:rsid w:val="00C768B8"/>
    <w:rsid w:val="00C768E1"/>
    <w:rsid w:val="00C769F6"/>
    <w:rsid w:val="00C76A20"/>
    <w:rsid w:val="00C76ACB"/>
    <w:rsid w:val="00C76AE5"/>
    <w:rsid w:val="00C76C66"/>
    <w:rsid w:val="00C76D5D"/>
    <w:rsid w:val="00C76F08"/>
    <w:rsid w:val="00C76F61"/>
    <w:rsid w:val="00C76F65"/>
    <w:rsid w:val="00C76F68"/>
    <w:rsid w:val="00C76FCA"/>
    <w:rsid w:val="00C76FF7"/>
    <w:rsid w:val="00C7705B"/>
    <w:rsid w:val="00C77117"/>
    <w:rsid w:val="00C7716B"/>
    <w:rsid w:val="00C771DE"/>
    <w:rsid w:val="00C7725B"/>
    <w:rsid w:val="00C77270"/>
    <w:rsid w:val="00C7729B"/>
    <w:rsid w:val="00C773FE"/>
    <w:rsid w:val="00C77619"/>
    <w:rsid w:val="00C77640"/>
    <w:rsid w:val="00C7768F"/>
    <w:rsid w:val="00C776F1"/>
    <w:rsid w:val="00C77779"/>
    <w:rsid w:val="00C777DD"/>
    <w:rsid w:val="00C77869"/>
    <w:rsid w:val="00C7786A"/>
    <w:rsid w:val="00C778A0"/>
    <w:rsid w:val="00C77949"/>
    <w:rsid w:val="00C7795C"/>
    <w:rsid w:val="00C77A13"/>
    <w:rsid w:val="00C77A17"/>
    <w:rsid w:val="00C77B92"/>
    <w:rsid w:val="00C77C0D"/>
    <w:rsid w:val="00C77CBE"/>
    <w:rsid w:val="00C77D0C"/>
    <w:rsid w:val="00C77DE2"/>
    <w:rsid w:val="00C77E1A"/>
    <w:rsid w:val="00C77E92"/>
    <w:rsid w:val="00C77EB4"/>
    <w:rsid w:val="00C77F1B"/>
    <w:rsid w:val="00C77FF6"/>
    <w:rsid w:val="00C80035"/>
    <w:rsid w:val="00C800C8"/>
    <w:rsid w:val="00C800DF"/>
    <w:rsid w:val="00C8012E"/>
    <w:rsid w:val="00C801A4"/>
    <w:rsid w:val="00C8020A"/>
    <w:rsid w:val="00C80212"/>
    <w:rsid w:val="00C80367"/>
    <w:rsid w:val="00C8040D"/>
    <w:rsid w:val="00C8049A"/>
    <w:rsid w:val="00C8056C"/>
    <w:rsid w:val="00C806F6"/>
    <w:rsid w:val="00C80772"/>
    <w:rsid w:val="00C80789"/>
    <w:rsid w:val="00C808EF"/>
    <w:rsid w:val="00C80A65"/>
    <w:rsid w:val="00C80A66"/>
    <w:rsid w:val="00C80B2C"/>
    <w:rsid w:val="00C80B33"/>
    <w:rsid w:val="00C80C6E"/>
    <w:rsid w:val="00C80C89"/>
    <w:rsid w:val="00C80C98"/>
    <w:rsid w:val="00C80CF4"/>
    <w:rsid w:val="00C80D54"/>
    <w:rsid w:val="00C80E73"/>
    <w:rsid w:val="00C80F42"/>
    <w:rsid w:val="00C80FEB"/>
    <w:rsid w:val="00C8109C"/>
    <w:rsid w:val="00C8114F"/>
    <w:rsid w:val="00C8118B"/>
    <w:rsid w:val="00C81273"/>
    <w:rsid w:val="00C81296"/>
    <w:rsid w:val="00C81343"/>
    <w:rsid w:val="00C81380"/>
    <w:rsid w:val="00C814A6"/>
    <w:rsid w:val="00C81521"/>
    <w:rsid w:val="00C81653"/>
    <w:rsid w:val="00C81656"/>
    <w:rsid w:val="00C816C5"/>
    <w:rsid w:val="00C8186F"/>
    <w:rsid w:val="00C81936"/>
    <w:rsid w:val="00C81940"/>
    <w:rsid w:val="00C81A69"/>
    <w:rsid w:val="00C81B77"/>
    <w:rsid w:val="00C81C42"/>
    <w:rsid w:val="00C81C8C"/>
    <w:rsid w:val="00C81CA8"/>
    <w:rsid w:val="00C81CDE"/>
    <w:rsid w:val="00C81D0F"/>
    <w:rsid w:val="00C81D45"/>
    <w:rsid w:val="00C81E6A"/>
    <w:rsid w:val="00C81EA6"/>
    <w:rsid w:val="00C81EB1"/>
    <w:rsid w:val="00C81FA0"/>
    <w:rsid w:val="00C82007"/>
    <w:rsid w:val="00C8203A"/>
    <w:rsid w:val="00C82088"/>
    <w:rsid w:val="00C8213C"/>
    <w:rsid w:val="00C821E2"/>
    <w:rsid w:val="00C822DD"/>
    <w:rsid w:val="00C82353"/>
    <w:rsid w:val="00C8238C"/>
    <w:rsid w:val="00C823FB"/>
    <w:rsid w:val="00C8245B"/>
    <w:rsid w:val="00C824F7"/>
    <w:rsid w:val="00C82541"/>
    <w:rsid w:val="00C82578"/>
    <w:rsid w:val="00C8265F"/>
    <w:rsid w:val="00C8267E"/>
    <w:rsid w:val="00C82689"/>
    <w:rsid w:val="00C82771"/>
    <w:rsid w:val="00C828D5"/>
    <w:rsid w:val="00C828F3"/>
    <w:rsid w:val="00C8298A"/>
    <w:rsid w:val="00C82A72"/>
    <w:rsid w:val="00C82B3E"/>
    <w:rsid w:val="00C82B65"/>
    <w:rsid w:val="00C82C0B"/>
    <w:rsid w:val="00C82D73"/>
    <w:rsid w:val="00C82FFA"/>
    <w:rsid w:val="00C832BF"/>
    <w:rsid w:val="00C83300"/>
    <w:rsid w:val="00C83323"/>
    <w:rsid w:val="00C83376"/>
    <w:rsid w:val="00C83600"/>
    <w:rsid w:val="00C83670"/>
    <w:rsid w:val="00C836BD"/>
    <w:rsid w:val="00C836DB"/>
    <w:rsid w:val="00C836F0"/>
    <w:rsid w:val="00C837BB"/>
    <w:rsid w:val="00C8383C"/>
    <w:rsid w:val="00C83873"/>
    <w:rsid w:val="00C838B6"/>
    <w:rsid w:val="00C838FC"/>
    <w:rsid w:val="00C83B17"/>
    <w:rsid w:val="00C83BDA"/>
    <w:rsid w:val="00C83D36"/>
    <w:rsid w:val="00C83DC1"/>
    <w:rsid w:val="00C83ED7"/>
    <w:rsid w:val="00C83EE5"/>
    <w:rsid w:val="00C83F45"/>
    <w:rsid w:val="00C84042"/>
    <w:rsid w:val="00C84096"/>
    <w:rsid w:val="00C840B8"/>
    <w:rsid w:val="00C841CD"/>
    <w:rsid w:val="00C84206"/>
    <w:rsid w:val="00C84230"/>
    <w:rsid w:val="00C8429F"/>
    <w:rsid w:val="00C84356"/>
    <w:rsid w:val="00C84366"/>
    <w:rsid w:val="00C843B1"/>
    <w:rsid w:val="00C844E9"/>
    <w:rsid w:val="00C84509"/>
    <w:rsid w:val="00C84565"/>
    <w:rsid w:val="00C84579"/>
    <w:rsid w:val="00C845C7"/>
    <w:rsid w:val="00C845F3"/>
    <w:rsid w:val="00C84737"/>
    <w:rsid w:val="00C8473B"/>
    <w:rsid w:val="00C84894"/>
    <w:rsid w:val="00C848F6"/>
    <w:rsid w:val="00C84938"/>
    <w:rsid w:val="00C84AD9"/>
    <w:rsid w:val="00C84B1D"/>
    <w:rsid w:val="00C84B53"/>
    <w:rsid w:val="00C84B91"/>
    <w:rsid w:val="00C84BF4"/>
    <w:rsid w:val="00C84C4B"/>
    <w:rsid w:val="00C84DC6"/>
    <w:rsid w:val="00C84EBD"/>
    <w:rsid w:val="00C84F0E"/>
    <w:rsid w:val="00C84F9B"/>
    <w:rsid w:val="00C84FA8"/>
    <w:rsid w:val="00C84FC5"/>
    <w:rsid w:val="00C84FD7"/>
    <w:rsid w:val="00C8510E"/>
    <w:rsid w:val="00C8523C"/>
    <w:rsid w:val="00C85451"/>
    <w:rsid w:val="00C8547E"/>
    <w:rsid w:val="00C85622"/>
    <w:rsid w:val="00C85631"/>
    <w:rsid w:val="00C8563D"/>
    <w:rsid w:val="00C85852"/>
    <w:rsid w:val="00C858BA"/>
    <w:rsid w:val="00C858BE"/>
    <w:rsid w:val="00C858DC"/>
    <w:rsid w:val="00C859AA"/>
    <w:rsid w:val="00C85AF1"/>
    <w:rsid w:val="00C85B0E"/>
    <w:rsid w:val="00C85B12"/>
    <w:rsid w:val="00C85B72"/>
    <w:rsid w:val="00C85C2F"/>
    <w:rsid w:val="00C85CB4"/>
    <w:rsid w:val="00C85EAA"/>
    <w:rsid w:val="00C85F95"/>
    <w:rsid w:val="00C86028"/>
    <w:rsid w:val="00C860CB"/>
    <w:rsid w:val="00C8613D"/>
    <w:rsid w:val="00C86176"/>
    <w:rsid w:val="00C861E5"/>
    <w:rsid w:val="00C8625F"/>
    <w:rsid w:val="00C862DB"/>
    <w:rsid w:val="00C86370"/>
    <w:rsid w:val="00C8637C"/>
    <w:rsid w:val="00C8639C"/>
    <w:rsid w:val="00C863A0"/>
    <w:rsid w:val="00C86432"/>
    <w:rsid w:val="00C86492"/>
    <w:rsid w:val="00C864CF"/>
    <w:rsid w:val="00C86501"/>
    <w:rsid w:val="00C86531"/>
    <w:rsid w:val="00C8658E"/>
    <w:rsid w:val="00C865BB"/>
    <w:rsid w:val="00C865CD"/>
    <w:rsid w:val="00C865E8"/>
    <w:rsid w:val="00C8663F"/>
    <w:rsid w:val="00C86682"/>
    <w:rsid w:val="00C8694C"/>
    <w:rsid w:val="00C86975"/>
    <w:rsid w:val="00C869D3"/>
    <w:rsid w:val="00C869E4"/>
    <w:rsid w:val="00C86A82"/>
    <w:rsid w:val="00C86C97"/>
    <w:rsid w:val="00C86C9B"/>
    <w:rsid w:val="00C86E1E"/>
    <w:rsid w:val="00C86E94"/>
    <w:rsid w:val="00C86F5A"/>
    <w:rsid w:val="00C86F7C"/>
    <w:rsid w:val="00C86FDA"/>
    <w:rsid w:val="00C86FFF"/>
    <w:rsid w:val="00C87231"/>
    <w:rsid w:val="00C872C7"/>
    <w:rsid w:val="00C873DD"/>
    <w:rsid w:val="00C874A0"/>
    <w:rsid w:val="00C87518"/>
    <w:rsid w:val="00C87558"/>
    <w:rsid w:val="00C87562"/>
    <w:rsid w:val="00C87565"/>
    <w:rsid w:val="00C875E3"/>
    <w:rsid w:val="00C87618"/>
    <w:rsid w:val="00C876E1"/>
    <w:rsid w:val="00C87700"/>
    <w:rsid w:val="00C87772"/>
    <w:rsid w:val="00C877F9"/>
    <w:rsid w:val="00C878BE"/>
    <w:rsid w:val="00C878DA"/>
    <w:rsid w:val="00C8794B"/>
    <w:rsid w:val="00C87997"/>
    <w:rsid w:val="00C87B04"/>
    <w:rsid w:val="00C87B2C"/>
    <w:rsid w:val="00C87C4E"/>
    <w:rsid w:val="00C87C8E"/>
    <w:rsid w:val="00C87CE7"/>
    <w:rsid w:val="00C87D3A"/>
    <w:rsid w:val="00C87E04"/>
    <w:rsid w:val="00C87E1D"/>
    <w:rsid w:val="00C87E77"/>
    <w:rsid w:val="00C87EA4"/>
    <w:rsid w:val="00C87F4A"/>
    <w:rsid w:val="00C9008F"/>
    <w:rsid w:val="00C9010E"/>
    <w:rsid w:val="00C9013F"/>
    <w:rsid w:val="00C901C2"/>
    <w:rsid w:val="00C902CD"/>
    <w:rsid w:val="00C90341"/>
    <w:rsid w:val="00C904F3"/>
    <w:rsid w:val="00C90700"/>
    <w:rsid w:val="00C90876"/>
    <w:rsid w:val="00C90A32"/>
    <w:rsid w:val="00C90BB4"/>
    <w:rsid w:val="00C90D14"/>
    <w:rsid w:val="00C90D51"/>
    <w:rsid w:val="00C90D73"/>
    <w:rsid w:val="00C90EF0"/>
    <w:rsid w:val="00C91142"/>
    <w:rsid w:val="00C9114A"/>
    <w:rsid w:val="00C911A4"/>
    <w:rsid w:val="00C911AE"/>
    <w:rsid w:val="00C91410"/>
    <w:rsid w:val="00C91458"/>
    <w:rsid w:val="00C9158D"/>
    <w:rsid w:val="00C91677"/>
    <w:rsid w:val="00C91743"/>
    <w:rsid w:val="00C9179A"/>
    <w:rsid w:val="00C9181B"/>
    <w:rsid w:val="00C91B8A"/>
    <w:rsid w:val="00C91C4A"/>
    <w:rsid w:val="00C91C5A"/>
    <w:rsid w:val="00C91D8F"/>
    <w:rsid w:val="00C91D94"/>
    <w:rsid w:val="00C91DC1"/>
    <w:rsid w:val="00C91F59"/>
    <w:rsid w:val="00C91FCC"/>
    <w:rsid w:val="00C92145"/>
    <w:rsid w:val="00C921DA"/>
    <w:rsid w:val="00C92203"/>
    <w:rsid w:val="00C92224"/>
    <w:rsid w:val="00C92237"/>
    <w:rsid w:val="00C92344"/>
    <w:rsid w:val="00C92588"/>
    <w:rsid w:val="00C92755"/>
    <w:rsid w:val="00C9295E"/>
    <w:rsid w:val="00C92AAA"/>
    <w:rsid w:val="00C92BDF"/>
    <w:rsid w:val="00C92C5E"/>
    <w:rsid w:val="00C92CC4"/>
    <w:rsid w:val="00C92DF0"/>
    <w:rsid w:val="00C92E39"/>
    <w:rsid w:val="00C92F73"/>
    <w:rsid w:val="00C92FCB"/>
    <w:rsid w:val="00C92FD6"/>
    <w:rsid w:val="00C93048"/>
    <w:rsid w:val="00C93053"/>
    <w:rsid w:val="00C931E1"/>
    <w:rsid w:val="00C93246"/>
    <w:rsid w:val="00C93359"/>
    <w:rsid w:val="00C93424"/>
    <w:rsid w:val="00C9344D"/>
    <w:rsid w:val="00C93490"/>
    <w:rsid w:val="00C9354C"/>
    <w:rsid w:val="00C93705"/>
    <w:rsid w:val="00C9370F"/>
    <w:rsid w:val="00C93734"/>
    <w:rsid w:val="00C9373C"/>
    <w:rsid w:val="00C937B1"/>
    <w:rsid w:val="00C93834"/>
    <w:rsid w:val="00C93937"/>
    <w:rsid w:val="00C939F2"/>
    <w:rsid w:val="00C93A70"/>
    <w:rsid w:val="00C93AA8"/>
    <w:rsid w:val="00C93B0A"/>
    <w:rsid w:val="00C93B5D"/>
    <w:rsid w:val="00C93BBB"/>
    <w:rsid w:val="00C93C51"/>
    <w:rsid w:val="00C93C65"/>
    <w:rsid w:val="00C93CFD"/>
    <w:rsid w:val="00C93D16"/>
    <w:rsid w:val="00C93D5A"/>
    <w:rsid w:val="00C93DBC"/>
    <w:rsid w:val="00C93DDB"/>
    <w:rsid w:val="00C93F26"/>
    <w:rsid w:val="00C93F3B"/>
    <w:rsid w:val="00C93FC2"/>
    <w:rsid w:val="00C93FE3"/>
    <w:rsid w:val="00C94057"/>
    <w:rsid w:val="00C94086"/>
    <w:rsid w:val="00C94176"/>
    <w:rsid w:val="00C94224"/>
    <w:rsid w:val="00C94333"/>
    <w:rsid w:val="00C94400"/>
    <w:rsid w:val="00C94425"/>
    <w:rsid w:val="00C9446F"/>
    <w:rsid w:val="00C9452F"/>
    <w:rsid w:val="00C94584"/>
    <w:rsid w:val="00C945CD"/>
    <w:rsid w:val="00C946E5"/>
    <w:rsid w:val="00C94728"/>
    <w:rsid w:val="00C947ED"/>
    <w:rsid w:val="00C94814"/>
    <w:rsid w:val="00C948ED"/>
    <w:rsid w:val="00C949C8"/>
    <w:rsid w:val="00C94AAD"/>
    <w:rsid w:val="00C94AF0"/>
    <w:rsid w:val="00C94C41"/>
    <w:rsid w:val="00C94CDD"/>
    <w:rsid w:val="00C94CEB"/>
    <w:rsid w:val="00C94D85"/>
    <w:rsid w:val="00C94DA5"/>
    <w:rsid w:val="00C94DBD"/>
    <w:rsid w:val="00C94E0F"/>
    <w:rsid w:val="00C94E6C"/>
    <w:rsid w:val="00C94EE2"/>
    <w:rsid w:val="00C94EFC"/>
    <w:rsid w:val="00C94EFD"/>
    <w:rsid w:val="00C94F31"/>
    <w:rsid w:val="00C94FC8"/>
    <w:rsid w:val="00C95072"/>
    <w:rsid w:val="00C95083"/>
    <w:rsid w:val="00C95189"/>
    <w:rsid w:val="00C951B9"/>
    <w:rsid w:val="00C9527C"/>
    <w:rsid w:val="00C9529B"/>
    <w:rsid w:val="00C952C3"/>
    <w:rsid w:val="00C952EC"/>
    <w:rsid w:val="00C9532D"/>
    <w:rsid w:val="00C95437"/>
    <w:rsid w:val="00C95439"/>
    <w:rsid w:val="00C9545B"/>
    <w:rsid w:val="00C95529"/>
    <w:rsid w:val="00C95567"/>
    <w:rsid w:val="00C955B2"/>
    <w:rsid w:val="00C9567F"/>
    <w:rsid w:val="00C95745"/>
    <w:rsid w:val="00C95754"/>
    <w:rsid w:val="00C95A63"/>
    <w:rsid w:val="00C95AD9"/>
    <w:rsid w:val="00C95C11"/>
    <w:rsid w:val="00C95C7A"/>
    <w:rsid w:val="00C95C81"/>
    <w:rsid w:val="00C95D5C"/>
    <w:rsid w:val="00C95DAD"/>
    <w:rsid w:val="00C95DCC"/>
    <w:rsid w:val="00C95E16"/>
    <w:rsid w:val="00C95EE1"/>
    <w:rsid w:val="00C96121"/>
    <w:rsid w:val="00C9628E"/>
    <w:rsid w:val="00C964B4"/>
    <w:rsid w:val="00C965B4"/>
    <w:rsid w:val="00C965CE"/>
    <w:rsid w:val="00C96671"/>
    <w:rsid w:val="00C9679A"/>
    <w:rsid w:val="00C969F8"/>
    <w:rsid w:val="00C96ACB"/>
    <w:rsid w:val="00C96B02"/>
    <w:rsid w:val="00C96B3E"/>
    <w:rsid w:val="00C96B5D"/>
    <w:rsid w:val="00C96CD2"/>
    <w:rsid w:val="00C96CDC"/>
    <w:rsid w:val="00C96CE8"/>
    <w:rsid w:val="00C96D26"/>
    <w:rsid w:val="00C96D67"/>
    <w:rsid w:val="00C96E28"/>
    <w:rsid w:val="00C96E87"/>
    <w:rsid w:val="00C96EED"/>
    <w:rsid w:val="00C97020"/>
    <w:rsid w:val="00C970EF"/>
    <w:rsid w:val="00C9718C"/>
    <w:rsid w:val="00C97214"/>
    <w:rsid w:val="00C972C4"/>
    <w:rsid w:val="00C97343"/>
    <w:rsid w:val="00C97398"/>
    <w:rsid w:val="00C973DA"/>
    <w:rsid w:val="00C97402"/>
    <w:rsid w:val="00C974CA"/>
    <w:rsid w:val="00C97614"/>
    <w:rsid w:val="00C97672"/>
    <w:rsid w:val="00C97684"/>
    <w:rsid w:val="00C977E3"/>
    <w:rsid w:val="00C97974"/>
    <w:rsid w:val="00C97C04"/>
    <w:rsid w:val="00C97C2F"/>
    <w:rsid w:val="00C97CC2"/>
    <w:rsid w:val="00C97E8C"/>
    <w:rsid w:val="00C97E8E"/>
    <w:rsid w:val="00CA0013"/>
    <w:rsid w:val="00CA018D"/>
    <w:rsid w:val="00CA042F"/>
    <w:rsid w:val="00CA04A2"/>
    <w:rsid w:val="00CA0554"/>
    <w:rsid w:val="00CA071E"/>
    <w:rsid w:val="00CA074F"/>
    <w:rsid w:val="00CA07A0"/>
    <w:rsid w:val="00CA07E6"/>
    <w:rsid w:val="00CA07FE"/>
    <w:rsid w:val="00CA0876"/>
    <w:rsid w:val="00CA0A4D"/>
    <w:rsid w:val="00CA0A94"/>
    <w:rsid w:val="00CA0AF5"/>
    <w:rsid w:val="00CA0C0B"/>
    <w:rsid w:val="00CA0CD7"/>
    <w:rsid w:val="00CA0D1A"/>
    <w:rsid w:val="00CA0D3E"/>
    <w:rsid w:val="00CA0DCF"/>
    <w:rsid w:val="00CA0DDA"/>
    <w:rsid w:val="00CA0E4C"/>
    <w:rsid w:val="00CA0E51"/>
    <w:rsid w:val="00CA0EA3"/>
    <w:rsid w:val="00CA0EFA"/>
    <w:rsid w:val="00CA0FB4"/>
    <w:rsid w:val="00CA0FE0"/>
    <w:rsid w:val="00CA1027"/>
    <w:rsid w:val="00CA1052"/>
    <w:rsid w:val="00CA1063"/>
    <w:rsid w:val="00CA107C"/>
    <w:rsid w:val="00CA113B"/>
    <w:rsid w:val="00CA1275"/>
    <w:rsid w:val="00CA12C1"/>
    <w:rsid w:val="00CA1324"/>
    <w:rsid w:val="00CA13D5"/>
    <w:rsid w:val="00CA1472"/>
    <w:rsid w:val="00CA154D"/>
    <w:rsid w:val="00CA155E"/>
    <w:rsid w:val="00CA1590"/>
    <w:rsid w:val="00CA15E0"/>
    <w:rsid w:val="00CA17CC"/>
    <w:rsid w:val="00CA17FC"/>
    <w:rsid w:val="00CA19F4"/>
    <w:rsid w:val="00CA1A8C"/>
    <w:rsid w:val="00CA1BAC"/>
    <w:rsid w:val="00CA1C0A"/>
    <w:rsid w:val="00CA1D13"/>
    <w:rsid w:val="00CA1D37"/>
    <w:rsid w:val="00CA1D92"/>
    <w:rsid w:val="00CA1EC2"/>
    <w:rsid w:val="00CA1F34"/>
    <w:rsid w:val="00CA1F79"/>
    <w:rsid w:val="00CA20BC"/>
    <w:rsid w:val="00CA2130"/>
    <w:rsid w:val="00CA21AC"/>
    <w:rsid w:val="00CA2279"/>
    <w:rsid w:val="00CA2288"/>
    <w:rsid w:val="00CA2297"/>
    <w:rsid w:val="00CA2385"/>
    <w:rsid w:val="00CA26A1"/>
    <w:rsid w:val="00CA2763"/>
    <w:rsid w:val="00CA288D"/>
    <w:rsid w:val="00CA28E5"/>
    <w:rsid w:val="00CA2A18"/>
    <w:rsid w:val="00CA2D22"/>
    <w:rsid w:val="00CA2D3C"/>
    <w:rsid w:val="00CA2D79"/>
    <w:rsid w:val="00CA2F92"/>
    <w:rsid w:val="00CA303F"/>
    <w:rsid w:val="00CA3075"/>
    <w:rsid w:val="00CA31B9"/>
    <w:rsid w:val="00CA332A"/>
    <w:rsid w:val="00CA343A"/>
    <w:rsid w:val="00CA3455"/>
    <w:rsid w:val="00CA34AD"/>
    <w:rsid w:val="00CA34C0"/>
    <w:rsid w:val="00CA34D6"/>
    <w:rsid w:val="00CA35C7"/>
    <w:rsid w:val="00CA35F6"/>
    <w:rsid w:val="00CA3645"/>
    <w:rsid w:val="00CA3705"/>
    <w:rsid w:val="00CA3736"/>
    <w:rsid w:val="00CA37A6"/>
    <w:rsid w:val="00CA3858"/>
    <w:rsid w:val="00CA3869"/>
    <w:rsid w:val="00CA388E"/>
    <w:rsid w:val="00CA389F"/>
    <w:rsid w:val="00CA390E"/>
    <w:rsid w:val="00CA3AF4"/>
    <w:rsid w:val="00CA3C9A"/>
    <w:rsid w:val="00CA3D08"/>
    <w:rsid w:val="00CA3D35"/>
    <w:rsid w:val="00CA3F04"/>
    <w:rsid w:val="00CA3FAB"/>
    <w:rsid w:val="00CA4089"/>
    <w:rsid w:val="00CA4099"/>
    <w:rsid w:val="00CA40A1"/>
    <w:rsid w:val="00CA41B8"/>
    <w:rsid w:val="00CA4237"/>
    <w:rsid w:val="00CA426E"/>
    <w:rsid w:val="00CA431F"/>
    <w:rsid w:val="00CA4325"/>
    <w:rsid w:val="00CA43CD"/>
    <w:rsid w:val="00CA43DD"/>
    <w:rsid w:val="00CA4501"/>
    <w:rsid w:val="00CA4587"/>
    <w:rsid w:val="00CA46ED"/>
    <w:rsid w:val="00CA4731"/>
    <w:rsid w:val="00CA475D"/>
    <w:rsid w:val="00CA47EB"/>
    <w:rsid w:val="00CA48ED"/>
    <w:rsid w:val="00CA490F"/>
    <w:rsid w:val="00CA4940"/>
    <w:rsid w:val="00CA4993"/>
    <w:rsid w:val="00CA49D6"/>
    <w:rsid w:val="00CA49DB"/>
    <w:rsid w:val="00CA49F2"/>
    <w:rsid w:val="00CA4A98"/>
    <w:rsid w:val="00CA4AA8"/>
    <w:rsid w:val="00CA4B9E"/>
    <w:rsid w:val="00CA4DA4"/>
    <w:rsid w:val="00CA4E7D"/>
    <w:rsid w:val="00CA4EC5"/>
    <w:rsid w:val="00CA4FE7"/>
    <w:rsid w:val="00CA4FF9"/>
    <w:rsid w:val="00CA500C"/>
    <w:rsid w:val="00CA502E"/>
    <w:rsid w:val="00CA5191"/>
    <w:rsid w:val="00CA5229"/>
    <w:rsid w:val="00CA52B4"/>
    <w:rsid w:val="00CA52F3"/>
    <w:rsid w:val="00CA53D5"/>
    <w:rsid w:val="00CA53D6"/>
    <w:rsid w:val="00CA5402"/>
    <w:rsid w:val="00CA5421"/>
    <w:rsid w:val="00CA569B"/>
    <w:rsid w:val="00CA56E2"/>
    <w:rsid w:val="00CA579C"/>
    <w:rsid w:val="00CA57B5"/>
    <w:rsid w:val="00CA5940"/>
    <w:rsid w:val="00CA5B32"/>
    <w:rsid w:val="00CA5B9B"/>
    <w:rsid w:val="00CA5BE0"/>
    <w:rsid w:val="00CA5C63"/>
    <w:rsid w:val="00CA5D82"/>
    <w:rsid w:val="00CA5D87"/>
    <w:rsid w:val="00CA5DFD"/>
    <w:rsid w:val="00CA5E0A"/>
    <w:rsid w:val="00CA5E1A"/>
    <w:rsid w:val="00CA5E9C"/>
    <w:rsid w:val="00CA5EEF"/>
    <w:rsid w:val="00CA5F7D"/>
    <w:rsid w:val="00CA6070"/>
    <w:rsid w:val="00CA6082"/>
    <w:rsid w:val="00CA60EF"/>
    <w:rsid w:val="00CA61B4"/>
    <w:rsid w:val="00CA627B"/>
    <w:rsid w:val="00CA6392"/>
    <w:rsid w:val="00CA657E"/>
    <w:rsid w:val="00CA6592"/>
    <w:rsid w:val="00CA66E8"/>
    <w:rsid w:val="00CA677B"/>
    <w:rsid w:val="00CA6A36"/>
    <w:rsid w:val="00CA6A67"/>
    <w:rsid w:val="00CA6A83"/>
    <w:rsid w:val="00CA6A92"/>
    <w:rsid w:val="00CA6AE5"/>
    <w:rsid w:val="00CA6B08"/>
    <w:rsid w:val="00CA6B97"/>
    <w:rsid w:val="00CA6CC7"/>
    <w:rsid w:val="00CA6DCA"/>
    <w:rsid w:val="00CA6E88"/>
    <w:rsid w:val="00CA7061"/>
    <w:rsid w:val="00CA7143"/>
    <w:rsid w:val="00CA7386"/>
    <w:rsid w:val="00CA73B8"/>
    <w:rsid w:val="00CA7403"/>
    <w:rsid w:val="00CA7438"/>
    <w:rsid w:val="00CA744B"/>
    <w:rsid w:val="00CA750C"/>
    <w:rsid w:val="00CA75FC"/>
    <w:rsid w:val="00CA76A3"/>
    <w:rsid w:val="00CA76A4"/>
    <w:rsid w:val="00CA7733"/>
    <w:rsid w:val="00CA77C3"/>
    <w:rsid w:val="00CA7828"/>
    <w:rsid w:val="00CA791B"/>
    <w:rsid w:val="00CA79F6"/>
    <w:rsid w:val="00CA7A25"/>
    <w:rsid w:val="00CA7C4F"/>
    <w:rsid w:val="00CA7C5E"/>
    <w:rsid w:val="00CA7C80"/>
    <w:rsid w:val="00CA7E12"/>
    <w:rsid w:val="00CA7E14"/>
    <w:rsid w:val="00CA7F6E"/>
    <w:rsid w:val="00CB00B3"/>
    <w:rsid w:val="00CB018D"/>
    <w:rsid w:val="00CB0267"/>
    <w:rsid w:val="00CB02E1"/>
    <w:rsid w:val="00CB039A"/>
    <w:rsid w:val="00CB0463"/>
    <w:rsid w:val="00CB0587"/>
    <w:rsid w:val="00CB0668"/>
    <w:rsid w:val="00CB06F9"/>
    <w:rsid w:val="00CB0776"/>
    <w:rsid w:val="00CB07B2"/>
    <w:rsid w:val="00CB0808"/>
    <w:rsid w:val="00CB08B0"/>
    <w:rsid w:val="00CB08B7"/>
    <w:rsid w:val="00CB08FC"/>
    <w:rsid w:val="00CB09C8"/>
    <w:rsid w:val="00CB0A06"/>
    <w:rsid w:val="00CB0A39"/>
    <w:rsid w:val="00CB0BEF"/>
    <w:rsid w:val="00CB0C81"/>
    <w:rsid w:val="00CB0CBE"/>
    <w:rsid w:val="00CB0D67"/>
    <w:rsid w:val="00CB0D86"/>
    <w:rsid w:val="00CB0DCC"/>
    <w:rsid w:val="00CB0DDD"/>
    <w:rsid w:val="00CB0E4A"/>
    <w:rsid w:val="00CB0FC9"/>
    <w:rsid w:val="00CB0FCF"/>
    <w:rsid w:val="00CB1021"/>
    <w:rsid w:val="00CB103E"/>
    <w:rsid w:val="00CB1072"/>
    <w:rsid w:val="00CB10B4"/>
    <w:rsid w:val="00CB114D"/>
    <w:rsid w:val="00CB1170"/>
    <w:rsid w:val="00CB1197"/>
    <w:rsid w:val="00CB126B"/>
    <w:rsid w:val="00CB1350"/>
    <w:rsid w:val="00CB156C"/>
    <w:rsid w:val="00CB15C1"/>
    <w:rsid w:val="00CB15D7"/>
    <w:rsid w:val="00CB166E"/>
    <w:rsid w:val="00CB16C2"/>
    <w:rsid w:val="00CB1798"/>
    <w:rsid w:val="00CB17C5"/>
    <w:rsid w:val="00CB1816"/>
    <w:rsid w:val="00CB182D"/>
    <w:rsid w:val="00CB1830"/>
    <w:rsid w:val="00CB183E"/>
    <w:rsid w:val="00CB1917"/>
    <w:rsid w:val="00CB1981"/>
    <w:rsid w:val="00CB1A10"/>
    <w:rsid w:val="00CB1ABD"/>
    <w:rsid w:val="00CB1B53"/>
    <w:rsid w:val="00CB1B75"/>
    <w:rsid w:val="00CB1B8C"/>
    <w:rsid w:val="00CB1BA1"/>
    <w:rsid w:val="00CB1CCB"/>
    <w:rsid w:val="00CB1E4D"/>
    <w:rsid w:val="00CB1EB9"/>
    <w:rsid w:val="00CB2038"/>
    <w:rsid w:val="00CB2068"/>
    <w:rsid w:val="00CB2073"/>
    <w:rsid w:val="00CB2091"/>
    <w:rsid w:val="00CB2102"/>
    <w:rsid w:val="00CB211D"/>
    <w:rsid w:val="00CB22D7"/>
    <w:rsid w:val="00CB2314"/>
    <w:rsid w:val="00CB23A9"/>
    <w:rsid w:val="00CB23CC"/>
    <w:rsid w:val="00CB23D5"/>
    <w:rsid w:val="00CB2529"/>
    <w:rsid w:val="00CB25F4"/>
    <w:rsid w:val="00CB26B5"/>
    <w:rsid w:val="00CB26C1"/>
    <w:rsid w:val="00CB2778"/>
    <w:rsid w:val="00CB280F"/>
    <w:rsid w:val="00CB2932"/>
    <w:rsid w:val="00CB29C8"/>
    <w:rsid w:val="00CB29FF"/>
    <w:rsid w:val="00CB2A13"/>
    <w:rsid w:val="00CB2AC7"/>
    <w:rsid w:val="00CB2BC6"/>
    <w:rsid w:val="00CB2CE8"/>
    <w:rsid w:val="00CB2DCE"/>
    <w:rsid w:val="00CB2DF8"/>
    <w:rsid w:val="00CB2E1A"/>
    <w:rsid w:val="00CB30BE"/>
    <w:rsid w:val="00CB3158"/>
    <w:rsid w:val="00CB31B6"/>
    <w:rsid w:val="00CB31CF"/>
    <w:rsid w:val="00CB3288"/>
    <w:rsid w:val="00CB32D2"/>
    <w:rsid w:val="00CB32E6"/>
    <w:rsid w:val="00CB32F5"/>
    <w:rsid w:val="00CB3381"/>
    <w:rsid w:val="00CB33E0"/>
    <w:rsid w:val="00CB349E"/>
    <w:rsid w:val="00CB34E2"/>
    <w:rsid w:val="00CB35C0"/>
    <w:rsid w:val="00CB3732"/>
    <w:rsid w:val="00CB37AA"/>
    <w:rsid w:val="00CB38DB"/>
    <w:rsid w:val="00CB3905"/>
    <w:rsid w:val="00CB39AA"/>
    <w:rsid w:val="00CB3A8F"/>
    <w:rsid w:val="00CB3ABF"/>
    <w:rsid w:val="00CB3B3A"/>
    <w:rsid w:val="00CB3B7B"/>
    <w:rsid w:val="00CB3EBA"/>
    <w:rsid w:val="00CB3FBB"/>
    <w:rsid w:val="00CB3FD8"/>
    <w:rsid w:val="00CB3FF3"/>
    <w:rsid w:val="00CB400E"/>
    <w:rsid w:val="00CB4075"/>
    <w:rsid w:val="00CB4233"/>
    <w:rsid w:val="00CB4327"/>
    <w:rsid w:val="00CB4660"/>
    <w:rsid w:val="00CB4878"/>
    <w:rsid w:val="00CB4994"/>
    <w:rsid w:val="00CB49D8"/>
    <w:rsid w:val="00CB4A1C"/>
    <w:rsid w:val="00CB4AB2"/>
    <w:rsid w:val="00CB4B32"/>
    <w:rsid w:val="00CB4C16"/>
    <w:rsid w:val="00CB4DB6"/>
    <w:rsid w:val="00CB4E3C"/>
    <w:rsid w:val="00CB4E68"/>
    <w:rsid w:val="00CB506A"/>
    <w:rsid w:val="00CB51B9"/>
    <w:rsid w:val="00CB52D7"/>
    <w:rsid w:val="00CB53A1"/>
    <w:rsid w:val="00CB5441"/>
    <w:rsid w:val="00CB5461"/>
    <w:rsid w:val="00CB54B9"/>
    <w:rsid w:val="00CB556F"/>
    <w:rsid w:val="00CB55C8"/>
    <w:rsid w:val="00CB5654"/>
    <w:rsid w:val="00CB567D"/>
    <w:rsid w:val="00CB56D1"/>
    <w:rsid w:val="00CB56DB"/>
    <w:rsid w:val="00CB5755"/>
    <w:rsid w:val="00CB57C3"/>
    <w:rsid w:val="00CB58B1"/>
    <w:rsid w:val="00CB58E1"/>
    <w:rsid w:val="00CB5908"/>
    <w:rsid w:val="00CB5920"/>
    <w:rsid w:val="00CB595E"/>
    <w:rsid w:val="00CB59F0"/>
    <w:rsid w:val="00CB5A9E"/>
    <w:rsid w:val="00CB5AF9"/>
    <w:rsid w:val="00CB5B72"/>
    <w:rsid w:val="00CB5C71"/>
    <w:rsid w:val="00CB5CB1"/>
    <w:rsid w:val="00CB5DA7"/>
    <w:rsid w:val="00CB5E73"/>
    <w:rsid w:val="00CB5EA1"/>
    <w:rsid w:val="00CB5F54"/>
    <w:rsid w:val="00CB6260"/>
    <w:rsid w:val="00CB62C0"/>
    <w:rsid w:val="00CB6300"/>
    <w:rsid w:val="00CB6370"/>
    <w:rsid w:val="00CB6453"/>
    <w:rsid w:val="00CB6490"/>
    <w:rsid w:val="00CB64C2"/>
    <w:rsid w:val="00CB6536"/>
    <w:rsid w:val="00CB67A9"/>
    <w:rsid w:val="00CB67C9"/>
    <w:rsid w:val="00CB67CF"/>
    <w:rsid w:val="00CB6867"/>
    <w:rsid w:val="00CB68D4"/>
    <w:rsid w:val="00CB6933"/>
    <w:rsid w:val="00CB6A55"/>
    <w:rsid w:val="00CB6A93"/>
    <w:rsid w:val="00CB6B06"/>
    <w:rsid w:val="00CB6E08"/>
    <w:rsid w:val="00CB6ECF"/>
    <w:rsid w:val="00CB70A0"/>
    <w:rsid w:val="00CB70DC"/>
    <w:rsid w:val="00CB7299"/>
    <w:rsid w:val="00CB7426"/>
    <w:rsid w:val="00CB7470"/>
    <w:rsid w:val="00CB74F3"/>
    <w:rsid w:val="00CB75A7"/>
    <w:rsid w:val="00CB7603"/>
    <w:rsid w:val="00CB762B"/>
    <w:rsid w:val="00CB7693"/>
    <w:rsid w:val="00CB76ED"/>
    <w:rsid w:val="00CB772F"/>
    <w:rsid w:val="00CB78B6"/>
    <w:rsid w:val="00CB78F2"/>
    <w:rsid w:val="00CB7A61"/>
    <w:rsid w:val="00CB7AF9"/>
    <w:rsid w:val="00CB7B34"/>
    <w:rsid w:val="00CB7BE5"/>
    <w:rsid w:val="00CB7CB5"/>
    <w:rsid w:val="00CB7CD2"/>
    <w:rsid w:val="00CB7CD5"/>
    <w:rsid w:val="00CB7D1F"/>
    <w:rsid w:val="00CB7D6D"/>
    <w:rsid w:val="00CB7F6C"/>
    <w:rsid w:val="00CC038F"/>
    <w:rsid w:val="00CC03E9"/>
    <w:rsid w:val="00CC0404"/>
    <w:rsid w:val="00CC0497"/>
    <w:rsid w:val="00CC04C8"/>
    <w:rsid w:val="00CC0523"/>
    <w:rsid w:val="00CC060D"/>
    <w:rsid w:val="00CC0844"/>
    <w:rsid w:val="00CC08BC"/>
    <w:rsid w:val="00CC0A02"/>
    <w:rsid w:val="00CC0B76"/>
    <w:rsid w:val="00CC0BA9"/>
    <w:rsid w:val="00CC0BAC"/>
    <w:rsid w:val="00CC0C6A"/>
    <w:rsid w:val="00CC0D68"/>
    <w:rsid w:val="00CC0D74"/>
    <w:rsid w:val="00CC0E0D"/>
    <w:rsid w:val="00CC0E2C"/>
    <w:rsid w:val="00CC0E2D"/>
    <w:rsid w:val="00CC0F9C"/>
    <w:rsid w:val="00CC1063"/>
    <w:rsid w:val="00CC108E"/>
    <w:rsid w:val="00CC1162"/>
    <w:rsid w:val="00CC12B0"/>
    <w:rsid w:val="00CC1364"/>
    <w:rsid w:val="00CC141C"/>
    <w:rsid w:val="00CC14D7"/>
    <w:rsid w:val="00CC1512"/>
    <w:rsid w:val="00CC1524"/>
    <w:rsid w:val="00CC1576"/>
    <w:rsid w:val="00CC1592"/>
    <w:rsid w:val="00CC15E4"/>
    <w:rsid w:val="00CC168D"/>
    <w:rsid w:val="00CC1755"/>
    <w:rsid w:val="00CC176A"/>
    <w:rsid w:val="00CC17E4"/>
    <w:rsid w:val="00CC1810"/>
    <w:rsid w:val="00CC1904"/>
    <w:rsid w:val="00CC1943"/>
    <w:rsid w:val="00CC1A35"/>
    <w:rsid w:val="00CC1ABC"/>
    <w:rsid w:val="00CC1AF2"/>
    <w:rsid w:val="00CC1B39"/>
    <w:rsid w:val="00CC1C57"/>
    <w:rsid w:val="00CC1C9D"/>
    <w:rsid w:val="00CC1CA0"/>
    <w:rsid w:val="00CC1E8F"/>
    <w:rsid w:val="00CC1ED4"/>
    <w:rsid w:val="00CC1F0F"/>
    <w:rsid w:val="00CC1F5A"/>
    <w:rsid w:val="00CC1FAA"/>
    <w:rsid w:val="00CC1FEA"/>
    <w:rsid w:val="00CC20AB"/>
    <w:rsid w:val="00CC2129"/>
    <w:rsid w:val="00CC22BE"/>
    <w:rsid w:val="00CC2386"/>
    <w:rsid w:val="00CC25D1"/>
    <w:rsid w:val="00CC2689"/>
    <w:rsid w:val="00CC273F"/>
    <w:rsid w:val="00CC287E"/>
    <w:rsid w:val="00CC2971"/>
    <w:rsid w:val="00CC2A32"/>
    <w:rsid w:val="00CC2A35"/>
    <w:rsid w:val="00CC2AB2"/>
    <w:rsid w:val="00CC2B67"/>
    <w:rsid w:val="00CC2BD1"/>
    <w:rsid w:val="00CC2C74"/>
    <w:rsid w:val="00CC2D96"/>
    <w:rsid w:val="00CC2D99"/>
    <w:rsid w:val="00CC2E59"/>
    <w:rsid w:val="00CC2EBF"/>
    <w:rsid w:val="00CC2ED0"/>
    <w:rsid w:val="00CC2F5B"/>
    <w:rsid w:val="00CC3055"/>
    <w:rsid w:val="00CC3137"/>
    <w:rsid w:val="00CC313E"/>
    <w:rsid w:val="00CC3140"/>
    <w:rsid w:val="00CC3260"/>
    <w:rsid w:val="00CC3270"/>
    <w:rsid w:val="00CC32D4"/>
    <w:rsid w:val="00CC34D2"/>
    <w:rsid w:val="00CC3601"/>
    <w:rsid w:val="00CC3630"/>
    <w:rsid w:val="00CC3769"/>
    <w:rsid w:val="00CC3784"/>
    <w:rsid w:val="00CC37E8"/>
    <w:rsid w:val="00CC3868"/>
    <w:rsid w:val="00CC3950"/>
    <w:rsid w:val="00CC3AAA"/>
    <w:rsid w:val="00CC3BB2"/>
    <w:rsid w:val="00CC3BD5"/>
    <w:rsid w:val="00CC3CA3"/>
    <w:rsid w:val="00CC3E40"/>
    <w:rsid w:val="00CC402F"/>
    <w:rsid w:val="00CC412F"/>
    <w:rsid w:val="00CC41D2"/>
    <w:rsid w:val="00CC425C"/>
    <w:rsid w:val="00CC4280"/>
    <w:rsid w:val="00CC4435"/>
    <w:rsid w:val="00CC4601"/>
    <w:rsid w:val="00CC4626"/>
    <w:rsid w:val="00CC463E"/>
    <w:rsid w:val="00CC475C"/>
    <w:rsid w:val="00CC477E"/>
    <w:rsid w:val="00CC48D2"/>
    <w:rsid w:val="00CC48F8"/>
    <w:rsid w:val="00CC48FD"/>
    <w:rsid w:val="00CC4909"/>
    <w:rsid w:val="00CC4AD2"/>
    <w:rsid w:val="00CC4AE8"/>
    <w:rsid w:val="00CC4B0B"/>
    <w:rsid w:val="00CC4B3F"/>
    <w:rsid w:val="00CC4C26"/>
    <w:rsid w:val="00CC4C8D"/>
    <w:rsid w:val="00CC4DD3"/>
    <w:rsid w:val="00CC4E43"/>
    <w:rsid w:val="00CC4ECE"/>
    <w:rsid w:val="00CC4F26"/>
    <w:rsid w:val="00CC4F65"/>
    <w:rsid w:val="00CC4F81"/>
    <w:rsid w:val="00CC5081"/>
    <w:rsid w:val="00CC51BA"/>
    <w:rsid w:val="00CC51CD"/>
    <w:rsid w:val="00CC51D8"/>
    <w:rsid w:val="00CC5212"/>
    <w:rsid w:val="00CC547D"/>
    <w:rsid w:val="00CC54C9"/>
    <w:rsid w:val="00CC56CD"/>
    <w:rsid w:val="00CC56D5"/>
    <w:rsid w:val="00CC588A"/>
    <w:rsid w:val="00CC589E"/>
    <w:rsid w:val="00CC5A4C"/>
    <w:rsid w:val="00CC5A5B"/>
    <w:rsid w:val="00CC5B12"/>
    <w:rsid w:val="00CC5B18"/>
    <w:rsid w:val="00CC5B5D"/>
    <w:rsid w:val="00CC5E99"/>
    <w:rsid w:val="00CC5ECE"/>
    <w:rsid w:val="00CC61CB"/>
    <w:rsid w:val="00CC6254"/>
    <w:rsid w:val="00CC6257"/>
    <w:rsid w:val="00CC62BB"/>
    <w:rsid w:val="00CC6319"/>
    <w:rsid w:val="00CC63C4"/>
    <w:rsid w:val="00CC63C5"/>
    <w:rsid w:val="00CC63CC"/>
    <w:rsid w:val="00CC63E8"/>
    <w:rsid w:val="00CC6546"/>
    <w:rsid w:val="00CC6569"/>
    <w:rsid w:val="00CC65D5"/>
    <w:rsid w:val="00CC6637"/>
    <w:rsid w:val="00CC6642"/>
    <w:rsid w:val="00CC669F"/>
    <w:rsid w:val="00CC6799"/>
    <w:rsid w:val="00CC67A4"/>
    <w:rsid w:val="00CC6843"/>
    <w:rsid w:val="00CC6852"/>
    <w:rsid w:val="00CC694E"/>
    <w:rsid w:val="00CC6A09"/>
    <w:rsid w:val="00CC6AEB"/>
    <w:rsid w:val="00CC6BC1"/>
    <w:rsid w:val="00CC6BEB"/>
    <w:rsid w:val="00CC6C09"/>
    <w:rsid w:val="00CC6C43"/>
    <w:rsid w:val="00CC6C80"/>
    <w:rsid w:val="00CC6CC9"/>
    <w:rsid w:val="00CC6E6D"/>
    <w:rsid w:val="00CC6F7E"/>
    <w:rsid w:val="00CC700F"/>
    <w:rsid w:val="00CC708B"/>
    <w:rsid w:val="00CC71E3"/>
    <w:rsid w:val="00CC7305"/>
    <w:rsid w:val="00CC73F7"/>
    <w:rsid w:val="00CC73FC"/>
    <w:rsid w:val="00CC7424"/>
    <w:rsid w:val="00CC7456"/>
    <w:rsid w:val="00CC7539"/>
    <w:rsid w:val="00CC753B"/>
    <w:rsid w:val="00CC7562"/>
    <w:rsid w:val="00CC75B1"/>
    <w:rsid w:val="00CC7617"/>
    <w:rsid w:val="00CC765E"/>
    <w:rsid w:val="00CC77BA"/>
    <w:rsid w:val="00CC7946"/>
    <w:rsid w:val="00CC796E"/>
    <w:rsid w:val="00CC79D8"/>
    <w:rsid w:val="00CC7A64"/>
    <w:rsid w:val="00CC7AB5"/>
    <w:rsid w:val="00CC7B56"/>
    <w:rsid w:val="00CC7C1A"/>
    <w:rsid w:val="00CC7C2E"/>
    <w:rsid w:val="00CC7C63"/>
    <w:rsid w:val="00CC7E64"/>
    <w:rsid w:val="00CC7EF2"/>
    <w:rsid w:val="00CC7F84"/>
    <w:rsid w:val="00CD004C"/>
    <w:rsid w:val="00CD0068"/>
    <w:rsid w:val="00CD0147"/>
    <w:rsid w:val="00CD0265"/>
    <w:rsid w:val="00CD038D"/>
    <w:rsid w:val="00CD0401"/>
    <w:rsid w:val="00CD047E"/>
    <w:rsid w:val="00CD0480"/>
    <w:rsid w:val="00CD04A2"/>
    <w:rsid w:val="00CD04F7"/>
    <w:rsid w:val="00CD0695"/>
    <w:rsid w:val="00CD078C"/>
    <w:rsid w:val="00CD0883"/>
    <w:rsid w:val="00CD08D2"/>
    <w:rsid w:val="00CD09A6"/>
    <w:rsid w:val="00CD09AB"/>
    <w:rsid w:val="00CD0AAA"/>
    <w:rsid w:val="00CD0AAB"/>
    <w:rsid w:val="00CD0D03"/>
    <w:rsid w:val="00CD0D65"/>
    <w:rsid w:val="00CD0D7A"/>
    <w:rsid w:val="00CD0D94"/>
    <w:rsid w:val="00CD0DDB"/>
    <w:rsid w:val="00CD0E52"/>
    <w:rsid w:val="00CD0F78"/>
    <w:rsid w:val="00CD1016"/>
    <w:rsid w:val="00CD1075"/>
    <w:rsid w:val="00CD10CF"/>
    <w:rsid w:val="00CD11D2"/>
    <w:rsid w:val="00CD1209"/>
    <w:rsid w:val="00CD12D3"/>
    <w:rsid w:val="00CD149F"/>
    <w:rsid w:val="00CD1506"/>
    <w:rsid w:val="00CD1666"/>
    <w:rsid w:val="00CD1678"/>
    <w:rsid w:val="00CD173D"/>
    <w:rsid w:val="00CD174B"/>
    <w:rsid w:val="00CD174C"/>
    <w:rsid w:val="00CD17F2"/>
    <w:rsid w:val="00CD19F2"/>
    <w:rsid w:val="00CD1A0A"/>
    <w:rsid w:val="00CD1A5B"/>
    <w:rsid w:val="00CD1AAD"/>
    <w:rsid w:val="00CD1B08"/>
    <w:rsid w:val="00CD1C7D"/>
    <w:rsid w:val="00CD1CD7"/>
    <w:rsid w:val="00CD1CE5"/>
    <w:rsid w:val="00CD1D1E"/>
    <w:rsid w:val="00CD1E3F"/>
    <w:rsid w:val="00CD1EAD"/>
    <w:rsid w:val="00CD1EBF"/>
    <w:rsid w:val="00CD1F93"/>
    <w:rsid w:val="00CD1F98"/>
    <w:rsid w:val="00CD1FA2"/>
    <w:rsid w:val="00CD208F"/>
    <w:rsid w:val="00CD20A8"/>
    <w:rsid w:val="00CD20DA"/>
    <w:rsid w:val="00CD20F2"/>
    <w:rsid w:val="00CD2142"/>
    <w:rsid w:val="00CD21A2"/>
    <w:rsid w:val="00CD22E4"/>
    <w:rsid w:val="00CD24A6"/>
    <w:rsid w:val="00CD262B"/>
    <w:rsid w:val="00CD275A"/>
    <w:rsid w:val="00CD27D1"/>
    <w:rsid w:val="00CD289D"/>
    <w:rsid w:val="00CD28CC"/>
    <w:rsid w:val="00CD2982"/>
    <w:rsid w:val="00CD2A10"/>
    <w:rsid w:val="00CD2A5F"/>
    <w:rsid w:val="00CD2B04"/>
    <w:rsid w:val="00CD2B44"/>
    <w:rsid w:val="00CD2B79"/>
    <w:rsid w:val="00CD2BE8"/>
    <w:rsid w:val="00CD2C69"/>
    <w:rsid w:val="00CD2CA8"/>
    <w:rsid w:val="00CD2D92"/>
    <w:rsid w:val="00CD2E3F"/>
    <w:rsid w:val="00CD2ED6"/>
    <w:rsid w:val="00CD2F25"/>
    <w:rsid w:val="00CD2F35"/>
    <w:rsid w:val="00CD2F39"/>
    <w:rsid w:val="00CD2F62"/>
    <w:rsid w:val="00CD301D"/>
    <w:rsid w:val="00CD3052"/>
    <w:rsid w:val="00CD3194"/>
    <w:rsid w:val="00CD319A"/>
    <w:rsid w:val="00CD3296"/>
    <w:rsid w:val="00CD330A"/>
    <w:rsid w:val="00CD34B9"/>
    <w:rsid w:val="00CD365F"/>
    <w:rsid w:val="00CD36C9"/>
    <w:rsid w:val="00CD3757"/>
    <w:rsid w:val="00CD3788"/>
    <w:rsid w:val="00CD37B6"/>
    <w:rsid w:val="00CD38CC"/>
    <w:rsid w:val="00CD39B0"/>
    <w:rsid w:val="00CD3B92"/>
    <w:rsid w:val="00CD3BB3"/>
    <w:rsid w:val="00CD3BBC"/>
    <w:rsid w:val="00CD3BD3"/>
    <w:rsid w:val="00CD3BE0"/>
    <w:rsid w:val="00CD3BF0"/>
    <w:rsid w:val="00CD3CE0"/>
    <w:rsid w:val="00CD3D00"/>
    <w:rsid w:val="00CD3D29"/>
    <w:rsid w:val="00CD3DAC"/>
    <w:rsid w:val="00CD3E27"/>
    <w:rsid w:val="00CD3E7A"/>
    <w:rsid w:val="00CD3EA4"/>
    <w:rsid w:val="00CD4119"/>
    <w:rsid w:val="00CD42D7"/>
    <w:rsid w:val="00CD42EA"/>
    <w:rsid w:val="00CD4327"/>
    <w:rsid w:val="00CD4730"/>
    <w:rsid w:val="00CD489F"/>
    <w:rsid w:val="00CD491A"/>
    <w:rsid w:val="00CD49A6"/>
    <w:rsid w:val="00CD4AC7"/>
    <w:rsid w:val="00CD4B39"/>
    <w:rsid w:val="00CD4BCF"/>
    <w:rsid w:val="00CD4C5B"/>
    <w:rsid w:val="00CD4C80"/>
    <w:rsid w:val="00CD4C90"/>
    <w:rsid w:val="00CD4CCB"/>
    <w:rsid w:val="00CD4D73"/>
    <w:rsid w:val="00CD4DB5"/>
    <w:rsid w:val="00CD4E21"/>
    <w:rsid w:val="00CD4F30"/>
    <w:rsid w:val="00CD4FE9"/>
    <w:rsid w:val="00CD4FF3"/>
    <w:rsid w:val="00CD50AB"/>
    <w:rsid w:val="00CD50C5"/>
    <w:rsid w:val="00CD51B8"/>
    <w:rsid w:val="00CD51C8"/>
    <w:rsid w:val="00CD5246"/>
    <w:rsid w:val="00CD52A8"/>
    <w:rsid w:val="00CD5341"/>
    <w:rsid w:val="00CD539B"/>
    <w:rsid w:val="00CD5641"/>
    <w:rsid w:val="00CD56F5"/>
    <w:rsid w:val="00CD57D4"/>
    <w:rsid w:val="00CD585A"/>
    <w:rsid w:val="00CD5A16"/>
    <w:rsid w:val="00CD5AA6"/>
    <w:rsid w:val="00CD5BE1"/>
    <w:rsid w:val="00CD5D6E"/>
    <w:rsid w:val="00CD5E41"/>
    <w:rsid w:val="00CD5F59"/>
    <w:rsid w:val="00CD5FD4"/>
    <w:rsid w:val="00CD6059"/>
    <w:rsid w:val="00CD60D6"/>
    <w:rsid w:val="00CD6115"/>
    <w:rsid w:val="00CD6222"/>
    <w:rsid w:val="00CD624A"/>
    <w:rsid w:val="00CD6309"/>
    <w:rsid w:val="00CD63B0"/>
    <w:rsid w:val="00CD6446"/>
    <w:rsid w:val="00CD6491"/>
    <w:rsid w:val="00CD662E"/>
    <w:rsid w:val="00CD6673"/>
    <w:rsid w:val="00CD66A9"/>
    <w:rsid w:val="00CD66EF"/>
    <w:rsid w:val="00CD672A"/>
    <w:rsid w:val="00CD67D7"/>
    <w:rsid w:val="00CD6801"/>
    <w:rsid w:val="00CD6B30"/>
    <w:rsid w:val="00CD6BEE"/>
    <w:rsid w:val="00CD6C46"/>
    <w:rsid w:val="00CD6C56"/>
    <w:rsid w:val="00CD6C6F"/>
    <w:rsid w:val="00CD6D72"/>
    <w:rsid w:val="00CD6D97"/>
    <w:rsid w:val="00CD6DC4"/>
    <w:rsid w:val="00CD6E89"/>
    <w:rsid w:val="00CD6EBD"/>
    <w:rsid w:val="00CD6EC2"/>
    <w:rsid w:val="00CD706C"/>
    <w:rsid w:val="00CD71CD"/>
    <w:rsid w:val="00CD7455"/>
    <w:rsid w:val="00CD74B1"/>
    <w:rsid w:val="00CD7550"/>
    <w:rsid w:val="00CD7600"/>
    <w:rsid w:val="00CD776D"/>
    <w:rsid w:val="00CD78E7"/>
    <w:rsid w:val="00CD79A3"/>
    <w:rsid w:val="00CD79B1"/>
    <w:rsid w:val="00CD79EB"/>
    <w:rsid w:val="00CD7A03"/>
    <w:rsid w:val="00CD7A04"/>
    <w:rsid w:val="00CD7B51"/>
    <w:rsid w:val="00CD7BB1"/>
    <w:rsid w:val="00CD7C0D"/>
    <w:rsid w:val="00CD7C5E"/>
    <w:rsid w:val="00CD7D22"/>
    <w:rsid w:val="00CD7D68"/>
    <w:rsid w:val="00CD7DE5"/>
    <w:rsid w:val="00CD7DF6"/>
    <w:rsid w:val="00CD7E18"/>
    <w:rsid w:val="00CD7E1F"/>
    <w:rsid w:val="00CD7EF8"/>
    <w:rsid w:val="00CD7FD9"/>
    <w:rsid w:val="00CE0112"/>
    <w:rsid w:val="00CE0206"/>
    <w:rsid w:val="00CE0217"/>
    <w:rsid w:val="00CE02A6"/>
    <w:rsid w:val="00CE031B"/>
    <w:rsid w:val="00CE0335"/>
    <w:rsid w:val="00CE039D"/>
    <w:rsid w:val="00CE03D0"/>
    <w:rsid w:val="00CE04F2"/>
    <w:rsid w:val="00CE053F"/>
    <w:rsid w:val="00CE055E"/>
    <w:rsid w:val="00CE065D"/>
    <w:rsid w:val="00CE076D"/>
    <w:rsid w:val="00CE09C7"/>
    <w:rsid w:val="00CE09EC"/>
    <w:rsid w:val="00CE0AC2"/>
    <w:rsid w:val="00CE0B35"/>
    <w:rsid w:val="00CE0BA1"/>
    <w:rsid w:val="00CE0BC0"/>
    <w:rsid w:val="00CE0C50"/>
    <w:rsid w:val="00CE0E02"/>
    <w:rsid w:val="00CE0F33"/>
    <w:rsid w:val="00CE0FED"/>
    <w:rsid w:val="00CE10A7"/>
    <w:rsid w:val="00CE1170"/>
    <w:rsid w:val="00CE11D6"/>
    <w:rsid w:val="00CE123C"/>
    <w:rsid w:val="00CE129C"/>
    <w:rsid w:val="00CE14A3"/>
    <w:rsid w:val="00CE1515"/>
    <w:rsid w:val="00CE153C"/>
    <w:rsid w:val="00CE1576"/>
    <w:rsid w:val="00CE169E"/>
    <w:rsid w:val="00CE16A1"/>
    <w:rsid w:val="00CE1772"/>
    <w:rsid w:val="00CE17F6"/>
    <w:rsid w:val="00CE18EB"/>
    <w:rsid w:val="00CE1938"/>
    <w:rsid w:val="00CE198B"/>
    <w:rsid w:val="00CE1BFE"/>
    <w:rsid w:val="00CE1C2B"/>
    <w:rsid w:val="00CE1D88"/>
    <w:rsid w:val="00CE1E05"/>
    <w:rsid w:val="00CE1FF1"/>
    <w:rsid w:val="00CE206B"/>
    <w:rsid w:val="00CE20FF"/>
    <w:rsid w:val="00CE214D"/>
    <w:rsid w:val="00CE214E"/>
    <w:rsid w:val="00CE2327"/>
    <w:rsid w:val="00CE2374"/>
    <w:rsid w:val="00CE2418"/>
    <w:rsid w:val="00CE260C"/>
    <w:rsid w:val="00CE2636"/>
    <w:rsid w:val="00CE2735"/>
    <w:rsid w:val="00CE29E6"/>
    <w:rsid w:val="00CE2A13"/>
    <w:rsid w:val="00CE2A4D"/>
    <w:rsid w:val="00CE2A60"/>
    <w:rsid w:val="00CE2AB8"/>
    <w:rsid w:val="00CE2B5F"/>
    <w:rsid w:val="00CE2B7E"/>
    <w:rsid w:val="00CE2B93"/>
    <w:rsid w:val="00CE2C3B"/>
    <w:rsid w:val="00CE2C5A"/>
    <w:rsid w:val="00CE2D3C"/>
    <w:rsid w:val="00CE2DCC"/>
    <w:rsid w:val="00CE2DD1"/>
    <w:rsid w:val="00CE2DED"/>
    <w:rsid w:val="00CE2E4B"/>
    <w:rsid w:val="00CE2FAD"/>
    <w:rsid w:val="00CE2FBF"/>
    <w:rsid w:val="00CE30E4"/>
    <w:rsid w:val="00CE30F1"/>
    <w:rsid w:val="00CE31D4"/>
    <w:rsid w:val="00CE3228"/>
    <w:rsid w:val="00CE32C2"/>
    <w:rsid w:val="00CE32DC"/>
    <w:rsid w:val="00CE335A"/>
    <w:rsid w:val="00CE3389"/>
    <w:rsid w:val="00CE33CA"/>
    <w:rsid w:val="00CE353A"/>
    <w:rsid w:val="00CE3598"/>
    <w:rsid w:val="00CE35C1"/>
    <w:rsid w:val="00CE367E"/>
    <w:rsid w:val="00CE3712"/>
    <w:rsid w:val="00CE37B8"/>
    <w:rsid w:val="00CE383E"/>
    <w:rsid w:val="00CE3A57"/>
    <w:rsid w:val="00CE3B04"/>
    <w:rsid w:val="00CE3B72"/>
    <w:rsid w:val="00CE3C15"/>
    <w:rsid w:val="00CE3C5B"/>
    <w:rsid w:val="00CE3C7F"/>
    <w:rsid w:val="00CE3E04"/>
    <w:rsid w:val="00CE3EA6"/>
    <w:rsid w:val="00CE3F26"/>
    <w:rsid w:val="00CE40B8"/>
    <w:rsid w:val="00CE4476"/>
    <w:rsid w:val="00CE452F"/>
    <w:rsid w:val="00CE454A"/>
    <w:rsid w:val="00CE45DB"/>
    <w:rsid w:val="00CE4679"/>
    <w:rsid w:val="00CE48BE"/>
    <w:rsid w:val="00CE493F"/>
    <w:rsid w:val="00CE4A36"/>
    <w:rsid w:val="00CE4B5C"/>
    <w:rsid w:val="00CE4B99"/>
    <w:rsid w:val="00CE4C82"/>
    <w:rsid w:val="00CE4C8D"/>
    <w:rsid w:val="00CE4EB3"/>
    <w:rsid w:val="00CE4F70"/>
    <w:rsid w:val="00CE5005"/>
    <w:rsid w:val="00CE5042"/>
    <w:rsid w:val="00CE5065"/>
    <w:rsid w:val="00CE5119"/>
    <w:rsid w:val="00CE5155"/>
    <w:rsid w:val="00CE5254"/>
    <w:rsid w:val="00CE5299"/>
    <w:rsid w:val="00CE5353"/>
    <w:rsid w:val="00CE53CF"/>
    <w:rsid w:val="00CE5569"/>
    <w:rsid w:val="00CE56D7"/>
    <w:rsid w:val="00CE570F"/>
    <w:rsid w:val="00CE58E1"/>
    <w:rsid w:val="00CE593B"/>
    <w:rsid w:val="00CE5A0A"/>
    <w:rsid w:val="00CE5A3F"/>
    <w:rsid w:val="00CE5A91"/>
    <w:rsid w:val="00CE5B72"/>
    <w:rsid w:val="00CE5BE8"/>
    <w:rsid w:val="00CE5CD1"/>
    <w:rsid w:val="00CE5CE9"/>
    <w:rsid w:val="00CE5E1B"/>
    <w:rsid w:val="00CE5EEC"/>
    <w:rsid w:val="00CE600F"/>
    <w:rsid w:val="00CE609B"/>
    <w:rsid w:val="00CE60A2"/>
    <w:rsid w:val="00CE617A"/>
    <w:rsid w:val="00CE61BF"/>
    <w:rsid w:val="00CE6200"/>
    <w:rsid w:val="00CE6291"/>
    <w:rsid w:val="00CE62AE"/>
    <w:rsid w:val="00CE63E3"/>
    <w:rsid w:val="00CE65C7"/>
    <w:rsid w:val="00CE65DE"/>
    <w:rsid w:val="00CE6730"/>
    <w:rsid w:val="00CE673A"/>
    <w:rsid w:val="00CE682F"/>
    <w:rsid w:val="00CE688C"/>
    <w:rsid w:val="00CE68A6"/>
    <w:rsid w:val="00CE6AE2"/>
    <w:rsid w:val="00CE6C68"/>
    <w:rsid w:val="00CE6D2F"/>
    <w:rsid w:val="00CE6D5E"/>
    <w:rsid w:val="00CE6F3F"/>
    <w:rsid w:val="00CE7069"/>
    <w:rsid w:val="00CE708C"/>
    <w:rsid w:val="00CE71D0"/>
    <w:rsid w:val="00CE7270"/>
    <w:rsid w:val="00CE7294"/>
    <w:rsid w:val="00CE7303"/>
    <w:rsid w:val="00CE73A2"/>
    <w:rsid w:val="00CE73FE"/>
    <w:rsid w:val="00CE74BC"/>
    <w:rsid w:val="00CE74CC"/>
    <w:rsid w:val="00CE7511"/>
    <w:rsid w:val="00CE7612"/>
    <w:rsid w:val="00CE771D"/>
    <w:rsid w:val="00CE7764"/>
    <w:rsid w:val="00CE77CE"/>
    <w:rsid w:val="00CE77E0"/>
    <w:rsid w:val="00CE78E3"/>
    <w:rsid w:val="00CE797B"/>
    <w:rsid w:val="00CE79F9"/>
    <w:rsid w:val="00CE7A3B"/>
    <w:rsid w:val="00CE7B45"/>
    <w:rsid w:val="00CE7B7F"/>
    <w:rsid w:val="00CE7BE2"/>
    <w:rsid w:val="00CE7C19"/>
    <w:rsid w:val="00CE7C61"/>
    <w:rsid w:val="00CE7C73"/>
    <w:rsid w:val="00CE7D13"/>
    <w:rsid w:val="00CE7DFD"/>
    <w:rsid w:val="00CE7F8A"/>
    <w:rsid w:val="00CE7FB4"/>
    <w:rsid w:val="00CF00EE"/>
    <w:rsid w:val="00CF00F3"/>
    <w:rsid w:val="00CF0122"/>
    <w:rsid w:val="00CF0388"/>
    <w:rsid w:val="00CF03D2"/>
    <w:rsid w:val="00CF04A8"/>
    <w:rsid w:val="00CF0519"/>
    <w:rsid w:val="00CF064F"/>
    <w:rsid w:val="00CF06B9"/>
    <w:rsid w:val="00CF06FF"/>
    <w:rsid w:val="00CF08F1"/>
    <w:rsid w:val="00CF094F"/>
    <w:rsid w:val="00CF0977"/>
    <w:rsid w:val="00CF0980"/>
    <w:rsid w:val="00CF09BB"/>
    <w:rsid w:val="00CF0A01"/>
    <w:rsid w:val="00CF0A56"/>
    <w:rsid w:val="00CF0A64"/>
    <w:rsid w:val="00CF0B52"/>
    <w:rsid w:val="00CF0BAF"/>
    <w:rsid w:val="00CF0BE0"/>
    <w:rsid w:val="00CF0CAD"/>
    <w:rsid w:val="00CF0CDD"/>
    <w:rsid w:val="00CF0D16"/>
    <w:rsid w:val="00CF0DAB"/>
    <w:rsid w:val="00CF0E47"/>
    <w:rsid w:val="00CF0ECC"/>
    <w:rsid w:val="00CF0EFC"/>
    <w:rsid w:val="00CF0FBC"/>
    <w:rsid w:val="00CF1043"/>
    <w:rsid w:val="00CF1093"/>
    <w:rsid w:val="00CF1317"/>
    <w:rsid w:val="00CF133D"/>
    <w:rsid w:val="00CF136C"/>
    <w:rsid w:val="00CF1472"/>
    <w:rsid w:val="00CF14D9"/>
    <w:rsid w:val="00CF14F1"/>
    <w:rsid w:val="00CF161A"/>
    <w:rsid w:val="00CF16B8"/>
    <w:rsid w:val="00CF16D8"/>
    <w:rsid w:val="00CF1715"/>
    <w:rsid w:val="00CF17E4"/>
    <w:rsid w:val="00CF17EE"/>
    <w:rsid w:val="00CF1804"/>
    <w:rsid w:val="00CF1849"/>
    <w:rsid w:val="00CF1A28"/>
    <w:rsid w:val="00CF1B9C"/>
    <w:rsid w:val="00CF1BA0"/>
    <w:rsid w:val="00CF1C09"/>
    <w:rsid w:val="00CF1CCD"/>
    <w:rsid w:val="00CF1CF3"/>
    <w:rsid w:val="00CF1DA3"/>
    <w:rsid w:val="00CF1E00"/>
    <w:rsid w:val="00CF1E20"/>
    <w:rsid w:val="00CF1E61"/>
    <w:rsid w:val="00CF1F66"/>
    <w:rsid w:val="00CF1FAF"/>
    <w:rsid w:val="00CF200E"/>
    <w:rsid w:val="00CF2121"/>
    <w:rsid w:val="00CF2189"/>
    <w:rsid w:val="00CF21E5"/>
    <w:rsid w:val="00CF22E1"/>
    <w:rsid w:val="00CF2485"/>
    <w:rsid w:val="00CF24B0"/>
    <w:rsid w:val="00CF261A"/>
    <w:rsid w:val="00CF2773"/>
    <w:rsid w:val="00CF27D0"/>
    <w:rsid w:val="00CF281F"/>
    <w:rsid w:val="00CF2854"/>
    <w:rsid w:val="00CF2883"/>
    <w:rsid w:val="00CF2943"/>
    <w:rsid w:val="00CF2AA3"/>
    <w:rsid w:val="00CF2B4B"/>
    <w:rsid w:val="00CF2BAD"/>
    <w:rsid w:val="00CF2C28"/>
    <w:rsid w:val="00CF2C33"/>
    <w:rsid w:val="00CF2CEE"/>
    <w:rsid w:val="00CF2D67"/>
    <w:rsid w:val="00CF2D76"/>
    <w:rsid w:val="00CF2D77"/>
    <w:rsid w:val="00CF2DB7"/>
    <w:rsid w:val="00CF2E4B"/>
    <w:rsid w:val="00CF2F96"/>
    <w:rsid w:val="00CF2FDF"/>
    <w:rsid w:val="00CF3103"/>
    <w:rsid w:val="00CF3158"/>
    <w:rsid w:val="00CF318B"/>
    <w:rsid w:val="00CF31C8"/>
    <w:rsid w:val="00CF3299"/>
    <w:rsid w:val="00CF335A"/>
    <w:rsid w:val="00CF344B"/>
    <w:rsid w:val="00CF34AC"/>
    <w:rsid w:val="00CF351A"/>
    <w:rsid w:val="00CF355A"/>
    <w:rsid w:val="00CF356D"/>
    <w:rsid w:val="00CF358A"/>
    <w:rsid w:val="00CF35CB"/>
    <w:rsid w:val="00CF3705"/>
    <w:rsid w:val="00CF37A9"/>
    <w:rsid w:val="00CF38CD"/>
    <w:rsid w:val="00CF394F"/>
    <w:rsid w:val="00CF399A"/>
    <w:rsid w:val="00CF399C"/>
    <w:rsid w:val="00CF3A44"/>
    <w:rsid w:val="00CF3A97"/>
    <w:rsid w:val="00CF3ACD"/>
    <w:rsid w:val="00CF3D94"/>
    <w:rsid w:val="00CF3E04"/>
    <w:rsid w:val="00CF3ECE"/>
    <w:rsid w:val="00CF3F08"/>
    <w:rsid w:val="00CF410C"/>
    <w:rsid w:val="00CF4117"/>
    <w:rsid w:val="00CF419A"/>
    <w:rsid w:val="00CF41A7"/>
    <w:rsid w:val="00CF42C3"/>
    <w:rsid w:val="00CF439E"/>
    <w:rsid w:val="00CF444F"/>
    <w:rsid w:val="00CF44DF"/>
    <w:rsid w:val="00CF454A"/>
    <w:rsid w:val="00CF4550"/>
    <w:rsid w:val="00CF4551"/>
    <w:rsid w:val="00CF4575"/>
    <w:rsid w:val="00CF45BC"/>
    <w:rsid w:val="00CF45DD"/>
    <w:rsid w:val="00CF4675"/>
    <w:rsid w:val="00CF480E"/>
    <w:rsid w:val="00CF4833"/>
    <w:rsid w:val="00CF48C9"/>
    <w:rsid w:val="00CF497F"/>
    <w:rsid w:val="00CF4A05"/>
    <w:rsid w:val="00CF4C63"/>
    <w:rsid w:val="00CF4C7F"/>
    <w:rsid w:val="00CF4CA6"/>
    <w:rsid w:val="00CF4CC9"/>
    <w:rsid w:val="00CF4D1C"/>
    <w:rsid w:val="00CF4D6D"/>
    <w:rsid w:val="00CF4DB0"/>
    <w:rsid w:val="00CF4DDC"/>
    <w:rsid w:val="00CF4E43"/>
    <w:rsid w:val="00CF4EB4"/>
    <w:rsid w:val="00CF4F7F"/>
    <w:rsid w:val="00CF5105"/>
    <w:rsid w:val="00CF5122"/>
    <w:rsid w:val="00CF51AA"/>
    <w:rsid w:val="00CF51B3"/>
    <w:rsid w:val="00CF51F4"/>
    <w:rsid w:val="00CF525E"/>
    <w:rsid w:val="00CF5263"/>
    <w:rsid w:val="00CF530E"/>
    <w:rsid w:val="00CF5527"/>
    <w:rsid w:val="00CF557D"/>
    <w:rsid w:val="00CF5686"/>
    <w:rsid w:val="00CF57D2"/>
    <w:rsid w:val="00CF5886"/>
    <w:rsid w:val="00CF592F"/>
    <w:rsid w:val="00CF5A35"/>
    <w:rsid w:val="00CF5ADB"/>
    <w:rsid w:val="00CF5B68"/>
    <w:rsid w:val="00CF5CC3"/>
    <w:rsid w:val="00CF5CE7"/>
    <w:rsid w:val="00CF5D9F"/>
    <w:rsid w:val="00CF5FE3"/>
    <w:rsid w:val="00CF6048"/>
    <w:rsid w:val="00CF6073"/>
    <w:rsid w:val="00CF6129"/>
    <w:rsid w:val="00CF6187"/>
    <w:rsid w:val="00CF61C6"/>
    <w:rsid w:val="00CF622C"/>
    <w:rsid w:val="00CF62ED"/>
    <w:rsid w:val="00CF63D6"/>
    <w:rsid w:val="00CF647A"/>
    <w:rsid w:val="00CF65BD"/>
    <w:rsid w:val="00CF65FD"/>
    <w:rsid w:val="00CF6617"/>
    <w:rsid w:val="00CF66B2"/>
    <w:rsid w:val="00CF66FA"/>
    <w:rsid w:val="00CF6732"/>
    <w:rsid w:val="00CF6800"/>
    <w:rsid w:val="00CF689F"/>
    <w:rsid w:val="00CF6A02"/>
    <w:rsid w:val="00CF6A85"/>
    <w:rsid w:val="00CF6ABF"/>
    <w:rsid w:val="00CF6C01"/>
    <w:rsid w:val="00CF6CBB"/>
    <w:rsid w:val="00CF6D84"/>
    <w:rsid w:val="00CF6DA1"/>
    <w:rsid w:val="00CF6DA3"/>
    <w:rsid w:val="00CF6DFB"/>
    <w:rsid w:val="00CF6E44"/>
    <w:rsid w:val="00CF6F27"/>
    <w:rsid w:val="00CF701F"/>
    <w:rsid w:val="00CF70B8"/>
    <w:rsid w:val="00CF7236"/>
    <w:rsid w:val="00CF7350"/>
    <w:rsid w:val="00CF73B8"/>
    <w:rsid w:val="00CF73CA"/>
    <w:rsid w:val="00CF744A"/>
    <w:rsid w:val="00CF74A6"/>
    <w:rsid w:val="00CF7517"/>
    <w:rsid w:val="00CF75EC"/>
    <w:rsid w:val="00CF76CF"/>
    <w:rsid w:val="00CF776F"/>
    <w:rsid w:val="00CF781B"/>
    <w:rsid w:val="00CF7839"/>
    <w:rsid w:val="00CF795D"/>
    <w:rsid w:val="00CF7A2B"/>
    <w:rsid w:val="00CF7AC4"/>
    <w:rsid w:val="00CF7AFD"/>
    <w:rsid w:val="00CF7B54"/>
    <w:rsid w:val="00CF7C2B"/>
    <w:rsid w:val="00CF7C83"/>
    <w:rsid w:val="00CF7CAA"/>
    <w:rsid w:val="00CF7D5D"/>
    <w:rsid w:val="00CF7E6A"/>
    <w:rsid w:val="00CF7FFE"/>
    <w:rsid w:val="00D00056"/>
    <w:rsid w:val="00D00090"/>
    <w:rsid w:val="00D00091"/>
    <w:rsid w:val="00D000A3"/>
    <w:rsid w:val="00D0010A"/>
    <w:rsid w:val="00D00246"/>
    <w:rsid w:val="00D00365"/>
    <w:rsid w:val="00D003B7"/>
    <w:rsid w:val="00D004D3"/>
    <w:rsid w:val="00D004F3"/>
    <w:rsid w:val="00D00589"/>
    <w:rsid w:val="00D005DE"/>
    <w:rsid w:val="00D00621"/>
    <w:rsid w:val="00D0069B"/>
    <w:rsid w:val="00D006A9"/>
    <w:rsid w:val="00D0073F"/>
    <w:rsid w:val="00D00757"/>
    <w:rsid w:val="00D0075F"/>
    <w:rsid w:val="00D0076D"/>
    <w:rsid w:val="00D0076E"/>
    <w:rsid w:val="00D00772"/>
    <w:rsid w:val="00D007B1"/>
    <w:rsid w:val="00D007DF"/>
    <w:rsid w:val="00D008D8"/>
    <w:rsid w:val="00D008F1"/>
    <w:rsid w:val="00D009AF"/>
    <w:rsid w:val="00D009CD"/>
    <w:rsid w:val="00D009D9"/>
    <w:rsid w:val="00D00A0E"/>
    <w:rsid w:val="00D00B7E"/>
    <w:rsid w:val="00D00CB7"/>
    <w:rsid w:val="00D00D1C"/>
    <w:rsid w:val="00D00D83"/>
    <w:rsid w:val="00D00D8D"/>
    <w:rsid w:val="00D00ED7"/>
    <w:rsid w:val="00D00F5F"/>
    <w:rsid w:val="00D00F69"/>
    <w:rsid w:val="00D00F6E"/>
    <w:rsid w:val="00D01071"/>
    <w:rsid w:val="00D01086"/>
    <w:rsid w:val="00D01254"/>
    <w:rsid w:val="00D012C5"/>
    <w:rsid w:val="00D0131A"/>
    <w:rsid w:val="00D01423"/>
    <w:rsid w:val="00D0143D"/>
    <w:rsid w:val="00D01459"/>
    <w:rsid w:val="00D01767"/>
    <w:rsid w:val="00D018BB"/>
    <w:rsid w:val="00D01929"/>
    <w:rsid w:val="00D01956"/>
    <w:rsid w:val="00D01A1D"/>
    <w:rsid w:val="00D01B99"/>
    <w:rsid w:val="00D01C5D"/>
    <w:rsid w:val="00D01CA7"/>
    <w:rsid w:val="00D01D06"/>
    <w:rsid w:val="00D01DAB"/>
    <w:rsid w:val="00D01E20"/>
    <w:rsid w:val="00D01E8B"/>
    <w:rsid w:val="00D01F95"/>
    <w:rsid w:val="00D01FBB"/>
    <w:rsid w:val="00D01FDC"/>
    <w:rsid w:val="00D021C6"/>
    <w:rsid w:val="00D0221A"/>
    <w:rsid w:val="00D02297"/>
    <w:rsid w:val="00D022C3"/>
    <w:rsid w:val="00D02320"/>
    <w:rsid w:val="00D02461"/>
    <w:rsid w:val="00D02504"/>
    <w:rsid w:val="00D0259E"/>
    <w:rsid w:val="00D025D4"/>
    <w:rsid w:val="00D0269A"/>
    <w:rsid w:val="00D026BA"/>
    <w:rsid w:val="00D02731"/>
    <w:rsid w:val="00D028BC"/>
    <w:rsid w:val="00D02926"/>
    <w:rsid w:val="00D02973"/>
    <w:rsid w:val="00D02A10"/>
    <w:rsid w:val="00D02A1F"/>
    <w:rsid w:val="00D02AA5"/>
    <w:rsid w:val="00D02AA6"/>
    <w:rsid w:val="00D02B71"/>
    <w:rsid w:val="00D02C7F"/>
    <w:rsid w:val="00D02D9C"/>
    <w:rsid w:val="00D02DE0"/>
    <w:rsid w:val="00D02E1B"/>
    <w:rsid w:val="00D02E51"/>
    <w:rsid w:val="00D02E6F"/>
    <w:rsid w:val="00D02FB1"/>
    <w:rsid w:val="00D02FFC"/>
    <w:rsid w:val="00D03050"/>
    <w:rsid w:val="00D031E1"/>
    <w:rsid w:val="00D03382"/>
    <w:rsid w:val="00D0343E"/>
    <w:rsid w:val="00D0347A"/>
    <w:rsid w:val="00D0365A"/>
    <w:rsid w:val="00D03725"/>
    <w:rsid w:val="00D037A7"/>
    <w:rsid w:val="00D0380C"/>
    <w:rsid w:val="00D0383D"/>
    <w:rsid w:val="00D03969"/>
    <w:rsid w:val="00D039F2"/>
    <w:rsid w:val="00D03A5E"/>
    <w:rsid w:val="00D03AED"/>
    <w:rsid w:val="00D03B39"/>
    <w:rsid w:val="00D03B64"/>
    <w:rsid w:val="00D03BB5"/>
    <w:rsid w:val="00D03CA2"/>
    <w:rsid w:val="00D03DF6"/>
    <w:rsid w:val="00D04048"/>
    <w:rsid w:val="00D0410D"/>
    <w:rsid w:val="00D0412C"/>
    <w:rsid w:val="00D041B6"/>
    <w:rsid w:val="00D04231"/>
    <w:rsid w:val="00D042C2"/>
    <w:rsid w:val="00D043F3"/>
    <w:rsid w:val="00D04420"/>
    <w:rsid w:val="00D04454"/>
    <w:rsid w:val="00D04606"/>
    <w:rsid w:val="00D0475B"/>
    <w:rsid w:val="00D048B3"/>
    <w:rsid w:val="00D0494C"/>
    <w:rsid w:val="00D04A0A"/>
    <w:rsid w:val="00D04AB9"/>
    <w:rsid w:val="00D04C57"/>
    <w:rsid w:val="00D04E71"/>
    <w:rsid w:val="00D04FEE"/>
    <w:rsid w:val="00D052B3"/>
    <w:rsid w:val="00D0545C"/>
    <w:rsid w:val="00D05528"/>
    <w:rsid w:val="00D05593"/>
    <w:rsid w:val="00D055AA"/>
    <w:rsid w:val="00D0562F"/>
    <w:rsid w:val="00D0563C"/>
    <w:rsid w:val="00D056CE"/>
    <w:rsid w:val="00D05766"/>
    <w:rsid w:val="00D05776"/>
    <w:rsid w:val="00D057B5"/>
    <w:rsid w:val="00D0594C"/>
    <w:rsid w:val="00D05981"/>
    <w:rsid w:val="00D05BC4"/>
    <w:rsid w:val="00D05CBF"/>
    <w:rsid w:val="00D05E2A"/>
    <w:rsid w:val="00D05EE8"/>
    <w:rsid w:val="00D05F16"/>
    <w:rsid w:val="00D05F18"/>
    <w:rsid w:val="00D05F47"/>
    <w:rsid w:val="00D05F70"/>
    <w:rsid w:val="00D05FB5"/>
    <w:rsid w:val="00D06087"/>
    <w:rsid w:val="00D060AD"/>
    <w:rsid w:val="00D06178"/>
    <w:rsid w:val="00D061CA"/>
    <w:rsid w:val="00D06281"/>
    <w:rsid w:val="00D062F4"/>
    <w:rsid w:val="00D063DE"/>
    <w:rsid w:val="00D064A0"/>
    <w:rsid w:val="00D064CC"/>
    <w:rsid w:val="00D06538"/>
    <w:rsid w:val="00D06544"/>
    <w:rsid w:val="00D06573"/>
    <w:rsid w:val="00D065A6"/>
    <w:rsid w:val="00D06621"/>
    <w:rsid w:val="00D066EF"/>
    <w:rsid w:val="00D0670C"/>
    <w:rsid w:val="00D06988"/>
    <w:rsid w:val="00D06992"/>
    <w:rsid w:val="00D06A3B"/>
    <w:rsid w:val="00D06ABC"/>
    <w:rsid w:val="00D06BD8"/>
    <w:rsid w:val="00D06E00"/>
    <w:rsid w:val="00D06E52"/>
    <w:rsid w:val="00D06E86"/>
    <w:rsid w:val="00D06F23"/>
    <w:rsid w:val="00D06F54"/>
    <w:rsid w:val="00D070C9"/>
    <w:rsid w:val="00D070DF"/>
    <w:rsid w:val="00D07171"/>
    <w:rsid w:val="00D071B2"/>
    <w:rsid w:val="00D072AF"/>
    <w:rsid w:val="00D072DB"/>
    <w:rsid w:val="00D074A8"/>
    <w:rsid w:val="00D074CC"/>
    <w:rsid w:val="00D07523"/>
    <w:rsid w:val="00D07593"/>
    <w:rsid w:val="00D07641"/>
    <w:rsid w:val="00D076F9"/>
    <w:rsid w:val="00D07786"/>
    <w:rsid w:val="00D0780C"/>
    <w:rsid w:val="00D0785E"/>
    <w:rsid w:val="00D078B1"/>
    <w:rsid w:val="00D078FF"/>
    <w:rsid w:val="00D07915"/>
    <w:rsid w:val="00D07AE9"/>
    <w:rsid w:val="00D07B33"/>
    <w:rsid w:val="00D07B49"/>
    <w:rsid w:val="00D07BFC"/>
    <w:rsid w:val="00D07C42"/>
    <w:rsid w:val="00D07C5E"/>
    <w:rsid w:val="00D07CE3"/>
    <w:rsid w:val="00D07DAA"/>
    <w:rsid w:val="00D07FBB"/>
    <w:rsid w:val="00D1002A"/>
    <w:rsid w:val="00D100B5"/>
    <w:rsid w:val="00D10113"/>
    <w:rsid w:val="00D1012C"/>
    <w:rsid w:val="00D101F3"/>
    <w:rsid w:val="00D102EC"/>
    <w:rsid w:val="00D10367"/>
    <w:rsid w:val="00D1051A"/>
    <w:rsid w:val="00D105AA"/>
    <w:rsid w:val="00D10655"/>
    <w:rsid w:val="00D106B9"/>
    <w:rsid w:val="00D10703"/>
    <w:rsid w:val="00D1076D"/>
    <w:rsid w:val="00D107AD"/>
    <w:rsid w:val="00D107B5"/>
    <w:rsid w:val="00D1081D"/>
    <w:rsid w:val="00D10877"/>
    <w:rsid w:val="00D108AC"/>
    <w:rsid w:val="00D108D4"/>
    <w:rsid w:val="00D10973"/>
    <w:rsid w:val="00D109F7"/>
    <w:rsid w:val="00D10A41"/>
    <w:rsid w:val="00D10BE4"/>
    <w:rsid w:val="00D10C59"/>
    <w:rsid w:val="00D10D8B"/>
    <w:rsid w:val="00D10EA6"/>
    <w:rsid w:val="00D10F88"/>
    <w:rsid w:val="00D11293"/>
    <w:rsid w:val="00D11327"/>
    <w:rsid w:val="00D1144C"/>
    <w:rsid w:val="00D114CF"/>
    <w:rsid w:val="00D11530"/>
    <w:rsid w:val="00D11602"/>
    <w:rsid w:val="00D11660"/>
    <w:rsid w:val="00D1173D"/>
    <w:rsid w:val="00D11799"/>
    <w:rsid w:val="00D11813"/>
    <w:rsid w:val="00D11929"/>
    <w:rsid w:val="00D11B19"/>
    <w:rsid w:val="00D11BA3"/>
    <w:rsid w:val="00D11C3F"/>
    <w:rsid w:val="00D11C99"/>
    <w:rsid w:val="00D11D5F"/>
    <w:rsid w:val="00D11E94"/>
    <w:rsid w:val="00D11EB4"/>
    <w:rsid w:val="00D11ED2"/>
    <w:rsid w:val="00D11F2E"/>
    <w:rsid w:val="00D1209F"/>
    <w:rsid w:val="00D12166"/>
    <w:rsid w:val="00D1221D"/>
    <w:rsid w:val="00D12225"/>
    <w:rsid w:val="00D123F2"/>
    <w:rsid w:val="00D1240A"/>
    <w:rsid w:val="00D12485"/>
    <w:rsid w:val="00D12573"/>
    <w:rsid w:val="00D12582"/>
    <w:rsid w:val="00D1264B"/>
    <w:rsid w:val="00D1284E"/>
    <w:rsid w:val="00D1289D"/>
    <w:rsid w:val="00D128AE"/>
    <w:rsid w:val="00D128D6"/>
    <w:rsid w:val="00D129C8"/>
    <w:rsid w:val="00D12DBD"/>
    <w:rsid w:val="00D12E88"/>
    <w:rsid w:val="00D12EA9"/>
    <w:rsid w:val="00D1303D"/>
    <w:rsid w:val="00D13122"/>
    <w:rsid w:val="00D1322B"/>
    <w:rsid w:val="00D13244"/>
    <w:rsid w:val="00D132B7"/>
    <w:rsid w:val="00D13301"/>
    <w:rsid w:val="00D13466"/>
    <w:rsid w:val="00D13507"/>
    <w:rsid w:val="00D135BC"/>
    <w:rsid w:val="00D136B5"/>
    <w:rsid w:val="00D136C7"/>
    <w:rsid w:val="00D1380C"/>
    <w:rsid w:val="00D13842"/>
    <w:rsid w:val="00D138C5"/>
    <w:rsid w:val="00D138FA"/>
    <w:rsid w:val="00D13927"/>
    <w:rsid w:val="00D13A8F"/>
    <w:rsid w:val="00D13D18"/>
    <w:rsid w:val="00D13E19"/>
    <w:rsid w:val="00D13E57"/>
    <w:rsid w:val="00D13E81"/>
    <w:rsid w:val="00D13EEB"/>
    <w:rsid w:val="00D14075"/>
    <w:rsid w:val="00D141B3"/>
    <w:rsid w:val="00D141E1"/>
    <w:rsid w:val="00D1431B"/>
    <w:rsid w:val="00D14367"/>
    <w:rsid w:val="00D14368"/>
    <w:rsid w:val="00D14391"/>
    <w:rsid w:val="00D14436"/>
    <w:rsid w:val="00D144C3"/>
    <w:rsid w:val="00D1476C"/>
    <w:rsid w:val="00D147CD"/>
    <w:rsid w:val="00D14868"/>
    <w:rsid w:val="00D1490C"/>
    <w:rsid w:val="00D14973"/>
    <w:rsid w:val="00D14987"/>
    <w:rsid w:val="00D1499D"/>
    <w:rsid w:val="00D149F3"/>
    <w:rsid w:val="00D14BF5"/>
    <w:rsid w:val="00D14C62"/>
    <w:rsid w:val="00D14CB2"/>
    <w:rsid w:val="00D14CE9"/>
    <w:rsid w:val="00D14D04"/>
    <w:rsid w:val="00D14E13"/>
    <w:rsid w:val="00D14EC8"/>
    <w:rsid w:val="00D14EEB"/>
    <w:rsid w:val="00D14FFF"/>
    <w:rsid w:val="00D151CA"/>
    <w:rsid w:val="00D151F1"/>
    <w:rsid w:val="00D1533C"/>
    <w:rsid w:val="00D153E6"/>
    <w:rsid w:val="00D15422"/>
    <w:rsid w:val="00D154EB"/>
    <w:rsid w:val="00D15685"/>
    <w:rsid w:val="00D1568A"/>
    <w:rsid w:val="00D15890"/>
    <w:rsid w:val="00D158D6"/>
    <w:rsid w:val="00D15958"/>
    <w:rsid w:val="00D1599E"/>
    <w:rsid w:val="00D15A13"/>
    <w:rsid w:val="00D15B9A"/>
    <w:rsid w:val="00D15BA1"/>
    <w:rsid w:val="00D15BC2"/>
    <w:rsid w:val="00D15C52"/>
    <w:rsid w:val="00D15E34"/>
    <w:rsid w:val="00D16108"/>
    <w:rsid w:val="00D1617F"/>
    <w:rsid w:val="00D162CD"/>
    <w:rsid w:val="00D1639B"/>
    <w:rsid w:val="00D1654C"/>
    <w:rsid w:val="00D1664C"/>
    <w:rsid w:val="00D16683"/>
    <w:rsid w:val="00D16796"/>
    <w:rsid w:val="00D16814"/>
    <w:rsid w:val="00D1683F"/>
    <w:rsid w:val="00D16B22"/>
    <w:rsid w:val="00D16BC3"/>
    <w:rsid w:val="00D16C16"/>
    <w:rsid w:val="00D16D02"/>
    <w:rsid w:val="00D16E1C"/>
    <w:rsid w:val="00D16F30"/>
    <w:rsid w:val="00D16FA0"/>
    <w:rsid w:val="00D16FA3"/>
    <w:rsid w:val="00D17119"/>
    <w:rsid w:val="00D17125"/>
    <w:rsid w:val="00D1712D"/>
    <w:rsid w:val="00D1720F"/>
    <w:rsid w:val="00D1724E"/>
    <w:rsid w:val="00D172A1"/>
    <w:rsid w:val="00D173CB"/>
    <w:rsid w:val="00D17420"/>
    <w:rsid w:val="00D174D7"/>
    <w:rsid w:val="00D175AD"/>
    <w:rsid w:val="00D176AA"/>
    <w:rsid w:val="00D1777D"/>
    <w:rsid w:val="00D1777F"/>
    <w:rsid w:val="00D17800"/>
    <w:rsid w:val="00D17805"/>
    <w:rsid w:val="00D17874"/>
    <w:rsid w:val="00D179E8"/>
    <w:rsid w:val="00D17A10"/>
    <w:rsid w:val="00D17B66"/>
    <w:rsid w:val="00D17C04"/>
    <w:rsid w:val="00D17C92"/>
    <w:rsid w:val="00D17CAB"/>
    <w:rsid w:val="00D17D20"/>
    <w:rsid w:val="00D17D6F"/>
    <w:rsid w:val="00D17DA7"/>
    <w:rsid w:val="00D17DD2"/>
    <w:rsid w:val="00D17DF5"/>
    <w:rsid w:val="00D17E30"/>
    <w:rsid w:val="00D17E3A"/>
    <w:rsid w:val="00D17ED6"/>
    <w:rsid w:val="00D17FBF"/>
    <w:rsid w:val="00D17FCA"/>
    <w:rsid w:val="00D17FDE"/>
    <w:rsid w:val="00D2000B"/>
    <w:rsid w:val="00D2003E"/>
    <w:rsid w:val="00D20177"/>
    <w:rsid w:val="00D20335"/>
    <w:rsid w:val="00D20364"/>
    <w:rsid w:val="00D20401"/>
    <w:rsid w:val="00D2042A"/>
    <w:rsid w:val="00D206AE"/>
    <w:rsid w:val="00D206D9"/>
    <w:rsid w:val="00D20766"/>
    <w:rsid w:val="00D2079B"/>
    <w:rsid w:val="00D207E1"/>
    <w:rsid w:val="00D20905"/>
    <w:rsid w:val="00D209F2"/>
    <w:rsid w:val="00D20A13"/>
    <w:rsid w:val="00D20A69"/>
    <w:rsid w:val="00D20A73"/>
    <w:rsid w:val="00D20A85"/>
    <w:rsid w:val="00D20B5A"/>
    <w:rsid w:val="00D20BBF"/>
    <w:rsid w:val="00D20C71"/>
    <w:rsid w:val="00D20D8A"/>
    <w:rsid w:val="00D20E45"/>
    <w:rsid w:val="00D20E81"/>
    <w:rsid w:val="00D20EFC"/>
    <w:rsid w:val="00D20F6D"/>
    <w:rsid w:val="00D20F86"/>
    <w:rsid w:val="00D20FE7"/>
    <w:rsid w:val="00D21030"/>
    <w:rsid w:val="00D2106A"/>
    <w:rsid w:val="00D2109D"/>
    <w:rsid w:val="00D210F3"/>
    <w:rsid w:val="00D21101"/>
    <w:rsid w:val="00D2112F"/>
    <w:rsid w:val="00D21156"/>
    <w:rsid w:val="00D21485"/>
    <w:rsid w:val="00D214C1"/>
    <w:rsid w:val="00D21562"/>
    <w:rsid w:val="00D215DF"/>
    <w:rsid w:val="00D217BC"/>
    <w:rsid w:val="00D21803"/>
    <w:rsid w:val="00D218AC"/>
    <w:rsid w:val="00D219BE"/>
    <w:rsid w:val="00D219EA"/>
    <w:rsid w:val="00D21A71"/>
    <w:rsid w:val="00D21B7C"/>
    <w:rsid w:val="00D21B87"/>
    <w:rsid w:val="00D21BB6"/>
    <w:rsid w:val="00D21BB7"/>
    <w:rsid w:val="00D21BC7"/>
    <w:rsid w:val="00D21BF4"/>
    <w:rsid w:val="00D21E55"/>
    <w:rsid w:val="00D21E8D"/>
    <w:rsid w:val="00D21EF3"/>
    <w:rsid w:val="00D21F81"/>
    <w:rsid w:val="00D2213A"/>
    <w:rsid w:val="00D221A2"/>
    <w:rsid w:val="00D22219"/>
    <w:rsid w:val="00D2224B"/>
    <w:rsid w:val="00D22300"/>
    <w:rsid w:val="00D22353"/>
    <w:rsid w:val="00D224C1"/>
    <w:rsid w:val="00D22599"/>
    <w:rsid w:val="00D225DE"/>
    <w:rsid w:val="00D2262E"/>
    <w:rsid w:val="00D2263F"/>
    <w:rsid w:val="00D2268F"/>
    <w:rsid w:val="00D2269B"/>
    <w:rsid w:val="00D226BE"/>
    <w:rsid w:val="00D22762"/>
    <w:rsid w:val="00D2276B"/>
    <w:rsid w:val="00D22783"/>
    <w:rsid w:val="00D228B3"/>
    <w:rsid w:val="00D228D2"/>
    <w:rsid w:val="00D22953"/>
    <w:rsid w:val="00D229B4"/>
    <w:rsid w:val="00D22ACD"/>
    <w:rsid w:val="00D22C2C"/>
    <w:rsid w:val="00D22D2E"/>
    <w:rsid w:val="00D22D6F"/>
    <w:rsid w:val="00D22EB6"/>
    <w:rsid w:val="00D23319"/>
    <w:rsid w:val="00D23428"/>
    <w:rsid w:val="00D23627"/>
    <w:rsid w:val="00D23645"/>
    <w:rsid w:val="00D237A1"/>
    <w:rsid w:val="00D237A8"/>
    <w:rsid w:val="00D23823"/>
    <w:rsid w:val="00D23B33"/>
    <w:rsid w:val="00D23B38"/>
    <w:rsid w:val="00D23B40"/>
    <w:rsid w:val="00D23B4B"/>
    <w:rsid w:val="00D23DB2"/>
    <w:rsid w:val="00D23F29"/>
    <w:rsid w:val="00D240A0"/>
    <w:rsid w:val="00D240EB"/>
    <w:rsid w:val="00D24207"/>
    <w:rsid w:val="00D243D7"/>
    <w:rsid w:val="00D2440D"/>
    <w:rsid w:val="00D244CE"/>
    <w:rsid w:val="00D244D7"/>
    <w:rsid w:val="00D245D8"/>
    <w:rsid w:val="00D246ED"/>
    <w:rsid w:val="00D24775"/>
    <w:rsid w:val="00D24816"/>
    <w:rsid w:val="00D2490E"/>
    <w:rsid w:val="00D249E0"/>
    <w:rsid w:val="00D24A1B"/>
    <w:rsid w:val="00D24A4D"/>
    <w:rsid w:val="00D24AF5"/>
    <w:rsid w:val="00D24BA3"/>
    <w:rsid w:val="00D24C3A"/>
    <w:rsid w:val="00D24C92"/>
    <w:rsid w:val="00D24D19"/>
    <w:rsid w:val="00D24D65"/>
    <w:rsid w:val="00D24DC8"/>
    <w:rsid w:val="00D24EED"/>
    <w:rsid w:val="00D24FC6"/>
    <w:rsid w:val="00D25162"/>
    <w:rsid w:val="00D251F4"/>
    <w:rsid w:val="00D2523C"/>
    <w:rsid w:val="00D25266"/>
    <w:rsid w:val="00D253F3"/>
    <w:rsid w:val="00D25426"/>
    <w:rsid w:val="00D25448"/>
    <w:rsid w:val="00D254E1"/>
    <w:rsid w:val="00D25505"/>
    <w:rsid w:val="00D255A1"/>
    <w:rsid w:val="00D256B6"/>
    <w:rsid w:val="00D256DA"/>
    <w:rsid w:val="00D257A9"/>
    <w:rsid w:val="00D258AD"/>
    <w:rsid w:val="00D2591C"/>
    <w:rsid w:val="00D2593F"/>
    <w:rsid w:val="00D259D2"/>
    <w:rsid w:val="00D25AA1"/>
    <w:rsid w:val="00D25C1C"/>
    <w:rsid w:val="00D25C6D"/>
    <w:rsid w:val="00D25CA2"/>
    <w:rsid w:val="00D25CF6"/>
    <w:rsid w:val="00D25CF7"/>
    <w:rsid w:val="00D25D88"/>
    <w:rsid w:val="00D25DDC"/>
    <w:rsid w:val="00D25E50"/>
    <w:rsid w:val="00D25E7D"/>
    <w:rsid w:val="00D25E88"/>
    <w:rsid w:val="00D25E94"/>
    <w:rsid w:val="00D25F66"/>
    <w:rsid w:val="00D25F7D"/>
    <w:rsid w:val="00D25FA2"/>
    <w:rsid w:val="00D25FC9"/>
    <w:rsid w:val="00D26109"/>
    <w:rsid w:val="00D2619B"/>
    <w:rsid w:val="00D26323"/>
    <w:rsid w:val="00D263D6"/>
    <w:rsid w:val="00D263EB"/>
    <w:rsid w:val="00D2643E"/>
    <w:rsid w:val="00D2646C"/>
    <w:rsid w:val="00D2653B"/>
    <w:rsid w:val="00D265D8"/>
    <w:rsid w:val="00D26808"/>
    <w:rsid w:val="00D268B1"/>
    <w:rsid w:val="00D268F1"/>
    <w:rsid w:val="00D26B8A"/>
    <w:rsid w:val="00D26D45"/>
    <w:rsid w:val="00D26D96"/>
    <w:rsid w:val="00D26E86"/>
    <w:rsid w:val="00D26E99"/>
    <w:rsid w:val="00D26F27"/>
    <w:rsid w:val="00D26F8B"/>
    <w:rsid w:val="00D26FA9"/>
    <w:rsid w:val="00D26FDC"/>
    <w:rsid w:val="00D27069"/>
    <w:rsid w:val="00D27151"/>
    <w:rsid w:val="00D271B7"/>
    <w:rsid w:val="00D27289"/>
    <w:rsid w:val="00D2728C"/>
    <w:rsid w:val="00D2728D"/>
    <w:rsid w:val="00D27292"/>
    <w:rsid w:val="00D27377"/>
    <w:rsid w:val="00D2745A"/>
    <w:rsid w:val="00D27485"/>
    <w:rsid w:val="00D276A3"/>
    <w:rsid w:val="00D276AA"/>
    <w:rsid w:val="00D2777B"/>
    <w:rsid w:val="00D2781D"/>
    <w:rsid w:val="00D27922"/>
    <w:rsid w:val="00D27A5E"/>
    <w:rsid w:val="00D27ABC"/>
    <w:rsid w:val="00D27ADC"/>
    <w:rsid w:val="00D27AF5"/>
    <w:rsid w:val="00D27B3A"/>
    <w:rsid w:val="00D27B51"/>
    <w:rsid w:val="00D27D49"/>
    <w:rsid w:val="00D27D88"/>
    <w:rsid w:val="00D27D8B"/>
    <w:rsid w:val="00D27E81"/>
    <w:rsid w:val="00D27ECD"/>
    <w:rsid w:val="00D27F17"/>
    <w:rsid w:val="00D27FBF"/>
    <w:rsid w:val="00D27FCA"/>
    <w:rsid w:val="00D30115"/>
    <w:rsid w:val="00D30137"/>
    <w:rsid w:val="00D3013F"/>
    <w:rsid w:val="00D301CB"/>
    <w:rsid w:val="00D301D7"/>
    <w:rsid w:val="00D3029E"/>
    <w:rsid w:val="00D302EF"/>
    <w:rsid w:val="00D3030B"/>
    <w:rsid w:val="00D30378"/>
    <w:rsid w:val="00D303BA"/>
    <w:rsid w:val="00D303C7"/>
    <w:rsid w:val="00D30489"/>
    <w:rsid w:val="00D304BA"/>
    <w:rsid w:val="00D304FA"/>
    <w:rsid w:val="00D305D9"/>
    <w:rsid w:val="00D30600"/>
    <w:rsid w:val="00D30642"/>
    <w:rsid w:val="00D307A0"/>
    <w:rsid w:val="00D3086C"/>
    <w:rsid w:val="00D30983"/>
    <w:rsid w:val="00D309BA"/>
    <w:rsid w:val="00D309E9"/>
    <w:rsid w:val="00D30B1E"/>
    <w:rsid w:val="00D30B2C"/>
    <w:rsid w:val="00D30B2E"/>
    <w:rsid w:val="00D30CE1"/>
    <w:rsid w:val="00D30DA3"/>
    <w:rsid w:val="00D30E2F"/>
    <w:rsid w:val="00D30EA1"/>
    <w:rsid w:val="00D30F87"/>
    <w:rsid w:val="00D30FAF"/>
    <w:rsid w:val="00D310C2"/>
    <w:rsid w:val="00D31104"/>
    <w:rsid w:val="00D3113F"/>
    <w:rsid w:val="00D31228"/>
    <w:rsid w:val="00D31255"/>
    <w:rsid w:val="00D313B1"/>
    <w:rsid w:val="00D314A4"/>
    <w:rsid w:val="00D315D4"/>
    <w:rsid w:val="00D316E6"/>
    <w:rsid w:val="00D3171B"/>
    <w:rsid w:val="00D31763"/>
    <w:rsid w:val="00D3184D"/>
    <w:rsid w:val="00D318A8"/>
    <w:rsid w:val="00D31923"/>
    <w:rsid w:val="00D319F5"/>
    <w:rsid w:val="00D31B86"/>
    <w:rsid w:val="00D31BE0"/>
    <w:rsid w:val="00D31BE3"/>
    <w:rsid w:val="00D31D8A"/>
    <w:rsid w:val="00D31DB0"/>
    <w:rsid w:val="00D31E8A"/>
    <w:rsid w:val="00D31FFC"/>
    <w:rsid w:val="00D32029"/>
    <w:rsid w:val="00D32121"/>
    <w:rsid w:val="00D321ED"/>
    <w:rsid w:val="00D3225B"/>
    <w:rsid w:val="00D3234D"/>
    <w:rsid w:val="00D32383"/>
    <w:rsid w:val="00D323A1"/>
    <w:rsid w:val="00D32419"/>
    <w:rsid w:val="00D32472"/>
    <w:rsid w:val="00D324BC"/>
    <w:rsid w:val="00D3257D"/>
    <w:rsid w:val="00D3277D"/>
    <w:rsid w:val="00D32860"/>
    <w:rsid w:val="00D328C8"/>
    <w:rsid w:val="00D328E6"/>
    <w:rsid w:val="00D32D87"/>
    <w:rsid w:val="00D32F19"/>
    <w:rsid w:val="00D33028"/>
    <w:rsid w:val="00D330ED"/>
    <w:rsid w:val="00D330FA"/>
    <w:rsid w:val="00D3318A"/>
    <w:rsid w:val="00D3318B"/>
    <w:rsid w:val="00D33213"/>
    <w:rsid w:val="00D33295"/>
    <w:rsid w:val="00D3329C"/>
    <w:rsid w:val="00D33326"/>
    <w:rsid w:val="00D33369"/>
    <w:rsid w:val="00D3352D"/>
    <w:rsid w:val="00D33609"/>
    <w:rsid w:val="00D336BB"/>
    <w:rsid w:val="00D336F6"/>
    <w:rsid w:val="00D33779"/>
    <w:rsid w:val="00D337C6"/>
    <w:rsid w:val="00D33915"/>
    <w:rsid w:val="00D33AE7"/>
    <w:rsid w:val="00D33AF2"/>
    <w:rsid w:val="00D33CCE"/>
    <w:rsid w:val="00D340F1"/>
    <w:rsid w:val="00D34168"/>
    <w:rsid w:val="00D34471"/>
    <w:rsid w:val="00D345DA"/>
    <w:rsid w:val="00D3461D"/>
    <w:rsid w:val="00D34680"/>
    <w:rsid w:val="00D346D2"/>
    <w:rsid w:val="00D34787"/>
    <w:rsid w:val="00D347B4"/>
    <w:rsid w:val="00D348B4"/>
    <w:rsid w:val="00D348FD"/>
    <w:rsid w:val="00D34922"/>
    <w:rsid w:val="00D34A72"/>
    <w:rsid w:val="00D34C30"/>
    <w:rsid w:val="00D34C4F"/>
    <w:rsid w:val="00D34CFA"/>
    <w:rsid w:val="00D34D86"/>
    <w:rsid w:val="00D34F4A"/>
    <w:rsid w:val="00D34FB6"/>
    <w:rsid w:val="00D34FF6"/>
    <w:rsid w:val="00D35000"/>
    <w:rsid w:val="00D35075"/>
    <w:rsid w:val="00D35155"/>
    <w:rsid w:val="00D351E7"/>
    <w:rsid w:val="00D35319"/>
    <w:rsid w:val="00D353B8"/>
    <w:rsid w:val="00D353DC"/>
    <w:rsid w:val="00D353F9"/>
    <w:rsid w:val="00D35467"/>
    <w:rsid w:val="00D3556E"/>
    <w:rsid w:val="00D35613"/>
    <w:rsid w:val="00D35802"/>
    <w:rsid w:val="00D358AE"/>
    <w:rsid w:val="00D35A18"/>
    <w:rsid w:val="00D35AEF"/>
    <w:rsid w:val="00D35C90"/>
    <w:rsid w:val="00D35D3C"/>
    <w:rsid w:val="00D35E44"/>
    <w:rsid w:val="00D36241"/>
    <w:rsid w:val="00D3632A"/>
    <w:rsid w:val="00D3632B"/>
    <w:rsid w:val="00D36334"/>
    <w:rsid w:val="00D3635D"/>
    <w:rsid w:val="00D36376"/>
    <w:rsid w:val="00D36496"/>
    <w:rsid w:val="00D364D5"/>
    <w:rsid w:val="00D365BA"/>
    <w:rsid w:val="00D365BE"/>
    <w:rsid w:val="00D365E6"/>
    <w:rsid w:val="00D366C1"/>
    <w:rsid w:val="00D366E9"/>
    <w:rsid w:val="00D3671D"/>
    <w:rsid w:val="00D36765"/>
    <w:rsid w:val="00D36781"/>
    <w:rsid w:val="00D367BE"/>
    <w:rsid w:val="00D36810"/>
    <w:rsid w:val="00D368E9"/>
    <w:rsid w:val="00D368F9"/>
    <w:rsid w:val="00D369A7"/>
    <w:rsid w:val="00D369E1"/>
    <w:rsid w:val="00D36A67"/>
    <w:rsid w:val="00D36A8A"/>
    <w:rsid w:val="00D36B93"/>
    <w:rsid w:val="00D36BCF"/>
    <w:rsid w:val="00D36E33"/>
    <w:rsid w:val="00D37123"/>
    <w:rsid w:val="00D371A0"/>
    <w:rsid w:val="00D3731E"/>
    <w:rsid w:val="00D37483"/>
    <w:rsid w:val="00D37746"/>
    <w:rsid w:val="00D3781A"/>
    <w:rsid w:val="00D37882"/>
    <w:rsid w:val="00D37929"/>
    <w:rsid w:val="00D37934"/>
    <w:rsid w:val="00D379A2"/>
    <w:rsid w:val="00D379FC"/>
    <w:rsid w:val="00D37A10"/>
    <w:rsid w:val="00D37C67"/>
    <w:rsid w:val="00D37D70"/>
    <w:rsid w:val="00D37DDB"/>
    <w:rsid w:val="00D37DE7"/>
    <w:rsid w:val="00D37E4A"/>
    <w:rsid w:val="00D37EA7"/>
    <w:rsid w:val="00D37EAA"/>
    <w:rsid w:val="00D37ECE"/>
    <w:rsid w:val="00D37F1C"/>
    <w:rsid w:val="00D37F77"/>
    <w:rsid w:val="00D37FF0"/>
    <w:rsid w:val="00D4003E"/>
    <w:rsid w:val="00D4006F"/>
    <w:rsid w:val="00D400C1"/>
    <w:rsid w:val="00D401EA"/>
    <w:rsid w:val="00D405EA"/>
    <w:rsid w:val="00D4062B"/>
    <w:rsid w:val="00D40718"/>
    <w:rsid w:val="00D408CA"/>
    <w:rsid w:val="00D40993"/>
    <w:rsid w:val="00D4099E"/>
    <w:rsid w:val="00D40A04"/>
    <w:rsid w:val="00D40A82"/>
    <w:rsid w:val="00D40BD0"/>
    <w:rsid w:val="00D40C54"/>
    <w:rsid w:val="00D40C73"/>
    <w:rsid w:val="00D40CE5"/>
    <w:rsid w:val="00D40D62"/>
    <w:rsid w:val="00D40DD2"/>
    <w:rsid w:val="00D40F28"/>
    <w:rsid w:val="00D40F76"/>
    <w:rsid w:val="00D40FD4"/>
    <w:rsid w:val="00D4100F"/>
    <w:rsid w:val="00D410D7"/>
    <w:rsid w:val="00D411C0"/>
    <w:rsid w:val="00D412C5"/>
    <w:rsid w:val="00D41346"/>
    <w:rsid w:val="00D413C5"/>
    <w:rsid w:val="00D413E0"/>
    <w:rsid w:val="00D414BF"/>
    <w:rsid w:val="00D41546"/>
    <w:rsid w:val="00D416BC"/>
    <w:rsid w:val="00D417B5"/>
    <w:rsid w:val="00D41801"/>
    <w:rsid w:val="00D41812"/>
    <w:rsid w:val="00D41823"/>
    <w:rsid w:val="00D41908"/>
    <w:rsid w:val="00D4198E"/>
    <w:rsid w:val="00D41AF2"/>
    <w:rsid w:val="00D41B5C"/>
    <w:rsid w:val="00D41B70"/>
    <w:rsid w:val="00D41B7C"/>
    <w:rsid w:val="00D41D3A"/>
    <w:rsid w:val="00D41D73"/>
    <w:rsid w:val="00D41DA3"/>
    <w:rsid w:val="00D41E6C"/>
    <w:rsid w:val="00D41F19"/>
    <w:rsid w:val="00D42142"/>
    <w:rsid w:val="00D42182"/>
    <w:rsid w:val="00D42195"/>
    <w:rsid w:val="00D42281"/>
    <w:rsid w:val="00D4238B"/>
    <w:rsid w:val="00D42494"/>
    <w:rsid w:val="00D424C8"/>
    <w:rsid w:val="00D4252C"/>
    <w:rsid w:val="00D42567"/>
    <w:rsid w:val="00D426A6"/>
    <w:rsid w:val="00D42793"/>
    <w:rsid w:val="00D42855"/>
    <w:rsid w:val="00D4290C"/>
    <w:rsid w:val="00D42A28"/>
    <w:rsid w:val="00D42ACA"/>
    <w:rsid w:val="00D42B2B"/>
    <w:rsid w:val="00D42C1E"/>
    <w:rsid w:val="00D42C3A"/>
    <w:rsid w:val="00D42DEB"/>
    <w:rsid w:val="00D42EDC"/>
    <w:rsid w:val="00D42FDE"/>
    <w:rsid w:val="00D43020"/>
    <w:rsid w:val="00D43155"/>
    <w:rsid w:val="00D4316F"/>
    <w:rsid w:val="00D4320B"/>
    <w:rsid w:val="00D43305"/>
    <w:rsid w:val="00D43330"/>
    <w:rsid w:val="00D43428"/>
    <w:rsid w:val="00D4346E"/>
    <w:rsid w:val="00D43631"/>
    <w:rsid w:val="00D436D7"/>
    <w:rsid w:val="00D43725"/>
    <w:rsid w:val="00D43794"/>
    <w:rsid w:val="00D4384B"/>
    <w:rsid w:val="00D43896"/>
    <w:rsid w:val="00D43972"/>
    <w:rsid w:val="00D43B0F"/>
    <w:rsid w:val="00D43C04"/>
    <w:rsid w:val="00D43C7B"/>
    <w:rsid w:val="00D43D56"/>
    <w:rsid w:val="00D43D58"/>
    <w:rsid w:val="00D43E3F"/>
    <w:rsid w:val="00D43E93"/>
    <w:rsid w:val="00D43EA7"/>
    <w:rsid w:val="00D43EF8"/>
    <w:rsid w:val="00D44238"/>
    <w:rsid w:val="00D44401"/>
    <w:rsid w:val="00D44455"/>
    <w:rsid w:val="00D4454D"/>
    <w:rsid w:val="00D446C8"/>
    <w:rsid w:val="00D44740"/>
    <w:rsid w:val="00D44782"/>
    <w:rsid w:val="00D4484F"/>
    <w:rsid w:val="00D448C1"/>
    <w:rsid w:val="00D448D1"/>
    <w:rsid w:val="00D448EC"/>
    <w:rsid w:val="00D4491F"/>
    <w:rsid w:val="00D4492E"/>
    <w:rsid w:val="00D4494F"/>
    <w:rsid w:val="00D449B9"/>
    <w:rsid w:val="00D44A21"/>
    <w:rsid w:val="00D44B79"/>
    <w:rsid w:val="00D44BCF"/>
    <w:rsid w:val="00D44C58"/>
    <w:rsid w:val="00D44C7F"/>
    <w:rsid w:val="00D44CBD"/>
    <w:rsid w:val="00D44CE4"/>
    <w:rsid w:val="00D44CF1"/>
    <w:rsid w:val="00D44D05"/>
    <w:rsid w:val="00D44F2E"/>
    <w:rsid w:val="00D44F3F"/>
    <w:rsid w:val="00D44FD5"/>
    <w:rsid w:val="00D4506F"/>
    <w:rsid w:val="00D4525E"/>
    <w:rsid w:val="00D452C1"/>
    <w:rsid w:val="00D452E1"/>
    <w:rsid w:val="00D4531B"/>
    <w:rsid w:val="00D45458"/>
    <w:rsid w:val="00D454EF"/>
    <w:rsid w:val="00D45549"/>
    <w:rsid w:val="00D4561C"/>
    <w:rsid w:val="00D45656"/>
    <w:rsid w:val="00D45686"/>
    <w:rsid w:val="00D45742"/>
    <w:rsid w:val="00D4577C"/>
    <w:rsid w:val="00D457AA"/>
    <w:rsid w:val="00D4582B"/>
    <w:rsid w:val="00D4586E"/>
    <w:rsid w:val="00D45A6B"/>
    <w:rsid w:val="00D45BD1"/>
    <w:rsid w:val="00D45C48"/>
    <w:rsid w:val="00D45C6E"/>
    <w:rsid w:val="00D45D35"/>
    <w:rsid w:val="00D45EC3"/>
    <w:rsid w:val="00D46025"/>
    <w:rsid w:val="00D46032"/>
    <w:rsid w:val="00D46099"/>
    <w:rsid w:val="00D46100"/>
    <w:rsid w:val="00D46119"/>
    <w:rsid w:val="00D4617F"/>
    <w:rsid w:val="00D461CF"/>
    <w:rsid w:val="00D4629D"/>
    <w:rsid w:val="00D4629F"/>
    <w:rsid w:val="00D462D6"/>
    <w:rsid w:val="00D46316"/>
    <w:rsid w:val="00D463A2"/>
    <w:rsid w:val="00D46426"/>
    <w:rsid w:val="00D46534"/>
    <w:rsid w:val="00D46616"/>
    <w:rsid w:val="00D4694D"/>
    <w:rsid w:val="00D469A0"/>
    <w:rsid w:val="00D46A61"/>
    <w:rsid w:val="00D46B17"/>
    <w:rsid w:val="00D46B74"/>
    <w:rsid w:val="00D46CF6"/>
    <w:rsid w:val="00D46E06"/>
    <w:rsid w:val="00D46E4C"/>
    <w:rsid w:val="00D46E5B"/>
    <w:rsid w:val="00D46FA8"/>
    <w:rsid w:val="00D46FDF"/>
    <w:rsid w:val="00D47000"/>
    <w:rsid w:val="00D47015"/>
    <w:rsid w:val="00D47016"/>
    <w:rsid w:val="00D471C3"/>
    <w:rsid w:val="00D47332"/>
    <w:rsid w:val="00D474C4"/>
    <w:rsid w:val="00D474EC"/>
    <w:rsid w:val="00D47610"/>
    <w:rsid w:val="00D47699"/>
    <w:rsid w:val="00D476CA"/>
    <w:rsid w:val="00D4772C"/>
    <w:rsid w:val="00D47821"/>
    <w:rsid w:val="00D4785F"/>
    <w:rsid w:val="00D4795A"/>
    <w:rsid w:val="00D4797D"/>
    <w:rsid w:val="00D479D6"/>
    <w:rsid w:val="00D479F1"/>
    <w:rsid w:val="00D47AAC"/>
    <w:rsid w:val="00D47AE4"/>
    <w:rsid w:val="00D47AEE"/>
    <w:rsid w:val="00D47CB0"/>
    <w:rsid w:val="00D47D27"/>
    <w:rsid w:val="00D47EBA"/>
    <w:rsid w:val="00D47ECD"/>
    <w:rsid w:val="00D47F3F"/>
    <w:rsid w:val="00D47FB4"/>
    <w:rsid w:val="00D50003"/>
    <w:rsid w:val="00D5000B"/>
    <w:rsid w:val="00D500E5"/>
    <w:rsid w:val="00D501AF"/>
    <w:rsid w:val="00D5032D"/>
    <w:rsid w:val="00D5044F"/>
    <w:rsid w:val="00D504E4"/>
    <w:rsid w:val="00D50536"/>
    <w:rsid w:val="00D50836"/>
    <w:rsid w:val="00D50930"/>
    <w:rsid w:val="00D50A21"/>
    <w:rsid w:val="00D50A98"/>
    <w:rsid w:val="00D50AE6"/>
    <w:rsid w:val="00D50B10"/>
    <w:rsid w:val="00D50B8F"/>
    <w:rsid w:val="00D50C57"/>
    <w:rsid w:val="00D50C9A"/>
    <w:rsid w:val="00D50CC4"/>
    <w:rsid w:val="00D50F45"/>
    <w:rsid w:val="00D5106D"/>
    <w:rsid w:val="00D510E8"/>
    <w:rsid w:val="00D51185"/>
    <w:rsid w:val="00D511AA"/>
    <w:rsid w:val="00D511F0"/>
    <w:rsid w:val="00D5122E"/>
    <w:rsid w:val="00D5123A"/>
    <w:rsid w:val="00D513CE"/>
    <w:rsid w:val="00D513CF"/>
    <w:rsid w:val="00D514EE"/>
    <w:rsid w:val="00D516CE"/>
    <w:rsid w:val="00D51715"/>
    <w:rsid w:val="00D5176C"/>
    <w:rsid w:val="00D517FD"/>
    <w:rsid w:val="00D51804"/>
    <w:rsid w:val="00D5188A"/>
    <w:rsid w:val="00D519EB"/>
    <w:rsid w:val="00D51A61"/>
    <w:rsid w:val="00D51A78"/>
    <w:rsid w:val="00D51C03"/>
    <w:rsid w:val="00D51C15"/>
    <w:rsid w:val="00D51CE9"/>
    <w:rsid w:val="00D51D63"/>
    <w:rsid w:val="00D51FB6"/>
    <w:rsid w:val="00D520AF"/>
    <w:rsid w:val="00D520F1"/>
    <w:rsid w:val="00D5217D"/>
    <w:rsid w:val="00D522B3"/>
    <w:rsid w:val="00D52329"/>
    <w:rsid w:val="00D5240F"/>
    <w:rsid w:val="00D5241E"/>
    <w:rsid w:val="00D5251F"/>
    <w:rsid w:val="00D52760"/>
    <w:rsid w:val="00D527AD"/>
    <w:rsid w:val="00D52876"/>
    <w:rsid w:val="00D528A0"/>
    <w:rsid w:val="00D52936"/>
    <w:rsid w:val="00D52962"/>
    <w:rsid w:val="00D52963"/>
    <w:rsid w:val="00D52A03"/>
    <w:rsid w:val="00D52A07"/>
    <w:rsid w:val="00D52ADF"/>
    <w:rsid w:val="00D52B24"/>
    <w:rsid w:val="00D52BDD"/>
    <w:rsid w:val="00D52C5B"/>
    <w:rsid w:val="00D52CEE"/>
    <w:rsid w:val="00D52DF9"/>
    <w:rsid w:val="00D52EA6"/>
    <w:rsid w:val="00D52EE1"/>
    <w:rsid w:val="00D52F77"/>
    <w:rsid w:val="00D52FCB"/>
    <w:rsid w:val="00D53137"/>
    <w:rsid w:val="00D53150"/>
    <w:rsid w:val="00D532FF"/>
    <w:rsid w:val="00D5332B"/>
    <w:rsid w:val="00D533E7"/>
    <w:rsid w:val="00D533EE"/>
    <w:rsid w:val="00D5350B"/>
    <w:rsid w:val="00D535F5"/>
    <w:rsid w:val="00D53607"/>
    <w:rsid w:val="00D53796"/>
    <w:rsid w:val="00D537D5"/>
    <w:rsid w:val="00D538F4"/>
    <w:rsid w:val="00D53912"/>
    <w:rsid w:val="00D53946"/>
    <w:rsid w:val="00D53977"/>
    <w:rsid w:val="00D53997"/>
    <w:rsid w:val="00D53A8C"/>
    <w:rsid w:val="00D53B5D"/>
    <w:rsid w:val="00D53BB3"/>
    <w:rsid w:val="00D53BCE"/>
    <w:rsid w:val="00D53C66"/>
    <w:rsid w:val="00D53CA3"/>
    <w:rsid w:val="00D53D28"/>
    <w:rsid w:val="00D53DC7"/>
    <w:rsid w:val="00D53DEC"/>
    <w:rsid w:val="00D53E42"/>
    <w:rsid w:val="00D53F9B"/>
    <w:rsid w:val="00D54002"/>
    <w:rsid w:val="00D54028"/>
    <w:rsid w:val="00D54138"/>
    <w:rsid w:val="00D541A7"/>
    <w:rsid w:val="00D541A9"/>
    <w:rsid w:val="00D5422F"/>
    <w:rsid w:val="00D54355"/>
    <w:rsid w:val="00D544EB"/>
    <w:rsid w:val="00D5454E"/>
    <w:rsid w:val="00D54576"/>
    <w:rsid w:val="00D54626"/>
    <w:rsid w:val="00D546A1"/>
    <w:rsid w:val="00D54747"/>
    <w:rsid w:val="00D548BC"/>
    <w:rsid w:val="00D54996"/>
    <w:rsid w:val="00D54AF1"/>
    <w:rsid w:val="00D54CE8"/>
    <w:rsid w:val="00D54CF5"/>
    <w:rsid w:val="00D54D08"/>
    <w:rsid w:val="00D54E15"/>
    <w:rsid w:val="00D54E66"/>
    <w:rsid w:val="00D55023"/>
    <w:rsid w:val="00D55070"/>
    <w:rsid w:val="00D551A0"/>
    <w:rsid w:val="00D551B2"/>
    <w:rsid w:val="00D553FA"/>
    <w:rsid w:val="00D5540B"/>
    <w:rsid w:val="00D554B1"/>
    <w:rsid w:val="00D5566A"/>
    <w:rsid w:val="00D556F8"/>
    <w:rsid w:val="00D55706"/>
    <w:rsid w:val="00D5576B"/>
    <w:rsid w:val="00D558A7"/>
    <w:rsid w:val="00D558E4"/>
    <w:rsid w:val="00D5592F"/>
    <w:rsid w:val="00D559EE"/>
    <w:rsid w:val="00D55A50"/>
    <w:rsid w:val="00D55A75"/>
    <w:rsid w:val="00D55B1D"/>
    <w:rsid w:val="00D55C21"/>
    <w:rsid w:val="00D55CEF"/>
    <w:rsid w:val="00D55D27"/>
    <w:rsid w:val="00D55D6E"/>
    <w:rsid w:val="00D55D72"/>
    <w:rsid w:val="00D55D92"/>
    <w:rsid w:val="00D56088"/>
    <w:rsid w:val="00D56209"/>
    <w:rsid w:val="00D5629A"/>
    <w:rsid w:val="00D562E1"/>
    <w:rsid w:val="00D56445"/>
    <w:rsid w:val="00D56484"/>
    <w:rsid w:val="00D5658E"/>
    <w:rsid w:val="00D56681"/>
    <w:rsid w:val="00D5671C"/>
    <w:rsid w:val="00D5680B"/>
    <w:rsid w:val="00D56957"/>
    <w:rsid w:val="00D569D4"/>
    <w:rsid w:val="00D56B1C"/>
    <w:rsid w:val="00D56B5D"/>
    <w:rsid w:val="00D56C0D"/>
    <w:rsid w:val="00D56C54"/>
    <w:rsid w:val="00D56CE7"/>
    <w:rsid w:val="00D56E00"/>
    <w:rsid w:val="00D56E44"/>
    <w:rsid w:val="00D56EA9"/>
    <w:rsid w:val="00D56F0B"/>
    <w:rsid w:val="00D56F13"/>
    <w:rsid w:val="00D56F46"/>
    <w:rsid w:val="00D5700C"/>
    <w:rsid w:val="00D57014"/>
    <w:rsid w:val="00D57109"/>
    <w:rsid w:val="00D5710E"/>
    <w:rsid w:val="00D57164"/>
    <w:rsid w:val="00D5718A"/>
    <w:rsid w:val="00D5720F"/>
    <w:rsid w:val="00D5723A"/>
    <w:rsid w:val="00D57277"/>
    <w:rsid w:val="00D57493"/>
    <w:rsid w:val="00D57599"/>
    <w:rsid w:val="00D5759B"/>
    <w:rsid w:val="00D575E5"/>
    <w:rsid w:val="00D57612"/>
    <w:rsid w:val="00D57673"/>
    <w:rsid w:val="00D57771"/>
    <w:rsid w:val="00D578B7"/>
    <w:rsid w:val="00D579C2"/>
    <w:rsid w:val="00D579FE"/>
    <w:rsid w:val="00D57A22"/>
    <w:rsid w:val="00D57A83"/>
    <w:rsid w:val="00D57B32"/>
    <w:rsid w:val="00D57B4A"/>
    <w:rsid w:val="00D57BB9"/>
    <w:rsid w:val="00D57BBB"/>
    <w:rsid w:val="00D57C37"/>
    <w:rsid w:val="00D57C42"/>
    <w:rsid w:val="00D57C51"/>
    <w:rsid w:val="00D57C89"/>
    <w:rsid w:val="00D57DA0"/>
    <w:rsid w:val="00D57EB6"/>
    <w:rsid w:val="00D57F41"/>
    <w:rsid w:val="00D57F81"/>
    <w:rsid w:val="00D57FB9"/>
    <w:rsid w:val="00D6004C"/>
    <w:rsid w:val="00D6008D"/>
    <w:rsid w:val="00D600BD"/>
    <w:rsid w:val="00D60177"/>
    <w:rsid w:val="00D6019E"/>
    <w:rsid w:val="00D601AC"/>
    <w:rsid w:val="00D60329"/>
    <w:rsid w:val="00D60351"/>
    <w:rsid w:val="00D603C8"/>
    <w:rsid w:val="00D604AF"/>
    <w:rsid w:val="00D60516"/>
    <w:rsid w:val="00D60574"/>
    <w:rsid w:val="00D6068F"/>
    <w:rsid w:val="00D60765"/>
    <w:rsid w:val="00D60829"/>
    <w:rsid w:val="00D6089E"/>
    <w:rsid w:val="00D608CF"/>
    <w:rsid w:val="00D60988"/>
    <w:rsid w:val="00D60990"/>
    <w:rsid w:val="00D609D9"/>
    <w:rsid w:val="00D60AA6"/>
    <w:rsid w:val="00D60AE4"/>
    <w:rsid w:val="00D60B0F"/>
    <w:rsid w:val="00D60B1C"/>
    <w:rsid w:val="00D60B4D"/>
    <w:rsid w:val="00D60C02"/>
    <w:rsid w:val="00D60C3A"/>
    <w:rsid w:val="00D60CD9"/>
    <w:rsid w:val="00D60D6E"/>
    <w:rsid w:val="00D60DD3"/>
    <w:rsid w:val="00D60E00"/>
    <w:rsid w:val="00D60EF9"/>
    <w:rsid w:val="00D60F1A"/>
    <w:rsid w:val="00D6110D"/>
    <w:rsid w:val="00D611FB"/>
    <w:rsid w:val="00D6122D"/>
    <w:rsid w:val="00D6126B"/>
    <w:rsid w:val="00D61284"/>
    <w:rsid w:val="00D6132A"/>
    <w:rsid w:val="00D6132B"/>
    <w:rsid w:val="00D6135A"/>
    <w:rsid w:val="00D6143A"/>
    <w:rsid w:val="00D61443"/>
    <w:rsid w:val="00D61454"/>
    <w:rsid w:val="00D614DE"/>
    <w:rsid w:val="00D61594"/>
    <w:rsid w:val="00D61598"/>
    <w:rsid w:val="00D615EC"/>
    <w:rsid w:val="00D616B9"/>
    <w:rsid w:val="00D61759"/>
    <w:rsid w:val="00D6189F"/>
    <w:rsid w:val="00D61922"/>
    <w:rsid w:val="00D619F7"/>
    <w:rsid w:val="00D61A4B"/>
    <w:rsid w:val="00D61B52"/>
    <w:rsid w:val="00D61BA1"/>
    <w:rsid w:val="00D61BB9"/>
    <w:rsid w:val="00D61C67"/>
    <w:rsid w:val="00D61D34"/>
    <w:rsid w:val="00D61DCF"/>
    <w:rsid w:val="00D61E11"/>
    <w:rsid w:val="00D61F0C"/>
    <w:rsid w:val="00D6203A"/>
    <w:rsid w:val="00D620A7"/>
    <w:rsid w:val="00D621AC"/>
    <w:rsid w:val="00D621E5"/>
    <w:rsid w:val="00D6245B"/>
    <w:rsid w:val="00D624A5"/>
    <w:rsid w:val="00D62519"/>
    <w:rsid w:val="00D62611"/>
    <w:rsid w:val="00D62683"/>
    <w:rsid w:val="00D626B4"/>
    <w:rsid w:val="00D62920"/>
    <w:rsid w:val="00D629F6"/>
    <w:rsid w:val="00D62B68"/>
    <w:rsid w:val="00D62C4E"/>
    <w:rsid w:val="00D62D1A"/>
    <w:rsid w:val="00D62D3B"/>
    <w:rsid w:val="00D62F38"/>
    <w:rsid w:val="00D6304E"/>
    <w:rsid w:val="00D63058"/>
    <w:rsid w:val="00D630D9"/>
    <w:rsid w:val="00D6316F"/>
    <w:rsid w:val="00D631DF"/>
    <w:rsid w:val="00D631F4"/>
    <w:rsid w:val="00D6320C"/>
    <w:rsid w:val="00D633A0"/>
    <w:rsid w:val="00D633CE"/>
    <w:rsid w:val="00D633E9"/>
    <w:rsid w:val="00D6342D"/>
    <w:rsid w:val="00D6343E"/>
    <w:rsid w:val="00D635C6"/>
    <w:rsid w:val="00D63693"/>
    <w:rsid w:val="00D636FB"/>
    <w:rsid w:val="00D637ED"/>
    <w:rsid w:val="00D6382F"/>
    <w:rsid w:val="00D63ABE"/>
    <w:rsid w:val="00D63ACA"/>
    <w:rsid w:val="00D63B1A"/>
    <w:rsid w:val="00D63C6C"/>
    <w:rsid w:val="00D63CBA"/>
    <w:rsid w:val="00D63D10"/>
    <w:rsid w:val="00D63D94"/>
    <w:rsid w:val="00D63DE0"/>
    <w:rsid w:val="00D63E7F"/>
    <w:rsid w:val="00D63F1F"/>
    <w:rsid w:val="00D63F25"/>
    <w:rsid w:val="00D64083"/>
    <w:rsid w:val="00D640CB"/>
    <w:rsid w:val="00D64194"/>
    <w:rsid w:val="00D642EF"/>
    <w:rsid w:val="00D643E4"/>
    <w:rsid w:val="00D64495"/>
    <w:rsid w:val="00D6452C"/>
    <w:rsid w:val="00D64564"/>
    <w:rsid w:val="00D64604"/>
    <w:rsid w:val="00D64622"/>
    <w:rsid w:val="00D64625"/>
    <w:rsid w:val="00D646BC"/>
    <w:rsid w:val="00D64740"/>
    <w:rsid w:val="00D6478A"/>
    <w:rsid w:val="00D6480A"/>
    <w:rsid w:val="00D64844"/>
    <w:rsid w:val="00D64925"/>
    <w:rsid w:val="00D64987"/>
    <w:rsid w:val="00D64A25"/>
    <w:rsid w:val="00D64AD7"/>
    <w:rsid w:val="00D64B02"/>
    <w:rsid w:val="00D64C94"/>
    <w:rsid w:val="00D64D36"/>
    <w:rsid w:val="00D64ED6"/>
    <w:rsid w:val="00D64EFC"/>
    <w:rsid w:val="00D64F3C"/>
    <w:rsid w:val="00D650E1"/>
    <w:rsid w:val="00D65116"/>
    <w:rsid w:val="00D651B9"/>
    <w:rsid w:val="00D65218"/>
    <w:rsid w:val="00D65251"/>
    <w:rsid w:val="00D6532F"/>
    <w:rsid w:val="00D653EC"/>
    <w:rsid w:val="00D65473"/>
    <w:rsid w:val="00D65617"/>
    <w:rsid w:val="00D6576A"/>
    <w:rsid w:val="00D65895"/>
    <w:rsid w:val="00D65945"/>
    <w:rsid w:val="00D65A66"/>
    <w:rsid w:val="00D65A76"/>
    <w:rsid w:val="00D65A86"/>
    <w:rsid w:val="00D65A96"/>
    <w:rsid w:val="00D65B8A"/>
    <w:rsid w:val="00D65C21"/>
    <w:rsid w:val="00D65D25"/>
    <w:rsid w:val="00D65D86"/>
    <w:rsid w:val="00D65DA0"/>
    <w:rsid w:val="00D65F98"/>
    <w:rsid w:val="00D6602E"/>
    <w:rsid w:val="00D6610B"/>
    <w:rsid w:val="00D66219"/>
    <w:rsid w:val="00D6625F"/>
    <w:rsid w:val="00D66313"/>
    <w:rsid w:val="00D66320"/>
    <w:rsid w:val="00D66362"/>
    <w:rsid w:val="00D66383"/>
    <w:rsid w:val="00D664A9"/>
    <w:rsid w:val="00D66526"/>
    <w:rsid w:val="00D66601"/>
    <w:rsid w:val="00D666C8"/>
    <w:rsid w:val="00D666F5"/>
    <w:rsid w:val="00D66720"/>
    <w:rsid w:val="00D6672A"/>
    <w:rsid w:val="00D66751"/>
    <w:rsid w:val="00D667C7"/>
    <w:rsid w:val="00D66999"/>
    <w:rsid w:val="00D669A5"/>
    <w:rsid w:val="00D66A22"/>
    <w:rsid w:val="00D66A3A"/>
    <w:rsid w:val="00D66D16"/>
    <w:rsid w:val="00D66D32"/>
    <w:rsid w:val="00D66D4A"/>
    <w:rsid w:val="00D66DDD"/>
    <w:rsid w:val="00D66DFB"/>
    <w:rsid w:val="00D66F67"/>
    <w:rsid w:val="00D67014"/>
    <w:rsid w:val="00D67158"/>
    <w:rsid w:val="00D67185"/>
    <w:rsid w:val="00D671DF"/>
    <w:rsid w:val="00D671FA"/>
    <w:rsid w:val="00D67235"/>
    <w:rsid w:val="00D672C9"/>
    <w:rsid w:val="00D673AF"/>
    <w:rsid w:val="00D67473"/>
    <w:rsid w:val="00D674B5"/>
    <w:rsid w:val="00D674F8"/>
    <w:rsid w:val="00D6758C"/>
    <w:rsid w:val="00D675D7"/>
    <w:rsid w:val="00D6765B"/>
    <w:rsid w:val="00D676E0"/>
    <w:rsid w:val="00D67711"/>
    <w:rsid w:val="00D67725"/>
    <w:rsid w:val="00D67795"/>
    <w:rsid w:val="00D677C2"/>
    <w:rsid w:val="00D67865"/>
    <w:rsid w:val="00D67872"/>
    <w:rsid w:val="00D67881"/>
    <w:rsid w:val="00D67984"/>
    <w:rsid w:val="00D679B0"/>
    <w:rsid w:val="00D67B7A"/>
    <w:rsid w:val="00D67B7B"/>
    <w:rsid w:val="00D67CD3"/>
    <w:rsid w:val="00D67DFF"/>
    <w:rsid w:val="00D67E6A"/>
    <w:rsid w:val="00D67F03"/>
    <w:rsid w:val="00D7007D"/>
    <w:rsid w:val="00D70167"/>
    <w:rsid w:val="00D70336"/>
    <w:rsid w:val="00D70339"/>
    <w:rsid w:val="00D7035F"/>
    <w:rsid w:val="00D70472"/>
    <w:rsid w:val="00D7047B"/>
    <w:rsid w:val="00D70578"/>
    <w:rsid w:val="00D70616"/>
    <w:rsid w:val="00D70729"/>
    <w:rsid w:val="00D70747"/>
    <w:rsid w:val="00D708E8"/>
    <w:rsid w:val="00D709EF"/>
    <w:rsid w:val="00D70A23"/>
    <w:rsid w:val="00D70A50"/>
    <w:rsid w:val="00D70AA5"/>
    <w:rsid w:val="00D70B41"/>
    <w:rsid w:val="00D70BFF"/>
    <w:rsid w:val="00D70C43"/>
    <w:rsid w:val="00D70CE0"/>
    <w:rsid w:val="00D70DDF"/>
    <w:rsid w:val="00D70ED7"/>
    <w:rsid w:val="00D70EFA"/>
    <w:rsid w:val="00D71073"/>
    <w:rsid w:val="00D7121E"/>
    <w:rsid w:val="00D712C1"/>
    <w:rsid w:val="00D71480"/>
    <w:rsid w:val="00D7151C"/>
    <w:rsid w:val="00D7152A"/>
    <w:rsid w:val="00D71547"/>
    <w:rsid w:val="00D71561"/>
    <w:rsid w:val="00D715E9"/>
    <w:rsid w:val="00D7169B"/>
    <w:rsid w:val="00D7170C"/>
    <w:rsid w:val="00D71795"/>
    <w:rsid w:val="00D717AF"/>
    <w:rsid w:val="00D718A6"/>
    <w:rsid w:val="00D71945"/>
    <w:rsid w:val="00D7199A"/>
    <w:rsid w:val="00D719CF"/>
    <w:rsid w:val="00D71B46"/>
    <w:rsid w:val="00D71C5F"/>
    <w:rsid w:val="00D71C6E"/>
    <w:rsid w:val="00D71CE7"/>
    <w:rsid w:val="00D71D2A"/>
    <w:rsid w:val="00D71E46"/>
    <w:rsid w:val="00D71EE6"/>
    <w:rsid w:val="00D71F65"/>
    <w:rsid w:val="00D71F7F"/>
    <w:rsid w:val="00D71FAC"/>
    <w:rsid w:val="00D71FCA"/>
    <w:rsid w:val="00D72015"/>
    <w:rsid w:val="00D72142"/>
    <w:rsid w:val="00D722B7"/>
    <w:rsid w:val="00D72391"/>
    <w:rsid w:val="00D723BF"/>
    <w:rsid w:val="00D723D6"/>
    <w:rsid w:val="00D723FF"/>
    <w:rsid w:val="00D72433"/>
    <w:rsid w:val="00D72448"/>
    <w:rsid w:val="00D72480"/>
    <w:rsid w:val="00D7252F"/>
    <w:rsid w:val="00D7261D"/>
    <w:rsid w:val="00D726B5"/>
    <w:rsid w:val="00D726DC"/>
    <w:rsid w:val="00D728D9"/>
    <w:rsid w:val="00D72948"/>
    <w:rsid w:val="00D72983"/>
    <w:rsid w:val="00D7299F"/>
    <w:rsid w:val="00D729D7"/>
    <w:rsid w:val="00D72A67"/>
    <w:rsid w:val="00D72AD2"/>
    <w:rsid w:val="00D72BD9"/>
    <w:rsid w:val="00D72CA5"/>
    <w:rsid w:val="00D72CE8"/>
    <w:rsid w:val="00D72D7B"/>
    <w:rsid w:val="00D73064"/>
    <w:rsid w:val="00D730C1"/>
    <w:rsid w:val="00D731DD"/>
    <w:rsid w:val="00D73434"/>
    <w:rsid w:val="00D734B8"/>
    <w:rsid w:val="00D734C8"/>
    <w:rsid w:val="00D734FF"/>
    <w:rsid w:val="00D73529"/>
    <w:rsid w:val="00D73566"/>
    <w:rsid w:val="00D736A8"/>
    <w:rsid w:val="00D736C8"/>
    <w:rsid w:val="00D736FF"/>
    <w:rsid w:val="00D73702"/>
    <w:rsid w:val="00D7374C"/>
    <w:rsid w:val="00D73756"/>
    <w:rsid w:val="00D73777"/>
    <w:rsid w:val="00D737C4"/>
    <w:rsid w:val="00D73B33"/>
    <w:rsid w:val="00D73B60"/>
    <w:rsid w:val="00D73B6E"/>
    <w:rsid w:val="00D73B85"/>
    <w:rsid w:val="00D73C42"/>
    <w:rsid w:val="00D73D87"/>
    <w:rsid w:val="00D73DC1"/>
    <w:rsid w:val="00D73DD9"/>
    <w:rsid w:val="00D73DED"/>
    <w:rsid w:val="00D73E37"/>
    <w:rsid w:val="00D73E78"/>
    <w:rsid w:val="00D73EB5"/>
    <w:rsid w:val="00D73FF1"/>
    <w:rsid w:val="00D740D1"/>
    <w:rsid w:val="00D741C6"/>
    <w:rsid w:val="00D741FB"/>
    <w:rsid w:val="00D7427F"/>
    <w:rsid w:val="00D74285"/>
    <w:rsid w:val="00D742FB"/>
    <w:rsid w:val="00D743BD"/>
    <w:rsid w:val="00D7449A"/>
    <w:rsid w:val="00D7462D"/>
    <w:rsid w:val="00D7465D"/>
    <w:rsid w:val="00D747E3"/>
    <w:rsid w:val="00D74868"/>
    <w:rsid w:val="00D74907"/>
    <w:rsid w:val="00D74A30"/>
    <w:rsid w:val="00D74B02"/>
    <w:rsid w:val="00D74B06"/>
    <w:rsid w:val="00D74B31"/>
    <w:rsid w:val="00D74BF5"/>
    <w:rsid w:val="00D74CE9"/>
    <w:rsid w:val="00D74D0B"/>
    <w:rsid w:val="00D74E3D"/>
    <w:rsid w:val="00D74E48"/>
    <w:rsid w:val="00D74FCD"/>
    <w:rsid w:val="00D750F5"/>
    <w:rsid w:val="00D75112"/>
    <w:rsid w:val="00D751E2"/>
    <w:rsid w:val="00D7520A"/>
    <w:rsid w:val="00D7529A"/>
    <w:rsid w:val="00D75331"/>
    <w:rsid w:val="00D754DD"/>
    <w:rsid w:val="00D75530"/>
    <w:rsid w:val="00D755B8"/>
    <w:rsid w:val="00D75692"/>
    <w:rsid w:val="00D7574D"/>
    <w:rsid w:val="00D75807"/>
    <w:rsid w:val="00D7587B"/>
    <w:rsid w:val="00D758F0"/>
    <w:rsid w:val="00D759E7"/>
    <w:rsid w:val="00D75A7A"/>
    <w:rsid w:val="00D75C74"/>
    <w:rsid w:val="00D75CEA"/>
    <w:rsid w:val="00D75D6E"/>
    <w:rsid w:val="00D75DC6"/>
    <w:rsid w:val="00D75E51"/>
    <w:rsid w:val="00D76068"/>
    <w:rsid w:val="00D76083"/>
    <w:rsid w:val="00D76136"/>
    <w:rsid w:val="00D761EF"/>
    <w:rsid w:val="00D761F0"/>
    <w:rsid w:val="00D761FD"/>
    <w:rsid w:val="00D76232"/>
    <w:rsid w:val="00D76263"/>
    <w:rsid w:val="00D762AC"/>
    <w:rsid w:val="00D76411"/>
    <w:rsid w:val="00D7652E"/>
    <w:rsid w:val="00D765FA"/>
    <w:rsid w:val="00D76683"/>
    <w:rsid w:val="00D766D4"/>
    <w:rsid w:val="00D768EB"/>
    <w:rsid w:val="00D769C6"/>
    <w:rsid w:val="00D76BC4"/>
    <w:rsid w:val="00D76C30"/>
    <w:rsid w:val="00D76C3A"/>
    <w:rsid w:val="00D76CD6"/>
    <w:rsid w:val="00D76CE8"/>
    <w:rsid w:val="00D76D57"/>
    <w:rsid w:val="00D76D61"/>
    <w:rsid w:val="00D76D74"/>
    <w:rsid w:val="00D76D91"/>
    <w:rsid w:val="00D76D9C"/>
    <w:rsid w:val="00D76DB9"/>
    <w:rsid w:val="00D76DCF"/>
    <w:rsid w:val="00D76E0A"/>
    <w:rsid w:val="00D76EA0"/>
    <w:rsid w:val="00D76FC5"/>
    <w:rsid w:val="00D77023"/>
    <w:rsid w:val="00D7702A"/>
    <w:rsid w:val="00D770DE"/>
    <w:rsid w:val="00D77197"/>
    <w:rsid w:val="00D771B2"/>
    <w:rsid w:val="00D771EF"/>
    <w:rsid w:val="00D772F2"/>
    <w:rsid w:val="00D7738A"/>
    <w:rsid w:val="00D7741B"/>
    <w:rsid w:val="00D7752C"/>
    <w:rsid w:val="00D77537"/>
    <w:rsid w:val="00D775A3"/>
    <w:rsid w:val="00D7766B"/>
    <w:rsid w:val="00D77831"/>
    <w:rsid w:val="00D77942"/>
    <w:rsid w:val="00D779A7"/>
    <w:rsid w:val="00D77C53"/>
    <w:rsid w:val="00D77C78"/>
    <w:rsid w:val="00D77CC8"/>
    <w:rsid w:val="00D77D39"/>
    <w:rsid w:val="00D77E46"/>
    <w:rsid w:val="00D77F1B"/>
    <w:rsid w:val="00D77F2D"/>
    <w:rsid w:val="00D77F69"/>
    <w:rsid w:val="00D80010"/>
    <w:rsid w:val="00D80192"/>
    <w:rsid w:val="00D802E7"/>
    <w:rsid w:val="00D80344"/>
    <w:rsid w:val="00D80378"/>
    <w:rsid w:val="00D80448"/>
    <w:rsid w:val="00D80487"/>
    <w:rsid w:val="00D804B3"/>
    <w:rsid w:val="00D80567"/>
    <w:rsid w:val="00D80598"/>
    <w:rsid w:val="00D805DB"/>
    <w:rsid w:val="00D8070B"/>
    <w:rsid w:val="00D80719"/>
    <w:rsid w:val="00D807C6"/>
    <w:rsid w:val="00D808CF"/>
    <w:rsid w:val="00D809A7"/>
    <w:rsid w:val="00D809B6"/>
    <w:rsid w:val="00D80A01"/>
    <w:rsid w:val="00D80A91"/>
    <w:rsid w:val="00D80AE5"/>
    <w:rsid w:val="00D80B6F"/>
    <w:rsid w:val="00D80D87"/>
    <w:rsid w:val="00D80DE6"/>
    <w:rsid w:val="00D80E23"/>
    <w:rsid w:val="00D80EDE"/>
    <w:rsid w:val="00D80F11"/>
    <w:rsid w:val="00D81039"/>
    <w:rsid w:val="00D81067"/>
    <w:rsid w:val="00D810E5"/>
    <w:rsid w:val="00D81108"/>
    <w:rsid w:val="00D8113D"/>
    <w:rsid w:val="00D811DE"/>
    <w:rsid w:val="00D811F5"/>
    <w:rsid w:val="00D811FD"/>
    <w:rsid w:val="00D81243"/>
    <w:rsid w:val="00D81288"/>
    <w:rsid w:val="00D813BA"/>
    <w:rsid w:val="00D81442"/>
    <w:rsid w:val="00D814C8"/>
    <w:rsid w:val="00D815C5"/>
    <w:rsid w:val="00D81652"/>
    <w:rsid w:val="00D8166D"/>
    <w:rsid w:val="00D81671"/>
    <w:rsid w:val="00D816EF"/>
    <w:rsid w:val="00D8176E"/>
    <w:rsid w:val="00D817B1"/>
    <w:rsid w:val="00D818A1"/>
    <w:rsid w:val="00D8190F"/>
    <w:rsid w:val="00D81A5B"/>
    <w:rsid w:val="00D81A70"/>
    <w:rsid w:val="00D81B21"/>
    <w:rsid w:val="00D81C82"/>
    <w:rsid w:val="00D81CA7"/>
    <w:rsid w:val="00D81CAA"/>
    <w:rsid w:val="00D81D1E"/>
    <w:rsid w:val="00D81D85"/>
    <w:rsid w:val="00D81DFA"/>
    <w:rsid w:val="00D81E52"/>
    <w:rsid w:val="00D81E7B"/>
    <w:rsid w:val="00D81F88"/>
    <w:rsid w:val="00D81F9D"/>
    <w:rsid w:val="00D81FEE"/>
    <w:rsid w:val="00D8201A"/>
    <w:rsid w:val="00D82127"/>
    <w:rsid w:val="00D8224B"/>
    <w:rsid w:val="00D8225B"/>
    <w:rsid w:val="00D82267"/>
    <w:rsid w:val="00D822D9"/>
    <w:rsid w:val="00D82361"/>
    <w:rsid w:val="00D8251A"/>
    <w:rsid w:val="00D82555"/>
    <w:rsid w:val="00D825A0"/>
    <w:rsid w:val="00D825FF"/>
    <w:rsid w:val="00D82620"/>
    <w:rsid w:val="00D826A5"/>
    <w:rsid w:val="00D827C0"/>
    <w:rsid w:val="00D82853"/>
    <w:rsid w:val="00D828C5"/>
    <w:rsid w:val="00D82979"/>
    <w:rsid w:val="00D829E0"/>
    <w:rsid w:val="00D82B4D"/>
    <w:rsid w:val="00D82BEA"/>
    <w:rsid w:val="00D82C47"/>
    <w:rsid w:val="00D82C8A"/>
    <w:rsid w:val="00D82CF1"/>
    <w:rsid w:val="00D82E59"/>
    <w:rsid w:val="00D82EA8"/>
    <w:rsid w:val="00D82F4F"/>
    <w:rsid w:val="00D83080"/>
    <w:rsid w:val="00D830E6"/>
    <w:rsid w:val="00D830F8"/>
    <w:rsid w:val="00D83162"/>
    <w:rsid w:val="00D831CF"/>
    <w:rsid w:val="00D831E2"/>
    <w:rsid w:val="00D831FC"/>
    <w:rsid w:val="00D83202"/>
    <w:rsid w:val="00D832D5"/>
    <w:rsid w:val="00D832FE"/>
    <w:rsid w:val="00D83354"/>
    <w:rsid w:val="00D83430"/>
    <w:rsid w:val="00D8358E"/>
    <w:rsid w:val="00D836CB"/>
    <w:rsid w:val="00D837DF"/>
    <w:rsid w:val="00D8381C"/>
    <w:rsid w:val="00D839C9"/>
    <w:rsid w:val="00D83A9A"/>
    <w:rsid w:val="00D83A9E"/>
    <w:rsid w:val="00D83BB8"/>
    <w:rsid w:val="00D83C50"/>
    <w:rsid w:val="00D83D84"/>
    <w:rsid w:val="00D83D8B"/>
    <w:rsid w:val="00D83DF5"/>
    <w:rsid w:val="00D83E27"/>
    <w:rsid w:val="00D83E52"/>
    <w:rsid w:val="00D83F16"/>
    <w:rsid w:val="00D83FB2"/>
    <w:rsid w:val="00D84021"/>
    <w:rsid w:val="00D840B2"/>
    <w:rsid w:val="00D84156"/>
    <w:rsid w:val="00D841A8"/>
    <w:rsid w:val="00D84234"/>
    <w:rsid w:val="00D8424B"/>
    <w:rsid w:val="00D8425F"/>
    <w:rsid w:val="00D84328"/>
    <w:rsid w:val="00D84412"/>
    <w:rsid w:val="00D845C5"/>
    <w:rsid w:val="00D845CE"/>
    <w:rsid w:val="00D84625"/>
    <w:rsid w:val="00D84643"/>
    <w:rsid w:val="00D8465C"/>
    <w:rsid w:val="00D84681"/>
    <w:rsid w:val="00D846B4"/>
    <w:rsid w:val="00D846B8"/>
    <w:rsid w:val="00D84711"/>
    <w:rsid w:val="00D84774"/>
    <w:rsid w:val="00D849C0"/>
    <w:rsid w:val="00D849EE"/>
    <w:rsid w:val="00D84A43"/>
    <w:rsid w:val="00D84BB2"/>
    <w:rsid w:val="00D84D26"/>
    <w:rsid w:val="00D84D5F"/>
    <w:rsid w:val="00D84DB4"/>
    <w:rsid w:val="00D84E80"/>
    <w:rsid w:val="00D84F13"/>
    <w:rsid w:val="00D84F8C"/>
    <w:rsid w:val="00D85106"/>
    <w:rsid w:val="00D851C8"/>
    <w:rsid w:val="00D85226"/>
    <w:rsid w:val="00D85242"/>
    <w:rsid w:val="00D85279"/>
    <w:rsid w:val="00D85294"/>
    <w:rsid w:val="00D852F7"/>
    <w:rsid w:val="00D853A7"/>
    <w:rsid w:val="00D85405"/>
    <w:rsid w:val="00D854BD"/>
    <w:rsid w:val="00D85592"/>
    <w:rsid w:val="00D85599"/>
    <w:rsid w:val="00D855FB"/>
    <w:rsid w:val="00D855FF"/>
    <w:rsid w:val="00D85683"/>
    <w:rsid w:val="00D85854"/>
    <w:rsid w:val="00D8589F"/>
    <w:rsid w:val="00D858A1"/>
    <w:rsid w:val="00D858FF"/>
    <w:rsid w:val="00D859BA"/>
    <w:rsid w:val="00D85A8E"/>
    <w:rsid w:val="00D85B4C"/>
    <w:rsid w:val="00D85C2F"/>
    <w:rsid w:val="00D85C4B"/>
    <w:rsid w:val="00D85D8B"/>
    <w:rsid w:val="00D85DE4"/>
    <w:rsid w:val="00D85E20"/>
    <w:rsid w:val="00D85E3C"/>
    <w:rsid w:val="00D85F27"/>
    <w:rsid w:val="00D860EB"/>
    <w:rsid w:val="00D86114"/>
    <w:rsid w:val="00D86141"/>
    <w:rsid w:val="00D86189"/>
    <w:rsid w:val="00D8623A"/>
    <w:rsid w:val="00D86241"/>
    <w:rsid w:val="00D86324"/>
    <w:rsid w:val="00D8637A"/>
    <w:rsid w:val="00D86474"/>
    <w:rsid w:val="00D864F1"/>
    <w:rsid w:val="00D86558"/>
    <w:rsid w:val="00D865C5"/>
    <w:rsid w:val="00D865CE"/>
    <w:rsid w:val="00D865E0"/>
    <w:rsid w:val="00D866F5"/>
    <w:rsid w:val="00D866FB"/>
    <w:rsid w:val="00D8676F"/>
    <w:rsid w:val="00D867C4"/>
    <w:rsid w:val="00D868D6"/>
    <w:rsid w:val="00D8690B"/>
    <w:rsid w:val="00D86944"/>
    <w:rsid w:val="00D86966"/>
    <w:rsid w:val="00D869D8"/>
    <w:rsid w:val="00D86A19"/>
    <w:rsid w:val="00D86A4D"/>
    <w:rsid w:val="00D86A7D"/>
    <w:rsid w:val="00D86B54"/>
    <w:rsid w:val="00D86BB7"/>
    <w:rsid w:val="00D86BFB"/>
    <w:rsid w:val="00D86C7C"/>
    <w:rsid w:val="00D86C7F"/>
    <w:rsid w:val="00D86C90"/>
    <w:rsid w:val="00D86D70"/>
    <w:rsid w:val="00D86DB3"/>
    <w:rsid w:val="00D86DBE"/>
    <w:rsid w:val="00D86E61"/>
    <w:rsid w:val="00D86F16"/>
    <w:rsid w:val="00D86F66"/>
    <w:rsid w:val="00D86FE5"/>
    <w:rsid w:val="00D86FF0"/>
    <w:rsid w:val="00D870E8"/>
    <w:rsid w:val="00D8713E"/>
    <w:rsid w:val="00D871AD"/>
    <w:rsid w:val="00D87207"/>
    <w:rsid w:val="00D872E0"/>
    <w:rsid w:val="00D872F5"/>
    <w:rsid w:val="00D874EF"/>
    <w:rsid w:val="00D8763A"/>
    <w:rsid w:val="00D8778A"/>
    <w:rsid w:val="00D8797B"/>
    <w:rsid w:val="00D87A38"/>
    <w:rsid w:val="00D87A59"/>
    <w:rsid w:val="00D87B51"/>
    <w:rsid w:val="00D87D12"/>
    <w:rsid w:val="00D87ED9"/>
    <w:rsid w:val="00D87F91"/>
    <w:rsid w:val="00D87FB9"/>
    <w:rsid w:val="00D87FDB"/>
    <w:rsid w:val="00D90063"/>
    <w:rsid w:val="00D90102"/>
    <w:rsid w:val="00D901CC"/>
    <w:rsid w:val="00D90393"/>
    <w:rsid w:val="00D90421"/>
    <w:rsid w:val="00D90453"/>
    <w:rsid w:val="00D90471"/>
    <w:rsid w:val="00D905F9"/>
    <w:rsid w:val="00D90618"/>
    <w:rsid w:val="00D906D9"/>
    <w:rsid w:val="00D9077B"/>
    <w:rsid w:val="00D909AB"/>
    <w:rsid w:val="00D90AB1"/>
    <w:rsid w:val="00D90AE9"/>
    <w:rsid w:val="00D90BA6"/>
    <w:rsid w:val="00D90C1E"/>
    <w:rsid w:val="00D90D3D"/>
    <w:rsid w:val="00D90D51"/>
    <w:rsid w:val="00D90D8C"/>
    <w:rsid w:val="00D90F2D"/>
    <w:rsid w:val="00D90F8E"/>
    <w:rsid w:val="00D90FBD"/>
    <w:rsid w:val="00D911F3"/>
    <w:rsid w:val="00D913E0"/>
    <w:rsid w:val="00D91422"/>
    <w:rsid w:val="00D91499"/>
    <w:rsid w:val="00D914E8"/>
    <w:rsid w:val="00D91626"/>
    <w:rsid w:val="00D916A7"/>
    <w:rsid w:val="00D916C2"/>
    <w:rsid w:val="00D916F8"/>
    <w:rsid w:val="00D91753"/>
    <w:rsid w:val="00D917DC"/>
    <w:rsid w:val="00D918F7"/>
    <w:rsid w:val="00D91A63"/>
    <w:rsid w:val="00D91A93"/>
    <w:rsid w:val="00D91AA2"/>
    <w:rsid w:val="00D91B4B"/>
    <w:rsid w:val="00D91B72"/>
    <w:rsid w:val="00D91BB3"/>
    <w:rsid w:val="00D91BD2"/>
    <w:rsid w:val="00D91C41"/>
    <w:rsid w:val="00D91C6B"/>
    <w:rsid w:val="00D91C89"/>
    <w:rsid w:val="00D91C9D"/>
    <w:rsid w:val="00D91D8D"/>
    <w:rsid w:val="00D91D99"/>
    <w:rsid w:val="00D91DC9"/>
    <w:rsid w:val="00D91FE8"/>
    <w:rsid w:val="00D92118"/>
    <w:rsid w:val="00D921A4"/>
    <w:rsid w:val="00D922E8"/>
    <w:rsid w:val="00D92334"/>
    <w:rsid w:val="00D9233E"/>
    <w:rsid w:val="00D9234D"/>
    <w:rsid w:val="00D923CC"/>
    <w:rsid w:val="00D92525"/>
    <w:rsid w:val="00D925E2"/>
    <w:rsid w:val="00D9266B"/>
    <w:rsid w:val="00D926BD"/>
    <w:rsid w:val="00D92784"/>
    <w:rsid w:val="00D927FD"/>
    <w:rsid w:val="00D928BA"/>
    <w:rsid w:val="00D928BE"/>
    <w:rsid w:val="00D928FE"/>
    <w:rsid w:val="00D9295C"/>
    <w:rsid w:val="00D92961"/>
    <w:rsid w:val="00D929A2"/>
    <w:rsid w:val="00D929E7"/>
    <w:rsid w:val="00D929ED"/>
    <w:rsid w:val="00D92BB2"/>
    <w:rsid w:val="00D92BB5"/>
    <w:rsid w:val="00D92BBB"/>
    <w:rsid w:val="00D92BEE"/>
    <w:rsid w:val="00D92C29"/>
    <w:rsid w:val="00D92C37"/>
    <w:rsid w:val="00D92C73"/>
    <w:rsid w:val="00D92D09"/>
    <w:rsid w:val="00D92DC3"/>
    <w:rsid w:val="00D92DD3"/>
    <w:rsid w:val="00D92E82"/>
    <w:rsid w:val="00D92EA6"/>
    <w:rsid w:val="00D92F91"/>
    <w:rsid w:val="00D92F99"/>
    <w:rsid w:val="00D92FDB"/>
    <w:rsid w:val="00D92FE4"/>
    <w:rsid w:val="00D9301F"/>
    <w:rsid w:val="00D9304A"/>
    <w:rsid w:val="00D930EA"/>
    <w:rsid w:val="00D9319D"/>
    <w:rsid w:val="00D931CC"/>
    <w:rsid w:val="00D931FC"/>
    <w:rsid w:val="00D93276"/>
    <w:rsid w:val="00D93278"/>
    <w:rsid w:val="00D9341B"/>
    <w:rsid w:val="00D934E5"/>
    <w:rsid w:val="00D93517"/>
    <w:rsid w:val="00D93600"/>
    <w:rsid w:val="00D93601"/>
    <w:rsid w:val="00D9364C"/>
    <w:rsid w:val="00D936A2"/>
    <w:rsid w:val="00D9371E"/>
    <w:rsid w:val="00D9373A"/>
    <w:rsid w:val="00D9377A"/>
    <w:rsid w:val="00D937A5"/>
    <w:rsid w:val="00D937F9"/>
    <w:rsid w:val="00D93883"/>
    <w:rsid w:val="00D93921"/>
    <w:rsid w:val="00D939A2"/>
    <w:rsid w:val="00D939CC"/>
    <w:rsid w:val="00D93B1D"/>
    <w:rsid w:val="00D93B7F"/>
    <w:rsid w:val="00D93BF8"/>
    <w:rsid w:val="00D93CA1"/>
    <w:rsid w:val="00D93CFA"/>
    <w:rsid w:val="00D93D1E"/>
    <w:rsid w:val="00D93DE4"/>
    <w:rsid w:val="00D93DEA"/>
    <w:rsid w:val="00D93E3D"/>
    <w:rsid w:val="00D93EEB"/>
    <w:rsid w:val="00D94040"/>
    <w:rsid w:val="00D9404A"/>
    <w:rsid w:val="00D94172"/>
    <w:rsid w:val="00D9417F"/>
    <w:rsid w:val="00D942A1"/>
    <w:rsid w:val="00D94334"/>
    <w:rsid w:val="00D9433E"/>
    <w:rsid w:val="00D9453B"/>
    <w:rsid w:val="00D94553"/>
    <w:rsid w:val="00D945B7"/>
    <w:rsid w:val="00D945F1"/>
    <w:rsid w:val="00D94796"/>
    <w:rsid w:val="00D94851"/>
    <w:rsid w:val="00D948C3"/>
    <w:rsid w:val="00D94972"/>
    <w:rsid w:val="00D94991"/>
    <w:rsid w:val="00D9499F"/>
    <w:rsid w:val="00D949B0"/>
    <w:rsid w:val="00D949F5"/>
    <w:rsid w:val="00D94C2F"/>
    <w:rsid w:val="00D94C6C"/>
    <w:rsid w:val="00D94D60"/>
    <w:rsid w:val="00D94EDD"/>
    <w:rsid w:val="00D95002"/>
    <w:rsid w:val="00D951C6"/>
    <w:rsid w:val="00D95275"/>
    <w:rsid w:val="00D952F8"/>
    <w:rsid w:val="00D95413"/>
    <w:rsid w:val="00D954D7"/>
    <w:rsid w:val="00D954F1"/>
    <w:rsid w:val="00D95518"/>
    <w:rsid w:val="00D9569A"/>
    <w:rsid w:val="00D956F0"/>
    <w:rsid w:val="00D95846"/>
    <w:rsid w:val="00D958DD"/>
    <w:rsid w:val="00D9591A"/>
    <w:rsid w:val="00D95B46"/>
    <w:rsid w:val="00D95B91"/>
    <w:rsid w:val="00D95C4C"/>
    <w:rsid w:val="00D95CA9"/>
    <w:rsid w:val="00D95D07"/>
    <w:rsid w:val="00D95D44"/>
    <w:rsid w:val="00D95F50"/>
    <w:rsid w:val="00D960A0"/>
    <w:rsid w:val="00D96150"/>
    <w:rsid w:val="00D96243"/>
    <w:rsid w:val="00D96264"/>
    <w:rsid w:val="00D963C6"/>
    <w:rsid w:val="00D96457"/>
    <w:rsid w:val="00D96492"/>
    <w:rsid w:val="00D964E9"/>
    <w:rsid w:val="00D96501"/>
    <w:rsid w:val="00D96557"/>
    <w:rsid w:val="00D9673A"/>
    <w:rsid w:val="00D967A2"/>
    <w:rsid w:val="00D9688E"/>
    <w:rsid w:val="00D96933"/>
    <w:rsid w:val="00D96964"/>
    <w:rsid w:val="00D96988"/>
    <w:rsid w:val="00D96999"/>
    <w:rsid w:val="00D96A57"/>
    <w:rsid w:val="00D96A7C"/>
    <w:rsid w:val="00D96AAC"/>
    <w:rsid w:val="00D96B43"/>
    <w:rsid w:val="00D96BCC"/>
    <w:rsid w:val="00D96BD0"/>
    <w:rsid w:val="00D96D57"/>
    <w:rsid w:val="00D96F66"/>
    <w:rsid w:val="00D96F70"/>
    <w:rsid w:val="00D970BA"/>
    <w:rsid w:val="00D970F5"/>
    <w:rsid w:val="00D97136"/>
    <w:rsid w:val="00D971AB"/>
    <w:rsid w:val="00D972CC"/>
    <w:rsid w:val="00D972F4"/>
    <w:rsid w:val="00D973C9"/>
    <w:rsid w:val="00D974A2"/>
    <w:rsid w:val="00D974B7"/>
    <w:rsid w:val="00D97515"/>
    <w:rsid w:val="00D9754B"/>
    <w:rsid w:val="00D97559"/>
    <w:rsid w:val="00D976A0"/>
    <w:rsid w:val="00D976C1"/>
    <w:rsid w:val="00D97811"/>
    <w:rsid w:val="00D97850"/>
    <w:rsid w:val="00D97936"/>
    <w:rsid w:val="00D97A3C"/>
    <w:rsid w:val="00D97A57"/>
    <w:rsid w:val="00D97B19"/>
    <w:rsid w:val="00D97B56"/>
    <w:rsid w:val="00D97B59"/>
    <w:rsid w:val="00D97DD1"/>
    <w:rsid w:val="00D97E0D"/>
    <w:rsid w:val="00D97E2F"/>
    <w:rsid w:val="00D97EAA"/>
    <w:rsid w:val="00DA0029"/>
    <w:rsid w:val="00DA00D0"/>
    <w:rsid w:val="00DA015D"/>
    <w:rsid w:val="00DA0252"/>
    <w:rsid w:val="00DA0270"/>
    <w:rsid w:val="00DA0447"/>
    <w:rsid w:val="00DA0615"/>
    <w:rsid w:val="00DA072B"/>
    <w:rsid w:val="00DA08AA"/>
    <w:rsid w:val="00DA0996"/>
    <w:rsid w:val="00DA09AD"/>
    <w:rsid w:val="00DA09D5"/>
    <w:rsid w:val="00DA09DB"/>
    <w:rsid w:val="00DA0C5C"/>
    <w:rsid w:val="00DA0C9F"/>
    <w:rsid w:val="00DA0CAB"/>
    <w:rsid w:val="00DA0D81"/>
    <w:rsid w:val="00DA0DDD"/>
    <w:rsid w:val="00DA0F30"/>
    <w:rsid w:val="00DA0FBA"/>
    <w:rsid w:val="00DA0FCC"/>
    <w:rsid w:val="00DA10C8"/>
    <w:rsid w:val="00DA10EC"/>
    <w:rsid w:val="00DA11BE"/>
    <w:rsid w:val="00DA11E6"/>
    <w:rsid w:val="00DA12CD"/>
    <w:rsid w:val="00DA12EE"/>
    <w:rsid w:val="00DA1342"/>
    <w:rsid w:val="00DA13EE"/>
    <w:rsid w:val="00DA14B1"/>
    <w:rsid w:val="00DA14C8"/>
    <w:rsid w:val="00DA1583"/>
    <w:rsid w:val="00DA163C"/>
    <w:rsid w:val="00DA191E"/>
    <w:rsid w:val="00DA19DB"/>
    <w:rsid w:val="00DA1A46"/>
    <w:rsid w:val="00DA1A5B"/>
    <w:rsid w:val="00DA1ABC"/>
    <w:rsid w:val="00DA1ACC"/>
    <w:rsid w:val="00DA1AE9"/>
    <w:rsid w:val="00DA1B48"/>
    <w:rsid w:val="00DA1B5A"/>
    <w:rsid w:val="00DA1BED"/>
    <w:rsid w:val="00DA1BFF"/>
    <w:rsid w:val="00DA1C6A"/>
    <w:rsid w:val="00DA1D50"/>
    <w:rsid w:val="00DA1D85"/>
    <w:rsid w:val="00DA1FC4"/>
    <w:rsid w:val="00DA20C9"/>
    <w:rsid w:val="00DA2100"/>
    <w:rsid w:val="00DA2146"/>
    <w:rsid w:val="00DA21F3"/>
    <w:rsid w:val="00DA22F4"/>
    <w:rsid w:val="00DA2331"/>
    <w:rsid w:val="00DA2516"/>
    <w:rsid w:val="00DA2529"/>
    <w:rsid w:val="00DA2663"/>
    <w:rsid w:val="00DA26D3"/>
    <w:rsid w:val="00DA2731"/>
    <w:rsid w:val="00DA2771"/>
    <w:rsid w:val="00DA2829"/>
    <w:rsid w:val="00DA2882"/>
    <w:rsid w:val="00DA2886"/>
    <w:rsid w:val="00DA296F"/>
    <w:rsid w:val="00DA2984"/>
    <w:rsid w:val="00DA29F3"/>
    <w:rsid w:val="00DA2A20"/>
    <w:rsid w:val="00DA2A6E"/>
    <w:rsid w:val="00DA2A6F"/>
    <w:rsid w:val="00DA2CB1"/>
    <w:rsid w:val="00DA2DDA"/>
    <w:rsid w:val="00DA2F44"/>
    <w:rsid w:val="00DA30A9"/>
    <w:rsid w:val="00DA31DD"/>
    <w:rsid w:val="00DA3206"/>
    <w:rsid w:val="00DA3220"/>
    <w:rsid w:val="00DA3247"/>
    <w:rsid w:val="00DA32C1"/>
    <w:rsid w:val="00DA32C8"/>
    <w:rsid w:val="00DA32F0"/>
    <w:rsid w:val="00DA3347"/>
    <w:rsid w:val="00DA337F"/>
    <w:rsid w:val="00DA33B3"/>
    <w:rsid w:val="00DA33BF"/>
    <w:rsid w:val="00DA3430"/>
    <w:rsid w:val="00DA347A"/>
    <w:rsid w:val="00DA35F6"/>
    <w:rsid w:val="00DA3655"/>
    <w:rsid w:val="00DA3674"/>
    <w:rsid w:val="00DA36CF"/>
    <w:rsid w:val="00DA37E4"/>
    <w:rsid w:val="00DA3863"/>
    <w:rsid w:val="00DA3957"/>
    <w:rsid w:val="00DA3A0F"/>
    <w:rsid w:val="00DA3AA9"/>
    <w:rsid w:val="00DA3B40"/>
    <w:rsid w:val="00DA3B46"/>
    <w:rsid w:val="00DA3B6F"/>
    <w:rsid w:val="00DA3B8E"/>
    <w:rsid w:val="00DA3CCB"/>
    <w:rsid w:val="00DA3D8C"/>
    <w:rsid w:val="00DA3D90"/>
    <w:rsid w:val="00DA3EBB"/>
    <w:rsid w:val="00DA3F4A"/>
    <w:rsid w:val="00DA3F98"/>
    <w:rsid w:val="00DA3FA0"/>
    <w:rsid w:val="00DA3FAD"/>
    <w:rsid w:val="00DA4028"/>
    <w:rsid w:val="00DA4044"/>
    <w:rsid w:val="00DA40DE"/>
    <w:rsid w:val="00DA4181"/>
    <w:rsid w:val="00DA424A"/>
    <w:rsid w:val="00DA42E8"/>
    <w:rsid w:val="00DA43BF"/>
    <w:rsid w:val="00DA446A"/>
    <w:rsid w:val="00DA44CE"/>
    <w:rsid w:val="00DA44EB"/>
    <w:rsid w:val="00DA4519"/>
    <w:rsid w:val="00DA458F"/>
    <w:rsid w:val="00DA45AB"/>
    <w:rsid w:val="00DA45BC"/>
    <w:rsid w:val="00DA4679"/>
    <w:rsid w:val="00DA486D"/>
    <w:rsid w:val="00DA4957"/>
    <w:rsid w:val="00DA49FD"/>
    <w:rsid w:val="00DA4A30"/>
    <w:rsid w:val="00DA4A87"/>
    <w:rsid w:val="00DA4B44"/>
    <w:rsid w:val="00DA4BD6"/>
    <w:rsid w:val="00DA4BE7"/>
    <w:rsid w:val="00DA4D38"/>
    <w:rsid w:val="00DA4D3D"/>
    <w:rsid w:val="00DA4DF9"/>
    <w:rsid w:val="00DA4E1B"/>
    <w:rsid w:val="00DA4E3C"/>
    <w:rsid w:val="00DA4EFB"/>
    <w:rsid w:val="00DA4FC3"/>
    <w:rsid w:val="00DA503A"/>
    <w:rsid w:val="00DA50FA"/>
    <w:rsid w:val="00DA53CD"/>
    <w:rsid w:val="00DA5439"/>
    <w:rsid w:val="00DA5509"/>
    <w:rsid w:val="00DA551A"/>
    <w:rsid w:val="00DA5578"/>
    <w:rsid w:val="00DA5616"/>
    <w:rsid w:val="00DA561A"/>
    <w:rsid w:val="00DA56E7"/>
    <w:rsid w:val="00DA5798"/>
    <w:rsid w:val="00DA58C9"/>
    <w:rsid w:val="00DA595E"/>
    <w:rsid w:val="00DA5977"/>
    <w:rsid w:val="00DA5AC6"/>
    <w:rsid w:val="00DA5BC3"/>
    <w:rsid w:val="00DA5C33"/>
    <w:rsid w:val="00DA5C97"/>
    <w:rsid w:val="00DA5D5B"/>
    <w:rsid w:val="00DA5E6E"/>
    <w:rsid w:val="00DA5F45"/>
    <w:rsid w:val="00DA5FFA"/>
    <w:rsid w:val="00DA6006"/>
    <w:rsid w:val="00DA60D6"/>
    <w:rsid w:val="00DA6163"/>
    <w:rsid w:val="00DA61C5"/>
    <w:rsid w:val="00DA637C"/>
    <w:rsid w:val="00DA6382"/>
    <w:rsid w:val="00DA6499"/>
    <w:rsid w:val="00DA6554"/>
    <w:rsid w:val="00DA65A1"/>
    <w:rsid w:val="00DA66B1"/>
    <w:rsid w:val="00DA671A"/>
    <w:rsid w:val="00DA67E1"/>
    <w:rsid w:val="00DA68B4"/>
    <w:rsid w:val="00DA6A83"/>
    <w:rsid w:val="00DA6B28"/>
    <w:rsid w:val="00DA6BD2"/>
    <w:rsid w:val="00DA6C46"/>
    <w:rsid w:val="00DA6C4C"/>
    <w:rsid w:val="00DA6CB2"/>
    <w:rsid w:val="00DA6D64"/>
    <w:rsid w:val="00DA6E6E"/>
    <w:rsid w:val="00DA6F1C"/>
    <w:rsid w:val="00DA6FFE"/>
    <w:rsid w:val="00DA70CB"/>
    <w:rsid w:val="00DA7147"/>
    <w:rsid w:val="00DA71B3"/>
    <w:rsid w:val="00DA7226"/>
    <w:rsid w:val="00DA7231"/>
    <w:rsid w:val="00DA7265"/>
    <w:rsid w:val="00DA7280"/>
    <w:rsid w:val="00DA739B"/>
    <w:rsid w:val="00DA73F9"/>
    <w:rsid w:val="00DA7473"/>
    <w:rsid w:val="00DA74DD"/>
    <w:rsid w:val="00DA7544"/>
    <w:rsid w:val="00DA756F"/>
    <w:rsid w:val="00DA7594"/>
    <w:rsid w:val="00DA75AA"/>
    <w:rsid w:val="00DA75F7"/>
    <w:rsid w:val="00DA765D"/>
    <w:rsid w:val="00DA7755"/>
    <w:rsid w:val="00DA77FD"/>
    <w:rsid w:val="00DA786F"/>
    <w:rsid w:val="00DA7886"/>
    <w:rsid w:val="00DA7953"/>
    <w:rsid w:val="00DA7963"/>
    <w:rsid w:val="00DA7A33"/>
    <w:rsid w:val="00DA7AA2"/>
    <w:rsid w:val="00DA7AA9"/>
    <w:rsid w:val="00DA7ABA"/>
    <w:rsid w:val="00DA7C27"/>
    <w:rsid w:val="00DA7C74"/>
    <w:rsid w:val="00DA7E01"/>
    <w:rsid w:val="00DA7E4A"/>
    <w:rsid w:val="00DA7F57"/>
    <w:rsid w:val="00DB0037"/>
    <w:rsid w:val="00DB006C"/>
    <w:rsid w:val="00DB00F4"/>
    <w:rsid w:val="00DB00F5"/>
    <w:rsid w:val="00DB0297"/>
    <w:rsid w:val="00DB02A3"/>
    <w:rsid w:val="00DB02BE"/>
    <w:rsid w:val="00DB0313"/>
    <w:rsid w:val="00DB0356"/>
    <w:rsid w:val="00DB045B"/>
    <w:rsid w:val="00DB05CD"/>
    <w:rsid w:val="00DB05D2"/>
    <w:rsid w:val="00DB0604"/>
    <w:rsid w:val="00DB07D6"/>
    <w:rsid w:val="00DB0877"/>
    <w:rsid w:val="00DB0884"/>
    <w:rsid w:val="00DB089E"/>
    <w:rsid w:val="00DB08B1"/>
    <w:rsid w:val="00DB09DA"/>
    <w:rsid w:val="00DB0AB7"/>
    <w:rsid w:val="00DB0BF4"/>
    <w:rsid w:val="00DB0CE1"/>
    <w:rsid w:val="00DB0D8D"/>
    <w:rsid w:val="00DB0DA1"/>
    <w:rsid w:val="00DB0E1C"/>
    <w:rsid w:val="00DB0E84"/>
    <w:rsid w:val="00DB107D"/>
    <w:rsid w:val="00DB1102"/>
    <w:rsid w:val="00DB110B"/>
    <w:rsid w:val="00DB117C"/>
    <w:rsid w:val="00DB1190"/>
    <w:rsid w:val="00DB11D3"/>
    <w:rsid w:val="00DB11EC"/>
    <w:rsid w:val="00DB1212"/>
    <w:rsid w:val="00DB1241"/>
    <w:rsid w:val="00DB1385"/>
    <w:rsid w:val="00DB153D"/>
    <w:rsid w:val="00DB1543"/>
    <w:rsid w:val="00DB15C0"/>
    <w:rsid w:val="00DB15DC"/>
    <w:rsid w:val="00DB15E9"/>
    <w:rsid w:val="00DB1645"/>
    <w:rsid w:val="00DB1759"/>
    <w:rsid w:val="00DB1815"/>
    <w:rsid w:val="00DB1818"/>
    <w:rsid w:val="00DB1822"/>
    <w:rsid w:val="00DB1830"/>
    <w:rsid w:val="00DB192E"/>
    <w:rsid w:val="00DB1988"/>
    <w:rsid w:val="00DB1C04"/>
    <w:rsid w:val="00DB1CD5"/>
    <w:rsid w:val="00DB1D73"/>
    <w:rsid w:val="00DB1D98"/>
    <w:rsid w:val="00DB1E87"/>
    <w:rsid w:val="00DB2042"/>
    <w:rsid w:val="00DB216B"/>
    <w:rsid w:val="00DB224B"/>
    <w:rsid w:val="00DB225F"/>
    <w:rsid w:val="00DB233B"/>
    <w:rsid w:val="00DB23BF"/>
    <w:rsid w:val="00DB23D0"/>
    <w:rsid w:val="00DB24DD"/>
    <w:rsid w:val="00DB2587"/>
    <w:rsid w:val="00DB25AA"/>
    <w:rsid w:val="00DB25DD"/>
    <w:rsid w:val="00DB2672"/>
    <w:rsid w:val="00DB275A"/>
    <w:rsid w:val="00DB27CD"/>
    <w:rsid w:val="00DB281C"/>
    <w:rsid w:val="00DB2821"/>
    <w:rsid w:val="00DB299B"/>
    <w:rsid w:val="00DB2A64"/>
    <w:rsid w:val="00DB2BB7"/>
    <w:rsid w:val="00DB2BCA"/>
    <w:rsid w:val="00DB2C4E"/>
    <w:rsid w:val="00DB2C73"/>
    <w:rsid w:val="00DB2C94"/>
    <w:rsid w:val="00DB2E01"/>
    <w:rsid w:val="00DB2E76"/>
    <w:rsid w:val="00DB2EEF"/>
    <w:rsid w:val="00DB3068"/>
    <w:rsid w:val="00DB30E0"/>
    <w:rsid w:val="00DB3130"/>
    <w:rsid w:val="00DB319B"/>
    <w:rsid w:val="00DB32D1"/>
    <w:rsid w:val="00DB32E4"/>
    <w:rsid w:val="00DB32FE"/>
    <w:rsid w:val="00DB3520"/>
    <w:rsid w:val="00DB3528"/>
    <w:rsid w:val="00DB353F"/>
    <w:rsid w:val="00DB35BF"/>
    <w:rsid w:val="00DB380D"/>
    <w:rsid w:val="00DB3B36"/>
    <w:rsid w:val="00DB3C28"/>
    <w:rsid w:val="00DB3C9B"/>
    <w:rsid w:val="00DB3D78"/>
    <w:rsid w:val="00DB3DB1"/>
    <w:rsid w:val="00DB3EB7"/>
    <w:rsid w:val="00DB3EC4"/>
    <w:rsid w:val="00DB3F46"/>
    <w:rsid w:val="00DB40B2"/>
    <w:rsid w:val="00DB4168"/>
    <w:rsid w:val="00DB41CE"/>
    <w:rsid w:val="00DB4226"/>
    <w:rsid w:val="00DB42BC"/>
    <w:rsid w:val="00DB42E3"/>
    <w:rsid w:val="00DB42E7"/>
    <w:rsid w:val="00DB4357"/>
    <w:rsid w:val="00DB435C"/>
    <w:rsid w:val="00DB4415"/>
    <w:rsid w:val="00DB446F"/>
    <w:rsid w:val="00DB4486"/>
    <w:rsid w:val="00DB44C8"/>
    <w:rsid w:val="00DB44D6"/>
    <w:rsid w:val="00DB4536"/>
    <w:rsid w:val="00DB455F"/>
    <w:rsid w:val="00DB456C"/>
    <w:rsid w:val="00DB45E4"/>
    <w:rsid w:val="00DB461C"/>
    <w:rsid w:val="00DB46A7"/>
    <w:rsid w:val="00DB472C"/>
    <w:rsid w:val="00DB486F"/>
    <w:rsid w:val="00DB4882"/>
    <w:rsid w:val="00DB48A7"/>
    <w:rsid w:val="00DB493F"/>
    <w:rsid w:val="00DB494A"/>
    <w:rsid w:val="00DB4C77"/>
    <w:rsid w:val="00DB4C7E"/>
    <w:rsid w:val="00DB4CBB"/>
    <w:rsid w:val="00DB4CF0"/>
    <w:rsid w:val="00DB4EBC"/>
    <w:rsid w:val="00DB4F8A"/>
    <w:rsid w:val="00DB4FA2"/>
    <w:rsid w:val="00DB4FAB"/>
    <w:rsid w:val="00DB4FF1"/>
    <w:rsid w:val="00DB502E"/>
    <w:rsid w:val="00DB50D5"/>
    <w:rsid w:val="00DB50E4"/>
    <w:rsid w:val="00DB5327"/>
    <w:rsid w:val="00DB53D7"/>
    <w:rsid w:val="00DB5431"/>
    <w:rsid w:val="00DB543E"/>
    <w:rsid w:val="00DB5542"/>
    <w:rsid w:val="00DB554C"/>
    <w:rsid w:val="00DB558C"/>
    <w:rsid w:val="00DB5597"/>
    <w:rsid w:val="00DB55E1"/>
    <w:rsid w:val="00DB5890"/>
    <w:rsid w:val="00DB5907"/>
    <w:rsid w:val="00DB5955"/>
    <w:rsid w:val="00DB5956"/>
    <w:rsid w:val="00DB5962"/>
    <w:rsid w:val="00DB59E5"/>
    <w:rsid w:val="00DB5A71"/>
    <w:rsid w:val="00DB5AAE"/>
    <w:rsid w:val="00DB5B58"/>
    <w:rsid w:val="00DB5C99"/>
    <w:rsid w:val="00DB5DD0"/>
    <w:rsid w:val="00DB5EAC"/>
    <w:rsid w:val="00DB5F34"/>
    <w:rsid w:val="00DB6012"/>
    <w:rsid w:val="00DB60F9"/>
    <w:rsid w:val="00DB616B"/>
    <w:rsid w:val="00DB6191"/>
    <w:rsid w:val="00DB61B9"/>
    <w:rsid w:val="00DB61C4"/>
    <w:rsid w:val="00DB61D3"/>
    <w:rsid w:val="00DB62FE"/>
    <w:rsid w:val="00DB65AC"/>
    <w:rsid w:val="00DB660B"/>
    <w:rsid w:val="00DB6675"/>
    <w:rsid w:val="00DB671A"/>
    <w:rsid w:val="00DB6790"/>
    <w:rsid w:val="00DB67C5"/>
    <w:rsid w:val="00DB67FB"/>
    <w:rsid w:val="00DB683E"/>
    <w:rsid w:val="00DB6995"/>
    <w:rsid w:val="00DB6B2F"/>
    <w:rsid w:val="00DB6B6E"/>
    <w:rsid w:val="00DB6CB9"/>
    <w:rsid w:val="00DB6CBC"/>
    <w:rsid w:val="00DB6CF2"/>
    <w:rsid w:val="00DB6CFF"/>
    <w:rsid w:val="00DB6D27"/>
    <w:rsid w:val="00DB6D2A"/>
    <w:rsid w:val="00DB6D75"/>
    <w:rsid w:val="00DB6F63"/>
    <w:rsid w:val="00DB6FB7"/>
    <w:rsid w:val="00DB6FDF"/>
    <w:rsid w:val="00DB6FF4"/>
    <w:rsid w:val="00DB713B"/>
    <w:rsid w:val="00DB7191"/>
    <w:rsid w:val="00DB72E8"/>
    <w:rsid w:val="00DB73B8"/>
    <w:rsid w:val="00DB73E1"/>
    <w:rsid w:val="00DB76F4"/>
    <w:rsid w:val="00DB7753"/>
    <w:rsid w:val="00DB77CC"/>
    <w:rsid w:val="00DB78B8"/>
    <w:rsid w:val="00DB78FE"/>
    <w:rsid w:val="00DB795B"/>
    <w:rsid w:val="00DB7973"/>
    <w:rsid w:val="00DB7A27"/>
    <w:rsid w:val="00DB7AA5"/>
    <w:rsid w:val="00DB7B0B"/>
    <w:rsid w:val="00DB7B6A"/>
    <w:rsid w:val="00DB7CE4"/>
    <w:rsid w:val="00DB7EB1"/>
    <w:rsid w:val="00DB7ECA"/>
    <w:rsid w:val="00DB7F0A"/>
    <w:rsid w:val="00DB7F1D"/>
    <w:rsid w:val="00DB7F24"/>
    <w:rsid w:val="00DB7F8F"/>
    <w:rsid w:val="00DC0066"/>
    <w:rsid w:val="00DC00AE"/>
    <w:rsid w:val="00DC00D1"/>
    <w:rsid w:val="00DC0109"/>
    <w:rsid w:val="00DC027F"/>
    <w:rsid w:val="00DC02D8"/>
    <w:rsid w:val="00DC03C7"/>
    <w:rsid w:val="00DC03E7"/>
    <w:rsid w:val="00DC0408"/>
    <w:rsid w:val="00DC0518"/>
    <w:rsid w:val="00DC06ED"/>
    <w:rsid w:val="00DC08A6"/>
    <w:rsid w:val="00DC08C9"/>
    <w:rsid w:val="00DC0989"/>
    <w:rsid w:val="00DC0A23"/>
    <w:rsid w:val="00DC0A46"/>
    <w:rsid w:val="00DC0B05"/>
    <w:rsid w:val="00DC0B35"/>
    <w:rsid w:val="00DC0DA5"/>
    <w:rsid w:val="00DC0F96"/>
    <w:rsid w:val="00DC0F9D"/>
    <w:rsid w:val="00DC0FFF"/>
    <w:rsid w:val="00DC100A"/>
    <w:rsid w:val="00DC1020"/>
    <w:rsid w:val="00DC1027"/>
    <w:rsid w:val="00DC10A7"/>
    <w:rsid w:val="00DC10F8"/>
    <w:rsid w:val="00DC1109"/>
    <w:rsid w:val="00DC1225"/>
    <w:rsid w:val="00DC1326"/>
    <w:rsid w:val="00DC1343"/>
    <w:rsid w:val="00DC14AE"/>
    <w:rsid w:val="00DC1629"/>
    <w:rsid w:val="00DC17D3"/>
    <w:rsid w:val="00DC1954"/>
    <w:rsid w:val="00DC19AE"/>
    <w:rsid w:val="00DC1ABC"/>
    <w:rsid w:val="00DC1B04"/>
    <w:rsid w:val="00DC1E25"/>
    <w:rsid w:val="00DC1E62"/>
    <w:rsid w:val="00DC1EA7"/>
    <w:rsid w:val="00DC1ECF"/>
    <w:rsid w:val="00DC1ED2"/>
    <w:rsid w:val="00DC1F51"/>
    <w:rsid w:val="00DC1F56"/>
    <w:rsid w:val="00DC1F5D"/>
    <w:rsid w:val="00DC210E"/>
    <w:rsid w:val="00DC215A"/>
    <w:rsid w:val="00DC2203"/>
    <w:rsid w:val="00DC220E"/>
    <w:rsid w:val="00DC2316"/>
    <w:rsid w:val="00DC23B2"/>
    <w:rsid w:val="00DC249C"/>
    <w:rsid w:val="00DC2533"/>
    <w:rsid w:val="00DC26C2"/>
    <w:rsid w:val="00DC2781"/>
    <w:rsid w:val="00DC281B"/>
    <w:rsid w:val="00DC2932"/>
    <w:rsid w:val="00DC29CF"/>
    <w:rsid w:val="00DC2B31"/>
    <w:rsid w:val="00DC2BB0"/>
    <w:rsid w:val="00DC2C19"/>
    <w:rsid w:val="00DC2D00"/>
    <w:rsid w:val="00DC2DF4"/>
    <w:rsid w:val="00DC2F97"/>
    <w:rsid w:val="00DC2FFF"/>
    <w:rsid w:val="00DC305A"/>
    <w:rsid w:val="00DC30AE"/>
    <w:rsid w:val="00DC30E6"/>
    <w:rsid w:val="00DC3173"/>
    <w:rsid w:val="00DC31D5"/>
    <w:rsid w:val="00DC327B"/>
    <w:rsid w:val="00DC3451"/>
    <w:rsid w:val="00DC346B"/>
    <w:rsid w:val="00DC34C6"/>
    <w:rsid w:val="00DC3755"/>
    <w:rsid w:val="00DC388A"/>
    <w:rsid w:val="00DC394C"/>
    <w:rsid w:val="00DC395E"/>
    <w:rsid w:val="00DC3969"/>
    <w:rsid w:val="00DC39B0"/>
    <w:rsid w:val="00DC3A37"/>
    <w:rsid w:val="00DC3B2B"/>
    <w:rsid w:val="00DC3B47"/>
    <w:rsid w:val="00DC3CC7"/>
    <w:rsid w:val="00DC3D46"/>
    <w:rsid w:val="00DC3DFE"/>
    <w:rsid w:val="00DC3F6D"/>
    <w:rsid w:val="00DC3F86"/>
    <w:rsid w:val="00DC40E5"/>
    <w:rsid w:val="00DC40FD"/>
    <w:rsid w:val="00DC4155"/>
    <w:rsid w:val="00DC416B"/>
    <w:rsid w:val="00DC4173"/>
    <w:rsid w:val="00DC419E"/>
    <w:rsid w:val="00DC41C2"/>
    <w:rsid w:val="00DC422A"/>
    <w:rsid w:val="00DC4266"/>
    <w:rsid w:val="00DC426E"/>
    <w:rsid w:val="00DC4430"/>
    <w:rsid w:val="00DC4513"/>
    <w:rsid w:val="00DC4592"/>
    <w:rsid w:val="00DC4619"/>
    <w:rsid w:val="00DC4725"/>
    <w:rsid w:val="00DC4784"/>
    <w:rsid w:val="00DC4936"/>
    <w:rsid w:val="00DC4AA3"/>
    <w:rsid w:val="00DC4B11"/>
    <w:rsid w:val="00DC4C1D"/>
    <w:rsid w:val="00DC4D05"/>
    <w:rsid w:val="00DC4D6F"/>
    <w:rsid w:val="00DC4E04"/>
    <w:rsid w:val="00DC4E07"/>
    <w:rsid w:val="00DC4E97"/>
    <w:rsid w:val="00DC4F28"/>
    <w:rsid w:val="00DC4F77"/>
    <w:rsid w:val="00DC508C"/>
    <w:rsid w:val="00DC50F0"/>
    <w:rsid w:val="00DC51B8"/>
    <w:rsid w:val="00DC5289"/>
    <w:rsid w:val="00DC52A9"/>
    <w:rsid w:val="00DC52F1"/>
    <w:rsid w:val="00DC537D"/>
    <w:rsid w:val="00DC5395"/>
    <w:rsid w:val="00DC53BD"/>
    <w:rsid w:val="00DC5480"/>
    <w:rsid w:val="00DC552A"/>
    <w:rsid w:val="00DC56CD"/>
    <w:rsid w:val="00DC5741"/>
    <w:rsid w:val="00DC5849"/>
    <w:rsid w:val="00DC58E4"/>
    <w:rsid w:val="00DC592E"/>
    <w:rsid w:val="00DC5932"/>
    <w:rsid w:val="00DC598F"/>
    <w:rsid w:val="00DC5ACC"/>
    <w:rsid w:val="00DC5B45"/>
    <w:rsid w:val="00DC5B6F"/>
    <w:rsid w:val="00DC5D07"/>
    <w:rsid w:val="00DC5F05"/>
    <w:rsid w:val="00DC628F"/>
    <w:rsid w:val="00DC645F"/>
    <w:rsid w:val="00DC64F1"/>
    <w:rsid w:val="00DC657D"/>
    <w:rsid w:val="00DC6671"/>
    <w:rsid w:val="00DC677B"/>
    <w:rsid w:val="00DC692B"/>
    <w:rsid w:val="00DC697E"/>
    <w:rsid w:val="00DC6A3B"/>
    <w:rsid w:val="00DC6AF0"/>
    <w:rsid w:val="00DC6B2E"/>
    <w:rsid w:val="00DC6C46"/>
    <w:rsid w:val="00DC6C7C"/>
    <w:rsid w:val="00DC6D7A"/>
    <w:rsid w:val="00DC6DCB"/>
    <w:rsid w:val="00DC6DD6"/>
    <w:rsid w:val="00DC6E2C"/>
    <w:rsid w:val="00DC6E45"/>
    <w:rsid w:val="00DC6E74"/>
    <w:rsid w:val="00DC6EDC"/>
    <w:rsid w:val="00DC6FC5"/>
    <w:rsid w:val="00DC7088"/>
    <w:rsid w:val="00DC70DC"/>
    <w:rsid w:val="00DC714A"/>
    <w:rsid w:val="00DC71C9"/>
    <w:rsid w:val="00DC71CD"/>
    <w:rsid w:val="00DC72B1"/>
    <w:rsid w:val="00DC7405"/>
    <w:rsid w:val="00DC7504"/>
    <w:rsid w:val="00DC7516"/>
    <w:rsid w:val="00DC7650"/>
    <w:rsid w:val="00DC7687"/>
    <w:rsid w:val="00DC7732"/>
    <w:rsid w:val="00DC78FF"/>
    <w:rsid w:val="00DC7BDE"/>
    <w:rsid w:val="00DC7C11"/>
    <w:rsid w:val="00DC7DEB"/>
    <w:rsid w:val="00DC7E2F"/>
    <w:rsid w:val="00DC7E74"/>
    <w:rsid w:val="00DC7F07"/>
    <w:rsid w:val="00DC7F87"/>
    <w:rsid w:val="00DC7F91"/>
    <w:rsid w:val="00DC7FD7"/>
    <w:rsid w:val="00DD0058"/>
    <w:rsid w:val="00DD0082"/>
    <w:rsid w:val="00DD00E4"/>
    <w:rsid w:val="00DD02D6"/>
    <w:rsid w:val="00DD032A"/>
    <w:rsid w:val="00DD0358"/>
    <w:rsid w:val="00DD038F"/>
    <w:rsid w:val="00DD03B5"/>
    <w:rsid w:val="00DD0474"/>
    <w:rsid w:val="00DD05EE"/>
    <w:rsid w:val="00DD063B"/>
    <w:rsid w:val="00DD0653"/>
    <w:rsid w:val="00DD07DB"/>
    <w:rsid w:val="00DD07E4"/>
    <w:rsid w:val="00DD08D3"/>
    <w:rsid w:val="00DD08F5"/>
    <w:rsid w:val="00DD09A8"/>
    <w:rsid w:val="00DD09BF"/>
    <w:rsid w:val="00DD0BC7"/>
    <w:rsid w:val="00DD0C50"/>
    <w:rsid w:val="00DD0C93"/>
    <w:rsid w:val="00DD0E61"/>
    <w:rsid w:val="00DD0E89"/>
    <w:rsid w:val="00DD0ED5"/>
    <w:rsid w:val="00DD0F4A"/>
    <w:rsid w:val="00DD110A"/>
    <w:rsid w:val="00DD118D"/>
    <w:rsid w:val="00DD1240"/>
    <w:rsid w:val="00DD12AF"/>
    <w:rsid w:val="00DD12CF"/>
    <w:rsid w:val="00DD137B"/>
    <w:rsid w:val="00DD1452"/>
    <w:rsid w:val="00DD154B"/>
    <w:rsid w:val="00DD1579"/>
    <w:rsid w:val="00DD16F8"/>
    <w:rsid w:val="00DD1750"/>
    <w:rsid w:val="00DD1793"/>
    <w:rsid w:val="00DD17A4"/>
    <w:rsid w:val="00DD189A"/>
    <w:rsid w:val="00DD18DD"/>
    <w:rsid w:val="00DD1992"/>
    <w:rsid w:val="00DD1A27"/>
    <w:rsid w:val="00DD1A69"/>
    <w:rsid w:val="00DD1B45"/>
    <w:rsid w:val="00DD1C13"/>
    <w:rsid w:val="00DD1DF0"/>
    <w:rsid w:val="00DD1ECB"/>
    <w:rsid w:val="00DD1EE3"/>
    <w:rsid w:val="00DD1F45"/>
    <w:rsid w:val="00DD1FB6"/>
    <w:rsid w:val="00DD1FBA"/>
    <w:rsid w:val="00DD1FFA"/>
    <w:rsid w:val="00DD20D0"/>
    <w:rsid w:val="00DD21E1"/>
    <w:rsid w:val="00DD2267"/>
    <w:rsid w:val="00DD22D0"/>
    <w:rsid w:val="00DD241E"/>
    <w:rsid w:val="00DD2426"/>
    <w:rsid w:val="00DD244D"/>
    <w:rsid w:val="00DD251F"/>
    <w:rsid w:val="00DD2598"/>
    <w:rsid w:val="00DD26B7"/>
    <w:rsid w:val="00DD2714"/>
    <w:rsid w:val="00DD27E8"/>
    <w:rsid w:val="00DD27F8"/>
    <w:rsid w:val="00DD2884"/>
    <w:rsid w:val="00DD2A21"/>
    <w:rsid w:val="00DD2A97"/>
    <w:rsid w:val="00DD2AF3"/>
    <w:rsid w:val="00DD2BA3"/>
    <w:rsid w:val="00DD2C3D"/>
    <w:rsid w:val="00DD2D36"/>
    <w:rsid w:val="00DD2DF9"/>
    <w:rsid w:val="00DD2E87"/>
    <w:rsid w:val="00DD2F45"/>
    <w:rsid w:val="00DD3073"/>
    <w:rsid w:val="00DD3206"/>
    <w:rsid w:val="00DD3277"/>
    <w:rsid w:val="00DD3298"/>
    <w:rsid w:val="00DD32C3"/>
    <w:rsid w:val="00DD3422"/>
    <w:rsid w:val="00DD3426"/>
    <w:rsid w:val="00DD348C"/>
    <w:rsid w:val="00DD34E1"/>
    <w:rsid w:val="00DD3637"/>
    <w:rsid w:val="00DD37F7"/>
    <w:rsid w:val="00DD383A"/>
    <w:rsid w:val="00DD3889"/>
    <w:rsid w:val="00DD38BD"/>
    <w:rsid w:val="00DD3913"/>
    <w:rsid w:val="00DD3B46"/>
    <w:rsid w:val="00DD3BF0"/>
    <w:rsid w:val="00DD3C42"/>
    <w:rsid w:val="00DD3D4B"/>
    <w:rsid w:val="00DD3D7B"/>
    <w:rsid w:val="00DD3DCF"/>
    <w:rsid w:val="00DD3DEB"/>
    <w:rsid w:val="00DD3E2E"/>
    <w:rsid w:val="00DD3E4C"/>
    <w:rsid w:val="00DD3E74"/>
    <w:rsid w:val="00DD3EAE"/>
    <w:rsid w:val="00DD3EEC"/>
    <w:rsid w:val="00DD418A"/>
    <w:rsid w:val="00DD4225"/>
    <w:rsid w:val="00DD42C1"/>
    <w:rsid w:val="00DD42FE"/>
    <w:rsid w:val="00DD4424"/>
    <w:rsid w:val="00DD44EA"/>
    <w:rsid w:val="00DD44FC"/>
    <w:rsid w:val="00DD45C5"/>
    <w:rsid w:val="00DD45DB"/>
    <w:rsid w:val="00DD45EE"/>
    <w:rsid w:val="00DD46FD"/>
    <w:rsid w:val="00DD4763"/>
    <w:rsid w:val="00DD4767"/>
    <w:rsid w:val="00DD4810"/>
    <w:rsid w:val="00DD482A"/>
    <w:rsid w:val="00DD4841"/>
    <w:rsid w:val="00DD48D4"/>
    <w:rsid w:val="00DD4AB6"/>
    <w:rsid w:val="00DD4AD7"/>
    <w:rsid w:val="00DD4B5C"/>
    <w:rsid w:val="00DD4C8B"/>
    <w:rsid w:val="00DD4CB1"/>
    <w:rsid w:val="00DD4CB8"/>
    <w:rsid w:val="00DD4D68"/>
    <w:rsid w:val="00DD4D69"/>
    <w:rsid w:val="00DD4DF9"/>
    <w:rsid w:val="00DD4E15"/>
    <w:rsid w:val="00DD4F35"/>
    <w:rsid w:val="00DD529C"/>
    <w:rsid w:val="00DD5369"/>
    <w:rsid w:val="00DD537D"/>
    <w:rsid w:val="00DD53F7"/>
    <w:rsid w:val="00DD546E"/>
    <w:rsid w:val="00DD548B"/>
    <w:rsid w:val="00DD54F9"/>
    <w:rsid w:val="00DD5725"/>
    <w:rsid w:val="00DD57AE"/>
    <w:rsid w:val="00DD57BE"/>
    <w:rsid w:val="00DD58DF"/>
    <w:rsid w:val="00DD59EF"/>
    <w:rsid w:val="00DD5A5D"/>
    <w:rsid w:val="00DD5A8A"/>
    <w:rsid w:val="00DD5B45"/>
    <w:rsid w:val="00DD5B93"/>
    <w:rsid w:val="00DD5CEA"/>
    <w:rsid w:val="00DD5DC5"/>
    <w:rsid w:val="00DD5DDF"/>
    <w:rsid w:val="00DD5E35"/>
    <w:rsid w:val="00DD5E60"/>
    <w:rsid w:val="00DD5E6B"/>
    <w:rsid w:val="00DD5F76"/>
    <w:rsid w:val="00DD6081"/>
    <w:rsid w:val="00DD60BD"/>
    <w:rsid w:val="00DD60CE"/>
    <w:rsid w:val="00DD628E"/>
    <w:rsid w:val="00DD6369"/>
    <w:rsid w:val="00DD6400"/>
    <w:rsid w:val="00DD6448"/>
    <w:rsid w:val="00DD6494"/>
    <w:rsid w:val="00DD64E8"/>
    <w:rsid w:val="00DD6515"/>
    <w:rsid w:val="00DD6520"/>
    <w:rsid w:val="00DD6597"/>
    <w:rsid w:val="00DD65E2"/>
    <w:rsid w:val="00DD6679"/>
    <w:rsid w:val="00DD66FC"/>
    <w:rsid w:val="00DD670E"/>
    <w:rsid w:val="00DD6776"/>
    <w:rsid w:val="00DD6903"/>
    <w:rsid w:val="00DD6964"/>
    <w:rsid w:val="00DD69B6"/>
    <w:rsid w:val="00DD6B3A"/>
    <w:rsid w:val="00DD6BEF"/>
    <w:rsid w:val="00DD6C6B"/>
    <w:rsid w:val="00DD6D43"/>
    <w:rsid w:val="00DD6D49"/>
    <w:rsid w:val="00DD6D71"/>
    <w:rsid w:val="00DD6E34"/>
    <w:rsid w:val="00DD6E7F"/>
    <w:rsid w:val="00DD6F31"/>
    <w:rsid w:val="00DD6F6C"/>
    <w:rsid w:val="00DD6FD2"/>
    <w:rsid w:val="00DD7020"/>
    <w:rsid w:val="00DD7070"/>
    <w:rsid w:val="00DD7082"/>
    <w:rsid w:val="00DD7374"/>
    <w:rsid w:val="00DD73B0"/>
    <w:rsid w:val="00DD73E3"/>
    <w:rsid w:val="00DD7501"/>
    <w:rsid w:val="00DD7582"/>
    <w:rsid w:val="00DD75E5"/>
    <w:rsid w:val="00DD75FE"/>
    <w:rsid w:val="00DD7738"/>
    <w:rsid w:val="00DD77C2"/>
    <w:rsid w:val="00DD77CC"/>
    <w:rsid w:val="00DD7913"/>
    <w:rsid w:val="00DD7959"/>
    <w:rsid w:val="00DD7977"/>
    <w:rsid w:val="00DD797A"/>
    <w:rsid w:val="00DD79E4"/>
    <w:rsid w:val="00DD7A59"/>
    <w:rsid w:val="00DD7C96"/>
    <w:rsid w:val="00DD7D59"/>
    <w:rsid w:val="00DE0050"/>
    <w:rsid w:val="00DE00D4"/>
    <w:rsid w:val="00DE00EE"/>
    <w:rsid w:val="00DE0106"/>
    <w:rsid w:val="00DE0126"/>
    <w:rsid w:val="00DE019F"/>
    <w:rsid w:val="00DE025C"/>
    <w:rsid w:val="00DE0271"/>
    <w:rsid w:val="00DE0346"/>
    <w:rsid w:val="00DE0399"/>
    <w:rsid w:val="00DE03EF"/>
    <w:rsid w:val="00DE0403"/>
    <w:rsid w:val="00DE0437"/>
    <w:rsid w:val="00DE046B"/>
    <w:rsid w:val="00DE0550"/>
    <w:rsid w:val="00DE058D"/>
    <w:rsid w:val="00DE0604"/>
    <w:rsid w:val="00DE06F2"/>
    <w:rsid w:val="00DE06F3"/>
    <w:rsid w:val="00DE0745"/>
    <w:rsid w:val="00DE0845"/>
    <w:rsid w:val="00DE085D"/>
    <w:rsid w:val="00DE08C3"/>
    <w:rsid w:val="00DE0925"/>
    <w:rsid w:val="00DE09AE"/>
    <w:rsid w:val="00DE09F3"/>
    <w:rsid w:val="00DE0A99"/>
    <w:rsid w:val="00DE0B25"/>
    <w:rsid w:val="00DE0BF2"/>
    <w:rsid w:val="00DE0C73"/>
    <w:rsid w:val="00DE0D1B"/>
    <w:rsid w:val="00DE0D7C"/>
    <w:rsid w:val="00DE0E69"/>
    <w:rsid w:val="00DE0EB9"/>
    <w:rsid w:val="00DE0FAE"/>
    <w:rsid w:val="00DE101E"/>
    <w:rsid w:val="00DE1084"/>
    <w:rsid w:val="00DE1136"/>
    <w:rsid w:val="00DE114E"/>
    <w:rsid w:val="00DE1155"/>
    <w:rsid w:val="00DE1210"/>
    <w:rsid w:val="00DE1237"/>
    <w:rsid w:val="00DE1389"/>
    <w:rsid w:val="00DE13AD"/>
    <w:rsid w:val="00DE162D"/>
    <w:rsid w:val="00DE1672"/>
    <w:rsid w:val="00DE1721"/>
    <w:rsid w:val="00DE1970"/>
    <w:rsid w:val="00DE19C5"/>
    <w:rsid w:val="00DE1A3C"/>
    <w:rsid w:val="00DE1C4F"/>
    <w:rsid w:val="00DE1CD0"/>
    <w:rsid w:val="00DE1ED8"/>
    <w:rsid w:val="00DE2122"/>
    <w:rsid w:val="00DE2207"/>
    <w:rsid w:val="00DE22C2"/>
    <w:rsid w:val="00DE22F1"/>
    <w:rsid w:val="00DE2303"/>
    <w:rsid w:val="00DE23FD"/>
    <w:rsid w:val="00DE2408"/>
    <w:rsid w:val="00DE24F2"/>
    <w:rsid w:val="00DE24F8"/>
    <w:rsid w:val="00DE25A7"/>
    <w:rsid w:val="00DE261C"/>
    <w:rsid w:val="00DE2756"/>
    <w:rsid w:val="00DE27B1"/>
    <w:rsid w:val="00DE283F"/>
    <w:rsid w:val="00DE2848"/>
    <w:rsid w:val="00DE28B9"/>
    <w:rsid w:val="00DE28D7"/>
    <w:rsid w:val="00DE2BA2"/>
    <w:rsid w:val="00DE2C40"/>
    <w:rsid w:val="00DE2C52"/>
    <w:rsid w:val="00DE2C80"/>
    <w:rsid w:val="00DE2CCC"/>
    <w:rsid w:val="00DE2D23"/>
    <w:rsid w:val="00DE2DC6"/>
    <w:rsid w:val="00DE301C"/>
    <w:rsid w:val="00DE305E"/>
    <w:rsid w:val="00DE3100"/>
    <w:rsid w:val="00DE331D"/>
    <w:rsid w:val="00DE3362"/>
    <w:rsid w:val="00DE33A4"/>
    <w:rsid w:val="00DE33B9"/>
    <w:rsid w:val="00DE3440"/>
    <w:rsid w:val="00DE34CB"/>
    <w:rsid w:val="00DE358D"/>
    <w:rsid w:val="00DE35F8"/>
    <w:rsid w:val="00DE3708"/>
    <w:rsid w:val="00DE3764"/>
    <w:rsid w:val="00DE37EF"/>
    <w:rsid w:val="00DE37FB"/>
    <w:rsid w:val="00DE37FF"/>
    <w:rsid w:val="00DE3864"/>
    <w:rsid w:val="00DE38F0"/>
    <w:rsid w:val="00DE3910"/>
    <w:rsid w:val="00DE3947"/>
    <w:rsid w:val="00DE3998"/>
    <w:rsid w:val="00DE3C87"/>
    <w:rsid w:val="00DE3CE7"/>
    <w:rsid w:val="00DE3D1A"/>
    <w:rsid w:val="00DE3D2D"/>
    <w:rsid w:val="00DE3D62"/>
    <w:rsid w:val="00DE3EEB"/>
    <w:rsid w:val="00DE4013"/>
    <w:rsid w:val="00DE415C"/>
    <w:rsid w:val="00DE41C1"/>
    <w:rsid w:val="00DE41DC"/>
    <w:rsid w:val="00DE421A"/>
    <w:rsid w:val="00DE4310"/>
    <w:rsid w:val="00DE44DF"/>
    <w:rsid w:val="00DE4520"/>
    <w:rsid w:val="00DE45F9"/>
    <w:rsid w:val="00DE467A"/>
    <w:rsid w:val="00DE47FB"/>
    <w:rsid w:val="00DE4853"/>
    <w:rsid w:val="00DE4987"/>
    <w:rsid w:val="00DE49A2"/>
    <w:rsid w:val="00DE49D8"/>
    <w:rsid w:val="00DE4A46"/>
    <w:rsid w:val="00DE4A92"/>
    <w:rsid w:val="00DE4AD8"/>
    <w:rsid w:val="00DE4B02"/>
    <w:rsid w:val="00DE4BB2"/>
    <w:rsid w:val="00DE4C85"/>
    <w:rsid w:val="00DE4D03"/>
    <w:rsid w:val="00DE4D16"/>
    <w:rsid w:val="00DE4D70"/>
    <w:rsid w:val="00DE4D8A"/>
    <w:rsid w:val="00DE4E7D"/>
    <w:rsid w:val="00DE4EED"/>
    <w:rsid w:val="00DE4F0D"/>
    <w:rsid w:val="00DE4FC0"/>
    <w:rsid w:val="00DE5039"/>
    <w:rsid w:val="00DE53CC"/>
    <w:rsid w:val="00DE540F"/>
    <w:rsid w:val="00DE54CC"/>
    <w:rsid w:val="00DE553E"/>
    <w:rsid w:val="00DE55EC"/>
    <w:rsid w:val="00DE5705"/>
    <w:rsid w:val="00DE5778"/>
    <w:rsid w:val="00DE5789"/>
    <w:rsid w:val="00DE588E"/>
    <w:rsid w:val="00DE5AC7"/>
    <w:rsid w:val="00DE5B3F"/>
    <w:rsid w:val="00DE5BA9"/>
    <w:rsid w:val="00DE5CC4"/>
    <w:rsid w:val="00DE5DA0"/>
    <w:rsid w:val="00DE5DB5"/>
    <w:rsid w:val="00DE5E96"/>
    <w:rsid w:val="00DE5FEC"/>
    <w:rsid w:val="00DE6024"/>
    <w:rsid w:val="00DE606F"/>
    <w:rsid w:val="00DE60D6"/>
    <w:rsid w:val="00DE6120"/>
    <w:rsid w:val="00DE6176"/>
    <w:rsid w:val="00DE61B9"/>
    <w:rsid w:val="00DE6255"/>
    <w:rsid w:val="00DE6416"/>
    <w:rsid w:val="00DE64A8"/>
    <w:rsid w:val="00DE6542"/>
    <w:rsid w:val="00DE6577"/>
    <w:rsid w:val="00DE6716"/>
    <w:rsid w:val="00DE67ED"/>
    <w:rsid w:val="00DE67FB"/>
    <w:rsid w:val="00DE683B"/>
    <w:rsid w:val="00DE68AD"/>
    <w:rsid w:val="00DE68E8"/>
    <w:rsid w:val="00DE6A19"/>
    <w:rsid w:val="00DE6A34"/>
    <w:rsid w:val="00DE6A8D"/>
    <w:rsid w:val="00DE6ABF"/>
    <w:rsid w:val="00DE6B2F"/>
    <w:rsid w:val="00DE6B67"/>
    <w:rsid w:val="00DE6B77"/>
    <w:rsid w:val="00DE6C45"/>
    <w:rsid w:val="00DE6D86"/>
    <w:rsid w:val="00DE6F51"/>
    <w:rsid w:val="00DE6FED"/>
    <w:rsid w:val="00DE702E"/>
    <w:rsid w:val="00DE70BE"/>
    <w:rsid w:val="00DE7108"/>
    <w:rsid w:val="00DE7113"/>
    <w:rsid w:val="00DE7128"/>
    <w:rsid w:val="00DE7241"/>
    <w:rsid w:val="00DE7244"/>
    <w:rsid w:val="00DE7312"/>
    <w:rsid w:val="00DE7345"/>
    <w:rsid w:val="00DE735E"/>
    <w:rsid w:val="00DE7370"/>
    <w:rsid w:val="00DE7458"/>
    <w:rsid w:val="00DE74EB"/>
    <w:rsid w:val="00DE74F9"/>
    <w:rsid w:val="00DE752D"/>
    <w:rsid w:val="00DE7573"/>
    <w:rsid w:val="00DE759F"/>
    <w:rsid w:val="00DE75E4"/>
    <w:rsid w:val="00DE761F"/>
    <w:rsid w:val="00DE7698"/>
    <w:rsid w:val="00DE76A7"/>
    <w:rsid w:val="00DE76B9"/>
    <w:rsid w:val="00DE76E8"/>
    <w:rsid w:val="00DE76EE"/>
    <w:rsid w:val="00DE76F2"/>
    <w:rsid w:val="00DE79F7"/>
    <w:rsid w:val="00DE7A95"/>
    <w:rsid w:val="00DE7DBD"/>
    <w:rsid w:val="00DE7E6E"/>
    <w:rsid w:val="00DE7EED"/>
    <w:rsid w:val="00DE7F88"/>
    <w:rsid w:val="00DE7FDE"/>
    <w:rsid w:val="00DE7FEB"/>
    <w:rsid w:val="00DE7FF3"/>
    <w:rsid w:val="00DF034F"/>
    <w:rsid w:val="00DF03F1"/>
    <w:rsid w:val="00DF045D"/>
    <w:rsid w:val="00DF04DE"/>
    <w:rsid w:val="00DF04E4"/>
    <w:rsid w:val="00DF0580"/>
    <w:rsid w:val="00DF0601"/>
    <w:rsid w:val="00DF066B"/>
    <w:rsid w:val="00DF06A1"/>
    <w:rsid w:val="00DF076C"/>
    <w:rsid w:val="00DF0774"/>
    <w:rsid w:val="00DF0851"/>
    <w:rsid w:val="00DF0872"/>
    <w:rsid w:val="00DF08BA"/>
    <w:rsid w:val="00DF0A6C"/>
    <w:rsid w:val="00DF0AED"/>
    <w:rsid w:val="00DF0BA7"/>
    <w:rsid w:val="00DF0BF6"/>
    <w:rsid w:val="00DF0C04"/>
    <w:rsid w:val="00DF0C48"/>
    <w:rsid w:val="00DF0D46"/>
    <w:rsid w:val="00DF0D66"/>
    <w:rsid w:val="00DF0DCC"/>
    <w:rsid w:val="00DF1010"/>
    <w:rsid w:val="00DF128E"/>
    <w:rsid w:val="00DF134D"/>
    <w:rsid w:val="00DF15BF"/>
    <w:rsid w:val="00DF162A"/>
    <w:rsid w:val="00DF16B6"/>
    <w:rsid w:val="00DF1751"/>
    <w:rsid w:val="00DF1759"/>
    <w:rsid w:val="00DF17C4"/>
    <w:rsid w:val="00DF18D8"/>
    <w:rsid w:val="00DF18F3"/>
    <w:rsid w:val="00DF1A89"/>
    <w:rsid w:val="00DF1A8E"/>
    <w:rsid w:val="00DF1B11"/>
    <w:rsid w:val="00DF1B90"/>
    <w:rsid w:val="00DF1B9C"/>
    <w:rsid w:val="00DF1BDC"/>
    <w:rsid w:val="00DF1CA1"/>
    <w:rsid w:val="00DF1CD2"/>
    <w:rsid w:val="00DF1D67"/>
    <w:rsid w:val="00DF1F10"/>
    <w:rsid w:val="00DF1F51"/>
    <w:rsid w:val="00DF1F52"/>
    <w:rsid w:val="00DF203D"/>
    <w:rsid w:val="00DF20A7"/>
    <w:rsid w:val="00DF20BC"/>
    <w:rsid w:val="00DF20C1"/>
    <w:rsid w:val="00DF2190"/>
    <w:rsid w:val="00DF21D4"/>
    <w:rsid w:val="00DF222E"/>
    <w:rsid w:val="00DF2327"/>
    <w:rsid w:val="00DF2368"/>
    <w:rsid w:val="00DF237F"/>
    <w:rsid w:val="00DF25AE"/>
    <w:rsid w:val="00DF26E0"/>
    <w:rsid w:val="00DF2750"/>
    <w:rsid w:val="00DF27A5"/>
    <w:rsid w:val="00DF2827"/>
    <w:rsid w:val="00DF28F3"/>
    <w:rsid w:val="00DF29B5"/>
    <w:rsid w:val="00DF29CC"/>
    <w:rsid w:val="00DF2AA3"/>
    <w:rsid w:val="00DF2AD9"/>
    <w:rsid w:val="00DF2AE6"/>
    <w:rsid w:val="00DF2B0B"/>
    <w:rsid w:val="00DF2B4C"/>
    <w:rsid w:val="00DF2B9C"/>
    <w:rsid w:val="00DF2DA8"/>
    <w:rsid w:val="00DF2DB5"/>
    <w:rsid w:val="00DF2E11"/>
    <w:rsid w:val="00DF2E34"/>
    <w:rsid w:val="00DF2E6A"/>
    <w:rsid w:val="00DF2ED3"/>
    <w:rsid w:val="00DF2FE8"/>
    <w:rsid w:val="00DF2FFB"/>
    <w:rsid w:val="00DF314B"/>
    <w:rsid w:val="00DF3157"/>
    <w:rsid w:val="00DF32CA"/>
    <w:rsid w:val="00DF3358"/>
    <w:rsid w:val="00DF33AB"/>
    <w:rsid w:val="00DF345F"/>
    <w:rsid w:val="00DF3533"/>
    <w:rsid w:val="00DF35AD"/>
    <w:rsid w:val="00DF3665"/>
    <w:rsid w:val="00DF36D5"/>
    <w:rsid w:val="00DF36F3"/>
    <w:rsid w:val="00DF3744"/>
    <w:rsid w:val="00DF3824"/>
    <w:rsid w:val="00DF3939"/>
    <w:rsid w:val="00DF3956"/>
    <w:rsid w:val="00DF39A2"/>
    <w:rsid w:val="00DF39E0"/>
    <w:rsid w:val="00DF39E4"/>
    <w:rsid w:val="00DF3A68"/>
    <w:rsid w:val="00DF3B40"/>
    <w:rsid w:val="00DF3C14"/>
    <w:rsid w:val="00DF3F65"/>
    <w:rsid w:val="00DF3F85"/>
    <w:rsid w:val="00DF3FD5"/>
    <w:rsid w:val="00DF4020"/>
    <w:rsid w:val="00DF4073"/>
    <w:rsid w:val="00DF40A1"/>
    <w:rsid w:val="00DF4189"/>
    <w:rsid w:val="00DF4256"/>
    <w:rsid w:val="00DF42E1"/>
    <w:rsid w:val="00DF4340"/>
    <w:rsid w:val="00DF4441"/>
    <w:rsid w:val="00DF44E4"/>
    <w:rsid w:val="00DF45A9"/>
    <w:rsid w:val="00DF45E3"/>
    <w:rsid w:val="00DF4613"/>
    <w:rsid w:val="00DF4621"/>
    <w:rsid w:val="00DF46C1"/>
    <w:rsid w:val="00DF47E1"/>
    <w:rsid w:val="00DF4808"/>
    <w:rsid w:val="00DF4967"/>
    <w:rsid w:val="00DF4991"/>
    <w:rsid w:val="00DF49FA"/>
    <w:rsid w:val="00DF4B22"/>
    <w:rsid w:val="00DF4B7F"/>
    <w:rsid w:val="00DF4CB0"/>
    <w:rsid w:val="00DF4CE2"/>
    <w:rsid w:val="00DF4FE2"/>
    <w:rsid w:val="00DF502E"/>
    <w:rsid w:val="00DF50F5"/>
    <w:rsid w:val="00DF51EB"/>
    <w:rsid w:val="00DF5212"/>
    <w:rsid w:val="00DF5231"/>
    <w:rsid w:val="00DF52F0"/>
    <w:rsid w:val="00DF5318"/>
    <w:rsid w:val="00DF53D0"/>
    <w:rsid w:val="00DF544B"/>
    <w:rsid w:val="00DF555E"/>
    <w:rsid w:val="00DF5570"/>
    <w:rsid w:val="00DF5733"/>
    <w:rsid w:val="00DF573B"/>
    <w:rsid w:val="00DF5766"/>
    <w:rsid w:val="00DF5771"/>
    <w:rsid w:val="00DF5776"/>
    <w:rsid w:val="00DF58A9"/>
    <w:rsid w:val="00DF594F"/>
    <w:rsid w:val="00DF59D6"/>
    <w:rsid w:val="00DF5AEE"/>
    <w:rsid w:val="00DF5B1F"/>
    <w:rsid w:val="00DF5C61"/>
    <w:rsid w:val="00DF5C85"/>
    <w:rsid w:val="00DF5D92"/>
    <w:rsid w:val="00DF5DB2"/>
    <w:rsid w:val="00DF5DC5"/>
    <w:rsid w:val="00DF5E5B"/>
    <w:rsid w:val="00DF5ED4"/>
    <w:rsid w:val="00DF5F9E"/>
    <w:rsid w:val="00DF5FCD"/>
    <w:rsid w:val="00DF6040"/>
    <w:rsid w:val="00DF607C"/>
    <w:rsid w:val="00DF60FB"/>
    <w:rsid w:val="00DF6127"/>
    <w:rsid w:val="00DF616A"/>
    <w:rsid w:val="00DF62A4"/>
    <w:rsid w:val="00DF64EC"/>
    <w:rsid w:val="00DF6503"/>
    <w:rsid w:val="00DF663B"/>
    <w:rsid w:val="00DF6716"/>
    <w:rsid w:val="00DF67F1"/>
    <w:rsid w:val="00DF67F9"/>
    <w:rsid w:val="00DF6834"/>
    <w:rsid w:val="00DF6B8C"/>
    <w:rsid w:val="00DF6BE4"/>
    <w:rsid w:val="00DF6C13"/>
    <w:rsid w:val="00DF6D22"/>
    <w:rsid w:val="00DF6D42"/>
    <w:rsid w:val="00DF6D4D"/>
    <w:rsid w:val="00DF6E36"/>
    <w:rsid w:val="00DF6E38"/>
    <w:rsid w:val="00DF6EDF"/>
    <w:rsid w:val="00DF7014"/>
    <w:rsid w:val="00DF7023"/>
    <w:rsid w:val="00DF7130"/>
    <w:rsid w:val="00DF7185"/>
    <w:rsid w:val="00DF72B6"/>
    <w:rsid w:val="00DF73D4"/>
    <w:rsid w:val="00DF7440"/>
    <w:rsid w:val="00DF757A"/>
    <w:rsid w:val="00DF763A"/>
    <w:rsid w:val="00DF7645"/>
    <w:rsid w:val="00DF76CC"/>
    <w:rsid w:val="00DF76EA"/>
    <w:rsid w:val="00DF78BD"/>
    <w:rsid w:val="00DF7946"/>
    <w:rsid w:val="00DF7B49"/>
    <w:rsid w:val="00DF7B5D"/>
    <w:rsid w:val="00DF7B8B"/>
    <w:rsid w:val="00DF7DAA"/>
    <w:rsid w:val="00DF7E4D"/>
    <w:rsid w:val="00DF7FF6"/>
    <w:rsid w:val="00E00011"/>
    <w:rsid w:val="00E000F0"/>
    <w:rsid w:val="00E0011C"/>
    <w:rsid w:val="00E00174"/>
    <w:rsid w:val="00E0019C"/>
    <w:rsid w:val="00E001D1"/>
    <w:rsid w:val="00E0025E"/>
    <w:rsid w:val="00E00291"/>
    <w:rsid w:val="00E002CF"/>
    <w:rsid w:val="00E00597"/>
    <w:rsid w:val="00E00649"/>
    <w:rsid w:val="00E006EC"/>
    <w:rsid w:val="00E0078A"/>
    <w:rsid w:val="00E00855"/>
    <w:rsid w:val="00E008B7"/>
    <w:rsid w:val="00E00951"/>
    <w:rsid w:val="00E00AF9"/>
    <w:rsid w:val="00E00BC6"/>
    <w:rsid w:val="00E00C21"/>
    <w:rsid w:val="00E00C2A"/>
    <w:rsid w:val="00E00C54"/>
    <w:rsid w:val="00E00CBC"/>
    <w:rsid w:val="00E00D9B"/>
    <w:rsid w:val="00E00E3C"/>
    <w:rsid w:val="00E00EB8"/>
    <w:rsid w:val="00E0106F"/>
    <w:rsid w:val="00E0112A"/>
    <w:rsid w:val="00E011B6"/>
    <w:rsid w:val="00E011E9"/>
    <w:rsid w:val="00E0123B"/>
    <w:rsid w:val="00E012FE"/>
    <w:rsid w:val="00E0138A"/>
    <w:rsid w:val="00E014CA"/>
    <w:rsid w:val="00E014F3"/>
    <w:rsid w:val="00E01579"/>
    <w:rsid w:val="00E015C5"/>
    <w:rsid w:val="00E015E6"/>
    <w:rsid w:val="00E01684"/>
    <w:rsid w:val="00E016ED"/>
    <w:rsid w:val="00E01700"/>
    <w:rsid w:val="00E01703"/>
    <w:rsid w:val="00E017C6"/>
    <w:rsid w:val="00E01802"/>
    <w:rsid w:val="00E0184E"/>
    <w:rsid w:val="00E01B15"/>
    <w:rsid w:val="00E01C5B"/>
    <w:rsid w:val="00E01D3C"/>
    <w:rsid w:val="00E01D6D"/>
    <w:rsid w:val="00E01DB2"/>
    <w:rsid w:val="00E01DD5"/>
    <w:rsid w:val="00E01EBD"/>
    <w:rsid w:val="00E01EE8"/>
    <w:rsid w:val="00E01F11"/>
    <w:rsid w:val="00E01F25"/>
    <w:rsid w:val="00E02040"/>
    <w:rsid w:val="00E021EA"/>
    <w:rsid w:val="00E02267"/>
    <w:rsid w:val="00E02323"/>
    <w:rsid w:val="00E023B0"/>
    <w:rsid w:val="00E02457"/>
    <w:rsid w:val="00E02590"/>
    <w:rsid w:val="00E026E3"/>
    <w:rsid w:val="00E02773"/>
    <w:rsid w:val="00E0277B"/>
    <w:rsid w:val="00E028CC"/>
    <w:rsid w:val="00E02985"/>
    <w:rsid w:val="00E029C6"/>
    <w:rsid w:val="00E02A13"/>
    <w:rsid w:val="00E02AF0"/>
    <w:rsid w:val="00E02BB8"/>
    <w:rsid w:val="00E02BBB"/>
    <w:rsid w:val="00E02BD9"/>
    <w:rsid w:val="00E02BFF"/>
    <w:rsid w:val="00E02C01"/>
    <w:rsid w:val="00E02CA4"/>
    <w:rsid w:val="00E02E71"/>
    <w:rsid w:val="00E02EB9"/>
    <w:rsid w:val="00E02F3F"/>
    <w:rsid w:val="00E02F5A"/>
    <w:rsid w:val="00E03041"/>
    <w:rsid w:val="00E03099"/>
    <w:rsid w:val="00E03101"/>
    <w:rsid w:val="00E03245"/>
    <w:rsid w:val="00E032F6"/>
    <w:rsid w:val="00E0332F"/>
    <w:rsid w:val="00E0343D"/>
    <w:rsid w:val="00E03569"/>
    <w:rsid w:val="00E036F4"/>
    <w:rsid w:val="00E037AC"/>
    <w:rsid w:val="00E03833"/>
    <w:rsid w:val="00E03962"/>
    <w:rsid w:val="00E039E7"/>
    <w:rsid w:val="00E03B1C"/>
    <w:rsid w:val="00E03BDE"/>
    <w:rsid w:val="00E03CDA"/>
    <w:rsid w:val="00E03CEF"/>
    <w:rsid w:val="00E03D06"/>
    <w:rsid w:val="00E03D14"/>
    <w:rsid w:val="00E03D37"/>
    <w:rsid w:val="00E03DC3"/>
    <w:rsid w:val="00E03EEE"/>
    <w:rsid w:val="00E04059"/>
    <w:rsid w:val="00E040EA"/>
    <w:rsid w:val="00E0416E"/>
    <w:rsid w:val="00E0428C"/>
    <w:rsid w:val="00E042CA"/>
    <w:rsid w:val="00E042FF"/>
    <w:rsid w:val="00E04314"/>
    <w:rsid w:val="00E0440A"/>
    <w:rsid w:val="00E04437"/>
    <w:rsid w:val="00E04497"/>
    <w:rsid w:val="00E0450C"/>
    <w:rsid w:val="00E0458A"/>
    <w:rsid w:val="00E045D3"/>
    <w:rsid w:val="00E0461B"/>
    <w:rsid w:val="00E046C7"/>
    <w:rsid w:val="00E046D2"/>
    <w:rsid w:val="00E04781"/>
    <w:rsid w:val="00E04788"/>
    <w:rsid w:val="00E04907"/>
    <w:rsid w:val="00E049A1"/>
    <w:rsid w:val="00E049AC"/>
    <w:rsid w:val="00E049DD"/>
    <w:rsid w:val="00E04ABB"/>
    <w:rsid w:val="00E04C9B"/>
    <w:rsid w:val="00E04CD3"/>
    <w:rsid w:val="00E04EC1"/>
    <w:rsid w:val="00E04F28"/>
    <w:rsid w:val="00E04F2C"/>
    <w:rsid w:val="00E04F82"/>
    <w:rsid w:val="00E05154"/>
    <w:rsid w:val="00E051B6"/>
    <w:rsid w:val="00E0528B"/>
    <w:rsid w:val="00E052A8"/>
    <w:rsid w:val="00E052AF"/>
    <w:rsid w:val="00E052DC"/>
    <w:rsid w:val="00E05372"/>
    <w:rsid w:val="00E05442"/>
    <w:rsid w:val="00E05463"/>
    <w:rsid w:val="00E05464"/>
    <w:rsid w:val="00E0562A"/>
    <w:rsid w:val="00E056B7"/>
    <w:rsid w:val="00E056F6"/>
    <w:rsid w:val="00E05745"/>
    <w:rsid w:val="00E057FA"/>
    <w:rsid w:val="00E0584E"/>
    <w:rsid w:val="00E05A1E"/>
    <w:rsid w:val="00E05B06"/>
    <w:rsid w:val="00E05B41"/>
    <w:rsid w:val="00E05BDD"/>
    <w:rsid w:val="00E05C07"/>
    <w:rsid w:val="00E05C92"/>
    <w:rsid w:val="00E05CA1"/>
    <w:rsid w:val="00E05D03"/>
    <w:rsid w:val="00E05E57"/>
    <w:rsid w:val="00E05F98"/>
    <w:rsid w:val="00E05FAB"/>
    <w:rsid w:val="00E06101"/>
    <w:rsid w:val="00E0613E"/>
    <w:rsid w:val="00E0629D"/>
    <w:rsid w:val="00E0637E"/>
    <w:rsid w:val="00E06398"/>
    <w:rsid w:val="00E06427"/>
    <w:rsid w:val="00E06434"/>
    <w:rsid w:val="00E0643A"/>
    <w:rsid w:val="00E064B3"/>
    <w:rsid w:val="00E064E5"/>
    <w:rsid w:val="00E0652A"/>
    <w:rsid w:val="00E06597"/>
    <w:rsid w:val="00E0659B"/>
    <w:rsid w:val="00E065E1"/>
    <w:rsid w:val="00E067D0"/>
    <w:rsid w:val="00E06885"/>
    <w:rsid w:val="00E06954"/>
    <w:rsid w:val="00E0699D"/>
    <w:rsid w:val="00E069D6"/>
    <w:rsid w:val="00E069E1"/>
    <w:rsid w:val="00E06B74"/>
    <w:rsid w:val="00E06D22"/>
    <w:rsid w:val="00E06D7F"/>
    <w:rsid w:val="00E06E95"/>
    <w:rsid w:val="00E06E9C"/>
    <w:rsid w:val="00E06FD0"/>
    <w:rsid w:val="00E0711E"/>
    <w:rsid w:val="00E07132"/>
    <w:rsid w:val="00E07146"/>
    <w:rsid w:val="00E071E3"/>
    <w:rsid w:val="00E07265"/>
    <w:rsid w:val="00E0731B"/>
    <w:rsid w:val="00E0735E"/>
    <w:rsid w:val="00E07443"/>
    <w:rsid w:val="00E0748C"/>
    <w:rsid w:val="00E0757B"/>
    <w:rsid w:val="00E076C3"/>
    <w:rsid w:val="00E07778"/>
    <w:rsid w:val="00E07814"/>
    <w:rsid w:val="00E078A8"/>
    <w:rsid w:val="00E07997"/>
    <w:rsid w:val="00E079B2"/>
    <w:rsid w:val="00E079D9"/>
    <w:rsid w:val="00E07A93"/>
    <w:rsid w:val="00E07B75"/>
    <w:rsid w:val="00E07B80"/>
    <w:rsid w:val="00E07B96"/>
    <w:rsid w:val="00E07E2A"/>
    <w:rsid w:val="00E07E3C"/>
    <w:rsid w:val="00E07E42"/>
    <w:rsid w:val="00E07EBD"/>
    <w:rsid w:val="00E07EFB"/>
    <w:rsid w:val="00E07F63"/>
    <w:rsid w:val="00E07FED"/>
    <w:rsid w:val="00E1006A"/>
    <w:rsid w:val="00E10080"/>
    <w:rsid w:val="00E100E7"/>
    <w:rsid w:val="00E1011A"/>
    <w:rsid w:val="00E10269"/>
    <w:rsid w:val="00E102B7"/>
    <w:rsid w:val="00E102D1"/>
    <w:rsid w:val="00E10440"/>
    <w:rsid w:val="00E104F3"/>
    <w:rsid w:val="00E10551"/>
    <w:rsid w:val="00E1069E"/>
    <w:rsid w:val="00E106B0"/>
    <w:rsid w:val="00E10760"/>
    <w:rsid w:val="00E10778"/>
    <w:rsid w:val="00E107A8"/>
    <w:rsid w:val="00E108B8"/>
    <w:rsid w:val="00E10977"/>
    <w:rsid w:val="00E10998"/>
    <w:rsid w:val="00E10A0B"/>
    <w:rsid w:val="00E10A3E"/>
    <w:rsid w:val="00E10AC6"/>
    <w:rsid w:val="00E10AEB"/>
    <w:rsid w:val="00E10B66"/>
    <w:rsid w:val="00E10C6A"/>
    <w:rsid w:val="00E10D39"/>
    <w:rsid w:val="00E10EE5"/>
    <w:rsid w:val="00E10FCE"/>
    <w:rsid w:val="00E110C6"/>
    <w:rsid w:val="00E111C5"/>
    <w:rsid w:val="00E11213"/>
    <w:rsid w:val="00E1128F"/>
    <w:rsid w:val="00E11533"/>
    <w:rsid w:val="00E11577"/>
    <w:rsid w:val="00E115D2"/>
    <w:rsid w:val="00E116F0"/>
    <w:rsid w:val="00E1185F"/>
    <w:rsid w:val="00E118B4"/>
    <w:rsid w:val="00E1190E"/>
    <w:rsid w:val="00E11943"/>
    <w:rsid w:val="00E11A0B"/>
    <w:rsid w:val="00E11A95"/>
    <w:rsid w:val="00E11CE1"/>
    <w:rsid w:val="00E11CEC"/>
    <w:rsid w:val="00E11D19"/>
    <w:rsid w:val="00E11D51"/>
    <w:rsid w:val="00E11D80"/>
    <w:rsid w:val="00E11F12"/>
    <w:rsid w:val="00E11FF6"/>
    <w:rsid w:val="00E12045"/>
    <w:rsid w:val="00E1215C"/>
    <w:rsid w:val="00E1228C"/>
    <w:rsid w:val="00E1242E"/>
    <w:rsid w:val="00E12492"/>
    <w:rsid w:val="00E124AA"/>
    <w:rsid w:val="00E12556"/>
    <w:rsid w:val="00E1260B"/>
    <w:rsid w:val="00E127FF"/>
    <w:rsid w:val="00E1283A"/>
    <w:rsid w:val="00E12853"/>
    <w:rsid w:val="00E1293A"/>
    <w:rsid w:val="00E12A14"/>
    <w:rsid w:val="00E12B42"/>
    <w:rsid w:val="00E12B67"/>
    <w:rsid w:val="00E12BD0"/>
    <w:rsid w:val="00E12DA8"/>
    <w:rsid w:val="00E12F91"/>
    <w:rsid w:val="00E12FF8"/>
    <w:rsid w:val="00E1300A"/>
    <w:rsid w:val="00E130B2"/>
    <w:rsid w:val="00E130BE"/>
    <w:rsid w:val="00E130F0"/>
    <w:rsid w:val="00E13107"/>
    <w:rsid w:val="00E131D5"/>
    <w:rsid w:val="00E13252"/>
    <w:rsid w:val="00E1327B"/>
    <w:rsid w:val="00E132E7"/>
    <w:rsid w:val="00E133B2"/>
    <w:rsid w:val="00E1341B"/>
    <w:rsid w:val="00E13604"/>
    <w:rsid w:val="00E13638"/>
    <w:rsid w:val="00E136A7"/>
    <w:rsid w:val="00E13729"/>
    <w:rsid w:val="00E1381D"/>
    <w:rsid w:val="00E13867"/>
    <w:rsid w:val="00E138D6"/>
    <w:rsid w:val="00E13A18"/>
    <w:rsid w:val="00E13B71"/>
    <w:rsid w:val="00E13BEF"/>
    <w:rsid w:val="00E13C1B"/>
    <w:rsid w:val="00E13C25"/>
    <w:rsid w:val="00E13C28"/>
    <w:rsid w:val="00E13C74"/>
    <w:rsid w:val="00E13C8F"/>
    <w:rsid w:val="00E13CC8"/>
    <w:rsid w:val="00E13CE3"/>
    <w:rsid w:val="00E13D25"/>
    <w:rsid w:val="00E13D59"/>
    <w:rsid w:val="00E13E5E"/>
    <w:rsid w:val="00E13E71"/>
    <w:rsid w:val="00E13E99"/>
    <w:rsid w:val="00E13EE5"/>
    <w:rsid w:val="00E13FF7"/>
    <w:rsid w:val="00E141C0"/>
    <w:rsid w:val="00E141CF"/>
    <w:rsid w:val="00E141EA"/>
    <w:rsid w:val="00E1426A"/>
    <w:rsid w:val="00E14413"/>
    <w:rsid w:val="00E14427"/>
    <w:rsid w:val="00E144CE"/>
    <w:rsid w:val="00E145B8"/>
    <w:rsid w:val="00E1466C"/>
    <w:rsid w:val="00E14712"/>
    <w:rsid w:val="00E1477F"/>
    <w:rsid w:val="00E1481F"/>
    <w:rsid w:val="00E14834"/>
    <w:rsid w:val="00E1495B"/>
    <w:rsid w:val="00E14A39"/>
    <w:rsid w:val="00E14A83"/>
    <w:rsid w:val="00E14AA8"/>
    <w:rsid w:val="00E14B3B"/>
    <w:rsid w:val="00E14B76"/>
    <w:rsid w:val="00E14CB1"/>
    <w:rsid w:val="00E14E8E"/>
    <w:rsid w:val="00E14F27"/>
    <w:rsid w:val="00E14F47"/>
    <w:rsid w:val="00E14F61"/>
    <w:rsid w:val="00E14FCE"/>
    <w:rsid w:val="00E15052"/>
    <w:rsid w:val="00E150A5"/>
    <w:rsid w:val="00E15136"/>
    <w:rsid w:val="00E151C6"/>
    <w:rsid w:val="00E153AB"/>
    <w:rsid w:val="00E15475"/>
    <w:rsid w:val="00E154EB"/>
    <w:rsid w:val="00E155D4"/>
    <w:rsid w:val="00E156E4"/>
    <w:rsid w:val="00E156F9"/>
    <w:rsid w:val="00E15795"/>
    <w:rsid w:val="00E1588B"/>
    <w:rsid w:val="00E158F8"/>
    <w:rsid w:val="00E15B21"/>
    <w:rsid w:val="00E15BCE"/>
    <w:rsid w:val="00E15BEF"/>
    <w:rsid w:val="00E15CB2"/>
    <w:rsid w:val="00E15D56"/>
    <w:rsid w:val="00E15E93"/>
    <w:rsid w:val="00E15EE5"/>
    <w:rsid w:val="00E15F0D"/>
    <w:rsid w:val="00E15FAD"/>
    <w:rsid w:val="00E15FD8"/>
    <w:rsid w:val="00E16076"/>
    <w:rsid w:val="00E1607C"/>
    <w:rsid w:val="00E16241"/>
    <w:rsid w:val="00E16299"/>
    <w:rsid w:val="00E162E9"/>
    <w:rsid w:val="00E164EC"/>
    <w:rsid w:val="00E16557"/>
    <w:rsid w:val="00E16574"/>
    <w:rsid w:val="00E16752"/>
    <w:rsid w:val="00E167E0"/>
    <w:rsid w:val="00E16808"/>
    <w:rsid w:val="00E1682B"/>
    <w:rsid w:val="00E16966"/>
    <w:rsid w:val="00E16AE0"/>
    <w:rsid w:val="00E16B0E"/>
    <w:rsid w:val="00E16BE0"/>
    <w:rsid w:val="00E16C22"/>
    <w:rsid w:val="00E16C82"/>
    <w:rsid w:val="00E16CBD"/>
    <w:rsid w:val="00E16CF9"/>
    <w:rsid w:val="00E16DD2"/>
    <w:rsid w:val="00E16E97"/>
    <w:rsid w:val="00E16EC5"/>
    <w:rsid w:val="00E17012"/>
    <w:rsid w:val="00E1711E"/>
    <w:rsid w:val="00E17191"/>
    <w:rsid w:val="00E17274"/>
    <w:rsid w:val="00E173E2"/>
    <w:rsid w:val="00E173E9"/>
    <w:rsid w:val="00E174DB"/>
    <w:rsid w:val="00E174EC"/>
    <w:rsid w:val="00E1753A"/>
    <w:rsid w:val="00E17621"/>
    <w:rsid w:val="00E178E8"/>
    <w:rsid w:val="00E17ADC"/>
    <w:rsid w:val="00E17AFD"/>
    <w:rsid w:val="00E17B5F"/>
    <w:rsid w:val="00E17BB3"/>
    <w:rsid w:val="00E17BE2"/>
    <w:rsid w:val="00E17C0B"/>
    <w:rsid w:val="00E17C2C"/>
    <w:rsid w:val="00E17CC8"/>
    <w:rsid w:val="00E17CE2"/>
    <w:rsid w:val="00E17D3F"/>
    <w:rsid w:val="00E17D86"/>
    <w:rsid w:val="00E17E5F"/>
    <w:rsid w:val="00E17F10"/>
    <w:rsid w:val="00E20073"/>
    <w:rsid w:val="00E200A0"/>
    <w:rsid w:val="00E20104"/>
    <w:rsid w:val="00E2024E"/>
    <w:rsid w:val="00E204DF"/>
    <w:rsid w:val="00E20550"/>
    <w:rsid w:val="00E205E5"/>
    <w:rsid w:val="00E2069F"/>
    <w:rsid w:val="00E20973"/>
    <w:rsid w:val="00E20A27"/>
    <w:rsid w:val="00E20A66"/>
    <w:rsid w:val="00E20B2F"/>
    <w:rsid w:val="00E20B4E"/>
    <w:rsid w:val="00E20C0A"/>
    <w:rsid w:val="00E20E28"/>
    <w:rsid w:val="00E20FBF"/>
    <w:rsid w:val="00E21031"/>
    <w:rsid w:val="00E21055"/>
    <w:rsid w:val="00E210B4"/>
    <w:rsid w:val="00E21225"/>
    <w:rsid w:val="00E21254"/>
    <w:rsid w:val="00E21282"/>
    <w:rsid w:val="00E2129D"/>
    <w:rsid w:val="00E212D3"/>
    <w:rsid w:val="00E212E8"/>
    <w:rsid w:val="00E212F4"/>
    <w:rsid w:val="00E21373"/>
    <w:rsid w:val="00E213F4"/>
    <w:rsid w:val="00E215B2"/>
    <w:rsid w:val="00E215F6"/>
    <w:rsid w:val="00E2176D"/>
    <w:rsid w:val="00E217E9"/>
    <w:rsid w:val="00E217F9"/>
    <w:rsid w:val="00E2186E"/>
    <w:rsid w:val="00E218FC"/>
    <w:rsid w:val="00E21AE8"/>
    <w:rsid w:val="00E21B66"/>
    <w:rsid w:val="00E21BC0"/>
    <w:rsid w:val="00E21C70"/>
    <w:rsid w:val="00E21D98"/>
    <w:rsid w:val="00E21E54"/>
    <w:rsid w:val="00E21E82"/>
    <w:rsid w:val="00E21EA3"/>
    <w:rsid w:val="00E21EAE"/>
    <w:rsid w:val="00E21F84"/>
    <w:rsid w:val="00E21F99"/>
    <w:rsid w:val="00E2214C"/>
    <w:rsid w:val="00E2221C"/>
    <w:rsid w:val="00E22713"/>
    <w:rsid w:val="00E228FF"/>
    <w:rsid w:val="00E22921"/>
    <w:rsid w:val="00E229CF"/>
    <w:rsid w:val="00E22AD4"/>
    <w:rsid w:val="00E22AD7"/>
    <w:rsid w:val="00E22C20"/>
    <w:rsid w:val="00E22C26"/>
    <w:rsid w:val="00E22CD5"/>
    <w:rsid w:val="00E22D11"/>
    <w:rsid w:val="00E22D46"/>
    <w:rsid w:val="00E22DDA"/>
    <w:rsid w:val="00E22DF9"/>
    <w:rsid w:val="00E22F24"/>
    <w:rsid w:val="00E23009"/>
    <w:rsid w:val="00E2300B"/>
    <w:rsid w:val="00E2301B"/>
    <w:rsid w:val="00E2305A"/>
    <w:rsid w:val="00E230CD"/>
    <w:rsid w:val="00E23263"/>
    <w:rsid w:val="00E233D9"/>
    <w:rsid w:val="00E234B8"/>
    <w:rsid w:val="00E235D1"/>
    <w:rsid w:val="00E235FC"/>
    <w:rsid w:val="00E2361B"/>
    <w:rsid w:val="00E2367A"/>
    <w:rsid w:val="00E23685"/>
    <w:rsid w:val="00E238BD"/>
    <w:rsid w:val="00E238C2"/>
    <w:rsid w:val="00E2393F"/>
    <w:rsid w:val="00E239C0"/>
    <w:rsid w:val="00E23AC8"/>
    <w:rsid w:val="00E23B33"/>
    <w:rsid w:val="00E23C2D"/>
    <w:rsid w:val="00E23C63"/>
    <w:rsid w:val="00E23CDD"/>
    <w:rsid w:val="00E23E9A"/>
    <w:rsid w:val="00E23EFA"/>
    <w:rsid w:val="00E23F81"/>
    <w:rsid w:val="00E24033"/>
    <w:rsid w:val="00E24297"/>
    <w:rsid w:val="00E242E8"/>
    <w:rsid w:val="00E24387"/>
    <w:rsid w:val="00E243C4"/>
    <w:rsid w:val="00E24472"/>
    <w:rsid w:val="00E24488"/>
    <w:rsid w:val="00E246D2"/>
    <w:rsid w:val="00E24714"/>
    <w:rsid w:val="00E247DD"/>
    <w:rsid w:val="00E2482C"/>
    <w:rsid w:val="00E248AE"/>
    <w:rsid w:val="00E24938"/>
    <w:rsid w:val="00E24987"/>
    <w:rsid w:val="00E24A5F"/>
    <w:rsid w:val="00E24B8D"/>
    <w:rsid w:val="00E24C04"/>
    <w:rsid w:val="00E24C70"/>
    <w:rsid w:val="00E24CE3"/>
    <w:rsid w:val="00E24CFD"/>
    <w:rsid w:val="00E24EA2"/>
    <w:rsid w:val="00E24EF5"/>
    <w:rsid w:val="00E24F5C"/>
    <w:rsid w:val="00E24FB8"/>
    <w:rsid w:val="00E2502B"/>
    <w:rsid w:val="00E2506B"/>
    <w:rsid w:val="00E25167"/>
    <w:rsid w:val="00E252B6"/>
    <w:rsid w:val="00E252CD"/>
    <w:rsid w:val="00E25344"/>
    <w:rsid w:val="00E2547C"/>
    <w:rsid w:val="00E25489"/>
    <w:rsid w:val="00E25543"/>
    <w:rsid w:val="00E255A3"/>
    <w:rsid w:val="00E255F3"/>
    <w:rsid w:val="00E256DB"/>
    <w:rsid w:val="00E25796"/>
    <w:rsid w:val="00E257C7"/>
    <w:rsid w:val="00E257D8"/>
    <w:rsid w:val="00E2583E"/>
    <w:rsid w:val="00E2587C"/>
    <w:rsid w:val="00E2598E"/>
    <w:rsid w:val="00E25A0B"/>
    <w:rsid w:val="00E25A55"/>
    <w:rsid w:val="00E25AC6"/>
    <w:rsid w:val="00E25C20"/>
    <w:rsid w:val="00E25D53"/>
    <w:rsid w:val="00E25D54"/>
    <w:rsid w:val="00E25D75"/>
    <w:rsid w:val="00E25DCC"/>
    <w:rsid w:val="00E25E9A"/>
    <w:rsid w:val="00E25EE1"/>
    <w:rsid w:val="00E25F15"/>
    <w:rsid w:val="00E25F26"/>
    <w:rsid w:val="00E260D2"/>
    <w:rsid w:val="00E26107"/>
    <w:rsid w:val="00E26183"/>
    <w:rsid w:val="00E26246"/>
    <w:rsid w:val="00E2625B"/>
    <w:rsid w:val="00E26280"/>
    <w:rsid w:val="00E262D5"/>
    <w:rsid w:val="00E26366"/>
    <w:rsid w:val="00E26399"/>
    <w:rsid w:val="00E264D2"/>
    <w:rsid w:val="00E265FD"/>
    <w:rsid w:val="00E26687"/>
    <w:rsid w:val="00E266A0"/>
    <w:rsid w:val="00E266AB"/>
    <w:rsid w:val="00E2673F"/>
    <w:rsid w:val="00E2694D"/>
    <w:rsid w:val="00E26999"/>
    <w:rsid w:val="00E26A37"/>
    <w:rsid w:val="00E26A75"/>
    <w:rsid w:val="00E26B51"/>
    <w:rsid w:val="00E26BAB"/>
    <w:rsid w:val="00E26BE3"/>
    <w:rsid w:val="00E26C28"/>
    <w:rsid w:val="00E26CAB"/>
    <w:rsid w:val="00E26CEC"/>
    <w:rsid w:val="00E26D8E"/>
    <w:rsid w:val="00E272D0"/>
    <w:rsid w:val="00E27572"/>
    <w:rsid w:val="00E276B2"/>
    <w:rsid w:val="00E27A44"/>
    <w:rsid w:val="00E27A9C"/>
    <w:rsid w:val="00E27B54"/>
    <w:rsid w:val="00E27B97"/>
    <w:rsid w:val="00E27DD5"/>
    <w:rsid w:val="00E27E15"/>
    <w:rsid w:val="00E27EA1"/>
    <w:rsid w:val="00E27ECF"/>
    <w:rsid w:val="00E27F11"/>
    <w:rsid w:val="00E3012F"/>
    <w:rsid w:val="00E3032D"/>
    <w:rsid w:val="00E30433"/>
    <w:rsid w:val="00E304CC"/>
    <w:rsid w:val="00E304F4"/>
    <w:rsid w:val="00E306DD"/>
    <w:rsid w:val="00E3079C"/>
    <w:rsid w:val="00E307EF"/>
    <w:rsid w:val="00E3081E"/>
    <w:rsid w:val="00E30901"/>
    <w:rsid w:val="00E30927"/>
    <w:rsid w:val="00E309B9"/>
    <w:rsid w:val="00E30A0E"/>
    <w:rsid w:val="00E30A68"/>
    <w:rsid w:val="00E30AD1"/>
    <w:rsid w:val="00E30E38"/>
    <w:rsid w:val="00E30EC7"/>
    <w:rsid w:val="00E30F35"/>
    <w:rsid w:val="00E31083"/>
    <w:rsid w:val="00E310FC"/>
    <w:rsid w:val="00E311EA"/>
    <w:rsid w:val="00E311FF"/>
    <w:rsid w:val="00E31246"/>
    <w:rsid w:val="00E3126B"/>
    <w:rsid w:val="00E3134D"/>
    <w:rsid w:val="00E313BD"/>
    <w:rsid w:val="00E31597"/>
    <w:rsid w:val="00E316B4"/>
    <w:rsid w:val="00E317DB"/>
    <w:rsid w:val="00E31836"/>
    <w:rsid w:val="00E318B6"/>
    <w:rsid w:val="00E318B8"/>
    <w:rsid w:val="00E31932"/>
    <w:rsid w:val="00E3196A"/>
    <w:rsid w:val="00E319F0"/>
    <w:rsid w:val="00E31A33"/>
    <w:rsid w:val="00E31A45"/>
    <w:rsid w:val="00E31BCD"/>
    <w:rsid w:val="00E31BEC"/>
    <w:rsid w:val="00E31C0C"/>
    <w:rsid w:val="00E31C72"/>
    <w:rsid w:val="00E31CF9"/>
    <w:rsid w:val="00E31DCB"/>
    <w:rsid w:val="00E31E6E"/>
    <w:rsid w:val="00E31EEC"/>
    <w:rsid w:val="00E31F04"/>
    <w:rsid w:val="00E31F3F"/>
    <w:rsid w:val="00E31FE6"/>
    <w:rsid w:val="00E32055"/>
    <w:rsid w:val="00E3206A"/>
    <w:rsid w:val="00E320E8"/>
    <w:rsid w:val="00E32467"/>
    <w:rsid w:val="00E324BD"/>
    <w:rsid w:val="00E32506"/>
    <w:rsid w:val="00E32557"/>
    <w:rsid w:val="00E325B0"/>
    <w:rsid w:val="00E325F2"/>
    <w:rsid w:val="00E32633"/>
    <w:rsid w:val="00E326CF"/>
    <w:rsid w:val="00E3272F"/>
    <w:rsid w:val="00E32966"/>
    <w:rsid w:val="00E32A00"/>
    <w:rsid w:val="00E32A3A"/>
    <w:rsid w:val="00E32A48"/>
    <w:rsid w:val="00E32A6C"/>
    <w:rsid w:val="00E32A82"/>
    <w:rsid w:val="00E32B3B"/>
    <w:rsid w:val="00E32BAD"/>
    <w:rsid w:val="00E32C32"/>
    <w:rsid w:val="00E32C3A"/>
    <w:rsid w:val="00E32C98"/>
    <w:rsid w:val="00E32D08"/>
    <w:rsid w:val="00E32D32"/>
    <w:rsid w:val="00E32D95"/>
    <w:rsid w:val="00E32DB5"/>
    <w:rsid w:val="00E32E28"/>
    <w:rsid w:val="00E32FC0"/>
    <w:rsid w:val="00E32FC2"/>
    <w:rsid w:val="00E3306C"/>
    <w:rsid w:val="00E33186"/>
    <w:rsid w:val="00E331E3"/>
    <w:rsid w:val="00E33307"/>
    <w:rsid w:val="00E33386"/>
    <w:rsid w:val="00E3342F"/>
    <w:rsid w:val="00E33512"/>
    <w:rsid w:val="00E33538"/>
    <w:rsid w:val="00E335D9"/>
    <w:rsid w:val="00E3368A"/>
    <w:rsid w:val="00E3369A"/>
    <w:rsid w:val="00E337D6"/>
    <w:rsid w:val="00E337E3"/>
    <w:rsid w:val="00E33811"/>
    <w:rsid w:val="00E33821"/>
    <w:rsid w:val="00E33922"/>
    <w:rsid w:val="00E33927"/>
    <w:rsid w:val="00E339E4"/>
    <w:rsid w:val="00E33A39"/>
    <w:rsid w:val="00E33A46"/>
    <w:rsid w:val="00E33A87"/>
    <w:rsid w:val="00E33AF1"/>
    <w:rsid w:val="00E33BF0"/>
    <w:rsid w:val="00E33CC4"/>
    <w:rsid w:val="00E33D50"/>
    <w:rsid w:val="00E33D6C"/>
    <w:rsid w:val="00E33D8D"/>
    <w:rsid w:val="00E33D9E"/>
    <w:rsid w:val="00E33E11"/>
    <w:rsid w:val="00E33F31"/>
    <w:rsid w:val="00E3407C"/>
    <w:rsid w:val="00E34221"/>
    <w:rsid w:val="00E342CF"/>
    <w:rsid w:val="00E34304"/>
    <w:rsid w:val="00E34424"/>
    <w:rsid w:val="00E3446D"/>
    <w:rsid w:val="00E34470"/>
    <w:rsid w:val="00E344B1"/>
    <w:rsid w:val="00E344CB"/>
    <w:rsid w:val="00E344E0"/>
    <w:rsid w:val="00E344E9"/>
    <w:rsid w:val="00E34521"/>
    <w:rsid w:val="00E34613"/>
    <w:rsid w:val="00E346A7"/>
    <w:rsid w:val="00E346FE"/>
    <w:rsid w:val="00E34737"/>
    <w:rsid w:val="00E3475B"/>
    <w:rsid w:val="00E347C2"/>
    <w:rsid w:val="00E347D9"/>
    <w:rsid w:val="00E348AC"/>
    <w:rsid w:val="00E3493A"/>
    <w:rsid w:val="00E349F1"/>
    <w:rsid w:val="00E34AB3"/>
    <w:rsid w:val="00E34B0D"/>
    <w:rsid w:val="00E34B92"/>
    <w:rsid w:val="00E34BF9"/>
    <w:rsid w:val="00E34C47"/>
    <w:rsid w:val="00E34C6B"/>
    <w:rsid w:val="00E34CBD"/>
    <w:rsid w:val="00E34D3C"/>
    <w:rsid w:val="00E34EB6"/>
    <w:rsid w:val="00E34F6D"/>
    <w:rsid w:val="00E34F8E"/>
    <w:rsid w:val="00E34FBC"/>
    <w:rsid w:val="00E34FF0"/>
    <w:rsid w:val="00E350D0"/>
    <w:rsid w:val="00E3527D"/>
    <w:rsid w:val="00E352CB"/>
    <w:rsid w:val="00E35355"/>
    <w:rsid w:val="00E35357"/>
    <w:rsid w:val="00E35427"/>
    <w:rsid w:val="00E35431"/>
    <w:rsid w:val="00E35473"/>
    <w:rsid w:val="00E355B0"/>
    <w:rsid w:val="00E3561F"/>
    <w:rsid w:val="00E35666"/>
    <w:rsid w:val="00E35728"/>
    <w:rsid w:val="00E3584A"/>
    <w:rsid w:val="00E35935"/>
    <w:rsid w:val="00E35941"/>
    <w:rsid w:val="00E35985"/>
    <w:rsid w:val="00E359CB"/>
    <w:rsid w:val="00E35CF4"/>
    <w:rsid w:val="00E35CF6"/>
    <w:rsid w:val="00E35DB9"/>
    <w:rsid w:val="00E35DFA"/>
    <w:rsid w:val="00E35EB7"/>
    <w:rsid w:val="00E35F09"/>
    <w:rsid w:val="00E35F54"/>
    <w:rsid w:val="00E35F5A"/>
    <w:rsid w:val="00E35F86"/>
    <w:rsid w:val="00E36335"/>
    <w:rsid w:val="00E36378"/>
    <w:rsid w:val="00E363E9"/>
    <w:rsid w:val="00E3648E"/>
    <w:rsid w:val="00E3649A"/>
    <w:rsid w:val="00E364D1"/>
    <w:rsid w:val="00E36508"/>
    <w:rsid w:val="00E3654C"/>
    <w:rsid w:val="00E36554"/>
    <w:rsid w:val="00E36588"/>
    <w:rsid w:val="00E365ED"/>
    <w:rsid w:val="00E36611"/>
    <w:rsid w:val="00E3670D"/>
    <w:rsid w:val="00E3675C"/>
    <w:rsid w:val="00E36883"/>
    <w:rsid w:val="00E3688A"/>
    <w:rsid w:val="00E36893"/>
    <w:rsid w:val="00E369AE"/>
    <w:rsid w:val="00E369E8"/>
    <w:rsid w:val="00E36AFB"/>
    <w:rsid w:val="00E36D05"/>
    <w:rsid w:val="00E36EE5"/>
    <w:rsid w:val="00E36FA4"/>
    <w:rsid w:val="00E36FBB"/>
    <w:rsid w:val="00E36FCD"/>
    <w:rsid w:val="00E37032"/>
    <w:rsid w:val="00E37066"/>
    <w:rsid w:val="00E370FA"/>
    <w:rsid w:val="00E37141"/>
    <w:rsid w:val="00E3719C"/>
    <w:rsid w:val="00E37326"/>
    <w:rsid w:val="00E37343"/>
    <w:rsid w:val="00E373F9"/>
    <w:rsid w:val="00E373FF"/>
    <w:rsid w:val="00E374B1"/>
    <w:rsid w:val="00E3756B"/>
    <w:rsid w:val="00E3764E"/>
    <w:rsid w:val="00E3777A"/>
    <w:rsid w:val="00E378B0"/>
    <w:rsid w:val="00E379E3"/>
    <w:rsid w:val="00E37A19"/>
    <w:rsid w:val="00E37A41"/>
    <w:rsid w:val="00E37B73"/>
    <w:rsid w:val="00E37D4F"/>
    <w:rsid w:val="00E37D82"/>
    <w:rsid w:val="00E37F42"/>
    <w:rsid w:val="00E37F8E"/>
    <w:rsid w:val="00E37FF5"/>
    <w:rsid w:val="00E4013B"/>
    <w:rsid w:val="00E4032E"/>
    <w:rsid w:val="00E40356"/>
    <w:rsid w:val="00E404EF"/>
    <w:rsid w:val="00E405F9"/>
    <w:rsid w:val="00E40653"/>
    <w:rsid w:val="00E40735"/>
    <w:rsid w:val="00E40865"/>
    <w:rsid w:val="00E40956"/>
    <w:rsid w:val="00E40A55"/>
    <w:rsid w:val="00E40ADD"/>
    <w:rsid w:val="00E40B0B"/>
    <w:rsid w:val="00E40BE2"/>
    <w:rsid w:val="00E40C03"/>
    <w:rsid w:val="00E40DB6"/>
    <w:rsid w:val="00E40F5F"/>
    <w:rsid w:val="00E40FDA"/>
    <w:rsid w:val="00E4111C"/>
    <w:rsid w:val="00E4118B"/>
    <w:rsid w:val="00E41383"/>
    <w:rsid w:val="00E4138C"/>
    <w:rsid w:val="00E413C6"/>
    <w:rsid w:val="00E41466"/>
    <w:rsid w:val="00E414E0"/>
    <w:rsid w:val="00E41508"/>
    <w:rsid w:val="00E4150B"/>
    <w:rsid w:val="00E415AD"/>
    <w:rsid w:val="00E416D1"/>
    <w:rsid w:val="00E4181C"/>
    <w:rsid w:val="00E4185C"/>
    <w:rsid w:val="00E41921"/>
    <w:rsid w:val="00E419CE"/>
    <w:rsid w:val="00E41A8D"/>
    <w:rsid w:val="00E41BC9"/>
    <w:rsid w:val="00E41C81"/>
    <w:rsid w:val="00E41D82"/>
    <w:rsid w:val="00E41E42"/>
    <w:rsid w:val="00E41E57"/>
    <w:rsid w:val="00E41F5F"/>
    <w:rsid w:val="00E42137"/>
    <w:rsid w:val="00E42157"/>
    <w:rsid w:val="00E4219D"/>
    <w:rsid w:val="00E421A5"/>
    <w:rsid w:val="00E421C5"/>
    <w:rsid w:val="00E42245"/>
    <w:rsid w:val="00E4232B"/>
    <w:rsid w:val="00E4253D"/>
    <w:rsid w:val="00E425B4"/>
    <w:rsid w:val="00E42641"/>
    <w:rsid w:val="00E426E8"/>
    <w:rsid w:val="00E42732"/>
    <w:rsid w:val="00E428AD"/>
    <w:rsid w:val="00E42AEF"/>
    <w:rsid w:val="00E42B06"/>
    <w:rsid w:val="00E42B1A"/>
    <w:rsid w:val="00E42C55"/>
    <w:rsid w:val="00E42C58"/>
    <w:rsid w:val="00E42D3D"/>
    <w:rsid w:val="00E42F3A"/>
    <w:rsid w:val="00E42FB4"/>
    <w:rsid w:val="00E42FC7"/>
    <w:rsid w:val="00E43051"/>
    <w:rsid w:val="00E430E8"/>
    <w:rsid w:val="00E430EC"/>
    <w:rsid w:val="00E43287"/>
    <w:rsid w:val="00E4329D"/>
    <w:rsid w:val="00E43331"/>
    <w:rsid w:val="00E4335A"/>
    <w:rsid w:val="00E433FE"/>
    <w:rsid w:val="00E43519"/>
    <w:rsid w:val="00E435DF"/>
    <w:rsid w:val="00E4380B"/>
    <w:rsid w:val="00E43813"/>
    <w:rsid w:val="00E43861"/>
    <w:rsid w:val="00E4386B"/>
    <w:rsid w:val="00E438A1"/>
    <w:rsid w:val="00E438F1"/>
    <w:rsid w:val="00E438FA"/>
    <w:rsid w:val="00E4390E"/>
    <w:rsid w:val="00E439A0"/>
    <w:rsid w:val="00E439F0"/>
    <w:rsid w:val="00E43AA7"/>
    <w:rsid w:val="00E43C6C"/>
    <w:rsid w:val="00E43C95"/>
    <w:rsid w:val="00E43CDA"/>
    <w:rsid w:val="00E43D84"/>
    <w:rsid w:val="00E43E88"/>
    <w:rsid w:val="00E43F63"/>
    <w:rsid w:val="00E4405E"/>
    <w:rsid w:val="00E4406F"/>
    <w:rsid w:val="00E440B3"/>
    <w:rsid w:val="00E4414E"/>
    <w:rsid w:val="00E4427D"/>
    <w:rsid w:val="00E442A7"/>
    <w:rsid w:val="00E4431C"/>
    <w:rsid w:val="00E4450E"/>
    <w:rsid w:val="00E44564"/>
    <w:rsid w:val="00E445F0"/>
    <w:rsid w:val="00E4461D"/>
    <w:rsid w:val="00E44745"/>
    <w:rsid w:val="00E4476F"/>
    <w:rsid w:val="00E44839"/>
    <w:rsid w:val="00E44880"/>
    <w:rsid w:val="00E448E1"/>
    <w:rsid w:val="00E44930"/>
    <w:rsid w:val="00E44A11"/>
    <w:rsid w:val="00E44B3B"/>
    <w:rsid w:val="00E44BA9"/>
    <w:rsid w:val="00E44DD2"/>
    <w:rsid w:val="00E44F2F"/>
    <w:rsid w:val="00E44F39"/>
    <w:rsid w:val="00E44F91"/>
    <w:rsid w:val="00E44FCB"/>
    <w:rsid w:val="00E45054"/>
    <w:rsid w:val="00E4505F"/>
    <w:rsid w:val="00E450E1"/>
    <w:rsid w:val="00E451A1"/>
    <w:rsid w:val="00E45200"/>
    <w:rsid w:val="00E45266"/>
    <w:rsid w:val="00E45292"/>
    <w:rsid w:val="00E45340"/>
    <w:rsid w:val="00E45392"/>
    <w:rsid w:val="00E453B4"/>
    <w:rsid w:val="00E45498"/>
    <w:rsid w:val="00E454B0"/>
    <w:rsid w:val="00E4551E"/>
    <w:rsid w:val="00E4556A"/>
    <w:rsid w:val="00E455EB"/>
    <w:rsid w:val="00E455FE"/>
    <w:rsid w:val="00E45752"/>
    <w:rsid w:val="00E4578F"/>
    <w:rsid w:val="00E457CB"/>
    <w:rsid w:val="00E457FC"/>
    <w:rsid w:val="00E4583D"/>
    <w:rsid w:val="00E45AE5"/>
    <w:rsid w:val="00E45B91"/>
    <w:rsid w:val="00E45B96"/>
    <w:rsid w:val="00E45F14"/>
    <w:rsid w:val="00E45F8F"/>
    <w:rsid w:val="00E4602D"/>
    <w:rsid w:val="00E46150"/>
    <w:rsid w:val="00E4622A"/>
    <w:rsid w:val="00E4627A"/>
    <w:rsid w:val="00E463DE"/>
    <w:rsid w:val="00E46445"/>
    <w:rsid w:val="00E46543"/>
    <w:rsid w:val="00E46662"/>
    <w:rsid w:val="00E466A6"/>
    <w:rsid w:val="00E466D3"/>
    <w:rsid w:val="00E466DC"/>
    <w:rsid w:val="00E466FF"/>
    <w:rsid w:val="00E46974"/>
    <w:rsid w:val="00E46A1E"/>
    <w:rsid w:val="00E46A63"/>
    <w:rsid w:val="00E46A70"/>
    <w:rsid w:val="00E46A8B"/>
    <w:rsid w:val="00E46B95"/>
    <w:rsid w:val="00E46BAC"/>
    <w:rsid w:val="00E46BF2"/>
    <w:rsid w:val="00E46C33"/>
    <w:rsid w:val="00E46D5A"/>
    <w:rsid w:val="00E46D9C"/>
    <w:rsid w:val="00E46DEF"/>
    <w:rsid w:val="00E46F37"/>
    <w:rsid w:val="00E46FCE"/>
    <w:rsid w:val="00E470A2"/>
    <w:rsid w:val="00E470BA"/>
    <w:rsid w:val="00E470E2"/>
    <w:rsid w:val="00E47113"/>
    <w:rsid w:val="00E47164"/>
    <w:rsid w:val="00E471A5"/>
    <w:rsid w:val="00E471E1"/>
    <w:rsid w:val="00E47266"/>
    <w:rsid w:val="00E473FD"/>
    <w:rsid w:val="00E474A4"/>
    <w:rsid w:val="00E475B8"/>
    <w:rsid w:val="00E475D5"/>
    <w:rsid w:val="00E475E3"/>
    <w:rsid w:val="00E47678"/>
    <w:rsid w:val="00E4778B"/>
    <w:rsid w:val="00E4780D"/>
    <w:rsid w:val="00E47861"/>
    <w:rsid w:val="00E478D6"/>
    <w:rsid w:val="00E478D7"/>
    <w:rsid w:val="00E479B6"/>
    <w:rsid w:val="00E47A4D"/>
    <w:rsid w:val="00E47A61"/>
    <w:rsid w:val="00E47AAE"/>
    <w:rsid w:val="00E47B51"/>
    <w:rsid w:val="00E47BD0"/>
    <w:rsid w:val="00E47C79"/>
    <w:rsid w:val="00E47CE1"/>
    <w:rsid w:val="00E47D7D"/>
    <w:rsid w:val="00E47DAA"/>
    <w:rsid w:val="00E47DF1"/>
    <w:rsid w:val="00E47E0E"/>
    <w:rsid w:val="00E47EBB"/>
    <w:rsid w:val="00E47ECC"/>
    <w:rsid w:val="00E47ED2"/>
    <w:rsid w:val="00E47F79"/>
    <w:rsid w:val="00E500F5"/>
    <w:rsid w:val="00E50145"/>
    <w:rsid w:val="00E50224"/>
    <w:rsid w:val="00E502EB"/>
    <w:rsid w:val="00E50326"/>
    <w:rsid w:val="00E5036B"/>
    <w:rsid w:val="00E50415"/>
    <w:rsid w:val="00E5044B"/>
    <w:rsid w:val="00E50487"/>
    <w:rsid w:val="00E504BF"/>
    <w:rsid w:val="00E504CD"/>
    <w:rsid w:val="00E5056E"/>
    <w:rsid w:val="00E5066F"/>
    <w:rsid w:val="00E506A3"/>
    <w:rsid w:val="00E506C1"/>
    <w:rsid w:val="00E50751"/>
    <w:rsid w:val="00E507A8"/>
    <w:rsid w:val="00E5080B"/>
    <w:rsid w:val="00E50976"/>
    <w:rsid w:val="00E50A0D"/>
    <w:rsid w:val="00E50A68"/>
    <w:rsid w:val="00E50A92"/>
    <w:rsid w:val="00E50B53"/>
    <w:rsid w:val="00E50B83"/>
    <w:rsid w:val="00E50BC9"/>
    <w:rsid w:val="00E50BF5"/>
    <w:rsid w:val="00E50C53"/>
    <w:rsid w:val="00E50D1B"/>
    <w:rsid w:val="00E50E56"/>
    <w:rsid w:val="00E50F97"/>
    <w:rsid w:val="00E511C1"/>
    <w:rsid w:val="00E511CD"/>
    <w:rsid w:val="00E51258"/>
    <w:rsid w:val="00E5125A"/>
    <w:rsid w:val="00E514EF"/>
    <w:rsid w:val="00E515A2"/>
    <w:rsid w:val="00E516C5"/>
    <w:rsid w:val="00E5178F"/>
    <w:rsid w:val="00E5179A"/>
    <w:rsid w:val="00E51801"/>
    <w:rsid w:val="00E51845"/>
    <w:rsid w:val="00E518B8"/>
    <w:rsid w:val="00E518E8"/>
    <w:rsid w:val="00E51982"/>
    <w:rsid w:val="00E51991"/>
    <w:rsid w:val="00E519A6"/>
    <w:rsid w:val="00E519BF"/>
    <w:rsid w:val="00E519D5"/>
    <w:rsid w:val="00E51AE6"/>
    <w:rsid w:val="00E51AFC"/>
    <w:rsid w:val="00E51B22"/>
    <w:rsid w:val="00E51BD4"/>
    <w:rsid w:val="00E51C7B"/>
    <w:rsid w:val="00E51CB0"/>
    <w:rsid w:val="00E51D03"/>
    <w:rsid w:val="00E51D5C"/>
    <w:rsid w:val="00E51DB4"/>
    <w:rsid w:val="00E51E42"/>
    <w:rsid w:val="00E51E52"/>
    <w:rsid w:val="00E51EED"/>
    <w:rsid w:val="00E51F17"/>
    <w:rsid w:val="00E52085"/>
    <w:rsid w:val="00E520E8"/>
    <w:rsid w:val="00E52103"/>
    <w:rsid w:val="00E524B0"/>
    <w:rsid w:val="00E524F3"/>
    <w:rsid w:val="00E52720"/>
    <w:rsid w:val="00E527AB"/>
    <w:rsid w:val="00E5284C"/>
    <w:rsid w:val="00E52858"/>
    <w:rsid w:val="00E52863"/>
    <w:rsid w:val="00E52A5D"/>
    <w:rsid w:val="00E52B01"/>
    <w:rsid w:val="00E52B0D"/>
    <w:rsid w:val="00E52B14"/>
    <w:rsid w:val="00E52BD9"/>
    <w:rsid w:val="00E52BE2"/>
    <w:rsid w:val="00E52CE3"/>
    <w:rsid w:val="00E52D90"/>
    <w:rsid w:val="00E52E3C"/>
    <w:rsid w:val="00E5303A"/>
    <w:rsid w:val="00E5319C"/>
    <w:rsid w:val="00E5322C"/>
    <w:rsid w:val="00E5323B"/>
    <w:rsid w:val="00E53294"/>
    <w:rsid w:val="00E532FE"/>
    <w:rsid w:val="00E53331"/>
    <w:rsid w:val="00E533F5"/>
    <w:rsid w:val="00E53513"/>
    <w:rsid w:val="00E53520"/>
    <w:rsid w:val="00E535A4"/>
    <w:rsid w:val="00E535F8"/>
    <w:rsid w:val="00E53609"/>
    <w:rsid w:val="00E536E3"/>
    <w:rsid w:val="00E53720"/>
    <w:rsid w:val="00E5380B"/>
    <w:rsid w:val="00E53871"/>
    <w:rsid w:val="00E539CE"/>
    <w:rsid w:val="00E53AC3"/>
    <w:rsid w:val="00E53B6A"/>
    <w:rsid w:val="00E53C5D"/>
    <w:rsid w:val="00E53D19"/>
    <w:rsid w:val="00E53E40"/>
    <w:rsid w:val="00E53E64"/>
    <w:rsid w:val="00E541C9"/>
    <w:rsid w:val="00E541FA"/>
    <w:rsid w:val="00E54209"/>
    <w:rsid w:val="00E5422F"/>
    <w:rsid w:val="00E54338"/>
    <w:rsid w:val="00E543BB"/>
    <w:rsid w:val="00E544E0"/>
    <w:rsid w:val="00E5454E"/>
    <w:rsid w:val="00E54572"/>
    <w:rsid w:val="00E54708"/>
    <w:rsid w:val="00E54777"/>
    <w:rsid w:val="00E54913"/>
    <w:rsid w:val="00E54936"/>
    <w:rsid w:val="00E5496E"/>
    <w:rsid w:val="00E54A0F"/>
    <w:rsid w:val="00E54A43"/>
    <w:rsid w:val="00E54A5E"/>
    <w:rsid w:val="00E54A6D"/>
    <w:rsid w:val="00E54CC8"/>
    <w:rsid w:val="00E54CE0"/>
    <w:rsid w:val="00E54D63"/>
    <w:rsid w:val="00E54D78"/>
    <w:rsid w:val="00E54DA1"/>
    <w:rsid w:val="00E54DC3"/>
    <w:rsid w:val="00E54DD4"/>
    <w:rsid w:val="00E54DFD"/>
    <w:rsid w:val="00E54F30"/>
    <w:rsid w:val="00E54F3F"/>
    <w:rsid w:val="00E54F52"/>
    <w:rsid w:val="00E54FD5"/>
    <w:rsid w:val="00E55079"/>
    <w:rsid w:val="00E55174"/>
    <w:rsid w:val="00E551D8"/>
    <w:rsid w:val="00E5521E"/>
    <w:rsid w:val="00E55248"/>
    <w:rsid w:val="00E5529D"/>
    <w:rsid w:val="00E5536D"/>
    <w:rsid w:val="00E553DC"/>
    <w:rsid w:val="00E55459"/>
    <w:rsid w:val="00E55487"/>
    <w:rsid w:val="00E554FA"/>
    <w:rsid w:val="00E55525"/>
    <w:rsid w:val="00E555D3"/>
    <w:rsid w:val="00E5563A"/>
    <w:rsid w:val="00E5568E"/>
    <w:rsid w:val="00E5571A"/>
    <w:rsid w:val="00E55797"/>
    <w:rsid w:val="00E557E4"/>
    <w:rsid w:val="00E55903"/>
    <w:rsid w:val="00E559E3"/>
    <w:rsid w:val="00E55A14"/>
    <w:rsid w:val="00E55A6D"/>
    <w:rsid w:val="00E55A9E"/>
    <w:rsid w:val="00E55AA8"/>
    <w:rsid w:val="00E55B56"/>
    <w:rsid w:val="00E55B6C"/>
    <w:rsid w:val="00E55C5F"/>
    <w:rsid w:val="00E55D7C"/>
    <w:rsid w:val="00E55DAC"/>
    <w:rsid w:val="00E55DBE"/>
    <w:rsid w:val="00E55EDD"/>
    <w:rsid w:val="00E55F96"/>
    <w:rsid w:val="00E55FE0"/>
    <w:rsid w:val="00E56109"/>
    <w:rsid w:val="00E5620D"/>
    <w:rsid w:val="00E56221"/>
    <w:rsid w:val="00E562D6"/>
    <w:rsid w:val="00E56331"/>
    <w:rsid w:val="00E56447"/>
    <w:rsid w:val="00E564A4"/>
    <w:rsid w:val="00E5660F"/>
    <w:rsid w:val="00E56628"/>
    <w:rsid w:val="00E5663A"/>
    <w:rsid w:val="00E567D3"/>
    <w:rsid w:val="00E567EB"/>
    <w:rsid w:val="00E5684A"/>
    <w:rsid w:val="00E5686B"/>
    <w:rsid w:val="00E5693F"/>
    <w:rsid w:val="00E56962"/>
    <w:rsid w:val="00E56970"/>
    <w:rsid w:val="00E569C0"/>
    <w:rsid w:val="00E569DD"/>
    <w:rsid w:val="00E56ACD"/>
    <w:rsid w:val="00E56C06"/>
    <w:rsid w:val="00E56D07"/>
    <w:rsid w:val="00E56D48"/>
    <w:rsid w:val="00E56EC5"/>
    <w:rsid w:val="00E56FB9"/>
    <w:rsid w:val="00E56FD6"/>
    <w:rsid w:val="00E56FED"/>
    <w:rsid w:val="00E57109"/>
    <w:rsid w:val="00E57150"/>
    <w:rsid w:val="00E5715F"/>
    <w:rsid w:val="00E571AD"/>
    <w:rsid w:val="00E57212"/>
    <w:rsid w:val="00E57258"/>
    <w:rsid w:val="00E573F2"/>
    <w:rsid w:val="00E575D4"/>
    <w:rsid w:val="00E57786"/>
    <w:rsid w:val="00E577E1"/>
    <w:rsid w:val="00E57899"/>
    <w:rsid w:val="00E579BF"/>
    <w:rsid w:val="00E579E6"/>
    <w:rsid w:val="00E57B12"/>
    <w:rsid w:val="00E57B98"/>
    <w:rsid w:val="00E57CAC"/>
    <w:rsid w:val="00E57CD6"/>
    <w:rsid w:val="00E57E6F"/>
    <w:rsid w:val="00E57F33"/>
    <w:rsid w:val="00E60034"/>
    <w:rsid w:val="00E6005F"/>
    <w:rsid w:val="00E600BD"/>
    <w:rsid w:val="00E601A1"/>
    <w:rsid w:val="00E6027E"/>
    <w:rsid w:val="00E60290"/>
    <w:rsid w:val="00E60380"/>
    <w:rsid w:val="00E603F3"/>
    <w:rsid w:val="00E6044E"/>
    <w:rsid w:val="00E60454"/>
    <w:rsid w:val="00E6046E"/>
    <w:rsid w:val="00E60473"/>
    <w:rsid w:val="00E6053E"/>
    <w:rsid w:val="00E60570"/>
    <w:rsid w:val="00E60587"/>
    <w:rsid w:val="00E60654"/>
    <w:rsid w:val="00E60710"/>
    <w:rsid w:val="00E6083C"/>
    <w:rsid w:val="00E608F5"/>
    <w:rsid w:val="00E609C5"/>
    <w:rsid w:val="00E609EB"/>
    <w:rsid w:val="00E60A04"/>
    <w:rsid w:val="00E60C4D"/>
    <w:rsid w:val="00E60C50"/>
    <w:rsid w:val="00E60D20"/>
    <w:rsid w:val="00E60D87"/>
    <w:rsid w:val="00E60DA9"/>
    <w:rsid w:val="00E60DE4"/>
    <w:rsid w:val="00E60FD7"/>
    <w:rsid w:val="00E610AA"/>
    <w:rsid w:val="00E6113E"/>
    <w:rsid w:val="00E61143"/>
    <w:rsid w:val="00E61185"/>
    <w:rsid w:val="00E61327"/>
    <w:rsid w:val="00E6132B"/>
    <w:rsid w:val="00E613C8"/>
    <w:rsid w:val="00E61431"/>
    <w:rsid w:val="00E61492"/>
    <w:rsid w:val="00E614A1"/>
    <w:rsid w:val="00E614BC"/>
    <w:rsid w:val="00E6154E"/>
    <w:rsid w:val="00E617CB"/>
    <w:rsid w:val="00E618A9"/>
    <w:rsid w:val="00E618E4"/>
    <w:rsid w:val="00E61B4D"/>
    <w:rsid w:val="00E61B9C"/>
    <w:rsid w:val="00E61CF6"/>
    <w:rsid w:val="00E61E96"/>
    <w:rsid w:val="00E61ED7"/>
    <w:rsid w:val="00E61F07"/>
    <w:rsid w:val="00E61F3F"/>
    <w:rsid w:val="00E61F5D"/>
    <w:rsid w:val="00E61F8A"/>
    <w:rsid w:val="00E62048"/>
    <w:rsid w:val="00E62287"/>
    <w:rsid w:val="00E62288"/>
    <w:rsid w:val="00E62290"/>
    <w:rsid w:val="00E622DD"/>
    <w:rsid w:val="00E622E9"/>
    <w:rsid w:val="00E623C2"/>
    <w:rsid w:val="00E62480"/>
    <w:rsid w:val="00E625FB"/>
    <w:rsid w:val="00E626E9"/>
    <w:rsid w:val="00E62745"/>
    <w:rsid w:val="00E627C4"/>
    <w:rsid w:val="00E62924"/>
    <w:rsid w:val="00E62962"/>
    <w:rsid w:val="00E62A70"/>
    <w:rsid w:val="00E62B1A"/>
    <w:rsid w:val="00E62B3E"/>
    <w:rsid w:val="00E62B83"/>
    <w:rsid w:val="00E62CC3"/>
    <w:rsid w:val="00E62D2F"/>
    <w:rsid w:val="00E62D3C"/>
    <w:rsid w:val="00E62E59"/>
    <w:rsid w:val="00E62F97"/>
    <w:rsid w:val="00E63001"/>
    <w:rsid w:val="00E630B5"/>
    <w:rsid w:val="00E63147"/>
    <w:rsid w:val="00E63177"/>
    <w:rsid w:val="00E6341C"/>
    <w:rsid w:val="00E6342C"/>
    <w:rsid w:val="00E63434"/>
    <w:rsid w:val="00E63536"/>
    <w:rsid w:val="00E63544"/>
    <w:rsid w:val="00E63590"/>
    <w:rsid w:val="00E635F1"/>
    <w:rsid w:val="00E63645"/>
    <w:rsid w:val="00E63689"/>
    <w:rsid w:val="00E6373E"/>
    <w:rsid w:val="00E63773"/>
    <w:rsid w:val="00E63931"/>
    <w:rsid w:val="00E63955"/>
    <w:rsid w:val="00E639D8"/>
    <w:rsid w:val="00E63BBF"/>
    <w:rsid w:val="00E63E11"/>
    <w:rsid w:val="00E63E87"/>
    <w:rsid w:val="00E63F8A"/>
    <w:rsid w:val="00E64099"/>
    <w:rsid w:val="00E640E1"/>
    <w:rsid w:val="00E64119"/>
    <w:rsid w:val="00E64384"/>
    <w:rsid w:val="00E6438E"/>
    <w:rsid w:val="00E64459"/>
    <w:rsid w:val="00E64466"/>
    <w:rsid w:val="00E644B4"/>
    <w:rsid w:val="00E644E5"/>
    <w:rsid w:val="00E645FC"/>
    <w:rsid w:val="00E6475D"/>
    <w:rsid w:val="00E64789"/>
    <w:rsid w:val="00E6482B"/>
    <w:rsid w:val="00E6483B"/>
    <w:rsid w:val="00E6492B"/>
    <w:rsid w:val="00E64A34"/>
    <w:rsid w:val="00E64AED"/>
    <w:rsid w:val="00E64B21"/>
    <w:rsid w:val="00E64D13"/>
    <w:rsid w:val="00E64DA2"/>
    <w:rsid w:val="00E64EF3"/>
    <w:rsid w:val="00E6517A"/>
    <w:rsid w:val="00E6522F"/>
    <w:rsid w:val="00E6524F"/>
    <w:rsid w:val="00E65508"/>
    <w:rsid w:val="00E65525"/>
    <w:rsid w:val="00E6553F"/>
    <w:rsid w:val="00E655B1"/>
    <w:rsid w:val="00E658D1"/>
    <w:rsid w:val="00E65991"/>
    <w:rsid w:val="00E659B4"/>
    <w:rsid w:val="00E65A31"/>
    <w:rsid w:val="00E65A6F"/>
    <w:rsid w:val="00E65A9A"/>
    <w:rsid w:val="00E65B3F"/>
    <w:rsid w:val="00E65B42"/>
    <w:rsid w:val="00E65B47"/>
    <w:rsid w:val="00E65B94"/>
    <w:rsid w:val="00E65BEF"/>
    <w:rsid w:val="00E65C0F"/>
    <w:rsid w:val="00E65C8B"/>
    <w:rsid w:val="00E65D64"/>
    <w:rsid w:val="00E65E25"/>
    <w:rsid w:val="00E6601A"/>
    <w:rsid w:val="00E66166"/>
    <w:rsid w:val="00E662DA"/>
    <w:rsid w:val="00E66325"/>
    <w:rsid w:val="00E66388"/>
    <w:rsid w:val="00E663D3"/>
    <w:rsid w:val="00E664A5"/>
    <w:rsid w:val="00E664F1"/>
    <w:rsid w:val="00E665A9"/>
    <w:rsid w:val="00E666AB"/>
    <w:rsid w:val="00E666D7"/>
    <w:rsid w:val="00E66740"/>
    <w:rsid w:val="00E6677A"/>
    <w:rsid w:val="00E66833"/>
    <w:rsid w:val="00E668EE"/>
    <w:rsid w:val="00E66935"/>
    <w:rsid w:val="00E66971"/>
    <w:rsid w:val="00E669A4"/>
    <w:rsid w:val="00E66A43"/>
    <w:rsid w:val="00E66C00"/>
    <w:rsid w:val="00E66D1F"/>
    <w:rsid w:val="00E66D3F"/>
    <w:rsid w:val="00E66D8E"/>
    <w:rsid w:val="00E66EC6"/>
    <w:rsid w:val="00E66F22"/>
    <w:rsid w:val="00E66FF6"/>
    <w:rsid w:val="00E670A1"/>
    <w:rsid w:val="00E6711F"/>
    <w:rsid w:val="00E673A4"/>
    <w:rsid w:val="00E673E9"/>
    <w:rsid w:val="00E67461"/>
    <w:rsid w:val="00E6748E"/>
    <w:rsid w:val="00E674BE"/>
    <w:rsid w:val="00E6763F"/>
    <w:rsid w:val="00E676B8"/>
    <w:rsid w:val="00E67798"/>
    <w:rsid w:val="00E677AC"/>
    <w:rsid w:val="00E679FD"/>
    <w:rsid w:val="00E67A2A"/>
    <w:rsid w:val="00E67B2C"/>
    <w:rsid w:val="00E67B6D"/>
    <w:rsid w:val="00E67C39"/>
    <w:rsid w:val="00E67CE8"/>
    <w:rsid w:val="00E67D99"/>
    <w:rsid w:val="00E67DD2"/>
    <w:rsid w:val="00E67DD3"/>
    <w:rsid w:val="00E67EF7"/>
    <w:rsid w:val="00E67F8D"/>
    <w:rsid w:val="00E67FDE"/>
    <w:rsid w:val="00E67FE5"/>
    <w:rsid w:val="00E7000D"/>
    <w:rsid w:val="00E70083"/>
    <w:rsid w:val="00E701C6"/>
    <w:rsid w:val="00E703C2"/>
    <w:rsid w:val="00E703DD"/>
    <w:rsid w:val="00E7053B"/>
    <w:rsid w:val="00E708C0"/>
    <w:rsid w:val="00E709A7"/>
    <w:rsid w:val="00E70A70"/>
    <w:rsid w:val="00E70A8C"/>
    <w:rsid w:val="00E70AB8"/>
    <w:rsid w:val="00E70B0F"/>
    <w:rsid w:val="00E70B50"/>
    <w:rsid w:val="00E70BB5"/>
    <w:rsid w:val="00E70BF9"/>
    <w:rsid w:val="00E70C53"/>
    <w:rsid w:val="00E70D3B"/>
    <w:rsid w:val="00E70F21"/>
    <w:rsid w:val="00E70F69"/>
    <w:rsid w:val="00E70F9A"/>
    <w:rsid w:val="00E70FEF"/>
    <w:rsid w:val="00E7100C"/>
    <w:rsid w:val="00E71038"/>
    <w:rsid w:val="00E710A7"/>
    <w:rsid w:val="00E71126"/>
    <w:rsid w:val="00E7134E"/>
    <w:rsid w:val="00E713C4"/>
    <w:rsid w:val="00E7140C"/>
    <w:rsid w:val="00E71426"/>
    <w:rsid w:val="00E7145E"/>
    <w:rsid w:val="00E7146C"/>
    <w:rsid w:val="00E71506"/>
    <w:rsid w:val="00E71514"/>
    <w:rsid w:val="00E715F5"/>
    <w:rsid w:val="00E71629"/>
    <w:rsid w:val="00E7172A"/>
    <w:rsid w:val="00E71749"/>
    <w:rsid w:val="00E71760"/>
    <w:rsid w:val="00E7182A"/>
    <w:rsid w:val="00E718C7"/>
    <w:rsid w:val="00E71912"/>
    <w:rsid w:val="00E719DD"/>
    <w:rsid w:val="00E719E9"/>
    <w:rsid w:val="00E71AE9"/>
    <w:rsid w:val="00E71B5D"/>
    <w:rsid w:val="00E71BDC"/>
    <w:rsid w:val="00E71C35"/>
    <w:rsid w:val="00E71C58"/>
    <w:rsid w:val="00E71C87"/>
    <w:rsid w:val="00E71CB6"/>
    <w:rsid w:val="00E71D23"/>
    <w:rsid w:val="00E71D3C"/>
    <w:rsid w:val="00E71DC6"/>
    <w:rsid w:val="00E71E52"/>
    <w:rsid w:val="00E71EE5"/>
    <w:rsid w:val="00E71F96"/>
    <w:rsid w:val="00E71FD1"/>
    <w:rsid w:val="00E72044"/>
    <w:rsid w:val="00E72084"/>
    <w:rsid w:val="00E7211D"/>
    <w:rsid w:val="00E7211F"/>
    <w:rsid w:val="00E721AF"/>
    <w:rsid w:val="00E72286"/>
    <w:rsid w:val="00E722AD"/>
    <w:rsid w:val="00E723D0"/>
    <w:rsid w:val="00E723D3"/>
    <w:rsid w:val="00E723D5"/>
    <w:rsid w:val="00E723EB"/>
    <w:rsid w:val="00E726B5"/>
    <w:rsid w:val="00E726C5"/>
    <w:rsid w:val="00E726D9"/>
    <w:rsid w:val="00E726DE"/>
    <w:rsid w:val="00E72714"/>
    <w:rsid w:val="00E728C8"/>
    <w:rsid w:val="00E728D6"/>
    <w:rsid w:val="00E728E7"/>
    <w:rsid w:val="00E72905"/>
    <w:rsid w:val="00E7290A"/>
    <w:rsid w:val="00E729C3"/>
    <w:rsid w:val="00E72AB0"/>
    <w:rsid w:val="00E72CDD"/>
    <w:rsid w:val="00E72E1F"/>
    <w:rsid w:val="00E72EB6"/>
    <w:rsid w:val="00E72F39"/>
    <w:rsid w:val="00E73028"/>
    <w:rsid w:val="00E7304C"/>
    <w:rsid w:val="00E73101"/>
    <w:rsid w:val="00E731C3"/>
    <w:rsid w:val="00E731F1"/>
    <w:rsid w:val="00E73258"/>
    <w:rsid w:val="00E73279"/>
    <w:rsid w:val="00E7329F"/>
    <w:rsid w:val="00E73330"/>
    <w:rsid w:val="00E73418"/>
    <w:rsid w:val="00E7349C"/>
    <w:rsid w:val="00E734D3"/>
    <w:rsid w:val="00E734FC"/>
    <w:rsid w:val="00E735A6"/>
    <w:rsid w:val="00E73607"/>
    <w:rsid w:val="00E73674"/>
    <w:rsid w:val="00E7375C"/>
    <w:rsid w:val="00E73770"/>
    <w:rsid w:val="00E73847"/>
    <w:rsid w:val="00E73908"/>
    <w:rsid w:val="00E73A3A"/>
    <w:rsid w:val="00E73ACD"/>
    <w:rsid w:val="00E73B47"/>
    <w:rsid w:val="00E73BE8"/>
    <w:rsid w:val="00E73C15"/>
    <w:rsid w:val="00E73C54"/>
    <w:rsid w:val="00E73D25"/>
    <w:rsid w:val="00E73E50"/>
    <w:rsid w:val="00E73E85"/>
    <w:rsid w:val="00E73EB1"/>
    <w:rsid w:val="00E73EF2"/>
    <w:rsid w:val="00E73F26"/>
    <w:rsid w:val="00E73FDF"/>
    <w:rsid w:val="00E74039"/>
    <w:rsid w:val="00E740A1"/>
    <w:rsid w:val="00E7429A"/>
    <w:rsid w:val="00E74431"/>
    <w:rsid w:val="00E74470"/>
    <w:rsid w:val="00E7447F"/>
    <w:rsid w:val="00E74493"/>
    <w:rsid w:val="00E744DB"/>
    <w:rsid w:val="00E7465C"/>
    <w:rsid w:val="00E746F6"/>
    <w:rsid w:val="00E747C1"/>
    <w:rsid w:val="00E74871"/>
    <w:rsid w:val="00E748D8"/>
    <w:rsid w:val="00E7495A"/>
    <w:rsid w:val="00E74A26"/>
    <w:rsid w:val="00E74A9C"/>
    <w:rsid w:val="00E74AAB"/>
    <w:rsid w:val="00E74ADF"/>
    <w:rsid w:val="00E74B7A"/>
    <w:rsid w:val="00E74C2E"/>
    <w:rsid w:val="00E74E41"/>
    <w:rsid w:val="00E74E69"/>
    <w:rsid w:val="00E74FAC"/>
    <w:rsid w:val="00E74FB9"/>
    <w:rsid w:val="00E75076"/>
    <w:rsid w:val="00E7507E"/>
    <w:rsid w:val="00E750A9"/>
    <w:rsid w:val="00E752C6"/>
    <w:rsid w:val="00E75358"/>
    <w:rsid w:val="00E75508"/>
    <w:rsid w:val="00E7553A"/>
    <w:rsid w:val="00E755D3"/>
    <w:rsid w:val="00E7563F"/>
    <w:rsid w:val="00E757C4"/>
    <w:rsid w:val="00E7580A"/>
    <w:rsid w:val="00E7595A"/>
    <w:rsid w:val="00E75A7D"/>
    <w:rsid w:val="00E75B4B"/>
    <w:rsid w:val="00E75BFE"/>
    <w:rsid w:val="00E75C3C"/>
    <w:rsid w:val="00E75DAB"/>
    <w:rsid w:val="00E75DC0"/>
    <w:rsid w:val="00E75E97"/>
    <w:rsid w:val="00E75ED1"/>
    <w:rsid w:val="00E75FC2"/>
    <w:rsid w:val="00E760C3"/>
    <w:rsid w:val="00E760F8"/>
    <w:rsid w:val="00E7614F"/>
    <w:rsid w:val="00E76275"/>
    <w:rsid w:val="00E762CC"/>
    <w:rsid w:val="00E76305"/>
    <w:rsid w:val="00E7637F"/>
    <w:rsid w:val="00E76528"/>
    <w:rsid w:val="00E7656A"/>
    <w:rsid w:val="00E7666A"/>
    <w:rsid w:val="00E767D7"/>
    <w:rsid w:val="00E768DB"/>
    <w:rsid w:val="00E76989"/>
    <w:rsid w:val="00E769AA"/>
    <w:rsid w:val="00E769BD"/>
    <w:rsid w:val="00E76A69"/>
    <w:rsid w:val="00E76AFE"/>
    <w:rsid w:val="00E76BD5"/>
    <w:rsid w:val="00E76C7E"/>
    <w:rsid w:val="00E76D21"/>
    <w:rsid w:val="00E76D95"/>
    <w:rsid w:val="00E76E3F"/>
    <w:rsid w:val="00E76E9E"/>
    <w:rsid w:val="00E7701D"/>
    <w:rsid w:val="00E771F4"/>
    <w:rsid w:val="00E772ED"/>
    <w:rsid w:val="00E77350"/>
    <w:rsid w:val="00E773CE"/>
    <w:rsid w:val="00E77511"/>
    <w:rsid w:val="00E77585"/>
    <w:rsid w:val="00E775BF"/>
    <w:rsid w:val="00E77755"/>
    <w:rsid w:val="00E77767"/>
    <w:rsid w:val="00E777DE"/>
    <w:rsid w:val="00E778A3"/>
    <w:rsid w:val="00E77A2C"/>
    <w:rsid w:val="00E77ADA"/>
    <w:rsid w:val="00E77B35"/>
    <w:rsid w:val="00E77B67"/>
    <w:rsid w:val="00E77B7F"/>
    <w:rsid w:val="00E77C8B"/>
    <w:rsid w:val="00E77CE4"/>
    <w:rsid w:val="00E77D2B"/>
    <w:rsid w:val="00E77D30"/>
    <w:rsid w:val="00E77E20"/>
    <w:rsid w:val="00E77ED8"/>
    <w:rsid w:val="00E80019"/>
    <w:rsid w:val="00E80047"/>
    <w:rsid w:val="00E800F3"/>
    <w:rsid w:val="00E80146"/>
    <w:rsid w:val="00E80165"/>
    <w:rsid w:val="00E8039E"/>
    <w:rsid w:val="00E80528"/>
    <w:rsid w:val="00E805A6"/>
    <w:rsid w:val="00E8075B"/>
    <w:rsid w:val="00E80762"/>
    <w:rsid w:val="00E80771"/>
    <w:rsid w:val="00E80933"/>
    <w:rsid w:val="00E80A2E"/>
    <w:rsid w:val="00E80AA7"/>
    <w:rsid w:val="00E80BBC"/>
    <w:rsid w:val="00E80BBE"/>
    <w:rsid w:val="00E80CAE"/>
    <w:rsid w:val="00E80CC9"/>
    <w:rsid w:val="00E80FE4"/>
    <w:rsid w:val="00E81013"/>
    <w:rsid w:val="00E8101F"/>
    <w:rsid w:val="00E81080"/>
    <w:rsid w:val="00E81113"/>
    <w:rsid w:val="00E811BD"/>
    <w:rsid w:val="00E814CA"/>
    <w:rsid w:val="00E8153D"/>
    <w:rsid w:val="00E81553"/>
    <w:rsid w:val="00E8158F"/>
    <w:rsid w:val="00E815B7"/>
    <w:rsid w:val="00E81660"/>
    <w:rsid w:val="00E817A7"/>
    <w:rsid w:val="00E81989"/>
    <w:rsid w:val="00E8198B"/>
    <w:rsid w:val="00E81AAF"/>
    <w:rsid w:val="00E81E32"/>
    <w:rsid w:val="00E81EC0"/>
    <w:rsid w:val="00E81FAB"/>
    <w:rsid w:val="00E82039"/>
    <w:rsid w:val="00E82074"/>
    <w:rsid w:val="00E821BF"/>
    <w:rsid w:val="00E82274"/>
    <w:rsid w:val="00E823CF"/>
    <w:rsid w:val="00E823DD"/>
    <w:rsid w:val="00E825B5"/>
    <w:rsid w:val="00E825D8"/>
    <w:rsid w:val="00E8260C"/>
    <w:rsid w:val="00E8261B"/>
    <w:rsid w:val="00E826E3"/>
    <w:rsid w:val="00E826FB"/>
    <w:rsid w:val="00E8278B"/>
    <w:rsid w:val="00E82912"/>
    <w:rsid w:val="00E82A51"/>
    <w:rsid w:val="00E82AF5"/>
    <w:rsid w:val="00E82B37"/>
    <w:rsid w:val="00E82C7C"/>
    <w:rsid w:val="00E82C82"/>
    <w:rsid w:val="00E82D42"/>
    <w:rsid w:val="00E82D4A"/>
    <w:rsid w:val="00E82D69"/>
    <w:rsid w:val="00E82EE3"/>
    <w:rsid w:val="00E82FA7"/>
    <w:rsid w:val="00E83122"/>
    <w:rsid w:val="00E83151"/>
    <w:rsid w:val="00E832CF"/>
    <w:rsid w:val="00E832DE"/>
    <w:rsid w:val="00E832F1"/>
    <w:rsid w:val="00E83316"/>
    <w:rsid w:val="00E83394"/>
    <w:rsid w:val="00E834AA"/>
    <w:rsid w:val="00E83560"/>
    <w:rsid w:val="00E835CF"/>
    <w:rsid w:val="00E835E3"/>
    <w:rsid w:val="00E8367E"/>
    <w:rsid w:val="00E83682"/>
    <w:rsid w:val="00E83719"/>
    <w:rsid w:val="00E83726"/>
    <w:rsid w:val="00E837AA"/>
    <w:rsid w:val="00E83803"/>
    <w:rsid w:val="00E83842"/>
    <w:rsid w:val="00E8387D"/>
    <w:rsid w:val="00E8399B"/>
    <w:rsid w:val="00E83B28"/>
    <w:rsid w:val="00E83B5E"/>
    <w:rsid w:val="00E83B5F"/>
    <w:rsid w:val="00E83CE7"/>
    <w:rsid w:val="00E83D00"/>
    <w:rsid w:val="00E83E12"/>
    <w:rsid w:val="00E83FA6"/>
    <w:rsid w:val="00E84085"/>
    <w:rsid w:val="00E840DD"/>
    <w:rsid w:val="00E8413A"/>
    <w:rsid w:val="00E84299"/>
    <w:rsid w:val="00E842D1"/>
    <w:rsid w:val="00E84301"/>
    <w:rsid w:val="00E8430E"/>
    <w:rsid w:val="00E84310"/>
    <w:rsid w:val="00E84312"/>
    <w:rsid w:val="00E8439F"/>
    <w:rsid w:val="00E84416"/>
    <w:rsid w:val="00E8459A"/>
    <w:rsid w:val="00E845BE"/>
    <w:rsid w:val="00E845FC"/>
    <w:rsid w:val="00E8477D"/>
    <w:rsid w:val="00E84826"/>
    <w:rsid w:val="00E84859"/>
    <w:rsid w:val="00E8485E"/>
    <w:rsid w:val="00E8490B"/>
    <w:rsid w:val="00E8494E"/>
    <w:rsid w:val="00E84991"/>
    <w:rsid w:val="00E84A2B"/>
    <w:rsid w:val="00E84B48"/>
    <w:rsid w:val="00E84BC1"/>
    <w:rsid w:val="00E84C64"/>
    <w:rsid w:val="00E84C8E"/>
    <w:rsid w:val="00E84D07"/>
    <w:rsid w:val="00E84D79"/>
    <w:rsid w:val="00E84DCE"/>
    <w:rsid w:val="00E84E1D"/>
    <w:rsid w:val="00E84E4E"/>
    <w:rsid w:val="00E84F33"/>
    <w:rsid w:val="00E84F73"/>
    <w:rsid w:val="00E851A3"/>
    <w:rsid w:val="00E851B5"/>
    <w:rsid w:val="00E851B9"/>
    <w:rsid w:val="00E8522F"/>
    <w:rsid w:val="00E85240"/>
    <w:rsid w:val="00E8538A"/>
    <w:rsid w:val="00E853E4"/>
    <w:rsid w:val="00E85407"/>
    <w:rsid w:val="00E85481"/>
    <w:rsid w:val="00E8548A"/>
    <w:rsid w:val="00E854CC"/>
    <w:rsid w:val="00E85502"/>
    <w:rsid w:val="00E85586"/>
    <w:rsid w:val="00E855EE"/>
    <w:rsid w:val="00E8560F"/>
    <w:rsid w:val="00E8565A"/>
    <w:rsid w:val="00E857D5"/>
    <w:rsid w:val="00E857EC"/>
    <w:rsid w:val="00E8582E"/>
    <w:rsid w:val="00E8585D"/>
    <w:rsid w:val="00E858E7"/>
    <w:rsid w:val="00E85936"/>
    <w:rsid w:val="00E85979"/>
    <w:rsid w:val="00E859A8"/>
    <w:rsid w:val="00E85AC3"/>
    <w:rsid w:val="00E85AD3"/>
    <w:rsid w:val="00E85B89"/>
    <w:rsid w:val="00E85C00"/>
    <w:rsid w:val="00E85C23"/>
    <w:rsid w:val="00E85C55"/>
    <w:rsid w:val="00E85CD4"/>
    <w:rsid w:val="00E85CFC"/>
    <w:rsid w:val="00E85DB7"/>
    <w:rsid w:val="00E85DEB"/>
    <w:rsid w:val="00E85ECC"/>
    <w:rsid w:val="00E85ED4"/>
    <w:rsid w:val="00E85FEE"/>
    <w:rsid w:val="00E86003"/>
    <w:rsid w:val="00E860FA"/>
    <w:rsid w:val="00E8610D"/>
    <w:rsid w:val="00E861CC"/>
    <w:rsid w:val="00E86206"/>
    <w:rsid w:val="00E8624A"/>
    <w:rsid w:val="00E8626C"/>
    <w:rsid w:val="00E862D3"/>
    <w:rsid w:val="00E8631D"/>
    <w:rsid w:val="00E8632C"/>
    <w:rsid w:val="00E86412"/>
    <w:rsid w:val="00E864AA"/>
    <w:rsid w:val="00E864B0"/>
    <w:rsid w:val="00E8653B"/>
    <w:rsid w:val="00E86671"/>
    <w:rsid w:val="00E866E0"/>
    <w:rsid w:val="00E86781"/>
    <w:rsid w:val="00E8680B"/>
    <w:rsid w:val="00E868C5"/>
    <w:rsid w:val="00E8690B"/>
    <w:rsid w:val="00E86924"/>
    <w:rsid w:val="00E8694A"/>
    <w:rsid w:val="00E8698A"/>
    <w:rsid w:val="00E86A26"/>
    <w:rsid w:val="00E86BFE"/>
    <w:rsid w:val="00E86D03"/>
    <w:rsid w:val="00E86E4C"/>
    <w:rsid w:val="00E86E55"/>
    <w:rsid w:val="00E86F71"/>
    <w:rsid w:val="00E86FC5"/>
    <w:rsid w:val="00E86FFD"/>
    <w:rsid w:val="00E87097"/>
    <w:rsid w:val="00E870B4"/>
    <w:rsid w:val="00E8714D"/>
    <w:rsid w:val="00E872E3"/>
    <w:rsid w:val="00E872F7"/>
    <w:rsid w:val="00E87367"/>
    <w:rsid w:val="00E873C7"/>
    <w:rsid w:val="00E873CF"/>
    <w:rsid w:val="00E87463"/>
    <w:rsid w:val="00E874EF"/>
    <w:rsid w:val="00E87572"/>
    <w:rsid w:val="00E87573"/>
    <w:rsid w:val="00E875C8"/>
    <w:rsid w:val="00E876B5"/>
    <w:rsid w:val="00E8773A"/>
    <w:rsid w:val="00E87771"/>
    <w:rsid w:val="00E87780"/>
    <w:rsid w:val="00E877EA"/>
    <w:rsid w:val="00E87800"/>
    <w:rsid w:val="00E8790D"/>
    <w:rsid w:val="00E87A46"/>
    <w:rsid w:val="00E87A53"/>
    <w:rsid w:val="00E87BF0"/>
    <w:rsid w:val="00E87CD2"/>
    <w:rsid w:val="00E87D2D"/>
    <w:rsid w:val="00E87E35"/>
    <w:rsid w:val="00E87E51"/>
    <w:rsid w:val="00E87F4A"/>
    <w:rsid w:val="00E87F6C"/>
    <w:rsid w:val="00E87FA9"/>
    <w:rsid w:val="00E87FBD"/>
    <w:rsid w:val="00E9002D"/>
    <w:rsid w:val="00E900CA"/>
    <w:rsid w:val="00E901BE"/>
    <w:rsid w:val="00E90218"/>
    <w:rsid w:val="00E90272"/>
    <w:rsid w:val="00E9029A"/>
    <w:rsid w:val="00E90344"/>
    <w:rsid w:val="00E90451"/>
    <w:rsid w:val="00E90459"/>
    <w:rsid w:val="00E904CE"/>
    <w:rsid w:val="00E90682"/>
    <w:rsid w:val="00E906AF"/>
    <w:rsid w:val="00E906F4"/>
    <w:rsid w:val="00E90772"/>
    <w:rsid w:val="00E907E1"/>
    <w:rsid w:val="00E90806"/>
    <w:rsid w:val="00E908C2"/>
    <w:rsid w:val="00E908F7"/>
    <w:rsid w:val="00E90A32"/>
    <w:rsid w:val="00E90A4A"/>
    <w:rsid w:val="00E90A6E"/>
    <w:rsid w:val="00E90AC7"/>
    <w:rsid w:val="00E90B09"/>
    <w:rsid w:val="00E90D04"/>
    <w:rsid w:val="00E90D43"/>
    <w:rsid w:val="00E90D80"/>
    <w:rsid w:val="00E90DA7"/>
    <w:rsid w:val="00E90E22"/>
    <w:rsid w:val="00E90E37"/>
    <w:rsid w:val="00E90EB0"/>
    <w:rsid w:val="00E90EC3"/>
    <w:rsid w:val="00E9119A"/>
    <w:rsid w:val="00E91293"/>
    <w:rsid w:val="00E9148B"/>
    <w:rsid w:val="00E914A5"/>
    <w:rsid w:val="00E9150A"/>
    <w:rsid w:val="00E91532"/>
    <w:rsid w:val="00E91791"/>
    <w:rsid w:val="00E91857"/>
    <w:rsid w:val="00E91904"/>
    <w:rsid w:val="00E91933"/>
    <w:rsid w:val="00E91CCE"/>
    <w:rsid w:val="00E91CE7"/>
    <w:rsid w:val="00E91CF1"/>
    <w:rsid w:val="00E91D3C"/>
    <w:rsid w:val="00E91D3F"/>
    <w:rsid w:val="00E91D5F"/>
    <w:rsid w:val="00E91DB1"/>
    <w:rsid w:val="00E91EBB"/>
    <w:rsid w:val="00E9243A"/>
    <w:rsid w:val="00E92447"/>
    <w:rsid w:val="00E92593"/>
    <w:rsid w:val="00E925FC"/>
    <w:rsid w:val="00E926A1"/>
    <w:rsid w:val="00E926C1"/>
    <w:rsid w:val="00E92702"/>
    <w:rsid w:val="00E9272A"/>
    <w:rsid w:val="00E92747"/>
    <w:rsid w:val="00E92755"/>
    <w:rsid w:val="00E92835"/>
    <w:rsid w:val="00E9299F"/>
    <w:rsid w:val="00E929E6"/>
    <w:rsid w:val="00E92A83"/>
    <w:rsid w:val="00E92AB8"/>
    <w:rsid w:val="00E92B26"/>
    <w:rsid w:val="00E92E8A"/>
    <w:rsid w:val="00E92F35"/>
    <w:rsid w:val="00E92F69"/>
    <w:rsid w:val="00E930D3"/>
    <w:rsid w:val="00E930E0"/>
    <w:rsid w:val="00E93121"/>
    <w:rsid w:val="00E931BD"/>
    <w:rsid w:val="00E931D7"/>
    <w:rsid w:val="00E931E4"/>
    <w:rsid w:val="00E935F2"/>
    <w:rsid w:val="00E937E7"/>
    <w:rsid w:val="00E93845"/>
    <w:rsid w:val="00E938D0"/>
    <w:rsid w:val="00E93928"/>
    <w:rsid w:val="00E93A4A"/>
    <w:rsid w:val="00E93AB1"/>
    <w:rsid w:val="00E93B37"/>
    <w:rsid w:val="00E93B50"/>
    <w:rsid w:val="00E93C69"/>
    <w:rsid w:val="00E93D58"/>
    <w:rsid w:val="00E93D8C"/>
    <w:rsid w:val="00E93E86"/>
    <w:rsid w:val="00E93EDA"/>
    <w:rsid w:val="00E93F7C"/>
    <w:rsid w:val="00E9400D"/>
    <w:rsid w:val="00E9401F"/>
    <w:rsid w:val="00E94038"/>
    <w:rsid w:val="00E9405B"/>
    <w:rsid w:val="00E942AE"/>
    <w:rsid w:val="00E942BD"/>
    <w:rsid w:val="00E942E5"/>
    <w:rsid w:val="00E9436D"/>
    <w:rsid w:val="00E9441E"/>
    <w:rsid w:val="00E94421"/>
    <w:rsid w:val="00E94495"/>
    <w:rsid w:val="00E94497"/>
    <w:rsid w:val="00E944D1"/>
    <w:rsid w:val="00E944E7"/>
    <w:rsid w:val="00E94522"/>
    <w:rsid w:val="00E9459F"/>
    <w:rsid w:val="00E945C6"/>
    <w:rsid w:val="00E9477E"/>
    <w:rsid w:val="00E94841"/>
    <w:rsid w:val="00E9484E"/>
    <w:rsid w:val="00E94856"/>
    <w:rsid w:val="00E94875"/>
    <w:rsid w:val="00E948D8"/>
    <w:rsid w:val="00E948DF"/>
    <w:rsid w:val="00E9490B"/>
    <w:rsid w:val="00E94919"/>
    <w:rsid w:val="00E949F8"/>
    <w:rsid w:val="00E94A20"/>
    <w:rsid w:val="00E94A56"/>
    <w:rsid w:val="00E94C27"/>
    <w:rsid w:val="00E94E49"/>
    <w:rsid w:val="00E94F19"/>
    <w:rsid w:val="00E94F2F"/>
    <w:rsid w:val="00E94F80"/>
    <w:rsid w:val="00E94FFF"/>
    <w:rsid w:val="00E950B6"/>
    <w:rsid w:val="00E95231"/>
    <w:rsid w:val="00E95266"/>
    <w:rsid w:val="00E952C9"/>
    <w:rsid w:val="00E952CF"/>
    <w:rsid w:val="00E954ED"/>
    <w:rsid w:val="00E955B1"/>
    <w:rsid w:val="00E955C6"/>
    <w:rsid w:val="00E955F3"/>
    <w:rsid w:val="00E9565B"/>
    <w:rsid w:val="00E9569D"/>
    <w:rsid w:val="00E957E5"/>
    <w:rsid w:val="00E95A5E"/>
    <w:rsid w:val="00E95AED"/>
    <w:rsid w:val="00E95B45"/>
    <w:rsid w:val="00E95BB1"/>
    <w:rsid w:val="00E95C7B"/>
    <w:rsid w:val="00E95E08"/>
    <w:rsid w:val="00E95E9C"/>
    <w:rsid w:val="00E95EA1"/>
    <w:rsid w:val="00E95EC1"/>
    <w:rsid w:val="00E95FB0"/>
    <w:rsid w:val="00E95FC3"/>
    <w:rsid w:val="00E96048"/>
    <w:rsid w:val="00E96183"/>
    <w:rsid w:val="00E9641B"/>
    <w:rsid w:val="00E96645"/>
    <w:rsid w:val="00E96664"/>
    <w:rsid w:val="00E966A2"/>
    <w:rsid w:val="00E96775"/>
    <w:rsid w:val="00E96819"/>
    <w:rsid w:val="00E968B2"/>
    <w:rsid w:val="00E969A4"/>
    <w:rsid w:val="00E969E8"/>
    <w:rsid w:val="00E96A1B"/>
    <w:rsid w:val="00E96A3E"/>
    <w:rsid w:val="00E96B18"/>
    <w:rsid w:val="00E96B5B"/>
    <w:rsid w:val="00E96BDF"/>
    <w:rsid w:val="00E96C74"/>
    <w:rsid w:val="00E96D27"/>
    <w:rsid w:val="00E96D94"/>
    <w:rsid w:val="00E970A5"/>
    <w:rsid w:val="00E970F6"/>
    <w:rsid w:val="00E970FA"/>
    <w:rsid w:val="00E9713C"/>
    <w:rsid w:val="00E9716A"/>
    <w:rsid w:val="00E97212"/>
    <w:rsid w:val="00E97234"/>
    <w:rsid w:val="00E9737F"/>
    <w:rsid w:val="00E97416"/>
    <w:rsid w:val="00E97435"/>
    <w:rsid w:val="00E97445"/>
    <w:rsid w:val="00E97517"/>
    <w:rsid w:val="00E97521"/>
    <w:rsid w:val="00E9780F"/>
    <w:rsid w:val="00E97824"/>
    <w:rsid w:val="00E97911"/>
    <w:rsid w:val="00E9796C"/>
    <w:rsid w:val="00E979C1"/>
    <w:rsid w:val="00E979C8"/>
    <w:rsid w:val="00E97AB5"/>
    <w:rsid w:val="00E97ADD"/>
    <w:rsid w:val="00E97B16"/>
    <w:rsid w:val="00E97CD3"/>
    <w:rsid w:val="00E97CE4"/>
    <w:rsid w:val="00E97CEF"/>
    <w:rsid w:val="00E97D44"/>
    <w:rsid w:val="00E97DB9"/>
    <w:rsid w:val="00E97E10"/>
    <w:rsid w:val="00E97E1A"/>
    <w:rsid w:val="00E97FB3"/>
    <w:rsid w:val="00E97FE2"/>
    <w:rsid w:val="00EA00AC"/>
    <w:rsid w:val="00EA00BD"/>
    <w:rsid w:val="00EA00D1"/>
    <w:rsid w:val="00EA0159"/>
    <w:rsid w:val="00EA01BB"/>
    <w:rsid w:val="00EA01D6"/>
    <w:rsid w:val="00EA0253"/>
    <w:rsid w:val="00EA02B7"/>
    <w:rsid w:val="00EA0336"/>
    <w:rsid w:val="00EA03AA"/>
    <w:rsid w:val="00EA046B"/>
    <w:rsid w:val="00EA04B6"/>
    <w:rsid w:val="00EA057A"/>
    <w:rsid w:val="00EA061A"/>
    <w:rsid w:val="00EA064B"/>
    <w:rsid w:val="00EA0678"/>
    <w:rsid w:val="00EA0916"/>
    <w:rsid w:val="00EA0A32"/>
    <w:rsid w:val="00EA0A3A"/>
    <w:rsid w:val="00EA0A78"/>
    <w:rsid w:val="00EA0B42"/>
    <w:rsid w:val="00EA0B55"/>
    <w:rsid w:val="00EA0C1B"/>
    <w:rsid w:val="00EA0CA1"/>
    <w:rsid w:val="00EA0CDE"/>
    <w:rsid w:val="00EA0DF8"/>
    <w:rsid w:val="00EA0E16"/>
    <w:rsid w:val="00EA0E6E"/>
    <w:rsid w:val="00EA0EB6"/>
    <w:rsid w:val="00EA0EBC"/>
    <w:rsid w:val="00EA0ED2"/>
    <w:rsid w:val="00EA0F22"/>
    <w:rsid w:val="00EA1025"/>
    <w:rsid w:val="00EA10C1"/>
    <w:rsid w:val="00EA126A"/>
    <w:rsid w:val="00EA1300"/>
    <w:rsid w:val="00EA1349"/>
    <w:rsid w:val="00EA145F"/>
    <w:rsid w:val="00EA147D"/>
    <w:rsid w:val="00EA152F"/>
    <w:rsid w:val="00EA1560"/>
    <w:rsid w:val="00EA164D"/>
    <w:rsid w:val="00EA1663"/>
    <w:rsid w:val="00EA1709"/>
    <w:rsid w:val="00EA1832"/>
    <w:rsid w:val="00EA18A2"/>
    <w:rsid w:val="00EA1A08"/>
    <w:rsid w:val="00EA1A59"/>
    <w:rsid w:val="00EA1A5B"/>
    <w:rsid w:val="00EA1B1B"/>
    <w:rsid w:val="00EA1BBB"/>
    <w:rsid w:val="00EA1BC8"/>
    <w:rsid w:val="00EA1BD3"/>
    <w:rsid w:val="00EA1CA5"/>
    <w:rsid w:val="00EA1E2E"/>
    <w:rsid w:val="00EA1E62"/>
    <w:rsid w:val="00EA1E89"/>
    <w:rsid w:val="00EA1E8C"/>
    <w:rsid w:val="00EA1E8D"/>
    <w:rsid w:val="00EA1EB6"/>
    <w:rsid w:val="00EA1ED6"/>
    <w:rsid w:val="00EA1F12"/>
    <w:rsid w:val="00EA1FAF"/>
    <w:rsid w:val="00EA2253"/>
    <w:rsid w:val="00EA2267"/>
    <w:rsid w:val="00EA237B"/>
    <w:rsid w:val="00EA239B"/>
    <w:rsid w:val="00EA23AA"/>
    <w:rsid w:val="00EA240B"/>
    <w:rsid w:val="00EA2429"/>
    <w:rsid w:val="00EA2436"/>
    <w:rsid w:val="00EA24E8"/>
    <w:rsid w:val="00EA2500"/>
    <w:rsid w:val="00EA252B"/>
    <w:rsid w:val="00EA2539"/>
    <w:rsid w:val="00EA2574"/>
    <w:rsid w:val="00EA261C"/>
    <w:rsid w:val="00EA2785"/>
    <w:rsid w:val="00EA27D0"/>
    <w:rsid w:val="00EA2829"/>
    <w:rsid w:val="00EA2879"/>
    <w:rsid w:val="00EA2946"/>
    <w:rsid w:val="00EA2B70"/>
    <w:rsid w:val="00EA2BD9"/>
    <w:rsid w:val="00EA2C46"/>
    <w:rsid w:val="00EA2CA6"/>
    <w:rsid w:val="00EA2CE9"/>
    <w:rsid w:val="00EA2D12"/>
    <w:rsid w:val="00EA2D85"/>
    <w:rsid w:val="00EA2DF2"/>
    <w:rsid w:val="00EA2DFC"/>
    <w:rsid w:val="00EA2E54"/>
    <w:rsid w:val="00EA2EC3"/>
    <w:rsid w:val="00EA2EDE"/>
    <w:rsid w:val="00EA30FB"/>
    <w:rsid w:val="00EA3211"/>
    <w:rsid w:val="00EA32B8"/>
    <w:rsid w:val="00EA3351"/>
    <w:rsid w:val="00EA3365"/>
    <w:rsid w:val="00EA34D2"/>
    <w:rsid w:val="00EA355A"/>
    <w:rsid w:val="00EA35A6"/>
    <w:rsid w:val="00EA3740"/>
    <w:rsid w:val="00EA37AD"/>
    <w:rsid w:val="00EA37C5"/>
    <w:rsid w:val="00EA390D"/>
    <w:rsid w:val="00EA3A8F"/>
    <w:rsid w:val="00EA3AF4"/>
    <w:rsid w:val="00EA3B04"/>
    <w:rsid w:val="00EA3BC8"/>
    <w:rsid w:val="00EA3BF7"/>
    <w:rsid w:val="00EA3C0D"/>
    <w:rsid w:val="00EA3C75"/>
    <w:rsid w:val="00EA3C8F"/>
    <w:rsid w:val="00EA3DC1"/>
    <w:rsid w:val="00EA3DFD"/>
    <w:rsid w:val="00EA3E82"/>
    <w:rsid w:val="00EA3E9F"/>
    <w:rsid w:val="00EA3EBE"/>
    <w:rsid w:val="00EA3ED9"/>
    <w:rsid w:val="00EA3F7D"/>
    <w:rsid w:val="00EA3FEE"/>
    <w:rsid w:val="00EA402C"/>
    <w:rsid w:val="00EA4036"/>
    <w:rsid w:val="00EA4062"/>
    <w:rsid w:val="00EA409C"/>
    <w:rsid w:val="00EA416B"/>
    <w:rsid w:val="00EA41AF"/>
    <w:rsid w:val="00EA420E"/>
    <w:rsid w:val="00EA442D"/>
    <w:rsid w:val="00EA44E3"/>
    <w:rsid w:val="00EA4520"/>
    <w:rsid w:val="00EA45A0"/>
    <w:rsid w:val="00EA4655"/>
    <w:rsid w:val="00EA46B0"/>
    <w:rsid w:val="00EA46E1"/>
    <w:rsid w:val="00EA4702"/>
    <w:rsid w:val="00EA4718"/>
    <w:rsid w:val="00EA4773"/>
    <w:rsid w:val="00EA4894"/>
    <w:rsid w:val="00EA494A"/>
    <w:rsid w:val="00EA49CB"/>
    <w:rsid w:val="00EA49FF"/>
    <w:rsid w:val="00EA4ACF"/>
    <w:rsid w:val="00EA4B00"/>
    <w:rsid w:val="00EA4CF3"/>
    <w:rsid w:val="00EA4D19"/>
    <w:rsid w:val="00EA4E5D"/>
    <w:rsid w:val="00EA4E83"/>
    <w:rsid w:val="00EA5106"/>
    <w:rsid w:val="00EA516B"/>
    <w:rsid w:val="00EA51D0"/>
    <w:rsid w:val="00EA524F"/>
    <w:rsid w:val="00EA5278"/>
    <w:rsid w:val="00EA52D8"/>
    <w:rsid w:val="00EA5348"/>
    <w:rsid w:val="00EA5396"/>
    <w:rsid w:val="00EA53F0"/>
    <w:rsid w:val="00EA5431"/>
    <w:rsid w:val="00EA557A"/>
    <w:rsid w:val="00EA5580"/>
    <w:rsid w:val="00EA55FA"/>
    <w:rsid w:val="00EA5683"/>
    <w:rsid w:val="00EA5691"/>
    <w:rsid w:val="00EA5907"/>
    <w:rsid w:val="00EA59AD"/>
    <w:rsid w:val="00EA5C4D"/>
    <w:rsid w:val="00EA5C79"/>
    <w:rsid w:val="00EA5D1B"/>
    <w:rsid w:val="00EA5E13"/>
    <w:rsid w:val="00EA5E48"/>
    <w:rsid w:val="00EA5E49"/>
    <w:rsid w:val="00EA5EDD"/>
    <w:rsid w:val="00EA5EE8"/>
    <w:rsid w:val="00EA5F30"/>
    <w:rsid w:val="00EA5F9E"/>
    <w:rsid w:val="00EA5FB8"/>
    <w:rsid w:val="00EA6020"/>
    <w:rsid w:val="00EA6041"/>
    <w:rsid w:val="00EA60B6"/>
    <w:rsid w:val="00EA60EE"/>
    <w:rsid w:val="00EA60F6"/>
    <w:rsid w:val="00EA621D"/>
    <w:rsid w:val="00EA629F"/>
    <w:rsid w:val="00EA62F5"/>
    <w:rsid w:val="00EA634C"/>
    <w:rsid w:val="00EA63FB"/>
    <w:rsid w:val="00EA6504"/>
    <w:rsid w:val="00EA6522"/>
    <w:rsid w:val="00EA6650"/>
    <w:rsid w:val="00EA66B6"/>
    <w:rsid w:val="00EA6879"/>
    <w:rsid w:val="00EA6961"/>
    <w:rsid w:val="00EA6A62"/>
    <w:rsid w:val="00EA6A70"/>
    <w:rsid w:val="00EA6B69"/>
    <w:rsid w:val="00EA6C06"/>
    <w:rsid w:val="00EA6C42"/>
    <w:rsid w:val="00EA6C60"/>
    <w:rsid w:val="00EA6C77"/>
    <w:rsid w:val="00EA6C82"/>
    <w:rsid w:val="00EA6D7D"/>
    <w:rsid w:val="00EA6FBA"/>
    <w:rsid w:val="00EA6FEC"/>
    <w:rsid w:val="00EA71F1"/>
    <w:rsid w:val="00EA720D"/>
    <w:rsid w:val="00EA7246"/>
    <w:rsid w:val="00EA7349"/>
    <w:rsid w:val="00EA759F"/>
    <w:rsid w:val="00EA771A"/>
    <w:rsid w:val="00EA7737"/>
    <w:rsid w:val="00EA7788"/>
    <w:rsid w:val="00EA77AE"/>
    <w:rsid w:val="00EA7996"/>
    <w:rsid w:val="00EA7A11"/>
    <w:rsid w:val="00EA7A3A"/>
    <w:rsid w:val="00EA7BC9"/>
    <w:rsid w:val="00EA7CF6"/>
    <w:rsid w:val="00EA7D6B"/>
    <w:rsid w:val="00EA7E19"/>
    <w:rsid w:val="00EA7E23"/>
    <w:rsid w:val="00EB000C"/>
    <w:rsid w:val="00EB013E"/>
    <w:rsid w:val="00EB01F8"/>
    <w:rsid w:val="00EB0299"/>
    <w:rsid w:val="00EB0358"/>
    <w:rsid w:val="00EB0376"/>
    <w:rsid w:val="00EB03C3"/>
    <w:rsid w:val="00EB03D9"/>
    <w:rsid w:val="00EB046B"/>
    <w:rsid w:val="00EB04A2"/>
    <w:rsid w:val="00EB054C"/>
    <w:rsid w:val="00EB05AF"/>
    <w:rsid w:val="00EB0702"/>
    <w:rsid w:val="00EB0721"/>
    <w:rsid w:val="00EB078A"/>
    <w:rsid w:val="00EB07A2"/>
    <w:rsid w:val="00EB07C3"/>
    <w:rsid w:val="00EB07C6"/>
    <w:rsid w:val="00EB0837"/>
    <w:rsid w:val="00EB0843"/>
    <w:rsid w:val="00EB0913"/>
    <w:rsid w:val="00EB09F7"/>
    <w:rsid w:val="00EB0AC8"/>
    <w:rsid w:val="00EB0B4E"/>
    <w:rsid w:val="00EB0BB1"/>
    <w:rsid w:val="00EB0BC1"/>
    <w:rsid w:val="00EB0BDF"/>
    <w:rsid w:val="00EB0C54"/>
    <w:rsid w:val="00EB0D2C"/>
    <w:rsid w:val="00EB0FC6"/>
    <w:rsid w:val="00EB10B9"/>
    <w:rsid w:val="00EB115E"/>
    <w:rsid w:val="00EB1172"/>
    <w:rsid w:val="00EB1199"/>
    <w:rsid w:val="00EB11AB"/>
    <w:rsid w:val="00EB1200"/>
    <w:rsid w:val="00EB1256"/>
    <w:rsid w:val="00EB1295"/>
    <w:rsid w:val="00EB12F0"/>
    <w:rsid w:val="00EB1446"/>
    <w:rsid w:val="00EB1464"/>
    <w:rsid w:val="00EB149C"/>
    <w:rsid w:val="00EB1574"/>
    <w:rsid w:val="00EB15B4"/>
    <w:rsid w:val="00EB161A"/>
    <w:rsid w:val="00EB167C"/>
    <w:rsid w:val="00EB1873"/>
    <w:rsid w:val="00EB1918"/>
    <w:rsid w:val="00EB194E"/>
    <w:rsid w:val="00EB1A72"/>
    <w:rsid w:val="00EB1AFB"/>
    <w:rsid w:val="00EB1B54"/>
    <w:rsid w:val="00EB1BD3"/>
    <w:rsid w:val="00EB1C39"/>
    <w:rsid w:val="00EB1D5F"/>
    <w:rsid w:val="00EB1F01"/>
    <w:rsid w:val="00EB1F27"/>
    <w:rsid w:val="00EB1F5C"/>
    <w:rsid w:val="00EB2041"/>
    <w:rsid w:val="00EB2060"/>
    <w:rsid w:val="00EB20D5"/>
    <w:rsid w:val="00EB2164"/>
    <w:rsid w:val="00EB2188"/>
    <w:rsid w:val="00EB219C"/>
    <w:rsid w:val="00EB2235"/>
    <w:rsid w:val="00EB22B1"/>
    <w:rsid w:val="00EB22EF"/>
    <w:rsid w:val="00EB23E1"/>
    <w:rsid w:val="00EB2473"/>
    <w:rsid w:val="00EB2647"/>
    <w:rsid w:val="00EB271E"/>
    <w:rsid w:val="00EB2BC2"/>
    <w:rsid w:val="00EB2C02"/>
    <w:rsid w:val="00EB2C4F"/>
    <w:rsid w:val="00EB2C95"/>
    <w:rsid w:val="00EB2CA6"/>
    <w:rsid w:val="00EB2CAD"/>
    <w:rsid w:val="00EB2CF0"/>
    <w:rsid w:val="00EB2F31"/>
    <w:rsid w:val="00EB2FC5"/>
    <w:rsid w:val="00EB3139"/>
    <w:rsid w:val="00EB337C"/>
    <w:rsid w:val="00EB3474"/>
    <w:rsid w:val="00EB34C4"/>
    <w:rsid w:val="00EB3509"/>
    <w:rsid w:val="00EB3732"/>
    <w:rsid w:val="00EB373D"/>
    <w:rsid w:val="00EB387D"/>
    <w:rsid w:val="00EB38EA"/>
    <w:rsid w:val="00EB395C"/>
    <w:rsid w:val="00EB3AA9"/>
    <w:rsid w:val="00EB3B71"/>
    <w:rsid w:val="00EB3D42"/>
    <w:rsid w:val="00EB3E97"/>
    <w:rsid w:val="00EB3F4E"/>
    <w:rsid w:val="00EB4085"/>
    <w:rsid w:val="00EB40D2"/>
    <w:rsid w:val="00EB40D4"/>
    <w:rsid w:val="00EB410E"/>
    <w:rsid w:val="00EB41CA"/>
    <w:rsid w:val="00EB4224"/>
    <w:rsid w:val="00EB42A9"/>
    <w:rsid w:val="00EB42AC"/>
    <w:rsid w:val="00EB42D9"/>
    <w:rsid w:val="00EB432C"/>
    <w:rsid w:val="00EB4444"/>
    <w:rsid w:val="00EB446E"/>
    <w:rsid w:val="00EB4723"/>
    <w:rsid w:val="00EB4784"/>
    <w:rsid w:val="00EB478F"/>
    <w:rsid w:val="00EB488E"/>
    <w:rsid w:val="00EB48EA"/>
    <w:rsid w:val="00EB4924"/>
    <w:rsid w:val="00EB4929"/>
    <w:rsid w:val="00EB4A3F"/>
    <w:rsid w:val="00EB4B1E"/>
    <w:rsid w:val="00EB4BE2"/>
    <w:rsid w:val="00EB4BE4"/>
    <w:rsid w:val="00EB4C64"/>
    <w:rsid w:val="00EB4C86"/>
    <w:rsid w:val="00EB4CC2"/>
    <w:rsid w:val="00EB4D5C"/>
    <w:rsid w:val="00EB4E7F"/>
    <w:rsid w:val="00EB4FB6"/>
    <w:rsid w:val="00EB509C"/>
    <w:rsid w:val="00EB50BF"/>
    <w:rsid w:val="00EB5110"/>
    <w:rsid w:val="00EB5256"/>
    <w:rsid w:val="00EB529D"/>
    <w:rsid w:val="00EB52C8"/>
    <w:rsid w:val="00EB52CE"/>
    <w:rsid w:val="00EB530E"/>
    <w:rsid w:val="00EB5318"/>
    <w:rsid w:val="00EB5396"/>
    <w:rsid w:val="00EB53D2"/>
    <w:rsid w:val="00EB5476"/>
    <w:rsid w:val="00EB558B"/>
    <w:rsid w:val="00EB566C"/>
    <w:rsid w:val="00EB5679"/>
    <w:rsid w:val="00EB56A5"/>
    <w:rsid w:val="00EB571A"/>
    <w:rsid w:val="00EB5745"/>
    <w:rsid w:val="00EB57B4"/>
    <w:rsid w:val="00EB57B9"/>
    <w:rsid w:val="00EB5836"/>
    <w:rsid w:val="00EB58DB"/>
    <w:rsid w:val="00EB5900"/>
    <w:rsid w:val="00EB59A4"/>
    <w:rsid w:val="00EB59C7"/>
    <w:rsid w:val="00EB59F8"/>
    <w:rsid w:val="00EB5A26"/>
    <w:rsid w:val="00EB5A57"/>
    <w:rsid w:val="00EB5A61"/>
    <w:rsid w:val="00EB5A92"/>
    <w:rsid w:val="00EB5B15"/>
    <w:rsid w:val="00EB5B18"/>
    <w:rsid w:val="00EB5D37"/>
    <w:rsid w:val="00EB5D55"/>
    <w:rsid w:val="00EB5E69"/>
    <w:rsid w:val="00EB5F29"/>
    <w:rsid w:val="00EB5F6A"/>
    <w:rsid w:val="00EB5FA0"/>
    <w:rsid w:val="00EB6132"/>
    <w:rsid w:val="00EB629D"/>
    <w:rsid w:val="00EB62C4"/>
    <w:rsid w:val="00EB639A"/>
    <w:rsid w:val="00EB6437"/>
    <w:rsid w:val="00EB6464"/>
    <w:rsid w:val="00EB64C7"/>
    <w:rsid w:val="00EB6500"/>
    <w:rsid w:val="00EB655D"/>
    <w:rsid w:val="00EB669B"/>
    <w:rsid w:val="00EB67D4"/>
    <w:rsid w:val="00EB688D"/>
    <w:rsid w:val="00EB68C7"/>
    <w:rsid w:val="00EB68D2"/>
    <w:rsid w:val="00EB68DA"/>
    <w:rsid w:val="00EB68F7"/>
    <w:rsid w:val="00EB6A10"/>
    <w:rsid w:val="00EB6A21"/>
    <w:rsid w:val="00EB6A70"/>
    <w:rsid w:val="00EB6B81"/>
    <w:rsid w:val="00EB6C30"/>
    <w:rsid w:val="00EB6CE7"/>
    <w:rsid w:val="00EB6D37"/>
    <w:rsid w:val="00EB6D4A"/>
    <w:rsid w:val="00EB6D58"/>
    <w:rsid w:val="00EB6D73"/>
    <w:rsid w:val="00EB6D7B"/>
    <w:rsid w:val="00EB6DC8"/>
    <w:rsid w:val="00EB6DF3"/>
    <w:rsid w:val="00EB6E3F"/>
    <w:rsid w:val="00EB6ED4"/>
    <w:rsid w:val="00EB6F61"/>
    <w:rsid w:val="00EB6F6A"/>
    <w:rsid w:val="00EB6FCB"/>
    <w:rsid w:val="00EB70BA"/>
    <w:rsid w:val="00EB712B"/>
    <w:rsid w:val="00EB7159"/>
    <w:rsid w:val="00EB716F"/>
    <w:rsid w:val="00EB71E2"/>
    <w:rsid w:val="00EB7262"/>
    <w:rsid w:val="00EB7282"/>
    <w:rsid w:val="00EB72C9"/>
    <w:rsid w:val="00EB73B8"/>
    <w:rsid w:val="00EB74E4"/>
    <w:rsid w:val="00EB751A"/>
    <w:rsid w:val="00EB7564"/>
    <w:rsid w:val="00EB7598"/>
    <w:rsid w:val="00EB75B4"/>
    <w:rsid w:val="00EB76E5"/>
    <w:rsid w:val="00EB7721"/>
    <w:rsid w:val="00EB77CC"/>
    <w:rsid w:val="00EB787C"/>
    <w:rsid w:val="00EB78D8"/>
    <w:rsid w:val="00EB78E1"/>
    <w:rsid w:val="00EB78FE"/>
    <w:rsid w:val="00EB7BBA"/>
    <w:rsid w:val="00EB7D41"/>
    <w:rsid w:val="00EB7F19"/>
    <w:rsid w:val="00EB7FBE"/>
    <w:rsid w:val="00EC0042"/>
    <w:rsid w:val="00EC02DD"/>
    <w:rsid w:val="00EC036B"/>
    <w:rsid w:val="00EC03FA"/>
    <w:rsid w:val="00EC0593"/>
    <w:rsid w:val="00EC05DE"/>
    <w:rsid w:val="00EC070E"/>
    <w:rsid w:val="00EC07DA"/>
    <w:rsid w:val="00EC07E0"/>
    <w:rsid w:val="00EC0878"/>
    <w:rsid w:val="00EC08C3"/>
    <w:rsid w:val="00EC0921"/>
    <w:rsid w:val="00EC0A50"/>
    <w:rsid w:val="00EC0AD5"/>
    <w:rsid w:val="00EC0B43"/>
    <w:rsid w:val="00EC0BAE"/>
    <w:rsid w:val="00EC0C50"/>
    <w:rsid w:val="00EC0C8D"/>
    <w:rsid w:val="00EC0CEB"/>
    <w:rsid w:val="00EC0D51"/>
    <w:rsid w:val="00EC0DB1"/>
    <w:rsid w:val="00EC0DE4"/>
    <w:rsid w:val="00EC0E16"/>
    <w:rsid w:val="00EC0E6A"/>
    <w:rsid w:val="00EC0E8E"/>
    <w:rsid w:val="00EC0F66"/>
    <w:rsid w:val="00EC0FE1"/>
    <w:rsid w:val="00EC11B4"/>
    <w:rsid w:val="00EC126F"/>
    <w:rsid w:val="00EC12D2"/>
    <w:rsid w:val="00EC130B"/>
    <w:rsid w:val="00EC1321"/>
    <w:rsid w:val="00EC135C"/>
    <w:rsid w:val="00EC13FC"/>
    <w:rsid w:val="00EC1402"/>
    <w:rsid w:val="00EC1429"/>
    <w:rsid w:val="00EC154D"/>
    <w:rsid w:val="00EC15CB"/>
    <w:rsid w:val="00EC163A"/>
    <w:rsid w:val="00EC1805"/>
    <w:rsid w:val="00EC18FC"/>
    <w:rsid w:val="00EC191F"/>
    <w:rsid w:val="00EC1A1E"/>
    <w:rsid w:val="00EC1A5D"/>
    <w:rsid w:val="00EC1A6A"/>
    <w:rsid w:val="00EC1B1B"/>
    <w:rsid w:val="00EC1B34"/>
    <w:rsid w:val="00EC1B9E"/>
    <w:rsid w:val="00EC1C4B"/>
    <w:rsid w:val="00EC1C69"/>
    <w:rsid w:val="00EC1C90"/>
    <w:rsid w:val="00EC1D59"/>
    <w:rsid w:val="00EC1E62"/>
    <w:rsid w:val="00EC1EA2"/>
    <w:rsid w:val="00EC1EDF"/>
    <w:rsid w:val="00EC1FF5"/>
    <w:rsid w:val="00EC20C5"/>
    <w:rsid w:val="00EC20CF"/>
    <w:rsid w:val="00EC2195"/>
    <w:rsid w:val="00EC2225"/>
    <w:rsid w:val="00EC22C9"/>
    <w:rsid w:val="00EC22F4"/>
    <w:rsid w:val="00EC235E"/>
    <w:rsid w:val="00EC2378"/>
    <w:rsid w:val="00EC264E"/>
    <w:rsid w:val="00EC2704"/>
    <w:rsid w:val="00EC27D7"/>
    <w:rsid w:val="00EC283D"/>
    <w:rsid w:val="00EC2859"/>
    <w:rsid w:val="00EC293D"/>
    <w:rsid w:val="00EC2A40"/>
    <w:rsid w:val="00EC2A6D"/>
    <w:rsid w:val="00EC2C1F"/>
    <w:rsid w:val="00EC2F4B"/>
    <w:rsid w:val="00EC31DA"/>
    <w:rsid w:val="00EC31DC"/>
    <w:rsid w:val="00EC32C1"/>
    <w:rsid w:val="00EC334A"/>
    <w:rsid w:val="00EC3411"/>
    <w:rsid w:val="00EC347B"/>
    <w:rsid w:val="00EC3481"/>
    <w:rsid w:val="00EC3542"/>
    <w:rsid w:val="00EC35C9"/>
    <w:rsid w:val="00EC35FA"/>
    <w:rsid w:val="00EC361A"/>
    <w:rsid w:val="00EC366E"/>
    <w:rsid w:val="00EC3671"/>
    <w:rsid w:val="00EC3AA9"/>
    <w:rsid w:val="00EC3AAD"/>
    <w:rsid w:val="00EC3ACE"/>
    <w:rsid w:val="00EC3AD6"/>
    <w:rsid w:val="00EC3B82"/>
    <w:rsid w:val="00EC3B89"/>
    <w:rsid w:val="00EC3BC9"/>
    <w:rsid w:val="00EC3CBB"/>
    <w:rsid w:val="00EC3E14"/>
    <w:rsid w:val="00EC3E55"/>
    <w:rsid w:val="00EC3F2E"/>
    <w:rsid w:val="00EC3F65"/>
    <w:rsid w:val="00EC4006"/>
    <w:rsid w:val="00EC4043"/>
    <w:rsid w:val="00EC4261"/>
    <w:rsid w:val="00EC4280"/>
    <w:rsid w:val="00EC434C"/>
    <w:rsid w:val="00EC43AE"/>
    <w:rsid w:val="00EC43FF"/>
    <w:rsid w:val="00EC4411"/>
    <w:rsid w:val="00EC446C"/>
    <w:rsid w:val="00EC4641"/>
    <w:rsid w:val="00EC46AD"/>
    <w:rsid w:val="00EC46BE"/>
    <w:rsid w:val="00EC46EE"/>
    <w:rsid w:val="00EC4763"/>
    <w:rsid w:val="00EC479C"/>
    <w:rsid w:val="00EC4820"/>
    <w:rsid w:val="00EC4856"/>
    <w:rsid w:val="00EC48C5"/>
    <w:rsid w:val="00EC4983"/>
    <w:rsid w:val="00EC4A21"/>
    <w:rsid w:val="00EC4ADD"/>
    <w:rsid w:val="00EC4B21"/>
    <w:rsid w:val="00EC4B2F"/>
    <w:rsid w:val="00EC4C6D"/>
    <w:rsid w:val="00EC4C98"/>
    <w:rsid w:val="00EC4CB0"/>
    <w:rsid w:val="00EC4D36"/>
    <w:rsid w:val="00EC4E82"/>
    <w:rsid w:val="00EC4F89"/>
    <w:rsid w:val="00EC508C"/>
    <w:rsid w:val="00EC52B6"/>
    <w:rsid w:val="00EC539B"/>
    <w:rsid w:val="00EC5417"/>
    <w:rsid w:val="00EC5433"/>
    <w:rsid w:val="00EC584B"/>
    <w:rsid w:val="00EC5A34"/>
    <w:rsid w:val="00EC5A4F"/>
    <w:rsid w:val="00EC5A9F"/>
    <w:rsid w:val="00EC5C46"/>
    <w:rsid w:val="00EC5D6A"/>
    <w:rsid w:val="00EC5D81"/>
    <w:rsid w:val="00EC5DA7"/>
    <w:rsid w:val="00EC5DE2"/>
    <w:rsid w:val="00EC5FA1"/>
    <w:rsid w:val="00EC6041"/>
    <w:rsid w:val="00EC62A8"/>
    <w:rsid w:val="00EC63E1"/>
    <w:rsid w:val="00EC6418"/>
    <w:rsid w:val="00EC649B"/>
    <w:rsid w:val="00EC64D7"/>
    <w:rsid w:val="00EC652D"/>
    <w:rsid w:val="00EC6539"/>
    <w:rsid w:val="00EC65B2"/>
    <w:rsid w:val="00EC65ED"/>
    <w:rsid w:val="00EC6701"/>
    <w:rsid w:val="00EC679E"/>
    <w:rsid w:val="00EC68B1"/>
    <w:rsid w:val="00EC694E"/>
    <w:rsid w:val="00EC69CA"/>
    <w:rsid w:val="00EC6AA2"/>
    <w:rsid w:val="00EC6AC1"/>
    <w:rsid w:val="00EC6BB1"/>
    <w:rsid w:val="00EC6BF7"/>
    <w:rsid w:val="00EC6C85"/>
    <w:rsid w:val="00EC6C98"/>
    <w:rsid w:val="00EC6D8B"/>
    <w:rsid w:val="00EC6E2B"/>
    <w:rsid w:val="00EC6E8D"/>
    <w:rsid w:val="00EC6F21"/>
    <w:rsid w:val="00EC6F80"/>
    <w:rsid w:val="00EC6F9B"/>
    <w:rsid w:val="00EC700E"/>
    <w:rsid w:val="00EC7018"/>
    <w:rsid w:val="00EC7127"/>
    <w:rsid w:val="00EC7130"/>
    <w:rsid w:val="00EC718C"/>
    <w:rsid w:val="00EC7317"/>
    <w:rsid w:val="00EC734E"/>
    <w:rsid w:val="00EC738D"/>
    <w:rsid w:val="00EC742F"/>
    <w:rsid w:val="00EC74B4"/>
    <w:rsid w:val="00EC7553"/>
    <w:rsid w:val="00EC7658"/>
    <w:rsid w:val="00EC769D"/>
    <w:rsid w:val="00EC7734"/>
    <w:rsid w:val="00EC79B0"/>
    <w:rsid w:val="00EC79E0"/>
    <w:rsid w:val="00EC79E9"/>
    <w:rsid w:val="00EC7BDB"/>
    <w:rsid w:val="00EC7E22"/>
    <w:rsid w:val="00EC7EAB"/>
    <w:rsid w:val="00EC7EEA"/>
    <w:rsid w:val="00ED0036"/>
    <w:rsid w:val="00ED0060"/>
    <w:rsid w:val="00ED009D"/>
    <w:rsid w:val="00ED01A1"/>
    <w:rsid w:val="00ED036E"/>
    <w:rsid w:val="00ED0370"/>
    <w:rsid w:val="00ED0384"/>
    <w:rsid w:val="00ED03F6"/>
    <w:rsid w:val="00ED041D"/>
    <w:rsid w:val="00ED04E6"/>
    <w:rsid w:val="00ED0552"/>
    <w:rsid w:val="00ED05CE"/>
    <w:rsid w:val="00ED0646"/>
    <w:rsid w:val="00ED082B"/>
    <w:rsid w:val="00ED08E9"/>
    <w:rsid w:val="00ED08FC"/>
    <w:rsid w:val="00ED0915"/>
    <w:rsid w:val="00ED0A4D"/>
    <w:rsid w:val="00ED0AE5"/>
    <w:rsid w:val="00ED0B4A"/>
    <w:rsid w:val="00ED0BA0"/>
    <w:rsid w:val="00ED0D90"/>
    <w:rsid w:val="00ED0DD8"/>
    <w:rsid w:val="00ED0E0B"/>
    <w:rsid w:val="00ED0E50"/>
    <w:rsid w:val="00ED0E7B"/>
    <w:rsid w:val="00ED0ECC"/>
    <w:rsid w:val="00ED0EF9"/>
    <w:rsid w:val="00ED0F1D"/>
    <w:rsid w:val="00ED0FEF"/>
    <w:rsid w:val="00ED10C0"/>
    <w:rsid w:val="00ED1225"/>
    <w:rsid w:val="00ED12A1"/>
    <w:rsid w:val="00ED1363"/>
    <w:rsid w:val="00ED1372"/>
    <w:rsid w:val="00ED1395"/>
    <w:rsid w:val="00ED13E5"/>
    <w:rsid w:val="00ED1452"/>
    <w:rsid w:val="00ED162B"/>
    <w:rsid w:val="00ED17E0"/>
    <w:rsid w:val="00ED18B6"/>
    <w:rsid w:val="00ED1996"/>
    <w:rsid w:val="00ED1B6C"/>
    <w:rsid w:val="00ED1BE7"/>
    <w:rsid w:val="00ED1D9E"/>
    <w:rsid w:val="00ED1E64"/>
    <w:rsid w:val="00ED1F45"/>
    <w:rsid w:val="00ED2070"/>
    <w:rsid w:val="00ED207A"/>
    <w:rsid w:val="00ED209F"/>
    <w:rsid w:val="00ED21C2"/>
    <w:rsid w:val="00ED21F1"/>
    <w:rsid w:val="00ED22E6"/>
    <w:rsid w:val="00ED23FE"/>
    <w:rsid w:val="00ED24FD"/>
    <w:rsid w:val="00ED2698"/>
    <w:rsid w:val="00ED26D4"/>
    <w:rsid w:val="00ED26EF"/>
    <w:rsid w:val="00ED2713"/>
    <w:rsid w:val="00ED27BA"/>
    <w:rsid w:val="00ED2893"/>
    <w:rsid w:val="00ED2975"/>
    <w:rsid w:val="00ED29AD"/>
    <w:rsid w:val="00ED2A60"/>
    <w:rsid w:val="00ED2ADB"/>
    <w:rsid w:val="00ED2AE3"/>
    <w:rsid w:val="00ED2B02"/>
    <w:rsid w:val="00ED2B2C"/>
    <w:rsid w:val="00ED2C98"/>
    <w:rsid w:val="00ED2CAA"/>
    <w:rsid w:val="00ED2CAE"/>
    <w:rsid w:val="00ED2D11"/>
    <w:rsid w:val="00ED2DC8"/>
    <w:rsid w:val="00ED2E7D"/>
    <w:rsid w:val="00ED2F10"/>
    <w:rsid w:val="00ED2FBA"/>
    <w:rsid w:val="00ED2FC8"/>
    <w:rsid w:val="00ED305F"/>
    <w:rsid w:val="00ED3065"/>
    <w:rsid w:val="00ED3073"/>
    <w:rsid w:val="00ED3084"/>
    <w:rsid w:val="00ED31A7"/>
    <w:rsid w:val="00ED31BF"/>
    <w:rsid w:val="00ED31F4"/>
    <w:rsid w:val="00ED32A1"/>
    <w:rsid w:val="00ED3352"/>
    <w:rsid w:val="00ED3353"/>
    <w:rsid w:val="00ED336C"/>
    <w:rsid w:val="00ED33DF"/>
    <w:rsid w:val="00ED34C7"/>
    <w:rsid w:val="00ED34DF"/>
    <w:rsid w:val="00ED3501"/>
    <w:rsid w:val="00ED36D1"/>
    <w:rsid w:val="00ED378D"/>
    <w:rsid w:val="00ED379E"/>
    <w:rsid w:val="00ED3871"/>
    <w:rsid w:val="00ED3975"/>
    <w:rsid w:val="00ED3AA0"/>
    <w:rsid w:val="00ED3B4C"/>
    <w:rsid w:val="00ED3B5E"/>
    <w:rsid w:val="00ED3C99"/>
    <w:rsid w:val="00ED3CEB"/>
    <w:rsid w:val="00ED3D38"/>
    <w:rsid w:val="00ED3E83"/>
    <w:rsid w:val="00ED3F73"/>
    <w:rsid w:val="00ED3FB8"/>
    <w:rsid w:val="00ED3FD1"/>
    <w:rsid w:val="00ED3FE5"/>
    <w:rsid w:val="00ED4016"/>
    <w:rsid w:val="00ED4037"/>
    <w:rsid w:val="00ED40BE"/>
    <w:rsid w:val="00ED417B"/>
    <w:rsid w:val="00ED426C"/>
    <w:rsid w:val="00ED43BB"/>
    <w:rsid w:val="00ED4529"/>
    <w:rsid w:val="00ED4534"/>
    <w:rsid w:val="00ED4664"/>
    <w:rsid w:val="00ED4672"/>
    <w:rsid w:val="00ED4697"/>
    <w:rsid w:val="00ED46A2"/>
    <w:rsid w:val="00ED46B9"/>
    <w:rsid w:val="00ED46F9"/>
    <w:rsid w:val="00ED4901"/>
    <w:rsid w:val="00ED4941"/>
    <w:rsid w:val="00ED49B0"/>
    <w:rsid w:val="00ED4C0F"/>
    <w:rsid w:val="00ED4C79"/>
    <w:rsid w:val="00ED4C9A"/>
    <w:rsid w:val="00ED4CB3"/>
    <w:rsid w:val="00ED4D21"/>
    <w:rsid w:val="00ED4D85"/>
    <w:rsid w:val="00ED4DE4"/>
    <w:rsid w:val="00ED4E8B"/>
    <w:rsid w:val="00ED4F26"/>
    <w:rsid w:val="00ED50D6"/>
    <w:rsid w:val="00ED5241"/>
    <w:rsid w:val="00ED52A6"/>
    <w:rsid w:val="00ED52D8"/>
    <w:rsid w:val="00ED52DC"/>
    <w:rsid w:val="00ED5306"/>
    <w:rsid w:val="00ED537B"/>
    <w:rsid w:val="00ED54A0"/>
    <w:rsid w:val="00ED5521"/>
    <w:rsid w:val="00ED555C"/>
    <w:rsid w:val="00ED55CE"/>
    <w:rsid w:val="00ED5723"/>
    <w:rsid w:val="00ED58FF"/>
    <w:rsid w:val="00ED5A3E"/>
    <w:rsid w:val="00ED5B48"/>
    <w:rsid w:val="00ED5B85"/>
    <w:rsid w:val="00ED5B87"/>
    <w:rsid w:val="00ED5C38"/>
    <w:rsid w:val="00ED5C4F"/>
    <w:rsid w:val="00ED5C54"/>
    <w:rsid w:val="00ED5C5C"/>
    <w:rsid w:val="00ED5D27"/>
    <w:rsid w:val="00ED5D58"/>
    <w:rsid w:val="00ED5D62"/>
    <w:rsid w:val="00ED5DE0"/>
    <w:rsid w:val="00ED6063"/>
    <w:rsid w:val="00ED613A"/>
    <w:rsid w:val="00ED61E8"/>
    <w:rsid w:val="00ED61F1"/>
    <w:rsid w:val="00ED6239"/>
    <w:rsid w:val="00ED6374"/>
    <w:rsid w:val="00ED63B1"/>
    <w:rsid w:val="00ED63B6"/>
    <w:rsid w:val="00ED63C3"/>
    <w:rsid w:val="00ED6518"/>
    <w:rsid w:val="00ED6536"/>
    <w:rsid w:val="00ED6586"/>
    <w:rsid w:val="00ED66A8"/>
    <w:rsid w:val="00ED674D"/>
    <w:rsid w:val="00ED6762"/>
    <w:rsid w:val="00ED6861"/>
    <w:rsid w:val="00ED696E"/>
    <w:rsid w:val="00ED69AE"/>
    <w:rsid w:val="00ED6A08"/>
    <w:rsid w:val="00ED6A7C"/>
    <w:rsid w:val="00ED6A99"/>
    <w:rsid w:val="00ED6AAE"/>
    <w:rsid w:val="00ED6B5B"/>
    <w:rsid w:val="00ED6BD7"/>
    <w:rsid w:val="00ED6BDC"/>
    <w:rsid w:val="00ED6C3B"/>
    <w:rsid w:val="00ED6C78"/>
    <w:rsid w:val="00ED6D4D"/>
    <w:rsid w:val="00ED6D9C"/>
    <w:rsid w:val="00ED6DB7"/>
    <w:rsid w:val="00ED6DBC"/>
    <w:rsid w:val="00ED6DFB"/>
    <w:rsid w:val="00ED6E28"/>
    <w:rsid w:val="00ED6E52"/>
    <w:rsid w:val="00ED6EEA"/>
    <w:rsid w:val="00ED6F25"/>
    <w:rsid w:val="00ED7014"/>
    <w:rsid w:val="00ED7019"/>
    <w:rsid w:val="00ED70BC"/>
    <w:rsid w:val="00ED70ED"/>
    <w:rsid w:val="00ED717E"/>
    <w:rsid w:val="00ED71BD"/>
    <w:rsid w:val="00ED72BC"/>
    <w:rsid w:val="00ED738B"/>
    <w:rsid w:val="00ED743D"/>
    <w:rsid w:val="00ED7468"/>
    <w:rsid w:val="00ED75AD"/>
    <w:rsid w:val="00ED7637"/>
    <w:rsid w:val="00ED76B7"/>
    <w:rsid w:val="00ED76CE"/>
    <w:rsid w:val="00ED76D8"/>
    <w:rsid w:val="00ED7738"/>
    <w:rsid w:val="00ED777B"/>
    <w:rsid w:val="00ED78F8"/>
    <w:rsid w:val="00ED7A95"/>
    <w:rsid w:val="00ED7AB1"/>
    <w:rsid w:val="00ED7AB3"/>
    <w:rsid w:val="00ED7ACB"/>
    <w:rsid w:val="00ED7B63"/>
    <w:rsid w:val="00ED7C5D"/>
    <w:rsid w:val="00ED7CB0"/>
    <w:rsid w:val="00ED7CE3"/>
    <w:rsid w:val="00ED7D52"/>
    <w:rsid w:val="00ED7E94"/>
    <w:rsid w:val="00ED7EF5"/>
    <w:rsid w:val="00ED7FCB"/>
    <w:rsid w:val="00EE005D"/>
    <w:rsid w:val="00EE00EB"/>
    <w:rsid w:val="00EE011B"/>
    <w:rsid w:val="00EE0179"/>
    <w:rsid w:val="00EE0335"/>
    <w:rsid w:val="00EE06E5"/>
    <w:rsid w:val="00EE07DB"/>
    <w:rsid w:val="00EE09F2"/>
    <w:rsid w:val="00EE0A02"/>
    <w:rsid w:val="00EE0A28"/>
    <w:rsid w:val="00EE0A41"/>
    <w:rsid w:val="00EE0A65"/>
    <w:rsid w:val="00EE0B6A"/>
    <w:rsid w:val="00EE0BB4"/>
    <w:rsid w:val="00EE0BD7"/>
    <w:rsid w:val="00EE0C40"/>
    <w:rsid w:val="00EE0DED"/>
    <w:rsid w:val="00EE0F2A"/>
    <w:rsid w:val="00EE0F4E"/>
    <w:rsid w:val="00EE0F7F"/>
    <w:rsid w:val="00EE106D"/>
    <w:rsid w:val="00EE10F2"/>
    <w:rsid w:val="00EE1136"/>
    <w:rsid w:val="00EE1183"/>
    <w:rsid w:val="00EE11C8"/>
    <w:rsid w:val="00EE12C1"/>
    <w:rsid w:val="00EE12FF"/>
    <w:rsid w:val="00EE13CB"/>
    <w:rsid w:val="00EE13E5"/>
    <w:rsid w:val="00EE14E7"/>
    <w:rsid w:val="00EE1660"/>
    <w:rsid w:val="00EE16CA"/>
    <w:rsid w:val="00EE1802"/>
    <w:rsid w:val="00EE18E8"/>
    <w:rsid w:val="00EE19AE"/>
    <w:rsid w:val="00EE19B6"/>
    <w:rsid w:val="00EE1A36"/>
    <w:rsid w:val="00EE1AB6"/>
    <w:rsid w:val="00EE1B33"/>
    <w:rsid w:val="00EE1B4D"/>
    <w:rsid w:val="00EE1B61"/>
    <w:rsid w:val="00EE1D05"/>
    <w:rsid w:val="00EE1D93"/>
    <w:rsid w:val="00EE1EE3"/>
    <w:rsid w:val="00EE1EF4"/>
    <w:rsid w:val="00EE1FAC"/>
    <w:rsid w:val="00EE1FB5"/>
    <w:rsid w:val="00EE2086"/>
    <w:rsid w:val="00EE2152"/>
    <w:rsid w:val="00EE218D"/>
    <w:rsid w:val="00EE2291"/>
    <w:rsid w:val="00EE23B4"/>
    <w:rsid w:val="00EE24FC"/>
    <w:rsid w:val="00EE254D"/>
    <w:rsid w:val="00EE261B"/>
    <w:rsid w:val="00EE26D3"/>
    <w:rsid w:val="00EE279F"/>
    <w:rsid w:val="00EE27EA"/>
    <w:rsid w:val="00EE281A"/>
    <w:rsid w:val="00EE2821"/>
    <w:rsid w:val="00EE2940"/>
    <w:rsid w:val="00EE295E"/>
    <w:rsid w:val="00EE2A70"/>
    <w:rsid w:val="00EE2A9F"/>
    <w:rsid w:val="00EE2AA5"/>
    <w:rsid w:val="00EE2AA7"/>
    <w:rsid w:val="00EE2B48"/>
    <w:rsid w:val="00EE2B4F"/>
    <w:rsid w:val="00EE2BB8"/>
    <w:rsid w:val="00EE2BF8"/>
    <w:rsid w:val="00EE2C13"/>
    <w:rsid w:val="00EE2C9E"/>
    <w:rsid w:val="00EE2CED"/>
    <w:rsid w:val="00EE2DAC"/>
    <w:rsid w:val="00EE2DAF"/>
    <w:rsid w:val="00EE2F7B"/>
    <w:rsid w:val="00EE3033"/>
    <w:rsid w:val="00EE3187"/>
    <w:rsid w:val="00EE31E5"/>
    <w:rsid w:val="00EE329D"/>
    <w:rsid w:val="00EE3374"/>
    <w:rsid w:val="00EE34A6"/>
    <w:rsid w:val="00EE34FA"/>
    <w:rsid w:val="00EE3551"/>
    <w:rsid w:val="00EE379D"/>
    <w:rsid w:val="00EE38C0"/>
    <w:rsid w:val="00EE3AD8"/>
    <w:rsid w:val="00EE3B85"/>
    <w:rsid w:val="00EE3CF3"/>
    <w:rsid w:val="00EE3D4B"/>
    <w:rsid w:val="00EE3D4F"/>
    <w:rsid w:val="00EE3DFF"/>
    <w:rsid w:val="00EE3F4C"/>
    <w:rsid w:val="00EE3FD6"/>
    <w:rsid w:val="00EE3FFE"/>
    <w:rsid w:val="00EE4038"/>
    <w:rsid w:val="00EE40F6"/>
    <w:rsid w:val="00EE41FD"/>
    <w:rsid w:val="00EE4202"/>
    <w:rsid w:val="00EE4230"/>
    <w:rsid w:val="00EE443E"/>
    <w:rsid w:val="00EE4510"/>
    <w:rsid w:val="00EE4606"/>
    <w:rsid w:val="00EE46B7"/>
    <w:rsid w:val="00EE489D"/>
    <w:rsid w:val="00EE48B8"/>
    <w:rsid w:val="00EE490C"/>
    <w:rsid w:val="00EE4A13"/>
    <w:rsid w:val="00EE4CC4"/>
    <w:rsid w:val="00EE4CF9"/>
    <w:rsid w:val="00EE4E26"/>
    <w:rsid w:val="00EE4EA3"/>
    <w:rsid w:val="00EE50CB"/>
    <w:rsid w:val="00EE51A9"/>
    <w:rsid w:val="00EE5260"/>
    <w:rsid w:val="00EE5342"/>
    <w:rsid w:val="00EE53E2"/>
    <w:rsid w:val="00EE551F"/>
    <w:rsid w:val="00EE55D4"/>
    <w:rsid w:val="00EE56C1"/>
    <w:rsid w:val="00EE5707"/>
    <w:rsid w:val="00EE57D3"/>
    <w:rsid w:val="00EE5840"/>
    <w:rsid w:val="00EE58C9"/>
    <w:rsid w:val="00EE591A"/>
    <w:rsid w:val="00EE5929"/>
    <w:rsid w:val="00EE5A39"/>
    <w:rsid w:val="00EE5AED"/>
    <w:rsid w:val="00EE5B03"/>
    <w:rsid w:val="00EE5B21"/>
    <w:rsid w:val="00EE5B7D"/>
    <w:rsid w:val="00EE5BD9"/>
    <w:rsid w:val="00EE5C4D"/>
    <w:rsid w:val="00EE5C55"/>
    <w:rsid w:val="00EE5CB1"/>
    <w:rsid w:val="00EE5DCA"/>
    <w:rsid w:val="00EE5E32"/>
    <w:rsid w:val="00EE5EFD"/>
    <w:rsid w:val="00EE5F2E"/>
    <w:rsid w:val="00EE6106"/>
    <w:rsid w:val="00EE619F"/>
    <w:rsid w:val="00EE631C"/>
    <w:rsid w:val="00EE634A"/>
    <w:rsid w:val="00EE634B"/>
    <w:rsid w:val="00EE636B"/>
    <w:rsid w:val="00EE6412"/>
    <w:rsid w:val="00EE65D4"/>
    <w:rsid w:val="00EE6632"/>
    <w:rsid w:val="00EE6691"/>
    <w:rsid w:val="00EE671D"/>
    <w:rsid w:val="00EE6746"/>
    <w:rsid w:val="00EE67BC"/>
    <w:rsid w:val="00EE69F7"/>
    <w:rsid w:val="00EE69FD"/>
    <w:rsid w:val="00EE6B94"/>
    <w:rsid w:val="00EE6C2F"/>
    <w:rsid w:val="00EE6C49"/>
    <w:rsid w:val="00EE6CA6"/>
    <w:rsid w:val="00EE6CBD"/>
    <w:rsid w:val="00EE6E55"/>
    <w:rsid w:val="00EE6EF8"/>
    <w:rsid w:val="00EE6FA7"/>
    <w:rsid w:val="00EE6FCF"/>
    <w:rsid w:val="00EE7036"/>
    <w:rsid w:val="00EE711A"/>
    <w:rsid w:val="00EE7135"/>
    <w:rsid w:val="00EE714D"/>
    <w:rsid w:val="00EE73B0"/>
    <w:rsid w:val="00EE73DE"/>
    <w:rsid w:val="00EE741B"/>
    <w:rsid w:val="00EE7483"/>
    <w:rsid w:val="00EE7564"/>
    <w:rsid w:val="00EE75FB"/>
    <w:rsid w:val="00EE762C"/>
    <w:rsid w:val="00EE7680"/>
    <w:rsid w:val="00EE76CE"/>
    <w:rsid w:val="00EE792D"/>
    <w:rsid w:val="00EE7939"/>
    <w:rsid w:val="00EE7BFF"/>
    <w:rsid w:val="00EE7C21"/>
    <w:rsid w:val="00EE7D4A"/>
    <w:rsid w:val="00EE7D4E"/>
    <w:rsid w:val="00EE7E7D"/>
    <w:rsid w:val="00EE7F50"/>
    <w:rsid w:val="00EE7FAF"/>
    <w:rsid w:val="00EE7FEE"/>
    <w:rsid w:val="00EF00C5"/>
    <w:rsid w:val="00EF0128"/>
    <w:rsid w:val="00EF0138"/>
    <w:rsid w:val="00EF0362"/>
    <w:rsid w:val="00EF044A"/>
    <w:rsid w:val="00EF046A"/>
    <w:rsid w:val="00EF048C"/>
    <w:rsid w:val="00EF0679"/>
    <w:rsid w:val="00EF06A1"/>
    <w:rsid w:val="00EF0771"/>
    <w:rsid w:val="00EF079E"/>
    <w:rsid w:val="00EF080C"/>
    <w:rsid w:val="00EF08E7"/>
    <w:rsid w:val="00EF0907"/>
    <w:rsid w:val="00EF094A"/>
    <w:rsid w:val="00EF0A5C"/>
    <w:rsid w:val="00EF0AF0"/>
    <w:rsid w:val="00EF0B4D"/>
    <w:rsid w:val="00EF0BC7"/>
    <w:rsid w:val="00EF0C78"/>
    <w:rsid w:val="00EF0CDB"/>
    <w:rsid w:val="00EF0D42"/>
    <w:rsid w:val="00EF0DA1"/>
    <w:rsid w:val="00EF0F21"/>
    <w:rsid w:val="00EF0F2F"/>
    <w:rsid w:val="00EF0F52"/>
    <w:rsid w:val="00EF103A"/>
    <w:rsid w:val="00EF1043"/>
    <w:rsid w:val="00EF124E"/>
    <w:rsid w:val="00EF126E"/>
    <w:rsid w:val="00EF12B2"/>
    <w:rsid w:val="00EF142B"/>
    <w:rsid w:val="00EF145A"/>
    <w:rsid w:val="00EF1628"/>
    <w:rsid w:val="00EF16ED"/>
    <w:rsid w:val="00EF16F5"/>
    <w:rsid w:val="00EF1707"/>
    <w:rsid w:val="00EF172D"/>
    <w:rsid w:val="00EF17B1"/>
    <w:rsid w:val="00EF1802"/>
    <w:rsid w:val="00EF1918"/>
    <w:rsid w:val="00EF19C7"/>
    <w:rsid w:val="00EF1EEA"/>
    <w:rsid w:val="00EF1F1E"/>
    <w:rsid w:val="00EF1FAF"/>
    <w:rsid w:val="00EF2132"/>
    <w:rsid w:val="00EF221F"/>
    <w:rsid w:val="00EF23BA"/>
    <w:rsid w:val="00EF2452"/>
    <w:rsid w:val="00EF2499"/>
    <w:rsid w:val="00EF25E3"/>
    <w:rsid w:val="00EF26C7"/>
    <w:rsid w:val="00EF2A31"/>
    <w:rsid w:val="00EF2A5C"/>
    <w:rsid w:val="00EF2A7C"/>
    <w:rsid w:val="00EF2B0E"/>
    <w:rsid w:val="00EF2BBE"/>
    <w:rsid w:val="00EF2C16"/>
    <w:rsid w:val="00EF2C9D"/>
    <w:rsid w:val="00EF2CB7"/>
    <w:rsid w:val="00EF2CE1"/>
    <w:rsid w:val="00EF2D33"/>
    <w:rsid w:val="00EF2E1C"/>
    <w:rsid w:val="00EF2E99"/>
    <w:rsid w:val="00EF2ED3"/>
    <w:rsid w:val="00EF2ED6"/>
    <w:rsid w:val="00EF2EEA"/>
    <w:rsid w:val="00EF2EEF"/>
    <w:rsid w:val="00EF3032"/>
    <w:rsid w:val="00EF30F1"/>
    <w:rsid w:val="00EF3194"/>
    <w:rsid w:val="00EF319B"/>
    <w:rsid w:val="00EF31F9"/>
    <w:rsid w:val="00EF3251"/>
    <w:rsid w:val="00EF3412"/>
    <w:rsid w:val="00EF3454"/>
    <w:rsid w:val="00EF35AA"/>
    <w:rsid w:val="00EF35E3"/>
    <w:rsid w:val="00EF3636"/>
    <w:rsid w:val="00EF3679"/>
    <w:rsid w:val="00EF385D"/>
    <w:rsid w:val="00EF38F2"/>
    <w:rsid w:val="00EF3931"/>
    <w:rsid w:val="00EF3AF4"/>
    <w:rsid w:val="00EF3C02"/>
    <w:rsid w:val="00EF3CDB"/>
    <w:rsid w:val="00EF3DC2"/>
    <w:rsid w:val="00EF3DCF"/>
    <w:rsid w:val="00EF3DF9"/>
    <w:rsid w:val="00EF3E0A"/>
    <w:rsid w:val="00EF3FA2"/>
    <w:rsid w:val="00EF4037"/>
    <w:rsid w:val="00EF406E"/>
    <w:rsid w:val="00EF40D2"/>
    <w:rsid w:val="00EF4119"/>
    <w:rsid w:val="00EF421D"/>
    <w:rsid w:val="00EF4292"/>
    <w:rsid w:val="00EF42DC"/>
    <w:rsid w:val="00EF4303"/>
    <w:rsid w:val="00EF430A"/>
    <w:rsid w:val="00EF4442"/>
    <w:rsid w:val="00EF44CD"/>
    <w:rsid w:val="00EF459F"/>
    <w:rsid w:val="00EF4653"/>
    <w:rsid w:val="00EF489D"/>
    <w:rsid w:val="00EF48B9"/>
    <w:rsid w:val="00EF49E5"/>
    <w:rsid w:val="00EF4A1C"/>
    <w:rsid w:val="00EF4BD1"/>
    <w:rsid w:val="00EF4C4F"/>
    <w:rsid w:val="00EF4C62"/>
    <w:rsid w:val="00EF4CA4"/>
    <w:rsid w:val="00EF4D50"/>
    <w:rsid w:val="00EF4DF5"/>
    <w:rsid w:val="00EF4EC6"/>
    <w:rsid w:val="00EF4EC8"/>
    <w:rsid w:val="00EF5061"/>
    <w:rsid w:val="00EF51ED"/>
    <w:rsid w:val="00EF51F5"/>
    <w:rsid w:val="00EF51FA"/>
    <w:rsid w:val="00EF5233"/>
    <w:rsid w:val="00EF526D"/>
    <w:rsid w:val="00EF53DB"/>
    <w:rsid w:val="00EF5423"/>
    <w:rsid w:val="00EF54BA"/>
    <w:rsid w:val="00EF558B"/>
    <w:rsid w:val="00EF55B3"/>
    <w:rsid w:val="00EF55D6"/>
    <w:rsid w:val="00EF56CF"/>
    <w:rsid w:val="00EF58A8"/>
    <w:rsid w:val="00EF58B5"/>
    <w:rsid w:val="00EF593D"/>
    <w:rsid w:val="00EF59A8"/>
    <w:rsid w:val="00EF5AA1"/>
    <w:rsid w:val="00EF5B2D"/>
    <w:rsid w:val="00EF5B5D"/>
    <w:rsid w:val="00EF5C68"/>
    <w:rsid w:val="00EF5C76"/>
    <w:rsid w:val="00EF5D1A"/>
    <w:rsid w:val="00EF5DA1"/>
    <w:rsid w:val="00EF5EBF"/>
    <w:rsid w:val="00EF5FCE"/>
    <w:rsid w:val="00EF5FFD"/>
    <w:rsid w:val="00EF6093"/>
    <w:rsid w:val="00EF60AE"/>
    <w:rsid w:val="00EF61D0"/>
    <w:rsid w:val="00EF636C"/>
    <w:rsid w:val="00EF64AC"/>
    <w:rsid w:val="00EF64FE"/>
    <w:rsid w:val="00EF661C"/>
    <w:rsid w:val="00EF66F2"/>
    <w:rsid w:val="00EF67B7"/>
    <w:rsid w:val="00EF680C"/>
    <w:rsid w:val="00EF681B"/>
    <w:rsid w:val="00EF6854"/>
    <w:rsid w:val="00EF6863"/>
    <w:rsid w:val="00EF69DA"/>
    <w:rsid w:val="00EF6A16"/>
    <w:rsid w:val="00EF6A64"/>
    <w:rsid w:val="00EF6D0C"/>
    <w:rsid w:val="00EF6D2F"/>
    <w:rsid w:val="00EF6DC9"/>
    <w:rsid w:val="00EF6E54"/>
    <w:rsid w:val="00EF6E68"/>
    <w:rsid w:val="00EF6FD0"/>
    <w:rsid w:val="00EF7069"/>
    <w:rsid w:val="00EF710B"/>
    <w:rsid w:val="00EF7158"/>
    <w:rsid w:val="00EF7399"/>
    <w:rsid w:val="00EF73C9"/>
    <w:rsid w:val="00EF73D9"/>
    <w:rsid w:val="00EF7420"/>
    <w:rsid w:val="00EF747A"/>
    <w:rsid w:val="00EF74EE"/>
    <w:rsid w:val="00EF7515"/>
    <w:rsid w:val="00EF7563"/>
    <w:rsid w:val="00EF767A"/>
    <w:rsid w:val="00EF76C9"/>
    <w:rsid w:val="00EF76D5"/>
    <w:rsid w:val="00EF76E9"/>
    <w:rsid w:val="00EF774E"/>
    <w:rsid w:val="00EF77C6"/>
    <w:rsid w:val="00EF77E9"/>
    <w:rsid w:val="00EF7A0B"/>
    <w:rsid w:val="00EF7ADB"/>
    <w:rsid w:val="00EF7C40"/>
    <w:rsid w:val="00EF7C88"/>
    <w:rsid w:val="00EF7CB7"/>
    <w:rsid w:val="00EF7D5D"/>
    <w:rsid w:val="00EF7DAA"/>
    <w:rsid w:val="00EF7E08"/>
    <w:rsid w:val="00EF7E4C"/>
    <w:rsid w:val="00EF7F0D"/>
    <w:rsid w:val="00EF7F72"/>
    <w:rsid w:val="00EF7FAA"/>
    <w:rsid w:val="00F00048"/>
    <w:rsid w:val="00F000A2"/>
    <w:rsid w:val="00F00124"/>
    <w:rsid w:val="00F001B8"/>
    <w:rsid w:val="00F001FE"/>
    <w:rsid w:val="00F00236"/>
    <w:rsid w:val="00F003C8"/>
    <w:rsid w:val="00F004E7"/>
    <w:rsid w:val="00F0055D"/>
    <w:rsid w:val="00F00601"/>
    <w:rsid w:val="00F0064B"/>
    <w:rsid w:val="00F006B8"/>
    <w:rsid w:val="00F00741"/>
    <w:rsid w:val="00F00843"/>
    <w:rsid w:val="00F0088E"/>
    <w:rsid w:val="00F008D3"/>
    <w:rsid w:val="00F00A43"/>
    <w:rsid w:val="00F00A87"/>
    <w:rsid w:val="00F00A95"/>
    <w:rsid w:val="00F00ABC"/>
    <w:rsid w:val="00F00B6B"/>
    <w:rsid w:val="00F00C19"/>
    <w:rsid w:val="00F00D60"/>
    <w:rsid w:val="00F00D7D"/>
    <w:rsid w:val="00F00DA6"/>
    <w:rsid w:val="00F00DE1"/>
    <w:rsid w:val="00F00E10"/>
    <w:rsid w:val="00F00E32"/>
    <w:rsid w:val="00F00E80"/>
    <w:rsid w:val="00F00F28"/>
    <w:rsid w:val="00F00F64"/>
    <w:rsid w:val="00F00FC0"/>
    <w:rsid w:val="00F012E2"/>
    <w:rsid w:val="00F01310"/>
    <w:rsid w:val="00F0140F"/>
    <w:rsid w:val="00F01422"/>
    <w:rsid w:val="00F014C9"/>
    <w:rsid w:val="00F014DA"/>
    <w:rsid w:val="00F015A5"/>
    <w:rsid w:val="00F0161A"/>
    <w:rsid w:val="00F0163E"/>
    <w:rsid w:val="00F01666"/>
    <w:rsid w:val="00F016F7"/>
    <w:rsid w:val="00F01866"/>
    <w:rsid w:val="00F018F2"/>
    <w:rsid w:val="00F019F3"/>
    <w:rsid w:val="00F01A01"/>
    <w:rsid w:val="00F01B8D"/>
    <w:rsid w:val="00F01BAC"/>
    <w:rsid w:val="00F01C88"/>
    <w:rsid w:val="00F01FBC"/>
    <w:rsid w:val="00F0206B"/>
    <w:rsid w:val="00F0217E"/>
    <w:rsid w:val="00F021B4"/>
    <w:rsid w:val="00F0222F"/>
    <w:rsid w:val="00F02461"/>
    <w:rsid w:val="00F024F6"/>
    <w:rsid w:val="00F0263F"/>
    <w:rsid w:val="00F026AF"/>
    <w:rsid w:val="00F02874"/>
    <w:rsid w:val="00F02933"/>
    <w:rsid w:val="00F02986"/>
    <w:rsid w:val="00F02B84"/>
    <w:rsid w:val="00F02BAD"/>
    <w:rsid w:val="00F02C36"/>
    <w:rsid w:val="00F02D5B"/>
    <w:rsid w:val="00F02D61"/>
    <w:rsid w:val="00F02DCF"/>
    <w:rsid w:val="00F02DEA"/>
    <w:rsid w:val="00F02E4C"/>
    <w:rsid w:val="00F02F0D"/>
    <w:rsid w:val="00F02F14"/>
    <w:rsid w:val="00F02FEB"/>
    <w:rsid w:val="00F0302E"/>
    <w:rsid w:val="00F03083"/>
    <w:rsid w:val="00F030E3"/>
    <w:rsid w:val="00F030EA"/>
    <w:rsid w:val="00F03141"/>
    <w:rsid w:val="00F0322D"/>
    <w:rsid w:val="00F032BB"/>
    <w:rsid w:val="00F0337D"/>
    <w:rsid w:val="00F034A6"/>
    <w:rsid w:val="00F035E1"/>
    <w:rsid w:val="00F03697"/>
    <w:rsid w:val="00F036A4"/>
    <w:rsid w:val="00F036E3"/>
    <w:rsid w:val="00F03903"/>
    <w:rsid w:val="00F039BA"/>
    <w:rsid w:val="00F03AA9"/>
    <w:rsid w:val="00F03BB6"/>
    <w:rsid w:val="00F03D0D"/>
    <w:rsid w:val="00F03D2B"/>
    <w:rsid w:val="00F03D3E"/>
    <w:rsid w:val="00F03DC0"/>
    <w:rsid w:val="00F03DEB"/>
    <w:rsid w:val="00F03E46"/>
    <w:rsid w:val="00F03E95"/>
    <w:rsid w:val="00F03F7B"/>
    <w:rsid w:val="00F03FED"/>
    <w:rsid w:val="00F040BC"/>
    <w:rsid w:val="00F0429F"/>
    <w:rsid w:val="00F04310"/>
    <w:rsid w:val="00F043A0"/>
    <w:rsid w:val="00F044DA"/>
    <w:rsid w:val="00F04582"/>
    <w:rsid w:val="00F045AA"/>
    <w:rsid w:val="00F045F2"/>
    <w:rsid w:val="00F04601"/>
    <w:rsid w:val="00F04693"/>
    <w:rsid w:val="00F0478B"/>
    <w:rsid w:val="00F0478D"/>
    <w:rsid w:val="00F048C6"/>
    <w:rsid w:val="00F0493D"/>
    <w:rsid w:val="00F04A5C"/>
    <w:rsid w:val="00F04B30"/>
    <w:rsid w:val="00F04BFE"/>
    <w:rsid w:val="00F04D29"/>
    <w:rsid w:val="00F04E0C"/>
    <w:rsid w:val="00F04E18"/>
    <w:rsid w:val="00F04E38"/>
    <w:rsid w:val="00F04EE7"/>
    <w:rsid w:val="00F04F8F"/>
    <w:rsid w:val="00F04FBA"/>
    <w:rsid w:val="00F05059"/>
    <w:rsid w:val="00F050A1"/>
    <w:rsid w:val="00F052C7"/>
    <w:rsid w:val="00F052EC"/>
    <w:rsid w:val="00F05340"/>
    <w:rsid w:val="00F053A1"/>
    <w:rsid w:val="00F053AF"/>
    <w:rsid w:val="00F053E6"/>
    <w:rsid w:val="00F0557F"/>
    <w:rsid w:val="00F05767"/>
    <w:rsid w:val="00F057F2"/>
    <w:rsid w:val="00F0581A"/>
    <w:rsid w:val="00F058A3"/>
    <w:rsid w:val="00F058DC"/>
    <w:rsid w:val="00F058F0"/>
    <w:rsid w:val="00F05964"/>
    <w:rsid w:val="00F05B00"/>
    <w:rsid w:val="00F05B0A"/>
    <w:rsid w:val="00F05CB6"/>
    <w:rsid w:val="00F05CCF"/>
    <w:rsid w:val="00F05D71"/>
    <w:rsid w:val="00F05F3F"/>
    <w:rsid w:val="00F05F4F"/>
    <w:rsid w:val="00F06080"/>
    <w:rsid w:val="00F06157"/>
    <w:rsid w:val="00F061E7"/>
    <w:rsid w:val="00F062A7"/>
    <w:rsid w:val="00F062F1"/>
    <w:rsid w:val="00F06397"/>
    <w:rsid w:val="00F0639B"/>
    <w:rsid w:val="00F0644A"/>
    <w:rsid w:val="00F064DC"/>
    <w:rsid w:val="00F069EB"/>
    <w:rsid w:val="00F06A25"/>
    <w:rsid w:val="00F06A53"/>
    <w:rsid w:val="00F06AEA"/>
    <w:rsid w:val="00F06CE7"/>
    <w:rsid w:val="00F06CEA"/>
    <w:rsid w:val="00F06DB9"/>
    <w:rsid w:val="00F06DF4"/>
    <w:rsid w:val="00F06E14"/>
    <w:rsid w:val="00F06E3D"/>
    <w:rsid w:val="00F06E5A"/>
    <w:rsid w:val="00F0702A"/>
    <w:rsid w:val="00F070E2"/>
    <w:rsid w:val="00F07112"/>
    <w:rsid w:val="00F07129"/>
    <w:rsid w:val="00F0713B"/>
    <w:rsid w:val="00F07154"/>
    <w:rsid w:val="00F072C1"/>
    <w:rsid w:val="00F073AA"/>
    <w:rsid w:val="00F073B1"/>
    <w:rsid w:val="00F073CB"/>
    <w:rsid w:val="00F073D4"/>
    <w:rsid w:val="00F07501"/>
    <w:rsid w:val="00F076D3"/>
    <w:rsid w:val="00F077E4"/>
    <w:rsid w:val="00F078CE"/>
    <w:rsid w:val="00F0790E"/>
    <w:rsid w:val="00F079E8"/>
    <w:rsid w:val="00F07B69"/>
    <w:rsid w:val="00F07BEF"/>
    <w:rsid w:val="00F07BF6"/>
    <w:rsid w:val="00F07CB6"/>
    <w:rsid w:val="00F07DAA"/>
    <w:rsid w:val="00F07E27"/>
    <w:rsid w:val="00F07E4E"/>
    <w:rsid w:val="00F07EB7"/>
    <w:rsid w:val="00F07EF4"/>
    <w:rsid w:val="00F07F78"/>
    <w:rsid w:val="00F10092"/>
    <w:rsid w:val="00F10156"/>
    <w:rsid w:val="00F102FD"/>
    <w:rsid w:val="00F1035D"/>
    <w:rsid w:val="00F10467"/>
    <w:rsid w:val="00F104CF"/>
    <w:rsid w:val="00F104DD"/>
    <w:rsid w:val="00F104E8"/>
    <w:rsid w:val="00F104F4"/>
    <w:rsid w:val="00F105BD"/>
    <w:rsid w:val="00F1062D"/>
    <w:rsid w:val="00F1062E"/>
    <w:rsid w:val="00F106CD"/>
    <w:rsid w:val="00F106FC"/>
    <w:rsid w:val="00F10707"/>
    <w:rsid w:val="00F10746"/>
    <w:rsid w:val="00F107F3"/>
    <w:rsid w:val="00F1098C"/>
    <w:rsid w:val="00F10A18"/>
    <w:rsid w:val="00F10A26"/>
    <w:rsid w:val="00F10BCF"/>
    <w:rsid w:val="00F10CC9"/>
    <w:rsid w:val="00F10D13"/>
    <w:rsid w:val="00F10DF4"/>
    <w:rsid w:val="00F10E48"/>
    <w:rsid w:val="00F10E9B"/>
    <w:rsid w:val="00F10FD8"/>
    <w:rsid w:val="00F1103A"/>
    <w:rsid w:val="00F11043"/>
    <w:rsid w:val="00F1105E"/>
    <w:rsid w:val="00F11099"/>
    <w:rsid w:val="00F1130D"/>
    <w:rsid w:val="00F11324"/>
    <w:rsid w:val="00F1158E"/>
    <w:rsid w:val="00F1159F"/>
    <w:rsid w:val="00F115F6"/>
    <w:rsid w:val="00F11684"/>
    <w:rsid w:val="00F116D0"/>
    <w:rsid w:val="00F116FB"/>
    <w:rsid w:val="00F11791"/>
    <w:rsid w:val="00F117FB"/>
    <w:rsid w:val="00F1188B"/>
    <w:rsid w:val="00F1194E"/>
    <w:rsid w:val="00F11AC5"/>
    <w:rsid w:val="00F11AE2"/>
    <w:rsid w:val="00F11C0F"/>
    <w:rsid w:val="00F11C53"/>
    <w:rsid w:val="00F11D10"/>
    <w:rsid w:val="00F11D7C"/>
    <w:rsid w:val="00F11E62"/>
    <w:rsid w:val="00F11E95"/>
    <w:rsid w:val="00F11F23"/>
    <w:rsid w:val="00F11FAC"/>
    <w:rsid w:val="00F12024"/>
    <w:rsid w:val="00F12041"/>
    <w:rsid w:val="00F120DB"/>
    <w:rsid w:val="00F12163"/>
    <w:rsid w:val="00F121E3"/>
    <w:rsid w:val="00F123FC"/>
    <w:rsid w:val="00F124DB"/>
    <w:rsid w:val="00F12554"/>
    <w:rsid w:val="00F125D2"/>
    <w:rsid w:val="00F125DD"/>
    <w:rsid w:val="00F12671"/>
    <w:rsid w:val="00F12687"/>
    <w:rsid w:val="00F1274B"/>
    <w:rsid w:val="00F127B2"/>
    <w:rsid w:val="00F127E6"/>
    <w:rsid w:val="00F12864"/>
    <w:rsid w:val="00F1291F"/>
    <w:rsid w:val="00F12A67"/>
    <w:rsid w:val="00F12B62"/>
    <w:rsid w:val="00F12B6D"/>
    <w:rsid w:val="00F12BD4"/>
    <w:rsid w:val="00F12BF8"/>
    <w:rsid w:val="00F12DF7"/>
    <w:rsid w:val="00F12E0D"/>
    <w:rsid w:val="00F12ED3"/>
    <w:rsid w:val="00F12FFC"/>
    <w:rsid w:val="00F13025"/>
    <w:rsid w:val="00F130FC"/>
    <w:rsid w:val="00F13229"/>
    <w:rsid w:val="00F13367"/>
    <w:rsid w:val="00F133DC"/>
    <w:rsid w:val="00F13458"/>
    <w:rsid w:val="00F134A6"/>
    <w:rsid w:val="00F135A0"/>
    <w:rsid w:val="00F1363D"/>
    <w:rsid w:val="00F13654"/>
    <w:rsid w:val="00F13692"/>
    <w:rsid w:val="00F136FC"/>
    <w:rsid w:val="00F13818"/>
    <w:rsid w:val="00F13836"/>
    <w:rsid w:val="00F13860"/>
    <w:rsid w:val="00F1387D"/>
    <w:rsid w:val="00F13961"/>
    <w:rsid w:val="00F139DB"/>
    <w:rsid w:val="00F13A59"/>
    <w:rsid w:val="00F13AEC"/>
    <w:rsid w:val="00F13B60"/>
    <w:rsid w:val="00F13BDD"/>
    <w:rsid w:val="00F13E1F"/>
    <w:rsid w:val="00F13E33"/>
    <w:rsid w:val="00F13EB8"/>
    <w:rsid w:val="00F13ED0"/>
    <w:rsid w:val="00F13FA2"/>
    <w:rsid w:val="00F140D0"/>
    <w:rsid w:val="00F14116"/>
    <w:rsid w:val="00F1419C"/>
    <w:rsid w:val="00F14222"/>
    <w:rsid w:val="00F14239"/>
    <w:rsid w:val="00F1441F"/>
    <w:rsid w:val="00F14450"/>
    <w:rsid w:val="00F144BC"/>
    <w:rsid w:val="00F144C8"/>
    <w:rsid w:val="00F144EA"/>
    <w:rsid w:val="00F1453F"/>
    <w:rsid w:val="00F145C4"/>
    <w:rsid w:val="00F14701"/>
    <w:rsid w:val="00F147FA"/>
    <w:rsid w:val="00F147FE"/>
    <w:rsid w:val="00F148E6"/>
    <w:rsid w:val="00F14A08"/>
    <w:rsid w:val="00F14A2B"/>
    <w:rsid w:val="00F14B6C"/>
    <w:rsid w:val="00F14C0E"/>
    <w:rsid w:val="00F14C40"/>
    <w:rsid w:val="00F14D4B"/>
    <w:rsid w:val="00F14EFB"/>
    <w:rsid w:val="00F14F41"/>
    <w:rsid w:val="00F15089"/>
    <w:rsid w:val="00F15152"/>
    <w:rsid w:val="00F1515F"/>
    <w:rsid w:val="00F151A8"/>
    <w:rsid w:val="00F151C8"/>
    <w:rsid w:val="00F15249"/>
    <w:rsid w:val="00F1545D"/>
    <w:rsid w:val="00F154F2"/>
    <w:rsid w:val="00F156E7"/>
    <w:rsid w:val="00F157C3"/>
    <w:rsid w:val="00F15847"/>
    <w:rsid w:val="00F1585C"/>
    <w:rsid w:val="00F15914"/>
    <w:rsid w:val="00F15937"/>
    <w:rsid w:val="00F159A8"/>
    <w:rsid w:val="00F15A77"/>
    <w:rsid w:val="00F15A7E"/>
    <w:rsid w:val="00F15ACE"/>
    <w:rsid w:val="00F15B91"/>
    <w:rsid w:val="00F15CA6"/>
    <w:rsid w:val="00F15D49"/>
    <w:rsid w:val="00F15E8D"/>
    <w:rsid w:val="00F15FA8"/>
    <w:rsid w:val="00F15FDE"/>
    <w:rsid w:val="00F160C6"/>
    <w:rsid w:val="00F16122"/>
    <w:rsid w:val="00F1620E"/>
    <w:rsid w:val="00F1624D"/>
    <w:rsid w:val="00F1649F"/>
    <w:rsid w:val="00F16533"/>
    <w:rsid w:val="00F165C6"/>
    <w:rsid w:val="00F16602"/>
    <w:rsid w:val="00F1663B"/>
    <w:rsid w:val="00F16668"/>
    <w:rsid w:val="00F166AE"/>
    <w:rsid w:val="00F166C0"/>
    <w:rsid w:val="00F1674C"/>
    <w:rsid w:val="00F16954"/>
    <w:rsid w:val="00F16AFA"/>
    <w:rsid w:val="00F16B61"/>
    <w:rsid w:val="00F16B7D"/>
    <w:rsid w:val="00F16D0E"/>
    <w:rsid w:val="00F16D95"/>
    <w:rsid w:val="00F16E2A"/>
    <w:rsid w:val="00F16FD9"/>
    <w:rsid w:val="00F1701C"/>
    <w:rsid w:val="00F1703C"/>
    <w:rsid w:val="00F17102"/>
    <w:rsid w:val="00F17200"/>
    <w:rsid w:val="00F172A2"/>
    <w:rsid w:val="00F173F4"/>
    <w:rsid w:val="00F174C7"/>
    <w:rsid w:val="00F1775A"/>
    <w:rsid w:val="00F17858"/>
    <w:rsid w:val="00F17860"/>
    <w:rsid w:val="00F1795F"/>
    <w:rsid w:val="00F17989"/>
    <w:rsid w:val="00F17AA2"/>
    <w:rsid w:val="00F17AAC"/>
    <w:rsid w:val="00F17ACD"/>
    <w:rsid w:val="00F17ACE"/>
    <w:rsid w:val="00F17B45"/>
    <w:rsid w:val="00F17C1F"/>
    <w:rsid w:val="00F17C53"/>
    <w:rsid w:val="00F20094"/>
    <w:rsid w:val="00F20170"/>
    <w:rsid w:val="00F20253"/>
    <w:rsid w:val="00F2029C"/>
    <w:rsid w:val="00F202A9"/>
    <w:rsid w:val="00F202CB"/>
    <w:rsid w:val="00F203AA"/>
    <w:rsid w:val="00F203BB"/>
    <w:rsid w:val="00F203EE"/>
    <w:rsid w:val="00F2048E"/>
    <w:rsid w:val="00F204EC"/>
    <w:rsid w:val="00F2060F"/>
    <w:rsid w:val="00F20632"/>
    <w:rsid w:val="00F206B7"/>
    <w:rsid w:val="00F206C4"/>
    <w:rsid w:val="00F207B5"/>
    <w:rsid w:val="00F2081C"/>
    <w:rsid w:val="00F20888"/>
    <w:rsid w:val="00F208E2"/>
    <w:rsid w:val="00F20964"/>
    <w:rsid w:val="00F20AF2"/>
    <w:rsid w:val="00F20B7A"/>
    <w:rsid w:val="00F20B7C"/>
    <w:rsid w:val="00F20BD5"/>
    <w:rsid w:val="00F20C17"/>
    <w:rsid w:val="00F20D44"/>
    <w:rsid w:val="00F20F1D"/>
    <w:rsid w:val="00F21092"/>
    <w:rsid w:val="00F21188"/>
    <w:rsid w:val="00F211D7"/>
    <w:rsid w:val="00F21299"/>
    <w:rsid w:val="00F21436"/>
    <w:rsid w:val="00F2145F"/>
    <w:rsid w:val="00F21495"/>
    <w:rsid w:val="00F214A8"/>
    <w:rsid w:val="00F2151A"/>
    <w:rsid w:val="00F215C6"/>
    <w:rsid w:val="00F215F3"/>
    <w:rsid w:val="00F2163D"/>
    <w:rsid w:val="00F21651"/>
    <w:rsid w:val="00F2165C"/>
    <w:rsid w:val="00F2169B"/>
    <w:rsid w:val="00F216E4"/>
    <w:rsid w:val="00F21729"/>
    <w:rsid w:val="00F21803"/>
    <w:rsid w:val="00F218DA"/>
    <w:rsid w:val="00F21945"/>
    <w:rsid w:val="00F219B9"/>
    <w:rsid w:val="00F21AD4"/>
    <w:rsid w:val="00F21BC7"/>
    <w:rsid w:val="00F21DC1"/>
    <w:rsid w:val="00F21DF4"/>
    <w:rsid w:val="00F21F92"/>
    <w:rsid w:val="00F22029"/>
    <w:rsid w:val="00F22153"/>
    <w:rsid w:val="00F22205"/>
    <w:rsid w:val="00F22242"/>
    <w:rsid w:val="00F222DE"/>
    <w:rsid w:val="00F2241B"/>
    <w:rsid w:val="00F224B1"/>
    <w:rsid w:val="00F22595"/>
    <w:rsid w:val="00F225C3"/>
    <w:rsid w:val="00F226E2"/>
    <w:rsid w:val="00F22968"/>
    <w:rsid w:val="00F22982"/>
    <w:rsid w:val="00F229B1"/>
    <w:rsid w:val="00F22A28"/>
    <w:rsid w:val="00F22B44"/>
    <w:rsid w:val="00F22B4D"/>
    <w:rsid w:val="00F22B5B"/>
    <w:rsid w:val="00F22BD4"/>
    <w:rsid w:val="00F22C89"/>
    <w:rsid w:val="00F22CCC"/>
    <w:rsid w:val="00F22CFE"/>
    <w:rsid w:val="00F22D33"/>
    <w:rsid w:val="00F22DFE"/>
    <w:rsid w:val="00F22E69"/>
    <w:rsid w:val="00F22F60"/>
    <w:rsid w:val="00F230AC"/>
    <w:rsid w:val="00F23230"/>
    <w:rsid w:val="00F23370"/>
    <w:rsid w:val="00F233C9"/>
    <w:rsid w:val="00F23424"/>
    <w:rsid w:val="00F2349D"/>
    <w:rsid w:val="00F23511"/>
    <w:rsid w:val="00F23560"/>
    <w:rsid w:val="00F2358F"/>
    <w:rsid w:val="00F2360D"/>
    <w:rsid w:val="00F23679"/>
    <w:rsid w:val="00F23724"/>
    <w:rsid w:val="00F23731"/>
    <w:rsid w:val="00F237A8"/>
    <w:rsid w:val="00F238D9"/>
    <w:rsid w:val="00F23A01"/>
    <w:rsid w:val="00F23B20"/>
    <w:rsid w:val="00F23B22"/>
    <w:rsid w:val="00F23B8D"/>
    <w:rsid w:val="00F23C7B"/>
    <w:rsid w:val="00F23D52"/>
    <w:rsid w:val="00F23DAC"/>
    <w:rsid w:val="00F23DC2"/>
    <w:rsid w:val="00F23DCB"/>
    <w:rsid w:val="00F23E92"/>
    <w:rsid w:val="00F240D1"/>
    <w:rsid w:val="00F240E3"/>
    <w:rsid w:val="00F241B9"/>
    <w:rsid w:val="00F24264"/>
    <w:rsid w:val="00F243C5"/>
    <w:rsid w:val="00F24426"/>
    <w:rsid w:val="00F244E7"/>
    <w:rsid w:val="00F24574"/>
    <w:rsid w:val="00F24649"/>
    <w:rsid w:val="00F2464E"/>
    <w:rsid w:val="00F247D4"/>
    <w:rsid w:val="00F24947"/>
    <w:rsid w:val="00F24B14"/>
    <w:rsid w:val="00F24D48"/>
    <w:rsid w:val="00F24DD0"/>
    <w:rsid w:val="00F24E8F"/>
    <w:rsid w:val="00F24EAE"/>
    <w:rsid w:val="00F24EFB"/>
    <w:rsid w:val="00F24F3C"/>
    <w:rsid w:val="00F24F84"/>
    <w:rsid w:val="00F25094"/>
    <w:rsid w:val="00F2509E"/>
    <w:rsid w:val="00F251AC"/>
    <w:rsid w:val="00F25234"/>
    <w:rsid w:val="00F25267"/>
    <w:rsid w:val="00F25576"/>
    <w:rsid w:val="00F2562D"/>
    <w:rsid w:val="00F25688"/>
    <w:rsid w:val="00F2577E"/>
    <w:rsid w:val="00F25785"/>
    <w:rsid w:val="00F2583E"/>
    <w:rsid w:val="00F25A7C"/>
    <w:rsid w:val="00F25ADA"/>
    <w:rsid w:val="00F25ADB"/>
    <w:rsid w:val="00F25BBF"/>
    <w:rsid w:val="00F25BE0"/>
    <w:rsid w:val="00F25C39"/>
    <w:rsid w:val="00F25DD6"/>
    <w:rsid w:val="00F25ED8"/>
    <w:rsid w:val="00F25FC8"/>
    <w:rsid w:val="00F26027"/>
    <w:rsid w:val="00F261A9"/>
    <w:rsid w:val="00F261E0"/>
    <w:rsid w:val="00F26212"/>
    <w:rsid w:val="00F2621D"/>
    <w:rsid w:val="00F2635E"/>
    <w:rsid w:val="00F26426"/>
    <w:rsid w:val="00F2647E"/>
    <w:rsid w:val="00F266F3"/>
    <w:rsid w:val="00F26898"/>
    <w:rsid w:val="00F268C0"/>
    <w:rsid w:val="00F2693D"/>
    <w:rsid w:val="00F26AA9"/>
    <w:rsid w:val="00F26AEB"/>
    <w:rsid w:val="00F26B15"/>
    <w:rsid w:val="00F26DC7"/>
    <w:rsid w:val="00F26F18"/>
    <w:rsid w:val="00F26F97"/>
    <w:rsid w:val="00F26FCB"/>
    <w:rsid w:val="00F2708A"/>
    <w:rsid w:val="00F27091"/>
    <w:rsid w:val="00F27154"/>
    <w:rsid w:val="00F2719A"/>
    <w:rsid w:val="00F271A5"/>
    <w:rsid w:val="00F272F7"/>
    <w:rsid w:val="00F274BD"/>
    <w:rsid w:val="00F274C4"/>
    <w:rsid w:val="00F27599"/>
    <w:rsid w:val="00F2768B"/>
    <w:rsid w:val="00F276A1"/>
    <w:rsid w:val="00F2787A"/>
    <w:rsid w:val="00F279F3"/>
    <w:rsid w:val="00F27A97"/>
    <w:rsid w:val="00F27B37"/>
    <w:rsid w:val="00F27B3C"/>
    <w:rsid w:val="00F27B3D"/>
    <w:rsid w:val="00F27CE0"/>
    <w:rsid w:val="00F27D72"/>
    <w:rsid w:val="00F27F09"/>
    <w:rsid w:val="00F27F0A"/>
    <w:rsid w:val="00F27FF3"/>
    <w:rsid w:val="00F301BA"/>
    <w:rsid w:val="00F302AC"/>
    <w:rsid w:val="00F303C2"/>
    <w:rsid w:val="00F3048E"/>
    <w:rsid w:val="00F304BD"/>
    <w:rsid w:val="00F304F9"/>
    <w:rsid w:val="00F30586"/>
    <w:rsid w:val="00F305D2"/>
    <w:rsid w:val="00F30797"/>
    <w:rsid w:val="00F307E7"/>
    <w:rsid w:val="00F3085A"/>
    <w:rsid w:val="00F3092F"/>
    <w:rsid w:val="00F309D2"/>
    <w:rsid w:val="00F30C4D"/>
    <w:rsid w:val="00F30E72"/>
    <w:rsid w:val="00F30E77"/>
    <w:rsid w:val="00F30E7F"/>
    <w:rsid w:val="00F3117A"/>
    <w:rsid w:val="00F311E8"/>
    <w:rsid w:val="00F31344"/>
    <w:rsid w:val="00F3149E"/>
    <w:rsid w:val="00F314AD"/>
    <w:rsid w:val="00F3171A"/>
    <w:rsid w:val="00F3171B"/>
    <w:rsid w:val="00F31818"/>
    <w:rsid w:val="00F31819"/>
    <w:rsid w:val="00F31932"/>
    <w:rsid w:val="00F319E9"/>
    <w:rsid w:val="00F319EB"/>
    <w:rsid w:val="00F319FB"/>
    <w:rsid w:val="00F31A7C"/>
    <w:rsid w:val="00F31B0D"/>
    <w:rsid w:val="00F31B43"/>
    <w:rsid w:val="00F31B7D"/>
    <w:rsid w:val="00F31C16"/>
    <w:rsid w:val="00F31CB7"/>
    <w:rsid w:val="00F31CEB"/>
    <w:rsid w:val="00F31D2B"/>
    <w:rsid w:val="00F31DDB"/>
    <w:rsid w:val="00F31E90"/>
    <w:rsid w:val="00F31F78"/>
    <w:rsid w:val="00F3201E"/>
    <w:rsid w:val="00F321ED"/>
    <w:rsid w:val="00F323E2"/>
    <w:rsid w:val="00F32479"/>
    <w:rsid w:val="00F3250E"/>
    <w:rsid w:val="00F325A8"/>
    <w:rsid w:val="00F3265A"/>
    <w:rsid w:val="00F327FD"/>
    <w:rsid w:val="00F32857"/>
    <w:rsid w:val="00F328E3"/>
    <w:rsid w:val="00F329DA"/>
    <w:rsid w:val="00F32A04"/>
    <w:rsid w:val="00F32C8D"/>
    <w:rsid w:val="00F32C9E"/>
    <w:rsid w:val="00F32CCF"/>
    <w:rsid w:val="00F32D94"/>
    <w:rsid w:val="00F32ED7"/>
    <w:rsid w:val="00F32FA8"/>
    <w:rsid w:val="00F32FD0"/>
    <w:rsid w:val="00F3302A"/>
    <w:rsid w:val="00F33044"/>
    <w:rsid w:val="00F330F9"/>
    <w:rsid w:val="00F33285"/>
    <w:rsid w:val="00F332FE"/>
    <w:rsid w:val="00F33422"/>
    <w:rsid w:val="00F334D1"/>
    <w:rsid w:val="00F3351C"/>
    <w:rsid w:val="00F33679"/>
    <w:rsid w:val="00F3370B"/>
    <w:rsid w:val="00F3374E"/>
    <w:rsid w:val="00F337F1"/>
    <w:rsid w:val="00F33A78"/>
    <w:rsid w:val="00F33B8B"/>
    <w:rsid w:val="00F33D1C"/>
    <w:rsid w:val="00F33E14"/>
    <w:rsid w:val="00F33EF5"/>
    <w:rsid w:val="00F33F3C"/>
    <w:rsid w:val="00F33F8D"/>
    <w:rsid w:val="00F33FAC"/>
    <w:rsid w:val="00F34046"/>
    <w:rsid w:val="00F341B8"/>
    <w:rsid w:val="00F342D4"/>
    <w:rsid w:val="00F343E5"/>
    <w:rsid w:val="00F3446F"/>
    <w:rsid w:val="00F344BD"/>
    <w:rsid w:val="00F345B4"/>
    <w:rsid w:val="00F34684"/>
    <w:rsid w:val="00F346C1"/>
    <w:rsid w:val="00F348CD"/>
    <w:rsid w:val="00F34A3A"/>
    <w:rsid w:val="00F34AFF"/>
    <w:rsid w:val="00F34C42"/>
    <w:rsid w:val="00F34D68"/>
    <w:rsid w:val="00F34D9C"/>
    <w:rsid w:val="00F34F33"/>
    <w:rsid w:val="00F34F7F"/>
    <w:rsid w:val="00F350B5"/>
    <w:rsid w:val="00F35165"/>
    <w:rsid w:val="00F3520E"/>
    <w:rsid w:val="00F353C8"/>
    <w:rsid w:val="00F3549C"/>
    <w:rsid w:val="00F355F0"/>
    <w:rsid w:val="00F3566A"/>
    <w:rsid w:val="00F35686"/>
    <w:rsid w:val="00F35687"/>
    <w:rsid w:val="00F35718"/>
    <w:rsid w:val="00F357CD"/>
    <w:rsid w:val="00F35845"/>
    <w:rsid w:val="00F35964"/>
    <w:rsid w:val="00F35999"/>
    <w:rsid w:val="00F359FF"/>
    <w:rsid w:val="00F35A08"/>
    <w:rsid w:val="00F35A5F"/>
    <w:rsid w:val="00F35A7C"/>
    <w:rsid w:val="00F35BD3"/>
    <w:rsid w:val="00F35D2D"/>
    <w:rsid w:val="00F35D37"/>
    <w:rsid w:val="00F35F4A"/>
    <w:rsid w:val="00F35F74"/>
    <w:rsid w:val="00F3602B"/>
    <w:rsid w:val="00F36120"/>
    <w:rsid w:val="00F36149"/>
    <w:rsid w:val="00F361EF"/>
    <w:rsid w:val="00F36367"/>
    <w:rsid w:val="00F3637F"/>
    <w:rsid w:val="00F3642A"/>
    <w:rsid w:val="00F36473"/>
    <w:rsid w:val="00F364FB"/>
    <w:rsid w:val="00F36558"/>
    <w:rsid w:val="00F3655B"/>
    <w:rsid w:val="00F36630"/>
    <w:rsid w:val="00F366C2"/>
    <w:rsid w:val="00F366FC"/>
    <w:rsid w:val="00F36774"/>
    <w:rsid w:val="00F367CE"/>
    <w:rsid w:val="00F367D7"/>
    <w:rsid w:val="00F368DB"/>
    <w:rsid w:val="00F36984"/>
    <w:rsid w:val="00F369C4"/>
    <w:rsid w:val="00F36AC7"/>
    <w:rsid w:val="00F36AFF"/>
    <w:rsid w:val="00F36B23"/>
    <w:rsid w:val="00F36B4E"/>
    <w:rsid w:val="00F36B64"/>
    <w:rsid w:val="00F36BC9"/>
    <w:rsid w:val="00F36C1A"/>
    <w:rsid w:val="00F36C1E"/>
    <w:rsid w:val="00F36CD8"/>
    <w:rsid w:val="00F36DD3"/>
    <w:rsid w:val="00F36E25"/>
    <w:rsid w:val="00F36E29"/>
    <w:rsid w:val="00F36E4B"/>
    <w:rsid w:val="00F36F12"/>
    <w:rsid w:val="00F36F1F"/>
    <w:rsid w:val="00F36F54"/>
    <w:rsid w:val="00F370C5"/>
    <w:rsid w:val="00F3714E"/>
    <w:rsid w:val="00F371B6"/>
    <w:rsid w:val="00F37209"/>
    <w:rsid w:val="00F37243"/>
    <w:rsid w:val="00F372CC"/>
    <w:rsid w:val="00F37325"/>
    <w:rsid w:val="00F374CB"/>
    <w:rsid w:val="00F37525"/>
    <w:rsid w:val="00F375D5"/>
    <w:rsid w:val="00F3765C"/>
    <w:rsid w:val="00F379C2"/>
    <w:rsid w:val="00F379F0"/>
    <w:rsid w:val="00F37D4A"/>
    <w:rsid w:val="00F37DB2"/>
    <w:rsid w:val="00F37DF0"/>
    <w:rsid w:val="00F37F70"/>
    <w:rsid w:val="00F37FAC"/>
    <w:rsid w:val="00F400AD"/>
    <w:rsid w:val="00F40121"/>
    <w:rsid w:val="00F40173"/>
    <w:rsid w:val="00F401DE"/>
    <w:rsid w:val="00F40252"/>
    <w:rsid w:val="00F402E8"/>
    <w:rsid w:val="00F40385"/>
    <w:rsid w:val="00F403B9"/>
    <w:rsid w:val="00F404E1"/>
    <w:rsid w:val="00F4067C"/>
    <w:rsid w:val="00F40693"/>
    <w:rsid w:val="00F4082E"/>
    <w:rsid w:val="00F4086C"/>
    <w:rsid w:val="00F4092C"/>
    <w:rsid w:val="00F40A63"/>
    <w:rsid w:val="00F40A79"/>
    <w:rsid w:val="00F40A8A"/>
    <w:rsid w:val="00F40AEC"/>
    <w:rsid w:val="00F40B4C"/>
    <w:rsid w:val="00F40B61"/>
    <w:rsid w:val="00F40BF1"/>
    <w:rsid w:val="00F40C68"/>
    <w:rsid w:val="00F40D63"/>
    <w:rsid w:val="00F40D7F"/>
    <w:rsid w:val="00F40E20"/>
    <w:rsid w:val="00F40FE5"/>
    <w:rsid w:val="00F40FEE"/>
    <w:rsid w:val="00F41078"/>
    <w:rsid w:val="00F41141"/>
    <w:rsid w:val="00F411BA"/>
    <w:rsid w:val="00F412D9"/>
    <w:rsid w:val="00F412FE"/>
    <w:rsid w:val="00F4133C"/>
    <w:rsid w:val="00F41392"/>
    <w:rsid w:val="00F413BD"/>
    <w:rsid w:val="00F41490"/>
    <w:rsid w:val="00F416D3"/>
    <w:rsid w:val="00F416EC"/>
    <w:rsid w:val="00F417A3"/>
    <w:rsid w:val="00F4180E"/>
    <w:rsid w:val="00F4189B"/>
    <w:rsid w:val="00F41A49"/>
    <w:rsid w:val="00F41A93"/>
    <w:rsid w:val="00F41B32"/>
    <w:rsid w:val="00F41BDC"/>
    <w:rsid w:val="00F41C4C"/>
    <w:rsid w:val="00F41D80"/>
    <w:rsid w:val="00F41E24"/>
    <w:rsid w:val="00F41F48"/>
    <w:rsid w:val="00F41FA5"/>
    <w:rsid w:val="00F41FAA"/>
    <w:rsid w:val="00F41FD9"/>
    <w:rsid w:val="00F41FE4"/>
    <w:rsid w:val="00F4204D"/>
    <w:rsid w:val="00F4209C"/>
    <w:rsid w:val="00F42133"/>
    <w:rsid w:val="00F421E9"/>
    <w:rsid w:val="00F42211"/>
    <w:rsid w:val="00F42242"/>
    <w:rsid w:val="00F42260"/>
    <w:rsid w:val="00F42279"/>
    <w:rsid w:val="00F4237F"/>
    <w:rsid w:val="00F423CE"/>
    <w:rsid w:val="00F4260B"/>
    <w:rsid w:val="00F4263E"/>
    <w:rsid w:val="00F426A7"/>
    <w:rsid w:val="00F42779"/>
    <w:rsid w:val="00F42989"/>
    <w:rsid w:val="00F42B6D"/>
    <w:rsid w:val="00F42C94"/>
    <w:rsid w:val="00F42D1A"/>
    <w:rsid w:val="00F42D35"/>
    <w:rsid w:val="00F42DA8"/>
    <w:rsid w:val="00F42DC6"/>
    <w:rsid w:val="00F42DE7"/>
    <w:rsid w:val="00F42F26"/>
    <w:rsid w:val="00F42FD9"/>
    <w:rsid w:val="00F430C1"/>
    <w:rsid w:val="00F4315C"/>
    <w:rsid w:val="00F4343C"/>
    <w:rsid w:val="00F4363A"/>
    <w:rsid w:val="00F436C2"/>
    <w:rsid w:val="00F436C6"/>
    <w:rsid w:val="00F43802"/>
    <w:rsid w:val="00F439BA"/>
    <w:rsid w:val="00F439E3"/>
    <w:rsid w:val="00F43AA7"/>
    <w:rsid w:val="00F43ABF"/>
    <w:rsid w:val="00F43AD0"/>
    <w:rsid w:val="00F43B50"/>
    <w:rsid w:val="00F43C02"/>
    <w:rsid w:val="00F43C39"/>
    <w:rsid w:val="00F43C71"/>
    <w:rsid w:val="00F43CB1"/>
    <w:rsid w:val="00F43CD9"/>
    <w:rsid w:val="00F43DCC"/>
    <w:rsid w:val="00F43DCE"/>
    <w:rsid w:val="00F4405C"/>
    <w:rsid w:val="00F44236"/>
    <w:rsid w:val="00F44267"/>
    <w:rsid w:val="00F4433A"/>
    <w:rsid w:val="00F4436A"/>
    <w:rsid w:val="00F44374"/>
    <w:rsid w:val="00F4438A"/>
    <w:rsid w:val="00F443CE"/>
    <w:rsid w:val="00F44460"/>
    <w:rsid w:val="00F444B9"/>
    <w:rsid w:val="00F444F3"/>
    <w:rsid w:val="00F4462F"/>
    <w:rsid w:val="00F446CA"/>
    <w:rsid w:val="00F44718"/>
    <w:rsid w:val="00F4482D"/>
    <w:rsid w:val="00F4484F"/>
    <w:rsid w:val="00F448D4"/>
    <w:rsid w:val="00F4491F"/>
    <w:rsid w:val="00F44B87"/>
    <w:rsid w:val="00F44BBC"/>
    <w:rsid w:val="00F44E62"/>
    <w:rsid w:val="00F44E91"/>
    <w:rsid w:val="00F44F0A"/>
    <w:rsid w:val="00F44F76"/>
    <w:rsid w:val="00F44FB6"/>
    <w:rsid w:val="00F4513A"/>
    <w:rsid w:val="00F4515F"/>
    <w:rsid w:val="00F451A1"/>
    <w:rsid w:val="00F451E9"/>
    <w:rsid w:val="00F451F6"/>
    <w:rsid w:val="00F4532F"/>
    <w:rsid w:val="00F4533C"/>
    <w:rsid w:val="00F45421"/>
    <w:rsid w:val="00F4547D"/>
    <w:rsid w:val="00F4553C"/>
    <w:rsid w:val="00F4569D"/>
    <w:rsid w:val="00F45735"/>
    <w:rsid w:val="00F45742"/>
    <w:rsid w:val="00F45808"/>
    <w:rsid w:val="00F45836"/>
    <w:rsid w:val="00F45844"/>
    <w:rsid w:val="00F458D4"/>
    <w:rsid w:val="00F45920"/>
    <w:rsid w:val="00F45999"/>
    <w:rsid w:val="00F459A2"/>
    <w:rsid w:val="00F45B5A"/>
    <w:rsid w:val="00F45B6A"/>
    <w:rsid w:val="00F45F42"/>
    <w:rsid w:val="00F45F56"/>
    <w:rsid w:val="00F460A7"/>
    <w:rsid w:val="00F46180"/>
    <w:rsid w:val="00F46199"/>
    <w:rsid w:val="00F461B3"/>
    <w:rsid w:val="00F461C8"/>
    <w:rsid w:val="00F46244"/>
    <w:rsid w:val="00F462D3"/>
    <w:rsid w:val="00F46399"/>
    <w:rsid w:val="00F463EA"/>
    <w:rsid w:val="00F46462"/>
    <w:rsid w:val="00F4646F"/>
    <w:rsid w:val="00F464B9"/>
    <w:rsid w:val="00F4654B"/>
    <w:rsid w:val="00F46596"/>
    <w:rsid w:val="00F46599"/>
    <w:rsid w:val="00F46639"/>
    <w:rsid w:val="00F46669"/>
    <w:rsid w:val="00F46717"/>
    <w:rsid w:val="00F46765"/>
    <w:rsid w:val="00F46775"/>
    <w:rsid w:val="00F467B0"/>
    <w:rsid w:val="00F467BF"/>
    <w:rsid w:val="00F468C4"/>
    <w:rsid w:val="00F468DC"/>
    <w:rsid w:val="00F46A2D"/>
    <w:rsid w:val="00F46AA6"/>
    <w:rsid w:val="00F46D61"/>
    <w:rsid w:val="00F46E46"/>
    <w:rsid w:val="00F46EE8"/>
    <w:rsid w:val="00F4724D"/>
    <w:rsid w:val="00F47252"/>
    <w:rsid w:val="00F4755B"/>
    <w:rsid w:val="00F47589"/>
    <w:rsid w:val="00F47648"/>
    <w:rsid w:val="00F4764C"/>
    <w:rsid w:val="00F4766C"/>
    <w:rsid w:val="00F47775"/>
    <w:rsid w:val="00F47892"/>
    <w:rsid w:val="00F478FC"/>
    <w:rsid w:val="00F4797E"/>
    <w:rsid w:val="00F47A03"/>
    <w:rsid w:val="00F47C6E"/>
    <w:rsid w:val="00F47CE3"/>
    <w:rsid w:val="00F47D41"/>
    <w:rsid w:val="00F47D77"/>
    <w:rsid w:val="00F47DFE"/>
    <w:rsid w:val="00F47FBC"/>
    <w:rsid w:val="00F47FCE"/>
    <w:rsid w:val="00F50096"/>
    <w:rsid w:val="00F500D2"/>
    <w:rsid w:val="00F5014F"/>
    <w:rsid w:val="00F5015C"/>
    <w:rsid w:val="00F50163"/>
    <w:rsid w:val="00F50383"/>
    <w:rsid w:val="00F50387"/>
    <w:rsid w:val="00F503BB"/>
    <w:rsid w:val="00F503F9"/>
    <w:rsid w:val="00F50418"/>
    <w:rsid w:val="00F5045C"/>
    <w:rsid w:val="00F50467"/>
    <w:rsid w:val="00F5053C"/>
    <w:rsid w:val="00F50589"/>
    <w:rsid w:val="00F506AD"/>
    <w:rsid w:val="00F506CD"/>
    <w:rsid w:val="00F50722"/>
    <w:rsid w:val="00F50821"/>
    <w:rsid w:val="00F5083C"/>
    <w:rsid w:val="00F50881"/>
    <w:rsid w:val="00F509B6"/>
    <w:rsid w:val="00F50A06"/>
    <w:rsid w:val="00F50A16"/>
    <w:rsid w:val="00F50B45"/>
    <w:rsid w:val="00F50B7F"/>
    <w:rsid w:val="00F50B8C"/>
    <w:rsid w:val="00F50BCF"/>
    <w:rsid w:val="00F50BD5"/>
    <w:rsid w:val="00F50D3D"/>
    <w:rsid w:val="00F50E7C"/>
    <w:rsid w:val="00F50F09"/>
    <w:rsid w:val="00F50F40"/>
    <w:rsid w:val="00F5100A"/>
    <w:rsid w:val="00F51084"/>
    <w:rsid w:val="00F511B5"/>
    <w:rsid w:val="00F511FE"/>
    <w:rsid w:val="00F5127C"/>
    <w:rsid w:val="00F5128F"/>
    <w:rsid w:val="00F5135F"/>
    <w:rsid w:val="00F51404"/>
    <w:rsid w:val="00F5145C"/>
    <w:rsid w:val="00F515C0"/>
    <w:rsid w:val="00F51651"/>
    <w:rsid w:val="00F5169A"/>
    <w:rsid w:val="00F516EE"/>
    <w:rsid w:val="00F5170D"/>
    <w:rsid w:val="00F51832"/>
    <w:rsid w:val="00F51A25"/>
    <w:rsid w:val="00F51A6F"/>
    <w:rsid w:val="00F51A8E"/>
    <w:rsid w:val="00F51AC2"/>
    <w:rsid w:val="00F51B54"/>
    <w:rsid w:val="00F51B5E"/>
    <w:rsid w:val="00F51C93"/>
    <w:rsid w:val="00F51D60"/>
    <w:rsid w:val="00F51DAD"/>
    <w:rsid w:val="00F51DCA"/>
    <w:rsid w:val="00F51E23"/>
    <w:rsid w:val="00F51F64"/>
    <w:rsid w:val="00F52001"/>
    <w:rsid w:val="00F5212B"/>
    <w:rsid w:val="00F521BF"/>
    <w:rsid w:val="00F52227"/>
    <w:rsid w:val="00F522BC"/>
    <w:rsid w:val="00F524AA"/>
    <w:rsid w:val="00F524B7"/>
    <w:rsid w:val="00F52535"/>
    <w:rsid w:val="00F5255D"/>
    <w:rsid w:val="00F525A5"/>
    <w:rsid w:val="00F52643"/>
    <w:rsid w:val="00F5267C"/>
    <w:rsid w:val="00F526E1"/>
    <w:rsid w:val="00F52739"/>
    <w:rsid w:val="00F527FE"/>
    <w:rsid w:val="00F5280E"/>
    <w:rsid w:val="00F52812"/>
    <w:rsid w:val="00F52842"/>
    <w:rsid w:val="00F52856"/>
    <w:rsid w:val="00F52A0F"/>
    <w:rsid w:val="00F52B7B"/>
    <w:rsid w:val="00F52BBD"/>
    <w:rsid w:val="00F52BCF"/>
    <w:rsid w:val="00F52C29"/>
    <w:rsid w:val="00F52C3D"/>
    <w:rsid w:val="00F52EA9"/>
    <w:rsid w:val="00F530B3"/>
    <w:rsid w:val="00F53136"/>
    <w:rsid w:val="00F5313E"/>
    <w:rsid w:val="00F5317C"/>
    <w:rsid w:val="00F53212"/>
    <w:rsid w:val="00F532F8"/>
    <w:rsid w:val="00F53342"/>
    <w:rsid w:val="00F53550"/>
    <w:rsid w:val="00F53562"/>
    <w:rsid w:val="00F53566"/>
    <w:rsid w:val="00F535C0"/>
    <w:rsid w:val="00F53641"/>
    <w:rsid w:val="00F536AC"/>
    <w:rsid w:val="00F536D3"/>
    <w:rsid w:val="00F53815"/>
    <w:rsid w:val="00F5381E"/>
    <w:rsid w:val="00F5386A"/>
    <w:rsid w:val="00F53989"/>
    <w:rsid w:val="00F53A22"/>
    <w:rsid w:val="00F53AAE"/>
    <w:rsid w:val="00F53AEE"/>
    <w:rsid w:val="00F53CB4"/>
    <w:rsid w:val="00F53D56"/>
    <w:rsid w:val="00F53D93"/>
    <w:rsid w:val="00F53DCD"/>
    <w:rsid w:val="00F53DDD"/>
    <w:rsid w:val="00F53E14"/>
    <w:rsid w:val="00F53E60"/>
    <w:rsid w:val="00F5407D"/>
    <w:rsid w:val="00F5416A"/>
    <w:rsid w:val="00F541F0"/>
    <w:rsid w:val="00F54239"/>
    <w:rsid w:val="00F54294"/>
    <w:rsid w:val="00F542D7"/>
    <w:rsid w:val="00F5434A"/>
    <w:rsid w:val="00F5438C"/>
    <w:rsid w:val="00F543DA"/>
    <w:rsid w:val="00F54596"/>
    <w:rsid w:val="00F5464B"/>
    <w:rsid w:val="00F5466A"/>
    <w:rsid w:val="00F5468E"/>
    <w:rsid w:val="00F54715"/>
    <w:rsid w:val="00F54862"/>
    <w:rsid w:val="00F54929"/>
    <w:rsid w:val="00F5492F"/>
    <w:rsid w:val="00F54991"/>
    <w:rsid w:val="00F54B4A"/>
    <w:rsid w:val="00F54D07"/>
    <w:rsid w:val="00F54D3F"/>
    <w:rsid w:val="00F54DD1"/>
    <w:rsid w:val="00F54E45"/>
    <w:rsid w:val="00F54ECE"/>
    <w:rsid w:val="00F54F16"/>
    <w:rsid w:val="00F54FB0"/>
    <w:rsid w:val="00F5508F"/>
    <w:rsid w:val="00F5515F"/>
    <w:rsid w:val="00F55379"/>
    <w:rsid w:val="00F553DE"/>
    <w:rsid w:val="00F553EC"/>
    <w:rsid w:val="00F554BC"/>
    <w:rsid w:val="00F55559"/>
    <w:rsid w:val="00F555DF"/>
    <w:rsid w:val="00F557EA"/>
    <w:rsid w:val="00F55800"/>
    <w:rsid w:val="00F5589C"/>
    <w:rsid w:val="00F558AD"/>
    <w:rsid w:val="00F558CD"/>
    <w:rsid w:val="00F558EF"/>
    <w:rsid w:val="00F5591F"/>
    <w:rsid w:val="00F55980"/>
    <w:rsid w:val="00F55D15"/>
    <w:rsid w:val="00F55D5C"/>
    <w:rsid w:val="00F55DA3"/>
    <w:rsid w:val="00F55DAF"/>
    <w:rsid w:val="00F55DED"/>
    <w:rsid w:val="00F55FAF"/>
    <w:rsid w:val="00F5602D"/>
    <w:rsid w:val="00F560B9"/>
    <w:rsid w:val="00F560D7"/>
    <w:rsid w:val="00F5614A"/>
    <w:rsid w:val="00F56184"/>
    <w:rsid w:val="00F561BB"/>
    <w:rsid w:val="00F5623D"/>
    <w:rsid w:val="00F56284"/>
    <w:rsid w:val="00F562D6"/>
    <w:rsid w:val="00F563FF"/>
    <w:rsid w:val="00F56471"/>
    <w:rsid w:val="00F565BC"/>
    <w:rsid w:val="00F565DD"/>
    <w:rsid w:val="00F565F2"/>
    <w:rsid w:val="00F5663B"/>
    <w:rsid w:val="00F566A8"/>
    <w:rsid w:val="00F56736"/>
    <w:rsid w:val="00F5682C"/>
    <w:rsid w:val="00F56899"/>
    <w:rsid w:val="00F5699C"/>
    <w:rsid w:val="00F569D3"/>
    <w:rsid w:val="00F56AC7"/>
    <w:rsid w:val="00F56D3C"/>
    <w:rsid w:val="00F56D56"/>
    <w:rsid w:val="00F56D9D"/>
    <w:rsid w:val="00F56E14"/>
    <w:rsid w:val="00F56E1E"/>
    <w:rsid w:val="00F56F9B"/>
    <w:rsid w:val="00F57049"/>
    <w:rsid w:val="00F570D1"/>
    <w:rsid w:val="00F57129"/>
    <w:rsid w:val="00F5715D"/>
    <w:rsid w:val="00F571B8"/>
    <w:rsid w:val="00F57395"/>
    <w:rsid w:val="00F573D5"/>
    <w:rsid w:val="00F57497"/>
    <w:rsid w:val="00F574B8"/>
    <w:rsid w:val="00F57501"/>
    <w:rsid w:val="00F5751E"/>
    <w:rsid w:val="00F57612"/>
    <w:rsid w:val="00F576A0"/>
    <w:rsid w:val="00F576A5"/>
    <w:rsid w:val="00F576C3"/>
    <w:rsid w:val="00F579B6"/>
    <w:rsid w:val="00F579CE"/>
    <w:rsid w:val="00F57AA8"/>
    <w:rsid w:val="00F57ACD"/>
    <w:rsid w:val="00F57C44"/>
    <w:rsid w:val="00F57C62"/>
    <w:rsid w:val="00F57D7B"/>
    <w:rsid w:val="00F57F1A"/>
    <w:rsid w:val="00F57F7B"/>
    <w:rsid w:val="00F57FB5"/>
    <w:rsid w:val="00F57FC2"/>
    <w:rsid w:val="00F60020"/>
    <w:rsid w:val="00F6026A"/>
    <w:rsid w:val="00F6026E"/>
    <w:rsid w:val="00F6037D"/>
    <w:rsid w:val="00F60422"/>
    <w:rsid w:val="00F60456"/>
    <w:rsid w:val="00F604D1"/>
    <w:rsid w:val="00F60532"/>
    <w:rsid w:val="00F6068F"/>
    <w:rsid w:val="00F606C0"/>
    <w:rsid w:val="00F606DF"/>
    <w:rsid w:val="00F60744"/>
    <w:rsid w:val="00F60913"/>
    <w:rsid w:val="00F6097D"/>
    <w:rsid w:val="00F609CC"/>
    <w:rsid w:val="00F60A93"/>
    <w:rsid w:val="00F60B2D"/>
    <w:rsid w:val="00F60B4C"/>
    <w:rsid w:val="00F60C05"/>
    <w:rsid w:val="00F60C3A"/>
    <w:rsid w:val="00F60C3D"/>
    <w:rsid w:val="00F60C7D"/>
    <w:rsid w:val="00F60D00"/>
    <w:rsid w:val="00F60E12"/>
    <w:rsid w:val="00F60E87"/>
    <w:rsid w:val="00F610D8"/>
    <w:rsid w:val="00F61113"/>
    <w:rsid w:val="00F611B1"/>
    <w:rsid w:val="00F6127D"/>
    <w:rsid w:val="00F6132F"/>
    <w:rsid w:val="00F61361"/>
    <w:rsid w:val="00F6140C"/>
    <w:rsid w:val="00F61585"/>
    <w:rsid w:val="00F61641"/>
    <w:rsid w:val="00F6170A"/>
    <w:rsid w:val="00F61718"/>
    <w:rsid w:val="00F61808"/>
    <w:rsid w:val="00F61875"/>
    <w:rsid w:val="00F6187C"/>
    <w:rsid w:val="00F618CC"/>
    <w:rsid w:val="00F6195C"/>
    <w:rsid w:val="00F619F2"/>
    <w:rsid w:val="00F61A9E"/>
    <w:rsid w:val="00F61D83"/>
    <w:rsid w:val="00F61E78"/>
    <w:rsid w:val="00F6215B"/>
    <w:rsid w:val="00F6215C"/>
    <w:rsid w:val="00F621AD"/>
    <w:rsid w:val="00F621E2"/>
    <w:rsid w:val="00F622AD"/>
    <w:rsid w:val="00F622B7"/>
    <w:rsid w:val="00F623D9"/>
    <w:rsid w:val="00F624F5"/>
    <w:rsid w:val="00F625D2"/>
    <w:rsid w:val="00F62715"/>
    <w:rsid w:val="00F62870"/>
    <w:rsid w:val="00F6291E"/>
    <w:rsid w:val="00F62AA1"/>
    <w:rsid w:val="00F62BC3"/>
    <w:rsid w:val="00F62DBF"/>
    <w:rsid w:val="00F62DE7"/>
    <w:rsid w:val="00F62F24"/>
    <w:rsid w:val="00F630DB"/>
    <w:rsid w:val="00F631B1"/>
    <w:rsid w:val="00F631DC"/>
    <w:rsid w:val="00F63278"/>
    <w:rsid w:val="00F6329E"/>
    <w:rsid w:val="00F63352"/>
    <w:rsid w:val="00F633CF"/>
    <w:rsid w:val="00F6343F"/>
    <w:rsid w:val="00F635E4"/>
    <w:rsid w:val="00F636CF"/>
    <w:rsid w:val="00F636E6"/>
    <w:rsid w:val="00F6373B"/>
    <w:rsid w:val="00F6378E"/>
    <w:rsid w:val="00F637E6"/>
    <w:rsid w:val="00F6386D"/>
    <w:rsid w:val="00F63878"/>
    <w:rsid w:val="00F63A4B"/>
    <w:rsid w:val="00F63AA6"/>
    <w:rsid w:val="00F63B61"/>
    <w:rsid w:val="00F63B66"/>
    <w:rsid w:val="00F63B8A"/>
    <w:rsid w:val="00F63BD0"/>
    <w:rsid w:val="00F63BD2"/>
    <w:rsid w:val="00F63C3D"/>
    <w:rsid w:val="00F63DDB"/>
    <w:rsid w:val="00F63F77"/>
    <w:rsid w:val="00F64024"/>
    <w:rsid w:val="00F6405A"/>
    <w:rsid w:val="00F640B8"/>
    <w:rsid w:val="00F6416C"/>
    <w:rsid w:val="00F644DF"/>
    <w:rsid w:val="00F64576"/>
    <w:rsid w:val="00F64599"/>
    <w:rsid w:val="00F64628"/>
    <w:rsid w:val="00F646B1"/>
    <w:rsid w:val="00F646F2"/>
    <w:rsid w:val="00F647FE"/>
    <w:rsid w:val="00F648AF"/>
    <w:rsid w:val="00F648FE"/>
    <w:rsid w:val="00F6495E"/>
    <w:rsid w:val="00F6496E"/>
    <w:rsid w:val="00F64995"/>
    <w:rsid w:val="00F64A1D"/>
    <w:rsid w:val="00F64A6E"/>
    <w:rsid w:val="00F64B00"/>
    <w:rsid w:val="00F64B28"/>
    <w:rsid w:val="00F64B8B"/>
    <w:rsid w:val="00F64D1C"/>
    <w:rsid w:val="00F64D46"/>
    <w:rsid w:val="00F64DBD"/>
    <w:rsid w:val="00F64DC3"/>
    <w:rsid w:val="00F64E57"/>
    <w:rsid w:val="00F64F4F"/>
    <w:rsid w:val="00F6504B"/>
    <w:rsid w:val="00F65078"/>
    <w:rsid w:val="00F65105"/>
    <w:rsid w:val="00F6512A"/>
    <w:rsid w:val="00F6512E"/>
    <w:rsid w:val="00F651E7"/>
    <w:rsid w:val="00F6530B"/>
    <w:rsid w:val="00F65437"/>
    <w:rsid w:val="00F65452"/>
    <w:rsid w:val="00F65460"/>
    <w:rsid w:val="00F654AD"/>
    <w:rsid w:val="00F65516"/>
    <w:rsid w:val="00F6555A"/>
    <w:rsid w:val="00F655F4"/>
    <w:rsid w:val="00F65703"/>
    <w:rsid w:val="00F657A5"/>
    <w:rsid w:val="00F65822"/>
    <w:rsid w:val="00F658D9"/>
    <w:rsid w:val="00F65902"/>
    <w:rsid w:val="00F65990"/>
    <w:rsid w:val="00F65A19"/>
    <w:rsid w:val="00F65A92"/>
    <w:rsid w:val="00F65B97"/>
    <w:rsid w:val="00F65BF7"/>
    <w:rsid w:val="00F65CA3"/>
    <w:rsid w:val="00F65CE4"/>
    <w:rsid w:val="00F65CF5"/>
    <w:rsid w:val="00F65D11"/>
    <w:rsid w:val="00F65D84"/>
    <w:rsid w:val="00F65E09"/>
    <w:rsid w:val="00F65E94"/>
    <w:rsid w:val="00F65ED2"/>
    <w:rsid w:val="00F65F35"/>
    <w:rsid w:val="00F662E5"/>
    <w:rsid w:val="00F663AB"/>
    <w:rsid w:val="00F663E2"/>
    <w:rsid w:val="00F664E6"/>
    <w:rsid w:val="00F669F8"/>
    <w:rsid w:val="00F669FF"/>
    <w:rsid w:val="00F66A4E"/>
    <w:rsid w:val="00F66B43"/>
    <w:rsid w:val="00F66B6F"/>
    <w:rsid w:val="00F66C76"/>
    <w:rsid w:val="00F66CA2"/>
    <w:rsid w:val="00F66E4F"/>
    <w:rsid w:val="00F66ED6"/>
    <w:rsid w:val="00F67033"/>
    <w:rsid w:val="00F67141"/>
    <w:rsid w:val="00F671DE"/>
    <w:rsid w:val="00F6720E"/>
    <w:rsid w:val="00F6721D"/>
    <w:rsid w:val="00F67372"/>
    <w:rsid w:val="00F673C0"/>
    <w:rsid w:val="00F6743D"/>
    <w:rsid w:val="00F67449"/>
    <w:rsid w:val="00F675E8"/>
    <w:rsid w:val="00F676E9"/>
    <w:rsid w:val="00F677C2"/>
    <w:rsid w:val="00F678FA"/>
    <w:rsid w:val="00F67934"/>
    <w:rsid w:val="00F6796A"/>
    <w:rsid w:val="00F67A2B"/>
    <w:rsid w:val="00F67B94"/>
    <w:rsid w:val="00F67BCF"/>
    <w:rsid w:val="00F67C4D"/>
    <w:rsid w:val="00F67D05"/>
    <w:rsid w:val="00F67D81"/>
    <w:rsid w:val="00F67E89"/>
    <w:rsid w:val="00F67EED"/>
    <w:rsid w:val="00F67F45"/>
    <w:rsid w:val="00F70091"/>
    <w:rsid w:val="00F700DF"/>
    <w:rsid w:val="00F70174"/>
    <w:rsid w:val="00F70235"/>
    <w:rsid w:val="00F702DC"/>
    <w:rsid w:val="00F703D9"/>
    <w:rsid w:val="00F70488"/>
    <w:rsid w:val="00F704BE"/>
    <w:rsid w:val="00F70549"/>
    <w:rsid w:val="00F705B3"/>
    <w:rsid w:val="00F70610"/>
    <w:rsid w:val="00F70A26"/>
    <w:rsid w:val="00F70B21"/>
    <w:rsid w:val="00F70B7A"/>
    <w:rsid w:val="00F70BAE"/>
    <w:rsid w:val="00F70C6F"/>
    <w:rsid w:val="00F70CBA"/>
    <w:rsid w:val="00F70CD1"/>
    <w:rsid w:val="00F70DA2"/>
    <w:rsid w:val="00F70FF6"/>
    <w:rsid w:val="00F710D5"/>
    <w:rsid w:val="00F7131F"/>
    <w:rsid w:val="00F71321"/>
    <w:rsid w:val="00F714C8"/>
    <w:rsid w:val="00F714D7"/>
    <w:rsid w:val="00F7150E"/>
    <w:rsid w:val="00F71658"/>
    <w:rsid w:val="00F716FC"/>
    <w:rsid w:val="00F71879"/>
    <w:rsid w:val="00F71923"/>
    <w:rsid w:val="00F71997"/>
    <w:rsid w:val="00F719AA"/>
    <w:rsid w:val="00F719C6"/>
    <w:rsid w:val="00F71A42"/>
    <w:rsid w:val="00F71ADE"/>
    <w:rsid w:val="00F71AF4"/>
    <w:rsid w:val="00F71B6E"/>
    <w:rsid w:val="00F71B77"/>
    <w:rsid w:val="00F71BB4"/>
    <w:rsid w:val="00F71C10"/>
    <w:rsid w:val="00F71D8C"/>
    <w:rsid w:val="00F71DC0"/>
    <w:rsid w:val="00F71DC2"/>
    <w:rsid w:val="00F71DDF"/>
    <w:rsid w:val="00F71E4A"/>
    <w:rsid w:val="00F71ED0"/>
    <w:rsid w:val="00F71F34"/>
    <w:rsid w:val="00F71F59"/>
    <w:rsid w:val="00F71FBE"/>
    <w:rsid w:val="00F71FC6"/>
    <w:rsid w:val="00F7217E"/>
    <w:rsid w:val="00F721C5"/>
    <w:rsid w:val="00F7222A"/>
    <w:rsid w:val="00F722C3"/>
    <w:rsid w:val="00F722C6"/>
    <w:rsid w:val="00F7231A"/>
    <w:rsid w:val="00F7232E"/>
    <w:rsid w:val="00F723C2"/>
    <w:rsid w:val="00F723D4"/>
    <w:rsid w:val="00F72482"/>
    <w:rsid w:val="00F724F8"/>
    <w:rsid w:val="00F72506"/>
    <w:rsid w:val="00F72520"/>
    <w:rsid w:val="00F7255E"/>
    <w:rsid w:val="00F72590"/>
    <w:rsid w:val="00F725AD"/>
    <w:rsid w:val="00F725F3"/>
    <w:rsid w:val="00F726CB"/>
    <w:rsid w:val="00F72767"/>
    <w:rsid w:val="00F72785"/>
    <w:rsid w:val="00F7285D"/>
    <w:rsid w:val="00F72908"/>
    <w:rsid w:val="00F72953"/>
    <w:rsid w:val="00F72A0A"/>
    <w:rsid w:val="00F72A48"/>
    <w:rsid w:val="00F72B0E"/>
    <w:rsid w:val="00F72B8B"/>
    <w:rsid w:val="00F72BC5"/>
    <w:rsid w:val="00F72C78"/>
    <w:rsid w:val="00F72CF7"/>
    <w:rsid w:val="00F72D1E"/>
    <w:rsid w:val="00F72EC2"/>
    <w:rsid w:val="00F73060"/>
    <w:rsid w:val="00F73302"/>
    <w:rsid w:val="00F73374"/>
    <w:rsid w:val="00F73423"/>
    <w:rsid w:val="00F7343B"/>
    <w:rsid w:val="00F7343C"/>
    <w:rsid w:val="00F7355C"/>
    <w:rsid w:val="00F735EE"/>
    <w:rsid w:val="00F73650"/>
    <w:rsid w:val="00F73666"/>
    <w:rsid w:val="00F73770"/>
    <w:rsid w:val="00F73A24"/>
    <w:rsid w:val="00F73AB2"/>
    <w:rsid w:val="00F73D41"/>
    <w:rsid w:val="00F73DF8"/>
    <w:rsid w:val="00F73E2F"/>
    <w:rsid w:val="00F73EA4"/>
    <w:rsid w:val="00F74047"/>
    <w:rsid w:val="00F74062"/>
    <w:rsid w:val="00F74254"/>
    <w:rsid w:val="00F742B8"/>
    <w:rsid w:val="00F742D4"/>
    <w:rsid w:val="00F743A8"/>
    <w:rsid w:val="00F7442F"/>
    <w:rsid w:val="00F744A3"/>
    <w:rsid w:val="00F745D3"/>
    <w:rsid w:val="00F748D2"/>
    <w:rsid w:val="00F7493E"/>
    <w:rsid w:val="00F749CC"/>
    <w:rsid w:val="00F749CE"/>
    <w:rsid w:val="00F74AD6"/>
    <w:rsid w:val="00F74C3A"/>
    <w:rsid w:val="00F74E09"/>
    <w:rsid w:val="00F74E36"/>
    <w:rsid w:val="00F74EBC"/>
    <w:rsid w:val="00F74EFE"/>
    <w:rsid w:val="00F74F26"/>
    <w:rsid w:val="00F74F7A"/>
    <w:rsid w:val="00F7500F"/>
    <w:rsid w:val="00F7504D"/>
    <w:rsid w:val="00F7506C"/>
    <w:rsid w:val="00F7526E"/>
    <w:rsid w:val="00F7527B"/>
    <w:rsid w:val="00F75299"/>
    <w:rsid w:val="00F75393"/>
    <w:rsid w:val="00F753B6"/>
    <w:rsid w:val="00F75435"/>
    <w:rsid w:val="00F75520"/>
    <w:rsid w:val="00F75555"/>
    <w:rsid w:val="00F75557"/>
    <w:rsid w:val="00F7567E"/>
    <w:rsid w:val="00F756A6"/>
    <w:rsid w:val="00F75817"/>
    <w:rsid w:val="00F7588E"/>
    <w:rsid w:val="00F7589B"/>
    <w:rsid w:val="00F7599C"/>
    <w:rsid w:val="00F75CFD"/>
    <w:rsid w:val="00F75D74"/>
    <w:rsid w:val="00F75DB3"/>
    <w:rsid w:val="00F75DE0"/>
    <w:rsid w:val="00F75E9B"/>
    <w:rsid w:val="00F76051"/>
    <w:rsid w:val="00F760B0"/>
    <w:rsid w:val="00F76152"/>
    <w:rsid w:val="00F7619E"/>
    <w:rsid w:val="00F76219"/>
    <w:rsid w:val="00F762AF"/>
    <w:rsid w:val="00F76395"/>
    <w:rsid w:val="00F763DD"/>
    <w:rsid w:val="00F76528"/>
    <w:rsid w:val="00F766F1"/>
    <w:rsid w:val="00F76831"/>
    <w:rsid w:val="00F76929"/>
    <w:rsid w:val="00F76946"/>
    <w:rsid w:val="00F769C3"/>
    <w:rsid w:val="00F76B7A"/>
    <w:rsid w:val="00F76BE3"/>
    <w:rsid w:val="00F76BF6"/>
    <w:rsid w:val="00F76C08"/>
    <w:rsid w:val="00F76C15"/>
    <w:rsid w:val="00F76C4C"/>
    <w:rsid w:val="00F76F2C"/>
    <w:rsid w:val="00F76FB0"/>
    <w:rsid w:val="00F76FCA"/>
    <w:rsid w:val="00F77283"/>
    <w:rsid w:val="00F772B8"/>
    <w:rsid w:val="00F7740D"/>
    <w:rsid w:val="00F774D8"/>
    <w:rsid w:val="00F774E8"/>
    <w:rsid w:val="00F77500"/>
    <w:rsid w:val="00F775AB"/>
    <w:rsid w:val="00F775CF"/>
    <w:rsid w:val="00F77662"/>
    <w:rsid w:val="00F77741"/>
    <w:rsid w:val="00F77788"/>
    <w:rsid w:val="00F777D0"/>
    <w:rsid w:val="00F778B2"/>
    <w:rsid w:val="00F7793A"/>
    <w:rsid w:val="00F77957"/>
    <w:rsid w:val="00F7795D"/>
    <w:rsid w:val="00F779D0"/>
    <w:rsid w:val="00F77ADD"/>
    <w:rsid w:val="00F77B21"/>
    <w:rsid w:val="00F77C12"/>
    <w:rsid w:val="00F77D49"/>
    <w:rsid w:val="00F77DD8"/>
    <w:rsid w:val="00F77F93"/>
    <w:rsid w:val="00F8000D"/>
    <w:rsid w:val="00F8001C"/>
    <w:rsid w:val="00F8004F"/>
    <w:rsid w:val="00F80242"/>
    <w:rsid w:val="00F80272"/>
    <w:rsid w:val="00F8028F"/>
    <w:rsid w:val="00F8038C"/>
    <w:rsid w:val="00F803A7"/>
    <w:rsid w:val="00F80470"/>
    <w:rsid w:val="00F804A9"/>
    <w:rsid w:val="00F804C2"/>
    <w:rsid w:val="00F8054C"/>
    <w:rsid w:val="00F8054E"/>
    <w:rsid w:val="00F805DD"/>
    <w:rsid w:val="00F806B3"/>
    <w:rsid w:val="00F8072C"/>
    <w:rsid w:val="00F8076A"/>
    <w:rsid w:val="00F8077D"/>
    <w:rsid w:val="00F809EA"/>
    <w:rsid w:val="00F80C28"/>
    <w:rsid w:val="00F80CFD"/>
    <w:rsid w:val="00F80E36"/>
    <w:rsid w:val="00F81090"/>
    <w:rsid w:val="00F810EE"/>
    <w:rsid w:val="00F813A3"/>
    <w:rsid w:val="00F813F9"/>
    <w:rsid w:val="00F81416"/>
    <w:rsid w:val="00F8143A"/>
    <w:rsid w:val="00F8143F"/>
    <w:rsid w:val="00F814C6"/>
    <w:rsid w:val="00F81614"/>
    <w:rsid w:val="00F81666"/>
    <w:rsid w:val="00F81687"/>
    <w:rsid w:val="00F816B4"/>
    <w:rsid w:val="00F816F3"/>
    <w:rsid w:val="00F81951"/>
    <w:rsid w:val="00F819A6"/>
    <w:rsid w:val="00F81A0D"/>
    <w:rsid w:val="00F81C00"/>
    <w:rsid w:val="00F81C01"/>
    <w:rsid w:val="00F81D33"/>
    <w:rsid w:val="00F81D37"/>
    <w:rsid w:val="00F81FE3"/>
    <w:rsid w:val="00F82133"/>
    <w:rsid w:val="00F82154"/>
    <w:rsid w:val="00F82187"/>
    <w:rsid w:val="00F8220F"/>
    <w:rsid w:val="00F82261"/>
    <w:rsid w:val="00F82296"/>
    <w:rsid w:val="00F822CD"/>
    <w:rsid w:val="00F82416"/>
    <w:rsid w:val="00F8245D"/>
    <w:rsid w:val="00F825BC"/>
    <w:rsid w:val="00F82632"/>
    <w:rsid w:val="00F8264D"/>
    <w:rsid w:val="00F8286E"/>
    <w:rsid w:val="00F82927"/>
    <w:rsid w:val="00F829CE"/>
    <w:rsid w:val="00F82A79"/>
    <w:rsid w:val="00F82C12"/>
    <w:rsid w:val="00F82D34"/>
    <w:rsid w:val="00F82D95"/>
    <w:rsid w:val="00F82E99"/>
    <w:rsid w:val="00F83132"/>
    <w:rsid w:val="00F8319C"/>
    <w:rsid w:val="00F832F6"/>
    <w:rsid w:val="00F8336F"/>
    <w:rsid w:val="00F834B6"/>
    <w:rsid w:val="00F834DF"/>
    <w:rsid w:val="00F83575"/>
    <w:rsid w:val="00F83615"/>
    <w:rsid w:val="00F83619"/>
    <w:rsid w:val="00F83625"/>
    <w:rsid w:val="00F83642"/>
    <w:rsid w:val="00F836D3"/>
    <w:rsid w:val="00F83785"/>
    <w:rsid w:val="00F83849"/>
    <w:rsid w:val="00F8399B"/>
    <w:rsid w:val="00F839AF"/>
    <w:rsid w:val="00F83AB6"/>
    <w:rsid w:val="00F83AF3"/>
    <w:rsid w:val="00F83B51"/>
    <w:rsid w:val="00F83BBB"/>
    <w:rsid w:val="00F83D8F"/>
    <w:rsid w:val="00F83DBD"/>
    <w:rsid w:val="00F83E96"/>
    <w:rsid w:val="00F83FF2"/>
    <w:rsid w:val="00F84057"/>
    <w:rsid w:val="00F840D8"/>
    <w:rsid w:val="00F840F5"/>
    <w:rsid w:val="00F84292"/>
    <w:rsid w:val="00F8446C"/>
    <w:rsid w:val="00F845D3"/>
    <w:rsid w:val="00F8465B"/>
    <w:rsid w:val="00F84675"/>
    <w:rsid w:val="00F846A5"/>
    <w:rsid w:val="00F846EC"/>
    <w:rsid w:val="00F84713"/>
    <w:rsid w:val="00F84767"/>
    <w:rsid w:val="00F847B3"/>
    <w:rsid w:val="00F847FC"/>
    <w:rsid w:val="00F84829"/>
    <w:rsid w:val="00F84893"/>
    <w:rsid w:val="00F848B2"/>
    <w:rsid w:val="00F848FA"/>
    <w:rsid w:val="00F8493B"/>
    <w:rsid w:val="00F849A9"/>
    <w:rsid w:val="00F84A15"/>
    <w:rsid w:val="00F84A4A"/>
    <w:rsid w:val="00F84A54"/>
    <w:rsid w:val="00F84AD3"/>
    <w:rsid w:val="00F84B8F"/>
    <w:rsid w:val="00F84DAE"/>
    <w:rsid w:val="00F84DE6"/>
    <w:rsid w:val="00F84F1D"/>
    <w:rsid w:val="00F84F99"/>
    <w:rsid w:val="00F84FAF"/>
    <w:rsid w:val="00F8506E"/>
    <w:rsid w:val="00F850AC"/>
    <w:rsid w:val="00F851C2"/>
    <w:rsid w:val="00F851EF"/>
    <w:rsid w:val="00F85224"/>
    <w:rsid w:val="00F852E1"/>
    <w:rsid w:val="00F854C8"/>
    <w:rsid w:val="00F8553C"/>
    <w:rsid w:val="00F855B7"/>
    <w:rsid w:val="00F855BB"/>
    <w:rsid w:val="00F85758"/>
    <w:rsid w:val="00F857D3"/>
    <w:rsid w:val="00F857E1"/>
    <w:rsid w:val="00F85839"/>
    <w:rsid w:val="00F858F0"/>
    <w:rsid w:val="00F859B6"/>
    <w:rsid w:val="00F859FF"/>
    <w:rsid w:val="00F85A37"/>
    <w:rsid w:val="00F85A46"/>
    <w:rsid w:val="00F85A4D"/>
    <w:rsid w:val="00F85A54"/>
    <w:rsid w:val="00F85A5F"/>
    <w:rsid w:val="00F85A67"/>
    <w:rsid w:val="00F85B46"/>
    <w:rsid w:val="00F85B7A"/>
    <w:rsid w:val="00F85C19"/>
    <w:rsid w:val="00F85CE4"/>
    <w:rsid w:val="00F85D30"/>
    <w:rsid w:val="00F85D54"/>
    <w:rsid w:val="00F85E30"/>
    <w:rsid w:val="00F860C1"/>
    <w:rsid w:val="00F86127"/>
    <w:rsid w:val="00F86236"/>
    <w:rsid w:val="00F86327"/>
    <w:rsid w:val="00F8634A"/>
    <w:rsid w:val="00F86363"/>
    <w:rsid w:val="00F86449"/>
    <w:rsid w:val="00F86629"/>
    <w:rsid w:val="00F866AD"/>
    <w:rsid w:val="00F867CB"/>
    <w:rsid w:val="00F868A3"/>
    <w:rsid w:val="00F86A72"/>
    <w:rsid w:val="00F86A92"/>
    <w:rsid w:val="00F86ACB"/>
    <w:rsid w:val="00F86BC9"/>
    <w:rsid w:val="00F86C01"/>
    <w:rsid w:val="00F86C5F"/>
    <w:rsid w:val="00F86CE9"/>
    <w:rsid w:val="00F86D25"/>
    <w:rsid w:val="00F86E40"/>
    <w:rsid w:val="00F86F97"/>
    <w:rsid w:val="00F86FBC"/>
    <w:rsid w:val="00F870E9"/>
    <w:rsid w:val="00F87142"/>
    <w:rsid w:val="00F871EA"/>
    <w:rsid w:val="00F8721F"/>
    <w:rsid w:val="00F872A6"/>
    <w:rsid w:val="00F874B8"/>
    <w:rsid w:val="00F874FC"/>
    <w:rsid w:val="00F87586"/>
    <w:rsid w:val="00F8762D"/>
    <w:rsid w:val="00F876B7"/>
    <w:rsid w:val="00F87728"/>
    <w:rsid w:val="00F8778A"/>
    <w:rsid w:val="00F877B1"/>
    <w:rsid w:val="00F87803"/>
    <w:rsid w:val="00F878E2"/>
    <w:rsid w:val="00F879A2"/>
    <w:rsid w:val="00F879AF"/>
    <w:rsid w:val="00F87A62"/>
    <w:rsid w:val="00F87ADA"/>
    <w:rsid w:val="00F87B17"/>
    <w:rsid w:val="00F87B85"/>
    <w:rsid w:val="00F87B88"/>
    <w:rsid w:val="00F87C86"/>
    <w:rsid w:val="00F87D5D"/>
    <w:rsid w:val="00F87DB1"/>
    <w:rsid w:val="00F87E7A"/>
    <w:rsid w:val="00F87EC9"/>
    <w:rsid w:val="00F90061"/>
    <w:rsid w:val="00F9008F"/>
    <w:rsid w:val="00F900EE"/>
    <w:rsid w:val="00F9012C"/>
    <w:rsid w:val="00F90151"/>
    <w:rsid w:val="00F90165"/>
    <w:rsid w:val="00F9022B"/>
    <w:rsid w:val="00F90240"/>
    <w:rsid w:val="00F9029C"/>
    <w:rsid w:val="00F90307"/>
    <w:rsid w:val="00F9031E"/>
    <w:rsid w:val="00F90653"/>
    <w:rsid w:val="00F9068F"/>
    <w:rsid w:val="00F906B1"/>
    <w:rsid w:val="00F9071A"/>
    <w:rsid w:val="00F9073A"/>
    <w:rsid w:val="00F907B7"/>
    <w:rsid w:val="00F90921"/>
    <w:rsid w:val="00F9094B"/>
    <w:rsid w:val="00F90A76"/>
    <w:rsid w:val="00F90D0D"/>
    <w:rsid w:val="00F90D7E"/>
    <w:rsid w:val="00F90EE2"/>
    <w:rsid w:val="00F90EFD"/>
    <w:rsid w:val="00F90F6A"/>
    <w:rsid w:val="00F90F78"/>
    <w:rsid w:val="00F90F9E"/>
    <w:rsid w:val="00F9102C"/>
    <w:rsid w:val="00F91108"/>
    <w:rsid w:val="00F91233"/>
    <w:rsid w:val="00F912CD"/>
    <w:rsid w:val="00F912FD"/>
    <w:rsid w:val="00F9160A"/>
    <w:rsid w:val="00F91670"/>
    <w:rsid w:val="00F91A42"/>
    <w:rsid w:val="00F91C44"/>
    <w:rsid w:val="00F91EB1"/>
    <w:rsid w:val="00F91FA2"/>
    <w:rsid w:val="00F91FAD"/>
    <w:rsid w:val="00F921B4"/>
    <w:rsid w:val="00F92268"/>
    <w:rsid w:val="00F92318"/>
    <w:rsid w:val="00F9235D"/>
    <w:rsid w:val="00F924B1"/>
    <w:rsid w:val="00F925FB"/>
    <w:rsid w:val="00F92697"/>
    <w:rsid w:val="00F92755"/>
    <w:rsid w:val="00F927F5"/>
    <w:rsid w:val="00F9282E"/>
    <w:rsid w:val="00F92927"/>
    <w:rsid w:val="00F92928"/>
    <w:rsid w:val="00F9299D"/>
    <w:rsid w:val="00F92B96"/>
    <w:rsid w:val="00F92C08"/>
    <w:rsid w:val="00F92C72"/>
    <w:rsid w:val="00F92C84"/>
    <w:rsid w:val="00F92CC7"/>
    <w:rsid w:val="00F92DA5"/>
    <w:rsid w:val="00F92DFD"/>
    <w:rsid w:val="00F92E75"/>
    <w:rsid w:val="00F92EEF"/>
    <w:rsid w:val="00F93097"/>
    <w:rsid w:val="00F930D3"/>
    <w:rsid w:val="00F930E6"/>
    <w:rsid w:val="00F931D6"/>
    <w:rsid w:val="00F9326A"/>
    <w:rsid w:val="00F932CE"/>
    <w:rsid w:val="00F93347"/>
    <w:rsid w:val="00F933D7"/>
    <w:rsid w:val="00F935B6"/>
    <w:rsid w:val="00F9360A"/>
    <w:rsid w:val="00F93678"/>
    <w:rsid w:val="00F93729"/>
    <w:rsid w:val="00F9378E"/>
    <w:rsid w:val="00F939CF"/>
    <w:rsid w:val="00F93B30"/>
    <w:rsid w:val="00F93BF9"/>
    <w:rsid w:val="00F93D1D"/>
    <w:rsid w:val="00F93DEA"/>
    <w:rsid w:val="00F940E0"/>
    <w:rsid w:val="00F94103"/>
    <w:rsid w:val="00F943A4"/>
    <w:rsid w:val="00F9445F"/>
    <w:rsid w:val="00F9448B"/>
    <w:rsid w:val="00F9448C"/>
    <w:rsid w:val="00F9453D"/>
    <w:rsid w:val="00F94617"/>
    <w:rsid w:val="00F946E8"/>
    <w:rsid w:val="00F948D6"/>
    <w:rsid w:val="00F94944"/>
    <w:rsid w:val="00F94A14"/>
    <w:rsid w:val="00F94AED"/>
    <w:rsid w:val="00F94B59"/>
    <w:rsid w:val="00F94D98"/>
    <w:rsid w:val="00F94DD2"/>
    <w:rsid w:val="00F94E65"/>
    <w:rsid w:val="00F94E7F"/>
    <w:rsid w:val="00F94E96"/>
    <w:rsid w:val="00F94F45"/>
    <w:rsid w:val="00F94F55"/>
    <w:rsid w:val="00F95004"/>
    <w:rsid w:val="00F9503F"/>
    <w:rsid w:val="00F950A1"/>
    <w:rsid w:val="00F9510C"/>
    <w:rsid w:val="00F95132"/>
    <w:rsid w:val="00F9513E"/>
    <w:rsid w:val="00F951A2"/>
    <w:rsid w:val="00F95370"/>
    <w:rsid w:val="00F953E7"/>
    <w:rsid w:val="00F95440"/>
    <w:rsid w:val="00F95538"/>
    <w:rsid w:val="00F956F6"/>
    <w:rsid w:val="00F95A1D"/>
    <w:rsid w:val="00F95A5F"/>
    <w:rsid w:val="00F95A70"/>
    <w:rsid w:val="00F95BA5"/>
    <w:rsid w:val="00F95C02"/>
    <w:rsid w:val="00F95D58"/>
    <w:rsid w:val="00F95D69"/>
    <w:rsid w:val="00F95D82"/>
    <w:rsid w:val="00F95DA4"/>
    <w:rsid w:val="00F95DAB"/>
    <w:rsid w:val="00F95DE4"/>
    <w:rsid w:val="00F95DE9"/>
    <w:rsid w:val="00F96014"/>
    <w:rsid w:val="00F96193"/>
    <w:rsid w:val="00F961C0"/>
    <w:rsid w:val="00F96212"/>
    <w:rsid w:val="00F9627C"/>
    <w:rsid w:val="00F9629B"/>
    <w:rsid w:val="00F96307"/>
    <w:rsid w:val="00F963B5"/>
    <w:rsid w:val="00F964C2"/>
    <w:rsid w:val="00F9656E"/>
    <w:rsid w:val="00F9688B"/>
    <w:rsid w:val="00F9692A"/>
    <w:rsid w:val="00F969D2"/>
    <w:rsid w:val="00F969E7"/>
    <w:rsid w:val="00F96D06"/>
    <w:rsid w:val="00F96DFD"/>
    <w:rsid w:val="00F96E1B"/>
    <w:rsid w:val="00F96F6E"/>
    <w:rsid w:val="00F96F6F"/>
    <w:rsid w:val="00F970A3"/>
    <w:rsid w:val="00F970B5"/>
    <w:rsid w:val="00F9710D"/>
    <w:rsid w:val="00F97206"/>
    <w:rsid w:val="00F9726B"/>
    <w:rsid w:val="00F97299"/>
    <w:rsid w:val="00F97346"/>
    <w:rsid w:val="00F973DE"/>
    <w:rsid w:val="00F9746D"/>
    <w:rsid w:val="00F97557"/>
    <w:rsid w:val="00F975FB"/>
    <w:rsid w:val="00F97677"/>
    <w:rsid w:val="00F976A8"/>
    <w:rsid w:val="00F97763"/>
    <w:rsid w:val="00F9778F"/>
    <w:rsid w:val="00F9782F"/>
    <w:rsid w:val="00F9793F"/>
    <w:rsid w:val="00F97977"/>
    <w:rsid w:val="00F979D5"/>
    <w:rsid w:val="00F97A21"/>
    <w:rsid w:val="00F97A5E"/>
    <w:rsid w:val="00F97B78"/>
    <w:rsid w:val="00F97C26"/>
    <w:rsid w:val="00F97C54"/>
    <w:rsid w:val="00F97CF5"/>
    <w:rsid w:val="00F97D8B"/>
    <w:rsid w:val="00F97DB0"/>
    <w:rsid w:val="00F97E3A"/>
    <w:rsid w:val="00F97EF2"/>
    <w:rsid w:val="00F97F44"/>
    <w:rsid w:val="00F97F8D"/>
    <w:rsid w:val="00FA0080"/>
    <w:rsid w:val="00FA0147"/>
    <w:rsid w:val="00FA014E"/>
    <w:rsid w:val="00FA01D8"/>
    <w:rsid w:val="00FA028F"/>
    <w:rsid w:val="00FA02F4"/>
    <w:rsid w:val="00FA0303"/>
    <w:rsid w:val="00FA0413"/>
    <w:rsid w:val="00FA042D"/>
    <w:rsid w:val="00FA0443"/>
    <w:rsid w:val="00FA045A"/>
    <w:rsid w:val="00FA0674"/>
    <w:rsid w:val="00FA06A3"/>
    <w:rsid w:val="00FA07E7"/>
    <w:rsid w:val="00FA08B0"/>
    <w:rsid w:val="00FA08E7"/>
    <w:rsid w:val="00FA0A21"/>
    <w:rsid w:val="00FA0ADE"/>
    <w:rsid w:val="00FA0B01"/>
    <w:rsid w:val="00FA0E47"/>
    <w:rsid w:val="00FA0F02"/>
    <w:rsid w:val="00FA0F0C"/>
    <w:rsid w:val="00FA0F2D"/>
    <w:rsid w:val="00FA0F79"/>
    <w:rsid w:val="00FA10D0"/>
    <w:rsid w:val="00FA1154"/>
    <w:rsid w:val="00FA1172"/>
    <w:rsid w:val="00FA11A5"/>
    <w:rsid w:val="00FA11A8"/>
    <w:rsid w:val="00FA1322"/>
    <w:rsid w:val="00FA13FB"/>
    <w:rsid w:val="00FA144A"/>
    <w:rsid w:val="00FA145A"/>
    <w:rsid w:val="00FA1496"/>
    <w:rsid w:val="00FA14A5"/>
    <w:rsid w:val="00FA14B7"/>
    <w:rsid w:val="00FA14D5"/>
    <w:rsid w:val="00FA1599"/>
    <w:rsid w:val="00FA15F7"/>
    <w:rsid w:val="00FA16BE"/>
    <w:rsid w:val="00FA1733"/>
    <w:rsid w:val="00FA1837"/>
    <w:rsid w:val="00FA18A3"/>
    <w:rsid w:val="00FA18C6"/>
    <w:rsid w:val="00FA1A98"/>
    <w:rsid w:val="00FA1AB6"/>
    <w:rsid w:val="00FA1BE5"/>
    <w:rsid w:val="00FA1C38"/>
    <w:rsid w:val="00FA1C7C"/>
    <w:rsid w:val="00FA1E6B"/>
    <w:rsid w:val="00FA1E8B"/>
    <w:rsid w:val="00FA1E99"/>
    <w:rsid w:val="00FA1F39"/>
    <w:rsid w:val="00FA1FA8"/>
    <w:rsid w:val="00FA1FE1"/>
    <w:rsid w:val="00FA2101"/>
    <w:rsid w:val="00FA2170"/>
    <w:rsid w:val="00FA2215"/>
    <w:rsid w:val="00FA2258"/>
    <w:rsid w:val="00FA227F"/>
    <w:rsid w:val="00FA22D0"/>
    <w:rsid w:val="00FA2365"/>
    <w:rsid w:val="00FA2379"/>
    <w:rsid w:val="00FA23AC"/>
    <w:rsid w:val="00FA23BF"/>
    <w:rsid w:val="00FA242A"/>
    <w:rsid w:val="00FA2460"/>
    <w:rsid w:val="00FA2528"/>
    <w:rsid w:val="00FA2539"/>
    <w:rsid w:val="00FA26E7"/>
    <w:rsid w:val="00FA270D"/>
    <w:rsid w:val="00FA2831"/>
    <w:rsid w:val="00FA28B3"/>
    <w:rsid w:val="00FA2C2F"/>
    <w:rsid w:val="00FA2E0B"/>
    <w:rsid w:val="00FA2ECA"/>
    <w:rsid w:val="00FA2EE6"/>
    <w:rsid w:val="00FA2F08"/>
    <w:rsid w:val="00FA2F0A"/>
    <w:rsid w:val="00FA2FC9"/>
    <w:rsid w:val="00FA30B5"/>
    <w:rsid w:val="00FA3217"/>
    <w:rsid w:val="00FA32B4"/>
    <w:rsid w:val="00FA32E1"/>
    <w:rsid w:val="00FA3371"/>
    <w:rsid w:val="00FA3450"/>
    <w:rsid w:val="00FA35EB"/>
    <w:rsid w:val="00FA3663"/>
    <w:rsid w:val="00FA36AC"/>
    <w:rsid w:val="00FA3939"/>
    <w:rsid w:val="00FA3950"/>
    <w:rsid w:val="00FA3A96"/>
    <w:rsid w:val="00FA3B31"/>
    <w:rsid w:val="00FA3BDC"/>
    <w:rsid w:val="00FA3C9A"/>
    <w:rsid w:val="00FA3CCD"/>
    <w:rsid w:val="00FA3CDB"/>
    <w:rsid w:val="00FA3D06"/>
    <w:rsid w:val="00FA3D17"/>
    <w:rsid w:val="00FA3D3C"/>
    <w:rsid w:val="00FA3EF9"/>
    <w:rsid w:val="00FA3F04"/>
    <w:rsid w:val="00FA3F58"/>
    <w:rsid w:val="00FA3F63"/>
    <w:rsid w:val="00FA3F85"/>
    <w:rsid w:val="00FA400B"/>
    <w:rsid w:val="00FA4133"/>
    <w:rsid w:val="00FA414E"/>
    <w:rsid w:val="00FA416F"/>
    <w:rsid w:val="00FA4225"/>
    <w:rsid w:val="00FA4268"/>
    <w:rsid w:val="00FA42AB"/>
    <w:rsid w:val="00FA42D1"/>
    <w:rsid w:val="00FA4411"/>
    <w:rsid w:val="00FA449C"/>
    <w:rsid w:val="00FA450B"/>
    <w:rsid w:val="00FA4522"/>
    <w:rsid w:val="00FA4587"/>
    <w:rsid w:val="00FA45B3"/>
    <w:rsid w:val="00FA469C"/>
    <w:rsid w:val="00FA4773"/>
    <w:rsid w:val="00FA4817"/>
    <w:rsid w:val="00FA48AB"/>
    <w:rsid w:val="00FA4945"/>
    <w:rsid w:val="00FA49C2"/>
    <w:rsid w:val="00FA4A5D"/>
    <w:rsid w:val="00FA4ABF"/>
    <w:rsid w:val="00FA4BDB"/>
    <w:rsid w:val="00FA4CA0"/>
    <w:rsid w:val="00FA4DA0"/>
    <w:rsid w:val="00FA4DE4"/>
    <w:rsid w:val="00FA4E3B"/>
    <w:rsid w:val="00FA4FD4"/>
    <w:rsid w:val="00FA506B"/>
    <w:rsid w:val="00FA51B4"/>
    <w:rsid w:val="00FA51BD"/>
    <w:rsid w:val="00FA5268"/>
    <w:rsid w:val="00FA5279"/>
    <w:rsid w:val="00FA5325"/>
    <w:rsid w:val="00FA532A"/>
    <w:rsid w:val="00FA5375"/>
    <w:rsid w:val="00FA5438"/>
    <w:rsid w:val="00FA54BE"/>
    <w:rsid w:val="00FA55F6"/>
    <w:rsid w:val="00FA5630"/>
    <w:rsid w:val="00FA5634"/>
    <w:rsid w:val="00FA571C"/>
    <w:rsid w:val="00FA57D6"/>
    <w:rsid w:val="00FA5825"/>
    <w:rsid w:val="00FA58F7"/>
    <w:rsid w:val="00FA59CD"/>
    <w:rsid w:val="00FA5A4F"/>
    <w:rsid w:val="00FA5B18"/>
    <w:rsid w:val="00FA5B7E"/>
    <w:rsid w:val="00FA5C95"/>
    <w:rsid w:val="00FA5DFC"/>
    <w:rsid w:val="00FA5EB6"/>
    <w:rsid w:val="00FA5F2D"/>
    <w:rsid w:val="00FA605C"/>
    <w:rsid w:val="00FA61BB"/>
    <w:rsid w:val="00FA628E"/>
    <w:rsid w:val="00FA62AB"/>
    <w:rsid w:val="00FA62C8"/>
    <w:rsid w:val="00FA62CC"/>
    <w:rsid w:val="00FA636E"/>
    <w:rsid w:val="00FA6453"/>
    <w:rsid w:val="00FA6462"/>
    <w:rsid w:val="00FA6548"/>
    <w:rsid w:val="00FA6583"/>
    <w:rsid w:val="00FA660E"/>
    <w:rsid w:val="00FA662B"/>
    <w:rsid w:val="00FA66E8"/>
    <w:rsid w:val="00FA687E"/>
    <w:rsid w:val="00FA68C2"/>
    <w:rsid w:val="00FA6B5A"/>
    <w:rsid w:val="00FA6BE6"/>
    <w:rsid w:val="00FA6DCA"/>
    <w:rsid w:val="00FA6F24"/>
    <w:rsid w:val="00FA6FD7"/>
    <w:rsid w:val="00FA7057"/>
    <w:rsid w:val="00FA705C"/>
    <w:rsid w:val="00FA70BA"/>
    <w:rsid w:val="00FA7223"/>
    <w:rsid w:val="00FA7379"/>
    <w:rsid w:val="00FA73F0"/>
    <w:rsid w:val="00FA74A8"/>
    <w:rsid w:val="00FA7580"/>
    <w:rsid w:val="00FA761C"/>
    <w:rsid w:val="00FA77DC"/>
    <w:rsid w:val="00FA77E2"/>
    <w:rsid w:val="00FA78F7"/>
    <w:rsid w:val="00FA79A2"/>
    <w:rsid w:val="00FA7A46"/>
    <w:rsid w:val="00FA7A55"/>
    <w:rsid w:val="00FA7A7F"/>
    <w:rsid w:val="00FA7B15"/>
    <w:rsid w:val="00FA7B64"/>
    <w:rsid w:val="00FA7BF9"/>
    <w:rsid w:val="00FA7CBC"/>
    <w:rsid w:val="00FA7CBE"/>
    <w:rsid w:val="00FA7ED6"/>
    <w:rsid w:val="00FA7FA3"/>
    <w:rsid w:val="00FB0181"/>
    <w:rsid w:val="00FB01EF"/>
    <w:rsid w:val="00FB01FB"/>
    <w:rsid w:val="00FB026D"/>
    <w:rsid w:val="00FB03F4"/>
    <w:rsid w:val="00FB042A"/>
    <w:rsid w:val="00FB062C"/>
    <w:rsid w:val="00FB079A"/>
    <w:rsid w:val="00FB0955"/>
    <w:rsid w:val="00FB09D4"/>
    <w:rsid w:val="00FB0A76"/>
    <w:rsid w:val="00FB0B24"/>
    <w:rsid w:val="00FB0C72"/>
    <w:rsid w:val="00FB0C8B"/>
    <w:rsid w:val="00FB0D16"/>
    <w:rsid w:val="00FB0E09"/>
    <w:rsid w:val="00FB0E59"/>
    <w:rsid w:val="00FB0E75"/>
    <w:rsid w:val="00FB0EA0"/>
    <w:rsid w:val="00FB0F4B"/>
    <w:rsid w:val="00FB1015"/>
    <w:rsid w:val="00FB10CE"/>
    <w:rsid w:val="00FB12CD"/>
    <w:rsid w:val="00FB12DA"/>
    <w:rsid w:val="00FB13C2"/>
    <w:rsid w:val="00FB14C2"/>
    <w:rsid w:val="00FB1560"/>
    <w:rsid w:val="00FB157F"/>
    <w:rsid w:val="00FB160D"/>
    <w:rsid w:val="00FB1783"/>
    <w:rsid w:val="00FB17B3"/>
    <w:rsid w:val="00FB17FA"/>
    <w:rsid w:val="00FB1843"/>
    <w:rsid w:val="00FB1861"/>
    <w:rsid w:val="00FB19FA"/>
    <w:rsid w:val="00FB1AA6"/>
    <w:rsid w:val="00FB1ADB"/>
    <w:rsid w:val="00FB1B97"/>
    <w:rsid w:val="00FB1BAD"/>
    <w:rsid w:val="00FB1BE4"/>
    <w:rsid w:val="00FB1C3A"/>
    <w:rsid w:val="00FB1D73"/>
    <w:rsid w:val="00FB1E50"/>
    <w:rsid w:val="00FB1E53"/>
    <w:rsid w:val="00FB1EE5"/>
    <w:rsid w:val="00FB1F5D"/>
    <w:rsid w:val="00FB210D"/>
    <w:rsid w:val="00FB2758"/>
    <w:rsid w:val="00FB2A0D"/>
    <w:rsid w:val="00FB2A76"/>
    <w:rsid w:val="00FB2C13"/>
    <w:rsid w:val="00FB2C9A"/>
    <w:rsid w:val="00FB2CB1"/>
    <w:rsid w:val="00FB2CBB"/>
    <w:rsid w:val="00FB2E12"/>
    <w:rsid w:val="00FB2E81"/>
    <w:rsid w:val="00FB2E8E"/>
    <w:rsid w:val="00FB2EC4"/>
    <w:rsid w:val="00FB2EE2"/>
    <w:rsid w:val="00FB2F14"/>
    <w:rsid w:val="00FB3010"/>
    <w:rsid w:val="00FB3239"/>
    <w:rsid w:val="00FB32A9"/>
    <w:rsid w:val="00FB335C"/>
    <w:rsid w:val="00FB3560"/>
    <w:rsid w:val="00FB3845"/>
    <w:rsid w:val="00FB3926"/>
    <w:rsid w:val="00FB3981"/>
    <w:rsid w:val="00FB39B7"/>
    <w:rsid w:val="00FB3AE0"/>
    <w:rsid w:val="00FB3B96"/>
    <w:rsid w:val="00FB3D12"/>
    <w:rsid w:val="00FB3D48"/>
    <w:rsid w:val="00FB3D68"/>
    <w:rsid w:val="00FB3D73"/>
    <w:rsid w:val="00FB3D99"/>
    <w:rsid w:val="00FB3DDD"/>
    <w:rsid w:val="00FB3E1B"/>
    <w:rsid w:val="00FB3E3A"/>
    <w:rsid w:val="00FB3E7C"/>
    <w:rsid w:val="00FB4030"/>
    <w:rsid w:val="00FB4200"/>
    <w:rsid w:val="00FB42ED"/>
    <w:rsid w:val="00FB42F5"/>
    <w:rsid w:val="00FB45A3"/>
    <w:rsid w:val="00FB45AA"/>
    <w:rsid w:val="00FB45F6"/>
    <w:rsid w:val="00FB460B"/>
    <w:rsid w:val="00FB465D"/>
    <w:rsid w:val="00FB47C9"/>
    <w:rsid w:val="00FB47E8"/>
    <w:rsid w:val="00FB4831"/>
    <w:rsid w:val="00FB4A3E"/>
    <w:rsid w:val="00FB4AB5"/>
    <w:rsid w:val="00FB4AE5"/>
    <w:rsid w:val="00FB4AF9"/>
    <w:rsid w:val="00FB4B1E"/>
    <w:rsid w:val="00FB4BF3"/>
    <w:rsid w:val="00FB4C6E"/>
    <w:rsid w:val="00FB4C84"/>
    <w:rsid w:val="00FB4F07"/>
    <w:rsid w:val="00FB4FAB"/>
    <w:rsid w:val="00FB502E"/>
    <w:rsid w:val="00FB505A"/>
    <w:rsid w:val="00FB50C9"/>
    <w:rsid w:val="00FB5135"/>
    <w:rsid w:val="00FB5151"/>
    <w:rsid w:val="00FB51DB"/>
    <w:rsid w:val="00FB5283"/>
    <w:rsid w:val="00FB52B0"/>
    <w:rsid w:val="00FB537B"/>
    <w:rsid w:val="00FB53CB"/>
    <w:rsid w:val="00FB548D"/>
    <w:rsid w:val="00FB5514"/>
    <w:rsid w:val="00FB5525"/>
    <w:rsid w:val="00FB5539"/>
    <w:rsid w:val="00FB5602"/>
    <w:rsid w:val="00FB5894"/>
    <w:rsid w:val="00FB5914"/>
    <w:rsid w:val="00FB592C"/>
    <w:rsid w:val="00FB59C6"/>
    <w:rsid w:val="00FB5B2E"/>
    <w:rsid w:val="00FB5B4D"/>
    <w:rsid w:val="00FB5B74"/>
    <w:rsid w:val="00FB5BB3"/>
    <w:rsid w:val="00FB5C83"/>
    <w:rsid w:val="00FB5E46"/>
    <w:rsid w:val="00FB5F9C"/>
    <w:rsid w:val="00FB5FE7"/>
    <w:rsid w:val="00FB60A1"/>
    <w:rsid w:val="00FB60D3"/>
    <w:rsid w:val="00FB622A"/>
    <w:rsid w:val="00FB6237"/>
    <w:rsid w:val="00FB63C0"/>
    <w:rsid w:val="00FB642E"/>
    <w:rsid w:val="00FB647B"/>
    <w:rsid w:val="00FB64CA"/>
    <w:rsid w:val="00FB64FC"/>
    <w:rsid w:val="00FB655B"/>
    <w:rsid w:val="00FB6577"/>
    <w:rsid w:val="00FB657F"/>
    <w:rsid w:val="00FB665D"/>
    <w:rsid w:val="00FB6679"/>
    <w:rsid w:val="00FB66C6"/>
    <w:rsid w:val="00FB66D0"/>
    <w:rsid w:val="00FB6792"/>
    <w:rsid w:val="00FB6864"/>
    <w:rsid w:val="00FB690D"/>
    <w:rsid w:val="00FB6967"/>
    <w:rsid w:val="00FB6BEA"/>
    <w:rsid w:val="00FB6BFD"/>
    <w:rsid w:val="00FB6C69"/>
    <w:rsid w:val="00FB6CB9"/>
    <w:rsid w:val="00FB6FB3"/>
    <w:rsid w:val="00FB6FC0"/>
    <w:rsid w:val="00FB6FE8"/>
    <w:rsid w:val="00FB70D1"/>
    <w:rsid w:val="00FB70FB"/>
    <w:rsid w:val="00FB7131"/>
    <w:rsid w:val="00FB715D"/>
    <w:rsid w:val="00FB724C"/>
    <w:rsid w:val="00FB7315"/>
    <w:rsid w:val="00FB7357"/>
    <w:rsid w:val="00FB7467"/>
    <w:rsid w:val="00FB74C0"/>
    <w:rsid w:val="00FB758F"/>
    <w:rsid w:val="00FB75CA"/>
    <w:rsid w:val="00FB7662"/>
    <w:rsid w:val="00FB7734"/>
    <w:rsid w:val="00FB779B"/>
    <w:rsid w:val="00FB77DC"/>
    <w:rsid w:val="00FB7827"/>
    <w:rsid w:val="00FB7850"/>
    <w:rsid w:val="00FB78C5"/>
    <w:rsid w:val="00FB79A3"/>
    <w:rsid w:val="00FB7A26"/>
    <w:rsid w:val="00FB7B28"/>
    <w:rsid w:val="00FB7B32"/>
    <w:rsid w:val="00FB7BE2"/>
    <w:rsid w:val="00FB7C36"/>
    <w:rsid w:val="00FB7CC2"/>
    <w:rsid w:val="00FB7E73"/>
    <w:rsid w:val="00FB7FBE"/>
    <w:rsid w:val="00FC0001"/>
    <w:rsid w:val="00FC00C6"/>
    <w:rsid w:val="00FC0260"/>
    <w:rsid w:val="00FC032E"/>
    <w:rsid w:val="00FC0365"/>
    <w:rsid w:val="00FC03AD"/>
    <w:rsid w:val="00FC040B"/>
    <w:rsid w:val="00FC0421"/>
    <w:rsid w:val="00FC04C9"/>
    <w:rsid w:val="00FC05B3"/>
    <w:rsid w:val="00FC0654"/>
    <w:rsid w:val="00FC0712"/>
    <w:rsid w:val="00FC07A7"/>
    <w:rsid w:val="00FC07B1"/>
    <w:rsid w:val="00FC07D2"/>
    <w:rsid w:val="00FC09DE"/>
    <w:rsid w:val="00FC0A06"/>
    <w:rsid w:val="00FC0C6F"/>
    <w:rsid w:val="00FC0CC6"/>
    <w:rsid w:val="00FC0EFE"/>
    <w:rsid w:val="00FC1030"/>
    <w:rsid w:val="00FC103A"/>
    <w:rsid w:val="00FC105B"/>
    <w:rsid w:val="00FC10BB"/>
    <w:rsid w:val="00FC114F"/>
    <w:rsid w:val="00FC117B"/>
    <w:rsid w:val="00FC12FF"/>
    <w:rsid w:val="00FC13BD"/>
    <w:rsid w:val="00FC13C2"/>
    <w:rsid w:val="00FC13F6"/>
    <w:rsid w:val="00FC146F"/>
    <w:rsid w:val="00FC156A"/>
    <w:rsid w:val="00FC1592"/>
    <w:rsid w:val="00FC163A"/>
    <w:rsid w:val="00FC1697"/>
    <w:rsid w:val="00FC169D"/>
    <w:rsid w:val="00FC17F4"/>
    <w:rsid w:val="00FC180D"/>
    <w:rsid w:val="00FC1848"/>
    <w:rsid w:val="00FC1AEE"/>
    <w:rsid w:val="00FC1C37"/>
    <w:rsid w:val="00FC1C80"/>
    <w:rsid w:val="00FC1D17"/>
    <w:rsid w:val="00FC1DC2"/>
    <w:rsid w:val="00FC1E3A"/>
    <w:rsid w:val="00FC1E55"/>
    <w:rsid w:val="00FC1E8A"/>
    <w:rsid w:val="00FC1F0B"/>
    <w:rsid w:val="00FC1F0C"/>
    <w:rsid w:val="00FC1F18"/>
    <w:rsid w:val="00FC1F9E"/>
    <w:rsid w:val="00FC1FD9"/>
    <w:rsid w:val="00FC205C"/>
    <w:rsid w:val="00FC20C5"/>
    <w:rsid w:val="00FC22CF"/>
    <w:rsid w:val="00FC23E7"/>
    <w:rsid w:val="00FC2602"/>
    <w:rsid w:val="00FC2726"/>
    <w:rsid w:val="00FC293B"/>
    <w:rsid w:val="00FC2980"/>
    <w:rsid w:val="00FC2991"/>
    <w:rsid w:val="00FC29CE"/>
    <w:rsid w:val="00FC2AE5"/>
    <w:rsid w:val="00FC2B03"/>
    <w:rsid w:val="00FC2B69"/>
    <w:rsid w:val="00FC2B95"/>
    <w:rsid w:val="00FC2BF0"/>
    <w:rsid w:val="00FC2EC1"/>
    <w:rsid w:val="00FC2EC4"/>
    <w:rsid w:val="00FC2F09"/>
    <w:rsid w:val="00FC2F0D"/>
    <w:rsid w:val="00FC2F26"/>
    <w:rsid w:val="00FC2FC8"/>
    <w:rsid w:val="00FC3031"/>
    <w:rsid w:val="00FC31B7"/>
    <w:rsid w:val="00FC32B5"/>
    <w:rsid w:val="00FC338F"/>
    <w:rsid w:val="00FC350A"/>
    <w:rsid w:val="00FC3755"/>
    <w:rsid w:val="00FC3808"/>
    <w:rsid w:val="00FC3B48"/>
    <w:rsid w:val="00FC3C01"/>
    <w:rsid w:val="00FC3E10"/>
    <w:rsid w:val="00FC3EAF"/>
    <w:rsid w:val="00FC3EF1"/>
    <w:rsid w:val="00FC3F0A"/>
    <w:rsid w:val="00FC402D"/>
    <w:rsid w:val="00FC4195"/>
    <w:rsid w:val="00FC41C7"/>
    <w:rsid w:val="00FC41EB"/>
    <w:rsid w:val="00FC4202"/>
    <w:rsid w:val="00FC436D"/>
    <w:rsid w:val="00FC459E"/>
    <w:rsid w:val="00FC46B1"/>
    <w:rsid w:val="00FC471A"/>
    <w:rsid w:val="00FC48E3"/>
    <w:rsid w:val="00FC495F"/>
    <w:rsid w:val="00FC498F"/>
    <w:rsid w:val="00FC49AF"/>
    <w:rsid w:val="00FC4A17"/>
    <w:rsid w:val="00FC4A5D"/>
    <w:rsid w:val="00FC4AE2"/>
    <w:rsid w:val="00FC4B5B"/>
    <w:rsid w:val="00FC4B9F"/>
    <w:rsid w:val="00FC4BB7"/>
    <w:rsid w:val="00FC4DC6"/>
    <w:rsid w:val="00FC4E94"/>
    <w:rsid w:val="00FC4EC3"/>
    <w:rsid w:val="00FC4F08"/>
    <w:rsid w:val="00FC5054"/>
    <w:rsid w:val="00FC5087"/>
    <w:rsid w:val="00FC50A1"/>
    <w:rsid w:val="00FC5127"/>
    <w:rsid w:val="00FC52F3"/>
    <w:rsid w:val="00FC5317"/>
    <w:rsid w:val="00FC53B3"/>
    <w:rsid w:val="00FC5489"/>
    <w:rsid w:val="00FC54FB"/>
    <w:rsid w:val="00FC5A4C"/>
    <w:rsid w:val="00FC5A95"/>
    <w:rsid w:val="00FC5BBB"/>
    <w:rsid w:val="00FC5CF8"/>
    <w:rsid w:val="00FC5D88"/>
    <w:rsid w:val="00FC5E30"/>
    <w:rsid w:val="00FC5EA6"/>
    <w:rsid w:val="00FC5F19"/>
    <w:rsid w:val="00FC5F3C"/>
    <w:rsid w:val="00FC5F82"/>
    <w:rsid w:val="00FC61AF"/>
    <w:rsid w:val="00FC624C"/>
    <w:rsid w:val="00FC629B"/>
    <w:rsid w:val="00FC62A7"/>
    <w:rsid w:val="00FC6490"/>
    <w:rsid w:val="00FC64AA"/>
    <w:rsid w:val="00FC66F0"/>
    <w:rsid w:val="00FC672D"/>
    <w:rsid w:val="00FC681D"/>
    <w:rsid w:val="00FC685F"/>
    <w:rsid w:val="00FC6907"/>
    <w:rsid w:val="00FC693D"/>
    <w:rsid w:val="00FC69CE"/>
    <w:rsid w:val="00FC6A15"/>
    <w:rsid w:val="00FC6A21"/>
    <w:rsid w:val="00FC6A73"/>
    <w:rsid w:val="00FC6B0C"/>
    <w:rsid w:val="00FC6B36"/>
    <w:rsid w:val="00FC6B38"/>
    <w:rsid w:val="00FC6B88"/>
    <w:rsid w:val="00FC6C2E"/>
    <w:rsid w:val="00FC6C4F"/>
    <w:rsid w:val="00FC6D42"/>
    <w:rsid w:val="00FC6D7E"/>
    <w:rsid w:val="00FC6DEA"/>
    <w:rsid w:val="00FC6E3C"/>
    <w:rsid w:val="00FC6EBD"/>
    <w:rsid w:val="00FC71ED"/>
    <w:rsid w:val="00FC71FE"/>
    <w:rsid w:val="00FC7200"/>
    <w:rsid w:val="00FC7213"/>
    <w:rsid w:val="00FC7355"/>
    <w:rsid w:val="00FC7357"/>
    <w:rsid w:val="00FC73C0"/>
    <w:rsid w:val="00FC7471"/>
    <w:rsid w:val="00FC7478"/>
    <w:rsid w:val="00FC7497"/>
    <w:rsid w:val="00FC74DB"/>
    <w:rsid w:val="00FC756B"/>
    <w:rsid w:val="00FC7596"/>
    <w:rsid w:val="00FC7628"/>
    <w:rsid w:val="00FC7680"/>
    <w:rsid w:val="00FC7776"/>
    <w:rsid w:val="00FC77A5"/>
    <w:rsid w:val="00FC77E6"/>
    <w:rsid w:val="00FC7825"/>
    <w:rsid w:val="00FC798F"/>
    <w:rsid w:val="00FC7AC2"/>
    <w:rsid w:val="00FC7AE3"/>
    <w:rsid w:val="00FC7BC6"/>
    <w:rsid w:val="00FC7C31"/>
    <w:rsid w:val="00FC7CBD"/>
    <w:rsid w:val="00FC7EEE"/>
    <w:rsid w:val="00FC7EF2"/>
    <w:rsid w:val="00FC7F2C"/>
    <w:rsid w:val="00FC7F66"/>
    <w:rsid w:val="00FD0091"/>
    <w:rsid w:val="00FD019C"/>
    <w:rsid w:val="00FD0207"/>
    <w:rsid w:val="00FD0241"/>
    <w:rsid w:val="00FD0382"/>
    <w:rsid w:val="00FD0391"/>
    <w:rsid w:val="00FD04D5"/>
    <w:rsid w:val="00FD0505"/>
    <w:rsid w:val="00FD05EC"/>
    <w:rsid w:val="00FD0604"/>
    <w:rsid w:val="00FD062E"/>
    <w:rsid w:val="00FD0672"/>
    <w:rsid w:val="00FD0692"/>
    <w:rsid w:val="00FD0849"/>
    <w:rsid w:val="00FD085C"/>
    <w:rsid w:val="00FD08D4"/>
    <w:rsid w:val="00FD08E2"/>
    <w:rsid w:val="00FD0926"/>
    <w:rsid w:val="00FD099D"/>
    <w:rsid w:val="00FD09B3"/>
    <w:rsid w:val="00FD09C5"/>
    <w:rsid w:val="00FD0A30"/>
    <w:rsid w:val="00FD0A9A"/>
    <w:rsid w:val="00FD0D2D"/>
    <w:rsid w:val="00FD0DF5"/>
    <w:rsid w:val="00FD0F05"/>
    <w:rsid w:val="00FD0F3F"/>
    <w:rsid w:val="00FD0FB9"/>
    <w:rsid w:val="00FD10B8"/>
    <w:rsid w:val="00FD11CA"/>
    <w:rsid w:val="00FD11D4"/>
    <w:rsid w:val="00FD120F"/>
    <w:rsid w:val="00FD1214"/>
    <w:rsid w:val="00FD1343"/>
    <w:rsid w:val="00FD14A6"/>
    <w:rsid w:val="00FD1527"/>
    <w:rsid w:val="00FD152D"/>
    <w:rsid w:val="00FD15AB"/>
    <w:rsid w:val="00FD15BE"/>
    <w:rsid w:val="00FD17C6"/>
    <w:rsid w:val="00FD17DF"/>
    <w:rsid w:val="00FD180E"/>
    <w:rsid w:val="00FD1860"/>
    <w:rsid w:val="00FD1AA6"/>
    <w:rsid w:val="00FD1B2B"/>
    <w:rsid w:val="00FD1C50"/>
    <w:rsid w:val="00FD1D7B"/>
    <w:rsid w:val="00FD1FA4"/>
    <w:rsid w:val="00FD1FF6"/>
    <w:rsid w:val="00FD2012"/>
    <w:rsid w:val="00FD2065"/>
    <w:rsid w:val="00FD2186"/>
    <w:rsid w:val="00FD21CA"/>
    <w:rsid w:val="00FD21D1"/>
    <w:rsid w:val="00FD21E7"/>
    <w:rsid w:val="00FD2229"/>
    <w:rsid w:val="00FD22A1"/>
    <w:rsid w:val="00FD22F8"/>
    <w:rsid w:val="00FD2342"/>
    <w:rsid w:val="00FD23C3"/>
    <w:rsid w:val="00FD2448"/>
    <w:rsid w:val="00FD2488"/>
    <w:rsid w:val="00FD252E"/>
    <w:rsid w:val="00FD269B"/>
    <w:rsid w:val="00FD2751"/>
    <w:rsid w:val="00FD27AA"/>
    <w:rsid w:val="00FD27D4"/>
    <w:rsid w:val="00FD28AB"/>
    <w:rsid w:val="00FD28CB"/>
    <w:rsid w:val="00FD28CD"/>
    <w:rsid w:val="00FD2949"/>
    <w:rsid w:val="00FD297E"/>
    <w:rsid w:val="00FD29AA"/>
    <w:rsid w:val="00FD2A3C"/>
    <w:rsid w:val="00FD2A81"/>
    <w:rsid w:val="00FD2B02"/>
    <w:rsid w:val="00FD2B96"/>
    <w:rsid w:val="00FD2BE0"/>
    <w:rsid w:val="00FD2BF8"/>
    <w:rsid w:val="00FD2C3C"/>
    <w:rsid w:val="00FD2E78"/>
    <w:rsid w:val="00FD2E8B"/>
    <w:rsid w:val="00FD2F76"/>
    <w:rsid w:val="00FD3035"/>
    <w:rsid w:val="00FD312E"/>
    <w:rsid w:val="00FD31E2"/>
    <w:rsid w:val="00FD3248"/>
    <w:rsid w:val="00FD3296"/>
    <w:rsid w:val="00FD3361"/>
    <w:rsid w:val="00FD339D"/>
    <w:rsid w:val="00FD33D1"/>
    <w:rsid w:val="00FD3444"/>
    <w:rsid w:val="00FD34BC"/>
    <w:rsid w:val="00FD35B0"/>
    <w:rsid w:val="00FD35EA"/>
    <w:rsid w:val="00FD3637"/>
    <w:rsid w:val="00FD3739"/>
    <w:rsid w:val="00FD375A"/>
    <w:rsid w:val="00FD382B"/>
    <w:rsid w:val="00FD3890"/>
    <w:rsid w:val="00FD38BC"/>
    <w:rsid w:val="00FD38C2"/>
    <w:rsid w:val="00FD39BC"/>
    <w:rsid w:val="00FD39C4"/>
    <w:rsid w:val="00FD3A34"/>
    <w:rsid w:val="00FD3AF6"/>
    <w:rsid w:val="00FD3BF0"/>
    <w:rsid w:val="00FD3D19"/>
    <w:rsid w:val="00FD3DE2"/>
    <w:rsid w:val="00FD3E65"/>
    <w:rsid w:val="00FD3E98"/>
    <w:rsid w:val="00FD3F0C"/>
    <w:rsid w:val="00FD3F32"/>
    <w:rsid w:val="00FD3FB9"/>
    <w:rsid w:val="00FD409A"/>
    <w:rsid w:val="00FD415A"/>
    <w:rsid w:val="00FD41D3"/>
    <w:rsid w:val="00FD424F"/>
    <w:rsid w:val="00FD4313"/>
    <w:rsid w:val="00FD43DB"/>
    <w:rsid w:val="00FD4553"/>
    <w:rsid w:val="00FD46C5"/>
    <w:rsid w:val="00FD46DE"/>
    <w:rsid w:val="00FD47A6"/>
    <w:rsid w:val="00FD4807"/>
    <w:rsid w:val="00FD4830"/>
    <w:rsid w:val="00FD48BF"/>
    <w:rsid w:val="00FD4BA4"/>
    <w:rsid w:val="00FD4C53"/>
    <w:rsid w:val="00FD4C99"/>
    <w:rsid w:val="00FD4F09"/>
    <w:rsid w:val="00FD4FA3"/>
    <w:rsid w:val="00FD51EB"/>
    <w:rsid w:val="00FD524F"/>
    <w:rsid w:val="00FD541E"/>
    <w:rsid w:val="00FD54B0"/>
    <w:rsid w:val="00FD5615"/>
    <w:rsid w:val="00FD56C7"/>
    <w:rsid w:val="00FD581C"/>
    <w:rsid w:val="00FD583E"/>
    <w:rsid w:val="00FD59DC"/>
    <w:rsid w:val="00FD5A49"/>
    <w:rsid w:val="00FD5AE5"/>
    <w:rsid w:val="00FD5B4A"/>
    <w:rsid w:val="00FD5B56"/>
    <w:rsid w:val="00FD5D5C"/>
    <w:rsid w:val="00FD5DD1"/>
    <w:rsid w:val="00FD5DE0"/>
    <w:rsid w:val="00FD5DF5"/>
    <w:rsid w:val="00FD5FA2"/>
    <w:rsid w:val="00FD5FD3"/>
    <w:rsid w:val="00FD5FDD"/>
    <w:rsid w:val="00FD617B"/>
    <w:rsid w:val="00FD61E5"/>
    <w:rsid w:val="00FD6207"/>
    <w:rsid w:val="00FD6211"/>
    <w:rsid w:val="00FD6373"/>
    <w:rsid w:val="00FD6379"/>
    <w:rsid w:val="00FD63D3"/>
    <w:rsid w:val="00FD63F0"/>
    <w:rsid w:val="00FD6408"/>
    <w:rsid w:val="00FD64DC"/>
    <w:rsid w:val="00FD650B"/>
    <w:rsid w:val="00FD65FC"/>
    <w:rsid w:val="00FD6616"/>
    <w:rsid w:val="00FD6664"/>
    <w:rsid w:val="00FD672E"/>
    <w:rsid w:val="00FD677E"/>
    <w:rsid w:val="00FD6791"/>
    <w:rsid w:val="00FD6843"/>
    <w:rsid w:val="00FD69E9"/>
    <w:rsid w:val="00FD6A97"/>
    <w:rsid w:val="00FD6B32"/>
    <w:rsid w:val="00FD6C27"/>
    <w:rsid w:val="00FD6C7F"/>
    <w:rsid w:val="00FD6CAC"/>
    <w:rsid w:val="00FD6D54"/>
    <w:rsid w:val="00FD6E67"/>
    <w:rsid w:val="00FD6F0B"/>
    <w:rsid w:val="00FD71A7"/>
    <w:rsid w:val="00FD72BD"/>
    <w:rsid w:val="00FD7328"/>
    <w:rsid w:val="00FD7417"/>
    <w:rsid w:val="00FD746C"/>
    <w:rsid w:val="00FD7484"/>
    <w:rsid w:val="00FD74E2"/>
    <w:rsid w:val="00FD7746"/>
    <w:rsid w:val="00FD78F2"/>
    <w:rsid w:val="00FD7947"/>
    <w:rsid w:val="00FD7967"/>
    <w:rsid w:val="00FD798F"/>
    <w:rsid w:val="00FD7AB0"/>
    <w:rsid w:val="00FD7B5D"/>
    <w:rsid w:val="00FD7B93"/>
    <w:rsid w:val="00FD7BED"/>
    <w:rsid w:val="00FD7C61"/>
    <w:rsid w:val="00FD7E24"/>
    <w:rsid w:val="00FD7E2A"/>
    <w:rsid w:val="00FD7ED1"/>
    <w:rsid w:val="00FD7FA5"/>
    <w:rsid w:val="00FD7FB7"/>
    <w:rsid w:val="00FD7FE6"/>
    <w:rsid w:val="00FE0000"/>
    <w:rsid w:val="00FE0031"/>
    <w:rsid w:val="00FE00DF"/>
    <w:rsid w:val="00FE00ED"/>
    <w:rsid w:val="00FE00F1"/>
    <w:rsid w:val="00FE0182"/>
    <w:rsid w:val="00FE01A3"/>
    <w:rsid w:val="00FE0204"/>
    <w:rsid w:val="00FE042F"/>
    <w:rsid w:val="00FE051E"/>
    <w:rsid w:val="00FE054C"/>
    <w:rsid w:val="00FE0598"/>
    <w:rsid w:val="00FE0601"/>
    <w:rsid w:val="00FE0616"/>
    <w:rsid w:val="00FE08D9"/>
    <w:rsid w:val="00FE0908"/>
    <w:rsid w:val="00FE09D0"/>
    <w:rsid w:val="00FE0A80"/>
    <w:rsid w:val="00FE0A8C"/>
    <w:rsid w:val="00FE0D26"/>
    <w:rsid w:val="00FE0F11"/>
    <w:rsid w:val="00FE0F3D"/>
    <w:rsid w:val="00FE1099"/>
    <w:rsid w:val="00FE12FD"/>
    <w:rsid w:val="00FE13C5"/>
    <w:rsid w:val="00FE14C0"/>
    <w:rsid w:val="00FE15AE"/>
    <w:rsid w:val="00FE15F0"/>
    <w:rsid w:val="00FE1612"/>
    <w:rsid w:val="00FE1640"/>
    <w:rsid w:val="00FE1643"/>
    <w:rsid w:val="00FE168F"/>
    <w:rsid w:val="00FE16CD"/>
    <w:rsid w:val="00FE16FD"/>
    <w:rsid w:val="00FE17FE"/>
    <w:rsid w:val="00FE1828"/>
    <w:rsid w:val="00FE1831"/>
    <w:rsid w:val="00FE190F"/>
    <w:rsid w:val="00FE192A"/>
    <w:rsid w:val="00FE19F3"/>
    <w:rsid w:val="00FE1A1B"/>
    <w:rsid w:val="00FE1A67"/>
    <w:rsid w:val="00FE1AF6"/>
    <w:rsid w:val="00FE1B67"/>
    <w:rsid w:val="00FE1C93"/>
    <w:rsid w:val="00FE1D56"/>
    <w:rsid w:val="00FE1DB0"/>
    <w:rsid w:val="00FE1F13"/>
    <w:rsid w:val="00FE20AA"/>
    <w:rsid w:val="00FE210B"/>
    <w:rsid w:val="00FE2136"/>
    <w:rsid w:val="00FE219A"/>
    <w:rsid w:val="00FE21B4"/>
    <w:rsid w:val="00FE235D"/>
    <w:rsid w:val="00FE23B1"/>
    <w:rsid w:val="00FE23CB"/>
    <w:rsid w:val="00FE2439"/>
    <w:rsid w:val="00FE2486"/>
    <w:rsid w:val="00FE248E"/>
    <w:rsid w:val="00FE24A9"/>
    <w:rsid w:val="00FE251C"/>
    <w:rsid w:val="00FE254A"/>
    <w:rsid w:val="00FE26F1"/>
    <w:rsid w:val="00FE284D"/>
    <w:rsid w:val="00FE2906"/>
    <w:rsid w:val="00FE2A46"/>
    <w:rsid w:val="00FE2B27"/>
    <w:rsid w:val="00FE2B89"/>
    <w:rsid w:val="00FE2BF4"/>
    <w:rsid w:val="00FE2CDB"/>
    <w:rsid w:val="00FE2D99"/>
    <w:rsid w:val="00FE2DD7"/>
    <w:rsid w:val="00FE2DE0"/>
    <w:rsid w:val="00FE2E2E"/>
    <w:rsid w:val="00FE2EA8"/>
    <w:rsid w:val="00FE2F3E"/>
    <w:rsid w:val="00FE2F43"/>
    <w:rsid w:val="00FE2F55"/>
    <w:rsid w:val="00FE2FA9"/>
    <w:rsid w:val="00FE2FCA"/>
    <w:rsid w:val="00FE35AC"/>
    <w:rsid w:val="00FE35F6"/>
    <w:rsid w:val="00FE3818"/>
    <w:rsid w:val="00FE38D3"/>
    <w:rsid w:val="00FE39A9"/>
    <w:rsid w:val="00FE3A10"/>
    <w:rsid w:val="00FE3A3D"/>
    <w:rsid w:val="00FE3A52"/>
    <w:rsid w:val="00FE3A5E"/>
    <w:rsid w:val="00FE3A66"/>
    <w:rsid w:val="00FE3A82"/>
    <w:rsid w:val="00FE3AA9"/>
    <w:rsid w:val="00FE3AF2"/>
    <w:rsid w:val="00FE3BCD"/>
    <w:rsid w:val="00FE3BE9"/>
    <w:rsid w:val="00FE3D2C"/>
    <w:rsid w:val="00FE3D9A"/>
    <w:rsid w:val="00FE3EA0"/>
    <w:rsid w:val="00FE3EE6"/>
    <w:rsid w:val="00FE3EF8"/>
    <w:rsid w:val="00FE3F52"/>
    <w:rsid w:val="00FE3FB0"/>
    <w:rsid w:val="00FE40B3"/>
    <w:rsid w:val="00FE416F"/>
    <w:rsid w:val="00FE418B"/>
    <w:rsid w:val="00FE41C2"/>
    <w:rsid w:val="00FE42DF"/>
    <w:rsid w:val="00FE42FB"/>
    <w:rsid w:val="00FE43CD"/>
    <w:rsid w:val="00FE4425"/>
    <w:rsid w:val="00FE4676"/>
    <w:rsid w:val="00FE49A9"/>
    <w:rsid w:val="00FE4AE8"/>
    <w:rsid w:val="00FE4BBF"/>
    <w:rsid w:val="00FE4BC7"/>
    <w:rsid w:val="00FE4C5E"/>
    <w:rsid w:val="00FE4D1E"/>
    <w:rsid w:val="00FE4DB6"/>
    <w:rsid w:val="00FE4DD3"/>
    <w:rsid w:val="00FE4E82"/>
    <w:rsid w:val="00FE4F00"/>
    <w:rsid w:val="00FE4F3A"/>
    <w:rsid w:val="00FE4F76"/>
    <w:rsid w:val="00FE50B2"/>
    <w:rsid w:val="00FE50B8"/>
    <w:rsid w:val="00FE5102"/>
    <w:rsid w:val="00FE527A"/>
    <w:rsid w:val="00FE5328"/>
    <w:rsid w:val="00FE53C4"/>
    <w:rsid w:val="00FE53D7"/>
    <w:rsid w:val="00FE55B0"/>
    <w:rsid w:val="00FE5656"/>
    <w:rsid w:val="00FE573C"/>
    <w:rsid w:val="00FE5759"/>
    <w:rsid w:val="00FE57A4"/>
    <w:rsid w:val="00FE59AD"/>
    <w:rsid w:val="00FE59BC"/>
    <w:rsid w:val="00FE59E5"/>
    <w:rsid w:val="00FE5C6C"/>
    <w:rsid w:val="00FE5C7C"/>
    <w:rsid w:val="00FE5C93"/>
    <w:rsid w:val="00FE5CC4"/>
    <w:rsid w:val="00FE5D5D"/>
    <w:rsid w:val="00FE5D7F"/>
    <w:rsid w:val="00FE5D82"/>
    <w:rsid w:val="00FE5DD4"/>
    <w:rsid w:val="00FE5DE5"/>
    <w:rsid w:val="00FE5E2C"/>
    <w:rsid w:val="00FE5F7D"/>
    <w:rsid w:val="00FE5FB7"/>
    <w:rsid w:val="00FE60B0"/>
    <w:rsid w:val="00FE6111"/>
    <w:rsid w:val="00FE61AE"/>
    <w:rsid w:val="00FE6357"/>
    <w:rsid w:val="00FE6454"/>
    <w:rsid w:val="00FE649B"/>
    <w:rsid w:val="00FE6639"/>
    <w:rsid w:val="00FE668D"/>
    <w:rsid w:val="00FE66FF"/>
    <w:rsid w:val="00FE676B"/>
    <w:rsid w:val="00FE683E"/>
    <w:rsid w:val="00FE6AEE"/>
    <w:rsid w:val="00FE6AEF"/>
    <w:rsid w:val="00FE6C20"/>
    <w:rsid w:val="00FE6C2F"/>
    <w:rsid w:val="00FE6C6E"/>
    <w:rsid w:val="00FE6CFC"/>
    <w:rsid w:val="00FE6E97"/>
    <w:rsid w:val="00FE6EDE"/>
    <w:rsid w:val="00FE6FDA"/>
    <w:rsid w:val="00FE74D9"/>
    <w:rsid w:val="00FE75C7"/>
    <w:rsid w:val="00FE7687"/>
    <w:rsid w:val="00FE7730"/>
    <w:rsid w:val="00FE793E"/>
    <w:rsid w:val="00FE798E"/>
    <w:rsid w:val="00FE7B17"/>
    <w:rsid w:val="00FE7D8F"/>
    <w:rsid w:val="00FE7DE0"/>
    <w:rsid w:val="00FE7F3B"/>
    <w:rsid w:val="00FE7F4F"/>
    <w:rsid w:val="00FE7F5C"/>
    <w:rsid w:val="00FF0024"/>
    <w:rsid w:val="00FF00B1"/>
    <w:rsid w:val="00FF00ED"/>
    <w:rsid w:val="00FF010E"/>
    <w:rsid w:val="00FF0178"/>
    <w:rsid w:val="00FF0327"/>
    <w:rsid w:val="00FF0365"/>
    <w:rsid w:val="00FF03F1"/>
    <w:rsid w:val="00FF077B"/>
    <w:rsid w:val="00FF07C2"/>
    <w:rsid w:val="00FF0834"/>
    <w:rsid w:val="00FF0A28"/>
    <w:rsid w:val="00FF0A4E"/>
    <w:rsid w:val="00FF0B5F"/>
    <w:rsid w:val="00FF0BD4"/>
    <w:rsid w:val="00FF0C16"/>
    <w:rsid w:val="00FF0CB7"/>
    <w:rsid w:val="00FF0D54"/>
    <w:rsid w:val="00FF109D"/>
    <w:rsid w:val="00FF1116"/>
    <w:rsid w:val="00FF111D"/>
    <w:rsid w:val="00FF11C6"/>
    <w:rsid w:val="00FF1250"/>
    <w:rsid w:val="00FF1340"/>
    <w:rsid w:val="00FF145B"/>
    <w:rsid w:val="00FF14B2"/>
    <w:rsid w:val="00FF14E5"/>
    <w:rsid w:val="00FF1637"/>
    <w:rsid w:val="00FF16AF"/>
    <w:rsid w:val="00FF16FF"/>
    <w:rsid w:val="00FF1894"/>
    <w:rsid w:val="00FF18C6"/>
    <w:rsid w:val="00FF1915"/>
    <w:rsid w:val="00FF19ED"/>
    <w:rsid w:val="00FF1ADB"/>
    <w:rsid w:val="00FF1B65"/>
    <w:rsid w:val="00FF1D36"/>
    <w:rsid w:val="00FF1DF8"/>
    <w:rsid w:val="00FF1EA0"/>
    <w:rsid w:val="00FF1F0F"/>
    <w:rsid w:val="00FF1FE9"/>
    <w:rsid w:val="00FF20C5"/>
    <w:rsid w:val="00FF2136"/>
    <w:rsid w:val="00FF21A2"/>
    <w:rsid w:val="00FF21A9"/>
    <w:rsid w:val="00FF22BD"/>
    <w:rsid w:val="00FF22DE"/>
    <w:rsid w:val="00FF2380"/>
    <w:rsid w:val="00FF23A1"/>
    <w:rsid w:val="00FF23B0"/>
    <w:rsid w:val="00FF2401"/>
    <w:rsid w:val="00FF246B"/>
    <w:rsid w:val="00FF2527"/>
    <w:rsid w:val="00FF2567"/>
    <w:rsid w:val="00FF25C8"/>
    <w:rsid w:val="00FF276B"/>
    <w:rsid w:val="00FF27AF"/>
    <w:rsid w:val="00FF27FB"/>
    <w:rsid w:val="00FF27FD"/>
    <w:rsid w:val="00FF2884"/>
    <w:rsid w:val="00FF2A21"/>
    <w:rsid w:val="00FF2A51"/>
    <w:rsid w:val="00FF2B07"/>
    <w:rsid w:val="00FF2BFF"/>
    <w:rsid w:val="00FF2CF0"/>
    <w:rsid w:val="00FF2D03"/>
    <w:rsid w:val="00FF2D0F"/>
    <w:rsid w:val="00FF2D50"/>
    <w:rsid w:val="00FF2D6D"/>
    <w:rsid w:val="00FF2DC0"/>
    <w:rsid w:val="00FF2EBD"/>
    <w:rsid w:val="00FF2EE3"/>
    <w:rsid w:val="00FF2F2C"/>
    <w:rsid w:val="00FF2FA0"/>
    <w:rsid w:val="00FF2FEA"/>
    <w:rsid w:val="00FF3123"/>
    <w:rsid w:val="00FF3146"/>
    <w:rsid w:val="00FF3182"/>
    <w:rsid w:val="00FF319A"/>
    <w:rsid w:val="00FF3330"/>
    <w:rsid w:val="00FF3352"/>
    <w:rsid w:val="00FF3359"/>
    <w:rsid w:val="00FF33B8"/>
    <w:rsid w:val="00FF3451"/>
    <w:rsid w:val="00FF35FD"/>
    <w:rsid w:val="00FF3A5B"/>
    <w:rsid w:val="00FF3C25"/>
    <w:rsid w:val="00FF3C79"/>
    <w:rsid w:val="00FF3D11"/>
    <w:rsid w:val="00FF3D14"/>
    <w:rsid w:val="00FF3D3D"/>
    <w:rsid w:val="00FF3D7B"/>
    <w:rsid w:val="00FF3D8B"/>
    <w:rsid w:val="00FF3D97"/>
    <w:rsid w:val="00FF3E0A"/>
    <w:rsid w:val="00FF42AB"/>
    <w:rsid w:val="00FF431F"/>
    <w:rsid w:val="00FF438A"/>
    <w:rsid w:val="00FF43D4"/>
    <w:rsid w:val="00FF43FE"/>
    <w:rsid w:val="00FF4484"/>
    <w:rsid w:val="00FF462F"/>
    <w:rsid w:val="00FF4795"/>
    <w:rsid w:val="00FF48AF"/>
    <w:rsid w:val="00FF4AFC"/>
    <w:rsid w:val="00FF4B03"/>
    <w:rsid w:val="00FF4B97"/>
    <w:rsid w:val="00FF4C6B"/>
    <w:rsid w:val="00FF4D14"/>
    <w:rsid w:val="00FF4D76"/>
    <w:rsid w:val="00FF4EAE"/>
    <w:rsid w:val="00FF4F6E"/>
    <w:rsid w:val="00FF4F77"/>
    <w:rsid w:val="00FF5172"/>
    <w:rsid w:val="00FF518B"/>
    <w:rsid w:val="00FF5253"/>
    <w:rsid w:val="00FF5280"/>
    <w:rsid w:val="00FF53B4"/>
    <w:rsid w:val="00FF53CB"/>
    <w:rsid w:val="00FF54A3"/>
    <w:rsid w:val="00FF5536"/>
    <w:rsid w:val="00FF553E"/>
    <w:rsid w:val="00FF5542"/>
    <w:rsid w:val="00FF5586"/>
    <w:rsid w:val="00FF55AD"/>
    <w:rsid w:val="00FF5600"/>
    <w:rsid w:val="00FF5746"/>
    <w:rsid w:val="00FF574D"/>
    <w:rsid w:val="00FF57A7"/>
    <w:rsid w:val="00FF5858"/>
    <w:rsid w:val="00FF58E1"/>
    <w:rsid w:val="00FF5908"/>
    <w:rsid w:val="00FF5909"/>
    <w:rsid w:val="00FF594D"/>
    <w:rsid w:val="00FF599C"/>
    <w:rsid w:val="00FF59C9"/>
    <w:rsid w:val="00FF5AE4"/>
    <w:rsid w:val="00FF5C6C"/>
    <w:rsid w:val="00FF5D47"/>
    <w:rsid w:val="00FF5E1C"/>
    <w:rsid w:val="00FF5E23"/>
    <w:rsid w:val="00FF5E73"/>
    <w:rsid w:val="00FF5EBA"/>
    <w:rsid w:val="00FF5F4E"/>
    <w:rsid w:val="00FF620C"/>
    <w:rsid w:val="00FF6281"/>
    <w:rsid w:val="00FF6324"/>
    <w:rsid w:val="00FF63F8"/>
    <w:rsid w:val="00FF642C"/>
    <w:rsid w:val="00FF6459"/>
    <w:rsid w:val="00FF654F"/>
    <w:rsid w:val="00FF6602"/>
    <w:rsid w:val="00FF68CD"/>
    <w:rsid w:val="00FF68FA"/>
    <w:rsid w:val="00FF69A2"/>
    <w:rsid w:val="00FF6A62"/>
    <w:rsid w:val="00FF6A7E"/>
    <w:rsid w:val="00FF6B1A"/>
    <w:rsid w:val="00FF6C36"/>
    <w:rsid w:val="00FF6C4C"/>
    <w:rsid w:val="00FF6D59"/>
    <w:rsid w:val="00FF6E31"/>
    <w:rsid w:val="00FF6EFC"/>
    <w:rsid w:val="00FF6F64"/>
    <w:rsid w:val="00FF6FC3"/>
    <w:rsid w:val="00FF7016"/>
    <w:rsid w:val="00FF70EA"/>
    <w:rsid w:val="00FF7148"/>
    <w:rsid w:val="00FF7279"/>
    <w:rsid w:val="00FF72AF"/>
    <w:rsid w:val="00FF7378"/>
    <w:rsid w:val="00FF739A"/>
    <w:rsid w:val="00FF73B2"/>
    <w:rsid w:val="00FF7456"/>
    <w:rsid w:val="00FF7839"/>
    <w:rsid w:val="00FF7874"/>
    <w:rsid w:val="00FF7AB1"/>
    <w:rsid w:val="00FF7C55"/>
    <w:rsid w:val="00FF7C90"/>
    <w:rsid w:val="00FF7CC3"/>
    <w:rsid w:val="00FF7D3C"/>
    <w:rsid w:val="00FF7ED7"/>
    <w:rsid w:val="00FF7F93"/>
    <w:rsid w:val="00FF7FA1"/>
    <w:rsid w:val="00FF7FAB"/>
    <w:rsid w:val="01185A59"/>
    <w:rsid w:val="0121F2A9"/>
    <w:rsid w:val="012E9CA3"/>
    <w:rsid w:val="01A0F81E"/>
    <w:rsid w:val="01BC8137"/>
    <w:rsid w:val="01C4207F"/>
    <w:rsid w:val="01D3B722"/>
    <w:rsid w:val="020077C5"/>
    <w:rsid w:val="022039DE"/>
    <w:rsid w:val="02356929"/>
    <w:rsid w:val="0235A1E1"/>
    <w:rsid w:val="0267CFAA"/>
    <w:rsid w:val="027339E0"/>
    <w:rsid w:val="0278437E"/>
    <w:rsid w:val="027DB55C"/>
    <w:rsid w:val="0281D17E"/>
    <w:rsid w:val="0283700E"/>
    <w:rsid w:val="028A9F56"/>
    <w:rsid w:val="02D6891D"/>
    <w:rsid w:val="02FE1824"/>
    <w:rsid w:val="034A9EF5"/>
    <w:rsid w:val="035259F7"/>
    <w:rsid w:val="0352ED8A"/>
    <w:rsid w:val="0384AD0A"/>
    <w:rsid w:val="03932742"/>
    <w:rsid w:val="0396E9D2"/>
    <w:rsid w:val="03E27D25"/>
    <w:rsid w:val="0436E170"/>
    <w:rsid w:val="04542170"/>
    <w:rsid w:val="0469A2F1"/>
    <w:rsid w:val="046ACA5E"/>
    <w:rsid w:val="046B21FE"/>
    <w:rsid w:val="0473FE05"/>
    <w:rsid w:val="04881D2A"/>
    <w:rsid w:val="04E5194C"/>
    <w:rsid w:val="04F0ADB7"/>
    <w:rsid w:val="04FE1005"/>
    <w:rsid w:val="052FE088"/>
    <w:rsid w:val="053925C2"/>
    <w:rsid w:val="05427318"/>
    <w:rsid w:val="054FADE9"/>
    <w:rsid w:val="05681005"/>
    <w:rsid w:val="056A31EE"/>
    <w:rsid w:val="05AC8A7D"/>
    <w:rsid w:val="06107D12"/>
    <w:rsid w:val="061E4419"/>
    <w:rsid w:val="0682C468"/>
    <w:rsid w:val="068D5DFE"/>
    <w:rsid w:val="06ABBAE0"/>
    <w:rsid w:val="06CA2FFB"/>
    <w:rsid w:val="06D6525A"/>
    <w:rsid w:val="06D67FCC"/>
    <w:rsid w:val="06F6282A"/>
    <w:rsid w:val="06FFED16"/>
    <w:rsid w:val="070FC5E9"/>
    <w:rsid w:val="0747524B"/>
    <w:rsid w:val="0766A777"/>
    <w:rsid w:val="07782FE9"/>
    <w:rsid w:val="0778DCB0"/>
    <w:rsid w:val="0791853A"/>
    <w:rsid w:val="07AA7FC9"/>
    <w:rsid w:val="07B25664"/>
    <w:rsid w:val="07E3996A"/>
    <w:rsid w:val="07E76150"/>
    <w:rsid w:val="07F4BE85"/>
    <w:rsid w:val="084CDB6A"/>
    <w:rsid w:val="0871BD03"/>
    <w:rsid w:val="087341CF"/>
    <w:rsid w:val="087D4AA2"/>
    <w:rsid w:val="091CC830"/>
    <w:rsid w:val="092914DA"/>
    <w:rsid w:val="09454AC7"/>
    <w:rsid w:val="095F66B7"/>
    <w:rsid w:val="09604AEB"/>
    <w:rsid w:val="09694981"/>
    <w:rsid w:val="097E6404"/>
    <w:rsid w:val="097FD2E5"/>
    <w:rsid w:val="098B1D52"/>
    <w:rsid w:val="09927033"/>
    <w:rsid w:val="09A63FC9"/>
    <w:rsid w:val="09C9ECED"/>
    <w:rsid w:val="09CF80A2"/>
    <w:rsid w:val="09D27EF0"/>
    <w:rsid w:val="09E29439"/>
    <w:rsid w:val="0A059116"/>
    <w:rsid w:val="0A1D0B1C"/>
    <w:rsid w:val="0A3555B8"/>
    <w:rsid w:val="0A35D97D"/>
    <w:rsid w:val="0A391742"/>
    <w:rsid w:val="0A39E77D"/>
    <w:rsid w:val="0A50FA68"/>
    <w:rsid w:val="0A802617"/>
    <w:rsid w:val="0B1CE619"/>
    <w:rsid w:val="0B3611E0"/>
    <w:rsid w:val="0B90D64D"/>
    <w:rsid w:val="0BA0A9FC"/>
    <w:rsid w:val="0BBD8DBA"/>
    <w:rsid w:val="0BE242C5"/>
    <w:rsid w:val="0C8101E0"/>
    <w:rsid w:val="0C82580E"/>
    <w:rsid w:val="0C8E076E"/>
    <w:rsid w:val="0CA7683E"/>
    <w:rsid w:val="0CBC460E"/>
    <w:rsid w:val="0CD2BFAB"/>
    <w:rsid w:val="0CFA72AD"/>
    <w:rsid w:val="0D298DE6"/>
    <w:rsid w:val="0D3575A3"/>
    <w:rsid w:val="0D4DB422"/>
    <w:rsid w:val="0D81781A"/>
    <w:rsid w:val="0DB131A8"/>
    <w:rsid w:val="0DB15C57"/>
    <w:rsid w:val="0DD59A83"/>
    <w:rsid w:val="0DD99C9E"/>
    <w:rsid w:val="0E4FE72D"/>
    <w:rsid w:val="0E784966"/>
    <w:rsid w:val="0E7E698A"/>
    <w:rsid w:val="0E94FDBF"/>
    <w:rsid w:val="0E9E831C"/>
    <w:rsid w:val="0EB61B18"/>
    <w:rsid w:val="0F121286"/>
    <w:rsid w:val="0F21DE60"/>
    <w:rsid w:val="0F43660A"/>
    <w:rsid w:val="0F71D0FA"/>
    <w:rsid w:val="0F85C6DE"/>
    <w:rsid w:val="0FA278BC"/>
    <w:rsid w:val="0FA5E2BC"/>
    <w:rsid w:val="0FA94A52"/>
    <w:rsid w:val="0FD94B99"/>
    <w:rsid w:val="0FF31C72"/>
    <w:rsid w:val="1028C908"/>
    <w:rsid w:val="10513D66"/>
    <w:rsid w:val="105A413F"/>
    <w:rsid w:val="10A23476"/>
    <w:rsid w:val="10AC6347"/>
    <w:rsid w:val="10C3631A"/>
    <w:rsid w:val="10D594BD"/>
    <w:rsid w:val="111B31AE"/>
    <w:rsid w:val="113B7E90"/>
    <w:rsid w:val="116627A1"/>
    <w:rsid w:val="11799919"/>
    <w:rsid w:val="1190DD1D"/>
    <w:rsid w:val="11AF761A"/>
    <w:rsid w:val="11B2C25D"/>
    <w:rsid w:val="11D99D55"/>
    <w:rsid w:val="11F6AC29"/>
    <w:rsid w:val="1216FFD2"/>
    <w:rsid w:val="12300FCC"/>
    <w:rsid w:val="1237D215"/>
    <w:rsid w:val="126E7614"/>
    <w:rsid w:val="12BD7496"/>
    <w:rsid w:val="12C2CCEE"/>
    <w:rsid w:val="12CA73A5"/>
    <w:rsid w:val="1305940D"/>
    <w:rsid w:val="1308AAB0"/>
    <w:rsid w:val="131A2AC2"/>
    <w:rsid w:val="1327ABF7"/>
    <w:rsid w:val="132A03A7"/>
    <w:rsid w:val="13344091"/>
    <w:rsid w:val="135A788D"/>
    <w:rsid w:val="13662EAB"/>
    <w:rsid w:val="13713DDB"/>
    <w:rsid w:val="137F5F04"/>
    <w:rsid w:val="139D9993"/>
    <w:rsid w:val="13B3CDCD"/>
    <w:rsid w:val="13D8070B"/>
    <w:rsid w:val="13FFEE3E"/>
    <w:rsid w:val="140F0B72"/>
    <w:rsid w:val="142A86BA"/>
    <w:rsid w:val="14433C5D"/>
    <w:rsid w:val="146FF83D"/>
    <w:rsid w:val="1485112D"/>
    <w:rsid w:val="14BA5F92"/>
    <w:rsid w:val="15272D19"/>
    <w:rsid w:val="153D2AFD"/>
    <w:rsid w:val="15A3B9F1"/>
    <w:rsid w:val="15D21DE0"/>
    <w:rsid w:val="15FB8559"/>
    <w:rsid w:val="162AD41E"/>
    <w:rsid w:val="16AC2915"/>
    <w:rsid w:val="17165C18"/>
    <w:rsid w:val="1791E34A"/>
    <w:rsid w:val="17C6E715"/>
    <w:rsid w:val="17DF75AC"/>
    <w:rsid w:val="17E56EB8"/>
    <w:rsid w:val="17EACB98"/>
    <w:rsid w:val="182237CB"/>
    <w:rsid w:val="18253A50"/>
    <w:rsid w:val="186B1ECE"/>
    <w:rsid w:val="18A4052F"/>
    <w:rsid w:val="191C811B"/>
    <w:rsid w:val="191F6E9C"/>
    <w:rsid w:val="199DC58F"/>
    <w:rsid w:val="19CFC1FD"/>
    <w:rsid w:val="19DBEA75"/>
    <w:rsid w:val="19F02737"/>
    <w:rsid w:val="1A0904F7"/>
    <w:rsid w:val="1A0E4B31"/>
    <w:rsid w:val="1A15D095"/>
    <w:rsid w:val="1A7945D4"/>
    <w:rsid w:val="1A8F1DF2"/>
    <w:rsid w:val="1A951769"/>
    <w:rsid w:val="1ADEA9AA"/>
    <w:rsid w:val="1AF18830"/>
    <w:rsid w:val="1B1EF32F"/>
    <w:rsid w:val="1B3195C3"/>
    <w:rsid w:val="1B32802E"/>
    <w:rsid w:val="1B8E088D"/>
    <w:rsid w:val="1BC4DD78"/>
    <w:rsid w:val="1C0BE480"/>
    <w:rsid w:val="1C23EEE8"/>
    <w:rsid w:val="1C3743B2"/>
    <w:rsid w:val="1C7EC6E1"/>
    <w:rsid w:val="1CAE56D1"/>
    <w:rsid w:val="1D19881B"/>
    <w:rsid w:val="1D24D17F"/>
    <w:rsid w:val="1DF443C9"/>
    <w:rsid w:val="1DFFD8C5"/>
    <w:rsid w:val="1E13B94D"/>
    <w:rsid w:val="1E29C251"/>
    <w:rsid w:val="1E3A7B6E"/>
    <w:rsid w:val="1E45ED06"/>
    <w:rsid w:val="1E4BC23B"/>
    <w:rsid w:val="1E9217A5"/>
    <w:rsid w:val="1EB3C352"/>
    <w:rsid w:val="1EB717B0"/>
    <w:rsid w:val="1EB881FF"/>
    <w:rsid w:val="1EBC6DAD"/>
    <w:rsid w:val="1EBD99E2"/>
    <w:rsid w:val="1EEE0F78"/>
    <w:rsid w:val="1EEEF738"/>
    <w:rsid w:val="1F23C3B7"/>
    <w:rsid w:val="1F29547E"/>
    <w:rsid w:val="1F2A7C46"/>
    <w:rsid w:val="1F33A044"/>
    <w:rsid w:val="1F5DBD91"/>
    <w:rsid w:val="1F778E45"/>
    <w:rsid w:val="1F784247"/>
    <w:rsid w:val="1FC0F7E8"/>
    <w:rsid w:val="1FC8F9F0"/>
    <w:rsid w:val="1FD0F9A5"/>
    <w:rsid w:val="1FFAD991"/>
    <w:rsid w:val="201BDD63"/>
    <w:rsid w:val="20415131"/>
    <w:rsid w:val="20992BB8"/>
    <w:rsid w:val="20A598F6"/>
    <w:rsid w:val="20A907FC"/>
    <w:rsid w:val="20B59F15"/>
    <w:rsid w:val="20C31BBB"/>
    <w:rsid w:val="20C4369A"/>
    <w:rsid w:val="20CFD52B"/>
    <w:rsid w:val="20D54A63"/>
    <w:rsid w:val="20EC6674"/>
    <w:rsid w:val="2115A616"/>
    <w:rsid w:val="212B164A"/>
    <w:rsid w:val="21310D17"/>
    <w:rsid w:val="215C7ECB"/>
    <w:rsid w:val="21932A90"/>
    <w:rsid w:val="219BB2BD"/>
    <w:rsid w:val="21E0ED87"/>
    <w:rsid w:val="21E83655"/>
    <w:rsid w:val="224835FC"/>
    <w:rsid w:val="2282A97D"/>
    <w:rsid w:val="22D4F538"/>
    <w:rsid w:val="22E8DF4D"/>
    <w:rsid w:val="22F52D29"/>
    <w:rsid w:val="23018F8B"/>
    <w:rsid w:val="23980B57"/>
    <w:rsid w:val="23E973F8"/>
    <w:rsid w:val="23FABC7D"/>
    <w:rsid w:val="24102552"/>
    <w:rsid w:val="24383E3A"/>
    <w:rsid w:val="2444E716"/>
    <w:rsid w:val="244C6CD9"/>
    <w:rsid w:val="244E9906"/>
    <w:rsid w:val="24672148"/>
    <w:rsid w:val="249FC5DD"/>
    <w:rsid w:val="24AF232D"/>
    <w:rsid w:val="24C19B68"/>
    <w:rsid w:val="251E911E"/>
    <w:rsid w:val="25200A55"/>
    <w:rsid w:val="255603DF"/>
    <w:rsid w:val="2585B5AB"/>
    <w:rsid w:val="258A5F52"/>
    <w:rsid w:val="25A7CDEF"/>
    <w:rsid w:val="25B6DC48"/>
    <w:rsid w:val="25DA72B8"/>
    <w:rsid w:val="26058495"/>
    <w:rsid w:val="2655E2F7"/>
    <w:rsid w:val="26724E11"/>
    <w:rsid w:val="2681335B"/>
    <w:rsid w:val="2682BEEF"/>
    <w:rsid w:val="26DCE20D"/>
    <w:rsid w:val="26ED77E9"/>
    <w:rsid w:val="2730DE77"/>
    <w:rsid w:val="274A37E4"/>
    <w:rsid w:val="278599AD"/>
    <w:rsid w:val="27A96022"/>
    <w:rsid w:val="27AFB6B9"/>
    <w:rsid w:val="27D48EB7"/>
    <w:rsid w:val="27DA7B93"/>
    <w:rsid w:val="281B71F7"/>
    <w:rsid w:val="2835A587"/>
    <w:rsid w:val="284C5C3F"/>
    <w:rsid w:val="28717A56"/>
    <w:rsid w:val="28B5259C"/>
    <w:rsid w:val="28CB7BDE"/>
    <w:rsid w:val="28DB9923"/>
    <w:rsid w:val="2912629D"/>
    <w:rsid w:val="29185690"/>
    <w:rsid w:val="29328A91"/>
    <w:rsid w:val="295EC7EB"/>
    <w:rsid w:val="29744B30"/>
    <w:rsid w:val="298DB93C"/>
    <w:rsid w:val="29B3A3CF"/>
    <w:rsid w:val="29CC50C2"/>
    <w:rsid w:val="29D97DD6"/>
    <w:rsid w:val="29DF176D"/>
    <w:rsid w:val="29ED26ED"/>
    <w:rsid w:val="29EEDDC2"/>
    <w:rsid w:val="2A02A48C"/>
    <w:rsid w:val="2A083CF5"/>
    <w:rsid w:val="2A24F0EA"/>
    <w:rsid w:val="2A358472"/>
    <w:rsid w:val="2A3A3614"/>
    <w:rsid w:val="2A4EA31F"/>
    <w:rsid w:val="2A618465"/>
    <w:rsid w:val="2A76EA25"/>
    <w:rsid w:val="2A844710"/>
    <w:rsid w:val="2A866665"/>
    <w:rsid w:val="2AA8FFEE"/>
    <w:rsid w:val="2AC2252E"/>
    <w:rsid w:val="2ACBF5E8"/>
    <w:rsid w:val="2B22D0C8"/>
    <w:rsid w:val="2B94A98D"/>
    <w:rsid w:val="2BF5A586"/>
    <w:rsid w:val="2BFDD644"/>
    <w:rsid w:val="2BFE7267"/>
    <w:rsid w:val="2C081C99"/>
    <w:rsid w:val="2C590AD0"/>
    <w:rsid w:val="2C611E99"/>
    <w:rsid w:val="2C807EFA"/>
    <w:rsid w:val="2C934EF0"/>
    <w:rsid w:val="2CCC7D1C"/>
    <w:rsid w:val="2CD2407E"/>
    <w:rsid w:val="2CD97EDE"/>
    <w:rsid w:val="2CD9C7DA"/>
    <w:rsid w:val="2CFFADF0"/>
    <w:rsid w:val="2D00F74E"/>
    <w:rsid w:val="2D053542"/>
    <w:rsid w:val="2D12004F"/>
    <w:rsid w:val="2D26942A"/>
    <w:rsid w:val="2D4CDEA9"/>
    <w:rsid w:val="2D5AEA67"/>
    <w:rsid w:val="2D626A23"/>
    <w:rsid w:val="2DB54268"/>
    <w:rsid w:val="2DF49DE4"/>
    <w:rsid w:val="2DFF53C7"/>
    <w:rsid w:val="2E0E9142"/>
    <w:rsid w:val="2E1903A6"/>
    <w:rsid w:val="2E26FBF2"/>
    <w:rsid w:val="2EB7345C"/>
    <w:rsid w:val="2EC42F71"/>
    <w:rsid w:val="2EF11A27"/>
    <w:rsid w:val="2F09AE66"/>
    <w:rsid w:val="2F29C29A"/>
    <w:rsid w:val="2F2ACFEB"/>
    <w:rsid w:val="2F396F95"/>
    <w:rsid w:val="2F863D88"/>
    <w:rsid w:val="2F99BD38"/>
    <w:rsid w:val="2FC3CA30"/>
    <w:rsid w:val="2FCAEED7"/>
    <w:rsid w:val="2FD92DFF"/>
    <w:rsid w:val="2FE4C0F3"/>
    <w:rsid w:val="30033D80"/>
    <w:rsid w:val="30B640F8"/>
    <w:rsid w:val="31094931"/>
    <w:rsid w:val="3131DC56"/>
    <w:rsid w:val="3142B8EA"/>
    <w:rsid w:val="3151A26D"/>
    <w:rsid w:val="318CB0A8"/>
    <w:rsid w:val="3192F07C"/>
    <w:rsid w:val="31A61D1A"/>
    <w:rsid w:val="3212F0E9"/>
    <w:rsid w:val="322C2780"/>
    <w:rsid w:val="326E8CEB"/>
    <w:rsid w:val="3276CA76"/>
    <w:rsid w:val="329385B1"/>
    <w:rsid w:val="3293D7DD"/>
    <w:rsid w:val="329D2608"/>
    <w:rsid w:val="3325CF82"/>
    <w:rsid w:val="33383A18"/>
    <w:rsid w:val="334E865B"/>
    <w:rsid w:val="3360954E"/>
    <w:rsid w:val="3369FB7D"/>
    <w:rsid w:val="339EC4A1"/>
    <w:rsid w:val="33B4B493"/>
    <w:rsid w:val="33EE00AD"/>
    <w:rsid w:val="33F1D382"/>
    <w:rsid w:val="34139130"/>
    <w:rsid w:val="34518B8D"/>
    <w:rsid w:val="3492A0F3"/>
    <w:rsid w:val="34C74FC9"/>
    <w:rsid w:val="34D74664"/>
    <w:rsid w:val="351DDD15"/>
    <w:rsid w:val="353084B9"/>
    <w:rsid w:val="355803F7"/>
    <w:rsid w:val="35756E0E"/>
    <w:rsid w:val="35794EA9"/>
    <w:rsid w:val="35A150D2"/>
    <w:rsid w:val="35B4D6EA"/>
    <w:rsid w:val="3607C8BB"/>
    <w:rsid w:val="36236F2B"/>
    <w:rsid w:val="3651222C"/>
    <w:rsid w:val="36E94642"/>
    <w:rsid w:val="372055CD"/>
    <w:rsid w:val="374CA4C1"/>
    <w:rsid w:val="3754E541"/>
    <w:rsid w:val="37577869"/>
    <w:rsid w:val="37642E10"/>
    <w:rsid w:val="376BF6D6"/>
    <w:rsid w:val="378D09BC"/>
    <w:rsid w:val="37A2E270"/>
    <w:rsid w:val="37B2ED96"/>
    <w:rsid w:val="380C83F3"/>
    <w:rsid w:val="381135E6"/>
    <w:rsid w:val="385F8E8B"/>
    <w:rsid w:val="386576F5"/>
    <w:rsid w:val="38A82886"/>
    <w:rsid w:val="38A84973"/>
    <w:rsid w:val="38B0087E"/>
    <w:rsid w:val="38B76369"/>
    <w:rsid w:val="38CC7697"/>
    <w:rsid w:val="38EDAFC4"/>
    <w:rsid w:val="392DE8C1"/>
    <w:rsid w:val="393820AA"/>
    <w:rsid w:val="3949BB17"/>
    <w:rsid w:val="39716C44"/>
    <w:rsid w:val="39928D3A"/>
    <w:rsid w:val="399C551A"/>
    <w:rsid w:val="39CBA1C6"/>
    <w:rsid w:val="39F25D97"/>
    <w:rsid w:val="39FE5AF5"/>
    <w:rsid w:val="3A3945D6"/>
    <w:rsid w:val="3A559825"/>
    <w:rsid w:val="3A6ACD0F"/>
    <w:rsid w:val="3A70F52E"/>
    <w:rsid w:val="3A8A0AAC"/>
    <w:rsid w:val="3AA0E312"/>
    <w:rsid w:val="3AA1DF81"/>
    <w:rsid w:val="3AC17263"/>
    <w:rsid w:val="3B132ECD"/>
    <w:rsid w:val="3B42D7ED"/>
    <w:rsid w:val="3B7EF104"/>
    <w:rsid w:val="3BC1AFBE"/>
    <w:rsid w:val="3BCA90D2"/>
    <w:rsid w:val="3BCE476E"/>
    <w:rsid w:val="3BD790DC"/>
    <w:rsid w:val="3BE85E21"/>
    <w:rsid w:val="3C1BA407"/>
    <w:rsid w:val="3C52AA40"/>
    <w:rsid w:val="3C6E2FED"/>
    <w:rsid w:val="3C750B29"/>
    <w:rsid w:val="3C85C89D"/>
    <w:rsid w:val="3CC8A348"/>
    <w:rsid w:val="3CD867ED"/>
    <w:rsid w:val="3CDFAA54"/>
    <w:rsid w:val="3CFBD013"/>
    <w:rsid w:val="3D079B79"/>
    <w:rsid w:val="3D0B46B6"/>
    <w:rsid w:val="3D195AB5"/>
    <w:rsid w:val="3D3ED65E"/>
    <w:rsid w:val="3D664B2B"/>
    <w:rsid w:val="3D82C907"/>
    <w:rsid w:val="3D969834"/>
    <w:rsid w:val="3D974679"/>
    <w:rsid w:val="3DB651C2"/>
    <w:rsid w:val="3DDFEFDE"/>
    <w:rsid w:val="3DEC62C1"/>
    <w:rsid w:val="3DFA1F99"/>
    <w:rsid w:val="3E1FA0BA"/>
    <w:rsid w:val="3E3FD036"/>
    <w:rsid w:val="3E53DBA8"/>
    <w:rsid w:val="3E56F70E"/>
    <w:rsid w:val="3E76AA4C"/>
    <w:rsid w:val="3E7FB08F"/>
    <w:rsid w:val="3EB31E94"/>
    <w:rsid w:val="3EC72E70"/>
    <w:rsid w:val="3EEDFC20"/>
    <w:rsid w:val="3F09981A"/>
    <w:rsid w:val="3F0C0E1E"/>
    <w:rsid w:val="3F0CD65B"/>
    <w:rsid w:val="3F4831E6"/>
    <w:rsid w:val="3F4E70CE"/>
    <w:rsid w:val="3F9E0864"/>
    <w:rsid w:val="3FA6AE6C"/>
    <w:rsid w:val="3FEFB0D9"/>
    <w:rsid w:val="40214805"/>
    <w:rsid w:val="402C974C"/>
    <w:rsid w:val="402EC183"/>
    <w:rsid w:val="4054C652"/>
    <w:rsid w:val="4058F0C9"/>
    <w:rsid w:val="407458B6"/>
    <w:rsid w:val="40A4A543"/>
    <w:rsid w:val="40EA0234"/>
    <w:rsid w:val="413164E6"/>
    <w:rsid w:val="41681BA9"/>
    <w:rsid w:val="41734ACF"/>
    <w:rsid w:val="41A36635"/>
    <w:rsid w:val="41AD510B"/>
    <w:rsid w:val="41D8090F"/>
    <w:rsid w:val="41DB610A"/>
    <w:rsid w:val="41E883CA"/>
    <w:rsid w:val="41F7F45C"/>
    <w:rsid w:val="4201A240"/>
    <w:rsid w:val="4201A5E9"/>
    <w:rsid w:val="421E51EA"/>
    <w:rsid w:val="4234BE5C"/>
    <w:rsid w:val="427B5DC4"/>
    <w:rsid w:val="42B4A042"/>
    <w:rsid w:val="42BD5104"/>
    <w:rsid w:val="42DFD443"/>
    <w:rsid w:val="43209A8C"/>
    <w:rsid w:val="432EAA3E"/>
    <w:rsid w:val="4350AAD1"/>
    <w:rsid w:val="4356B81B"/>
    <w:rsid w:val="43A61DDE"/>
    <w:rsid w:val="43B5CE69"/>
    <w:rsid w:val="43C48122"/>
    <w:rsid w:val="43DC3CBA"/>
    <w:rsid w:val="43FCEFB5"/>
    <w:rsid w:val="4400210E"/>
    <w:rsid w:val="4433DEC0"/>
    <w:rsid w:val="4455D749"/>
    <w:rsid w:val="445EEC91"/>
    <w:rsid w:val="44760F1A"/>
    <w:rsid w:val="44C7366B"/>
    <w:rsid w:val="44F77A5B"/>
    <w:rsid w:val="451BAE50"/>
    <w:rsid w:val="4525F86A"/>
    <w:rsid w:val="45321604"/>
    <w:rsid w:val="455F1F67"/>
    <w:rsid w:val="4579CF91"/>
    <w:rsid w:val="457B3E35"/>
    <w:rsid w:val="457CC612"/>
    <w:rsid w:val="459EACB5"/>
    <w:rsid w:val="45A330CC"/>
    <w:rsid w:val="46075C56"/>
    <w:rsid w:val="46177806"/>
    <w:rsid w:val="461DFE66"/>
    <w:rsid w:val="4678E511"/>
    <w:rsid w:val="4688F182"/>
    <w:rsid w:val="46AE32A7"/>
    <w:rsid w:val="46EE983E"/>
    <w:rsid w:val="46F7F302"/>
    <w:rsid w:val="473D43CE"/>
    <w:rsid w:val="476F4AAD"/>
    <w:rsid w:val="47B9EE84"/>
    <w:rsid w:val="47D13D62"/>
    <w:rsid w:val="47DBF9F3"/>
    <w:rsid w:val="47E035D2"/>
    <w:rsid w:val="47E92D6F"/>
    <w:rsid w:val="47F159E6"/>
    <w:rsid w:val="47F6558E"/>
    <w:rsid w:val="47FFC047"/>
    <w:rsid w:val="48617726"/>
    <w:rsid w:val="48781588"/>
    <w:rsid w:val="48A7124A"/>
    <w:rsid w:val="48EB9A78"/>
    <w:rsid w:val="493C93E4"/>
    <w:rsid w:val="4987626E"/>
    <w:rsid w:val="498C1174"/>
    <w:rsid w:val="499748B2"/>
    <w:rsid w:val="49A79C3E"/>
    <w:rsid w:val="49DA286C"/>
    <w:rsid w:val="4A10D7C8"/>
    <w:rsid w:val="4A4E8779"/>
    <w:rsid w:val="4A638B52"/>
    <w:rsid w:val="4A993FE4"/>
    <w:rsid w:val="4A9A6A35"/>
    <w:rsid w:val="4AADA78A"/>
    <w:rsid w:val="4ABB87FB"/>
    <w:rsid w:val="4AD81556"/>
    <w:rsid w:val="4AFF112F"/>
    <w:rsid w:val="4B1127E0"/>
    <w:rsid w:val="4B1C2011"/>
    <w:rsid w:val="4B36695A"/>
    <w:rsid w:val="4B6B018D"/>
    <w:rsid w:val="4B874889"/>
    <w:rsid w:val="4BAE2EB8"/>
    <w:rsid w:val="4BD7F2B9"/>
    <w:rsid w:val="4BF29953"/>
    <w:rsid w:val="4C182202"/>
    <w:rsid w:val="4C642E51"/>
    <w:rsid w:val="4C881C2F"/>
    <w:rsid w:val="4CA039FD"/>
    <w:rsid w:val="4CB7ADB6"/>
    <w:rsid w:val="4CCE5CBF"/>
    <w:rsid w:val="4CD198F6"/>
    <w:rsid w:val="4D34CCE4"/>
    <w:rsid w:val="4D3D6569"/>
    <w:rsid w:val="4D73C31A"/>
    <w:rsid w:val="4D86B8E0"/>
    <w:rsid w:val="4D888520"/>
    <w:rsid w:val="4D9931F3"/>
    <w:rsid w:val="4DB035C0"/>
    <w:rsid w:val="4DB3D2C1"/>
    <w:rsid w:val="4DB4B362"/>
    <w:rsid w:val="4E010764"/>
    <w:rsid w:val="4E06292D"/>
    <w:rsid w:val="4E22AE89"/>
    <w:rsid w:val="4E3FFF95"/>
    <w:rsid w:val="4E8C9BED"/>
    <w:rsid w:val="4EC05914"/>
    <w:rsid w:val="4EC1D129"/>
    <w:rsid w:val="4ED003D3"/>
    <w:rsid w:val="4ED30AC0"/>
    <w:rsid w:val="4EE4D1EE"/>
    <w:rsid w:val="4EF6F5A9"/>
    <w:rsid w:val="4F4E6D0A"/>
    <w:rsid w:val="4F5DAC33"/>
    <w:rsid w:val="4F642636"/>
    <w:rsid w:val="4F6ECFA9"/>
    <w:rsid w:val="4F92D0B9"/>
    <w:rsid w:val="4FA4ED4B"/>
    <w:rsid w:val="4FE6B369"/>
    <w:rsid w:val="5000E03C"/>
    <w:rsid w:val="500A7FF9"/>
    <w:rsid w:val="5023BE7C"/>
    <w:rsid w:val="5036B2C8"/>
    <w:rsid w:val="505BB343"/>
    <w:rsid w:val="508B7383"/>
    <w:rsid w:val="509043F7"/>
    <w:rsid w:val="50B73D01"/>
    <w:rsid w:val="50D9AB95"/>
    <w:rsid w:val="50E8193A"/>
    <w:rsid w:val="510E3EE5"/>
    <w:rsid w:val="511795BF"/>
    <w:rsid w:val="5135C20B"/>
    <w:rsid w:val="51611B73"/>
    <w:rsid w:val="516155F0"/>
    <w:rsid w:val="51680AC7"/>
    <w:rsid w:val="516AD395"/>
    <w:rsid w:val="51A07D73"/>
    <w:rsid w:val="51A8D279"/>
    <w:rsid w:val="51B2C4D9"/>
    <w:rsid w:val="51D4695D"/>
    <w:rsid w:val="51DE5B47"/>
    <w:rsid w:val="51EFBAE0"/>
    <w:rsid w:val="51F1A2B2"/>
    <w:rsid w:val="52167525"/>
    <w:rsid w:val="522E69EF"/>
    <w:rsid w:val="52481D87"/>
    <w:rsid w:val="525DD1CD"/>
    <w:rsid w:val="52B42A33"/>
    <w:rsid w:val="52E3CE2D"/>
    <w:rsid w:val="5340496D"/>
    <w:rsid w:val="537EB449"/>
    <w:rsid w:val="53A56213"/>
    <w:rsid w:val="53DF03F0"/>
    <w:rsid w:val="53E3049E"/>
    <w:rsid w:val="54E952D7"/>
    <w:rsid w:val="54F8F6B5"/>
    <w:rsid w:val="55018FE0"/>
    <w:rsid w:val="5529E609"/>
    <w:rsid w:val="553A97CD"/>
    <w:rsid w:val="553D7033"/>
    <w:rsid w:val="5545B862"/>
    <w:rsid w:val="5594FAC8"/>
    <w:rsid w:val="5599DD8E"/>
    <w:rsid w:val="55A2D99E"/>
    <w:rsid w:val="55B101E9"/>
    <w:rsid w:val="55C76518"/>
    <w:rsid w:val="55E07F9F"/>
    <w:rsid w:val="55ED148F"/>
    <w:rsid w:val="5606A21A"/>
    <w:rsid w:val="5612CFDF"/>
    <w:rsid w:val="5613B5A6"/>
    <w:rsid w:val="5664584C"/>
    <w:rsid w:val="56732582"/>
    <w:rsid w:val="56A1C25B"/>
    <w:rsid w:val="56A257FB"/>
    <w:rsid w:val="56B653B4"/>
    <w:rsid w:val="56F10917"/>
    <w:rsid w:val="572EEDC8"/>
    <w:rsid w:val="573C0845"/>
    <w:rsid w:val="57842032"/>
    <w:rsid w:val="57AA8B20"/>
    <w:rsid w:val="57F459BC"/>
    <w:rsid w:val="580D742F"/>
    <w:rsid w:val="581492E1"/>
    <w:rsid w:val="5894FB43"/>
    <w:rsid w:val="58EEE28A"/>
    <w:rsid w:val="59064558"/>
    <w:rsid w:val="5918CC6C"/>
    <w:rsid w:val="59257ABE"/>
    <w:rsid w:val="593EB089"/>
    <w:rsid w:val="5941AEC4"/>
    <w:rsid w:val="59431387"/>
    <w:rsid w:val="595A881B"/>
    <w:rsid w:val="597342C8"/>
    <w:rsid w:val="599EF785"/>
    <w:rsid w:val="59DBB82F"/>
    <w:rsid w:val="59F2F39C"/>
    <w:rsid w:val="59FE0698"/>
    <w:rsid w:val="5A06C039"/>
    <w:rsid w:val="5A4283C0"/>
    <w:rsid w:val="5A48D41E"/>
    <w:rsid w:val="5A4A1A5A"/>
    <w:rsid w:val="5A5FE8CB"/>
    <w:rsid w:val="5A7F1C80"/>
    <w:rsid w:val="5A9CD4DA"/>
    <w:rsid w:val="5AD0967F"/>
    <w:rsid w:val="5ADCBB3F"/>
    <w:rsid w:val="5AE22DA0"/>
    <w:rsid w:val="5AED5BB0"/>
    <w:rsid w:val="5AF9B9DC"/>
    <w:rsid w:val="5B504F3C"/>
    <w:rsid w:val="5B51205D"/>
    <w:rsid w:val="5B7615AB"/>
    <w:rsid w:val="5BACC252"/>
    <w:rsid w:val="5BF5A302"/>
    <w:rsid w:val="5C1DE772"/>
    <w:rsid w:val="5C70FDC8"/>
    <w:rsid w:val="5C8D9389"/>
    <w:rsid w:val="5CA936A7"/>
    <w:rsid w:val="5CBDCAB5"/>
    <w:rsid w:val="5CC52D68"/>
    <w:rsid w:val="5CE53375"/>
    <w:rsid w:val="5CE9A075"/>
    <w:rsid w:val="5CF4EA36"/>
    <w:rsid w:val="5D2A945E"/>
    <w:rsid w:val="5D55A8E1"/>
    <w:rsid w:val="5D71E456"/>
    <w:rsid w:val="5DA9791B"/>
    <w:rsid w:val="5DD0A309"/>
    <w:rsid w:val="5DD8547C"/>
    <w:rsid w:val="5E152B29"/>
    <w:rsid w:val="5E3BC4A8"/>
    <w:rsid w:val="5E49B9C6"/>
    <w:rsid w:val="5E656E5B"/>
    <w:rsid w:val="5E6D570E"/>
    <w:rsid w:val="5EBAFAC5"/>
    <w:rsid w:val="5EC1F9E1"/>
    <w:rsid w:val="5ED53A77"/>
    <w:rsid w:val="5F2979DE"/>
    <w:rsid w:val="5F3AAB4D"/>
    <w:rsid w:val="5F3D9DBE"/>
    <w:rsid w:val="5F419D9E"/>
    <w:rsid w:val="5F5C4756"/>
    <w:rsid w:val="5F676811"/>
    <w:rsid w:val="5F866E70"/>
    <w:rsid w:val="5FACA362"/>
    <w:rsid w:val="5FB4C2A7"/>
    <w:rsid w:val="5FC9C99F"/>
    <w:rsid w:val="5FCF1145"/>
    <w:rsid w:val="5FD5CE9A"/>
    <w:rsid w:val="5FDE3196"/>
    <w:rsid w:val="5FE777E9"/>
    <w:rsid w:val="5FF2AEE3"/>
    <w:rsid w:val="604C784D"/>
    <w:rsid w:val="606D6531"/>
    <w:rsid w:val="60779147"/>
    <w:rsid w:val="607B6B17"/>
    <w:rsid w:val="60B59F0C"/>
    <w:rsid w:val="610D95D4"/>
    <w:rsid w:val="6117B6E5"/>
    <w:rsid w:val="611FE7F9"/>
    <w:rsid w:val="612993C7"/>
    <w:rsid w:val="612994C7"/>
    <w:rsid w:val="6137403C"/>
    <w:rsid w:val="6158B880"/>
    <w:rsid w:val="61693011"/>
    <w:rsid w:val="6170446C"/>
    <w:rsid w:val="6175E306"/>
    <w:rsid w:val="618BCA3E"/>
    <w:rsid w:val="619056F7"/>
    <w:rsid w:val="61EDD374"/>
    <w:rsid w:val="61F426D4"/>
    <w:rsid w:val="622388E0"/>
    <w:rsid w:val="622BBDA7"/>
    <w:rsid w:val="6283AA9F"/>
    <w:rsid w:val="62ACFAA9"/>
    <w:rsid w:val="62F50841"/>
    <w:rsid w:val="6335D2C5"/>
    <w:rsid w:val="634A8B7B"/>
    <w:rsid w:val="635894F1"/>
    <w:rsid w:val="639AC808"/>
    <w:rsid w:val="63C4AF8D"/>
    <w:rsid w:val="63EB8675"/>
    <w:rsid w:val="643F0F94"/>
    <w:rsid w:val="64733B64"/>
    <w:rsid w:val="64791109"/>
    <w:rsid w:val="64C6BD19"/>
    <w:rsid w:val="64E8E300"/>
    <w:rsid w:val="651374C2"/>
    <w:rsid w:val="65419D67"/>
    <w:rsid w:val="655E2BD9"/>
    <w:rsid w:val="6578BC60"/>
    <w:rsid w:val="65BD5502"/>
    <w:rsid w:val="65DACC78"/>
    <w:rsid w:val="662BA765"/>
    <w:rsid w:val="666FCFF4"/>
    <w:rsid w:val="6674C20A"/>
    <w:rsid w:val="66A6AA22"/>
    <w:rsid w:val="66B14F15"/>
    <w:rsid w:val="66E513C4"/>
    <w:rsid w:val="671BAEED"/>
    <w:rsid w:val="6760D2B2"/>
    <w:rsid w:val="6778C657"/>
    <w:rsid w:val="67940E8E"/>
    <w:rsid w:val="679B1CBB"/>
    <w:rsid w:val="67E808B1"/>
    <w:rsid w:val="6808ADF5"/>
    <w:rsid w:val="680B63C0"/>
    <w:rsid w:val="6810C7FA"/>
    <w:rsid w:val="681902DA"/>
    <w:rsid w:val="681B87F2"/>
    <w:rsid w:val="68215328"/>
    <w:rsid w:val="6844171B"/>
    <w:rsid w:val="684B7367"/>
    <w:rsid w:val="6851C80D"/>
    <w:rsid w:val="68597362"/>
    <w:rsid w:val="68657522"/>
    <w:rsid w:val="68724DD2"/>
    <w:rsid w:val="68910B07"/>
    <w:rsid w:val="689766B0"/>
    <w:rsid w:val="68A6C585"/>
    <w:rsid w:val="68A83D0A"/>
    <w:rsid w:val="68B6A952"/>
    <w:rsid w:val="695F9C78"/>
    <w:rsid w:val="696E7A73"/>
    <w:rsid w:val="6973F815"/>
    <w:rsid w:val="6993E9BA"/>
    <w:rsid w:val="69ABFB47"/>
    <w:rsid w:val="69B0D2F7"/>
    <w:rsid w:val="69CDF878"/>
    <w:rsid w:val="69CE41FB"/>
    <w:rsid w:val="69DA3E4E"/>
    <w:rsid w:val="69E26870"/>
    <w:rsid w:val="6A00C44E"/>
    <w:rsid w:val="6A24F539"/>
    <w:rsid w:val="6A311F3F"/>
    <w:rsid w:val="6A36F1C1"/>
    <w:rsid w:val="6A3D741A"/>
    <w:rsid w:val="6A459B2B"/>
    <w:rsid w:val="6A4AE9B3"/>
    <w:rsid w:val="6A7EF3B2"/>
    <w:rsid w:val="6A899935"/>
    <w:rsid w:val="6AA04951"/>
    <w:rsid w:val="6ABDD7B7"/>
    <w:rsid w:val="6AC2AE9F"/>
    <w:rsid w:val="6AEBF935"/>
    <w:rsid w:val="6B15F378"/>
    <w:rsid w:val="6B1A9DF2"/>
    <w:rsid w:val="6B2509C0"/>
    <w:rsid w:val="6B3C5CE3"/>
    <w:rsid w:val="6B41DE92"/>
    <w:rsid w:val="6B504C57"/>
    <w:rsid w:val="6B7474EB"/>
    <w:rsid w:val="6BA6AD91"/>
    <w:rsid w:val="6BACD54D"/>
    <w:rsid w:val="6BE288B5"/>
    <w:rsid w:val="6BE5B2BA"/>
    <w:rsid w:val="6BF985B7"/>
    <w:rsid w:val="6BFB5346"/>
    <w:rsid w:val="6C5606FD"/>
    <w:rsid w:val="6CEF266C"/>
    <w:rsid w:val="6D05FEE4"/>
    <w:rsid w:val="6D09C3E5"/>
    <w:rsid w:val="6D0E7584"/>
    <w:rsid w:val="6D10412E"/>
    <w:rsid w:val="6D13360D"/>
    <w:rsid w:val="6D2A1FFD"/>
    <w:rsid w:val="6D6808BC"/>
    <w:rsid w:val="6D6E95E7"/>
    <w:rsid w:val="6D6F0C77"/>
    <w:rsid w:val="6D8F45F0"/>
    <w:rsid w:val="6DA09B03"/>
    <w:rsid w:val="6DEFDAF2"/>
    <w:rsid w:val="6E17C7DA"/>
    <w:rsid w:val="6E1BDB06"/>
    <w:rsid w:val="6E50CD77"/>
    <w:rsid w:val="6E71034E"/>
    <w:rsid w:val="6ECBF563"/>
    <w:rsid w:val="6F10FE6A"/>
    <w:rsid w:val="6F3B7653"/>
    <w:rsid w:val="6F4A63DB"/>
    <w:rsid w:val="6FAB1902"/>
    <w:rsid w:val="6FB77420"/>
    <w:rsid w:val="707B14D6"/>
    <w:rsid w:val="708A5D36"/>
    <w:rsid w:val="70BA98E5"/>
    <w:rsid w:val="711BEBAF"/>
    <w:rsid w:val="711D4ABD"/>
    <w:rsid w:val="71A853BD"/>
    <w:rsid w:val="71C60569"/>
    <w:rsid w:val="72301EC7"/>
    <w:rsid w:val="7240DA9B"/>
    <w:rsid w:val="726DC48D"/>
    <w:rsid w:val="728BD84B"/>
    <w:rsid w:val="72A708EA"/>
    <w:rsid w:val="72B216AA"/>
    <w:rsid w:val="73071DF5"/>
    <w:rsid w:val="731249C7"/>
    <w:rsid w:val="737809F4"/>
    <w:rsid w:val="73CA01A8"/>
    <w:rsid w:val="73D06C2D"/>
    <w:rsid w:val="73DDD150"/>
    <w:rsid w:val="73F228C1"/>
    <w:rsid w:val="73FC8A7D"/>
    <w:rsid w:val="74078DE1"/>
    <w:rsid w:val="741D6850"/>
    <w:rsid w:val="7482C9B1"/>
    <w:rsid w:val="7515774E"/>
    <w:rsid w:val="75192934"/>
    <w:rsid w:val="7532F204"/>
    <w:rsid w:val="755AC6E9"/>
    <w:rsid w:val="755B0F4C"/>
    <w:rsid w:val="757BC955"/>
    <w:rsid w:val="7589A8A7"/>
    <w:rsid w:val="759F7758"/>
    <w:rsid w:val="75CD3ACF"/>
    <w:rsid w:val="75D40014"/>
    <w:rsid w:val="763E0993"/>
    <w:rsid w:val="76738681"/>
    <w:rsid w:val="768D702E"/>
    <w:rsid w:val="769D6929"/>
    <w:rsid w:val="76A3E9BB"/>
    <w:rsid w:val="76BE2262"/>
    <w:rsid w:val="76D796AF"/>
    <w:rsid w:val="76D9A411"/>
    <w:rsid w:val="76F9A0FA"/>
    <w:rsid w:val="77147C82"/>
    <w:rsid w:val="774D07E1"/>
    <w:rsid w:val="77573C92"/>
    <w:rsid w:val="779D6E7C"/>
    <w:rsid w:val="779D7EBB"/>
    <w:rsid w:val="77B989C3"/>
    <w:rsid w:val="77CFD761"/>
    <w:rsid w:val="780CEA9F"/>
    <w:rsid w:val="780F4BD6"/>
    <w:rsid w:val="7818BE10"/>
    <w:rsid w:val="781A5A69"/>
    <w:rsid w:val="784C640C"/>
    <w:rsid w:val="784D6F93"/>
    <w:rsid w:val="7854A374"/>
    <w:rsid w:val="7883B5E2"/>
    <w:rsid w:val="78A2D12F"/>
    <w:rsid w:val="78A5AF46"/>
    <w:rsid w:val="78B4EE61"/>
    <w:rsid w:val="78F36CD9"/>
    <w:rsid w:val="79318E3B"/>
    <w:rsid w:val="794D3AC8"/>
    <w:rsid w:val="79536A74"/>
    <w:rsid w:val="79566480"/>
    <w:rsid w:val="79567588"/>
    <w:rsid w:val="7978078C"/>
    <w:rsid w:val="79916C8A"/>
    <w:rsid w:val="79934879"/>
    <w:rsid w:val="79C3A780"/>
    <w:rsid w:val="79E96A35"/>
    <w:rsid w:val="7A2BEE13"/>
    <w:rsid w:val="7A5E47AC"/>
    <w:rsid w:val="7AAA8DF1"/>
    <w:rsid w:val="7AF2F2D8"/>
    <w:rsid w:val="7AF83CDC"/>
    <w:rsid w:val="7B415F85"/>
    <w:rsid w:val="7B43D202"/>
    <w:rsid w:val="7B4D3FB2"/>
    <w:rsid w:val="7B53C891"/>
    <w:rsid w:val="7B5B1678"/>
    <w:rsid w:val="7B5C6820"/>
    <w:rsid w:val="7B6BE8A0"/>
    <w:rsid w:val="7C0DFD53"/>
    <w:rsid w:val="7C1AE597"/>
    <w:rsid w:val="7C4274D6"/>
    <w:rsid w:val="7C60C121"/>
    <w:rsid w:val="7C9FB311"/>
    <w:rsid w:val="7CA5AE01"/>
    <w:rsid w:val="7CA7B05A"/>
    <w:rsid w:val="7CA9FA57"/>
    <w:rsid w:val="7CB813A1"/>
    <w:rsid w:val="7CDE1AC7"/>
    <w:rsid w:val="7CFEBFCC"/>
    <w:rsid w:val="7D14AFE9"/>
    <w:rsid w:val="7D365382"/>
    <w:rsid w:val="7D4CDB2A"/>
    <w:rsid w:val="7D63018B"/>
    <w:rsid w:val="7D6FFA90"/>
    <w:rsid w:val="7DEB35C3"/>
    <w:rsid w:val="7DFC36CD"/>
    <w:rsid w:val="7E1728AA"/>
    <w:rsid w:val="7E2A727C"/>
    <w:rsid w:val="7E34D8CB"/>
    <w:rsid w:val="7E6F2A27"/>
    <w:rsid w:val="7E72B8FF"/>
    <w:rsid w:val="7E9A269F"/>
    <w:rsid w:val="7EEDF0B0"/>
    <w:rsid w:val="7EF9F798"/>
    <w:rsid w:val="7F277985"/>
    <w:rsid w:val="7F2E935A"/>
    <w:rsid w:val="7FA39B3D"/>
    <w:rsid w:val="7FB26E82"/>
    <w:rsid w:val="7FB305D7"/>
    <w:rsid w:val="7FD27989"/>
    <w:rsid w:val="7FDAF2F6"/>
    <w:rsid w:val="7FE68DFB"/>
    <w:rsid w:val="7FFAC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9E3204"/>
  <w15:docId w15:val="{7ADFF8B1-7DDF-4911-8C1E-63C2B60C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locked="0" w:semiHidden="1" w:uiPriority="0" w:unhideWhenUsed="1" w:qFormat="1"/>
    <w:lsdException w:name="table of figures" w:locked="0" w:semiHidden="1" w:unhideWhenUsed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locked="0" w:semiHidden="1" w:unhideWhenUsed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8" w:unhideWhenUsed="1"/>
    <w:lsdException w:name="List Bullet 3" w:semiHidden="1"/>
    <w:lsdException w:name="List Bullet 4" w:semiHidden="1"/>
    <w:lsdException w:name="List Bullet 5" w:semiHidden="1" w:uiPriority="0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iPriority="8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Normal">
    <w:name w:val="Normal"/>
    <w:semiHidden/>
    <w:rsid w:val="00F8634A"/>
    <w:pPr>
      <w:jc w:val="both"/>
    </w:pPr>
    <w:rPr>
      <w:color w:val="747474" w:themeColor="background2" w:themeShade="80"/>
      <w:lang w:val="en-AU"/>
    </w:rPr>
  </w:style>
  <w:style w:type="paragraph" w:styleId="Heading1">
    <w:name w:val="heading 1"/>
    <w:aliases w:val="Chapter No"/>
    <w:basedOn w:val="Normal"/>
    <w:next w:val="Normal"/>
    <w:link w:val="Heading1Char"/>
    <w:uiPriority w:val="9"/>
    <w:semiHidden/>
    <w:locked/>
    <w:rsid w:val="001268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286B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locked/>
    <w:rsid w:val="001268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286B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locked/>
    <w:rsid w:val="001268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163D" w:themeColor="text1" w:themeTint="F2"/>
      <w:sz w:val="24"/>
      <w:szCs w:val="24"/>
    </w:rPr>
  </w:style>
  <w:style w:type="paragraph" w:styleId="Heading4">
    <w:name w:val="heading 4"/>
    <w:aliases w:val="Chart heading"/>
    <w:basedOn w:val="Normal"/>
    <w:next w:val="Normal"/>
    <w:link w:val="Heading4Char"/>
    <w:uiPriority w:val="9"/>
    <w:semiHidden/>
    <w:locked/>
    <w:rsid w:val="00126887"/>
    <w:pPr>
      <w:keepNext/>
      <w:keepLines/>
      <w:numPr>
        <w:ilvl w:val="3"/>
        <w:numId w:val="8"/>
      </w:numPr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locked/>
    <w:rsid w:val="00126887"/>
    <w:pPr>
      <w:keepNext/>
      <w:keepLines/>
      <w:numPr>
        <w:ilvl w:val="4"/>
        <w:numId w:val="8"/>
      </w:numPr>
      <w:spacing w:before="40" w:after="0"/>
      <w:outlineLvl w:val="4"/>
    </w:pPr>
    <w:rPr>
      <w:color w:val="003A9B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locked/>
    <w:rsid w:val="00126887"/>
    <w:pPr>
      <w:keepNext/>
      <w:keepLines/>
      <w:numPr>
        <w:ilvl w:val="5"/>
        <w:numId w:val="8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locked/>
    <w:rsid w:val="00126887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locked/>
    <w:rsid w:val="00126887"/>
    <w:pPr>
      <w:keepNext/>
      <w:keepLines/>
      <w:numPr>
        <w:ilvl w:val="7"/>
        <w:numId w:val="8"/>
      </w:numPr>
      <w:spacing w:before="40" w:after="0"/>
      <w:outlineLvl w:val="7"/>
    </w:pPr>
    <w:rPr>
      <w:color w:val="00286B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locked/>
    <w:rsid w:val="00126887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286B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locked/>
    <w:rsid w:val="00CC3CA3"/>
    <w:pPr>
      <w:tabs>
        <w:tab w:val="center" w:pos="4513"/>
        <w:tab w:val="right" w:pos="8505"/>
      </w:tabs>
      <w:spacing w:after="0" w:line="240" w:lineRule="auto"/>
      <w:jc w:val="right"/>
    </w:pPr>
    <w:rPr>
      <w:rFonts w:ascii="Arial Black" w:hAnsi="Arial Black" w:cs="Arial"/>
      <w:color w:val="323232"/>
      <w:sz w:val="1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26D47"/>
    <w:rPr>
      <w:rFonts w:ascii="Arial Black" w:eastAsia="SimSun" w:hAnsi="Arial Black" w:cs="Arial"/>
      <w:color w:val="323232"/>
      <w:sz w:val="14"/>
      <w:szCs w:val="24"/>
      <w:lang w:eastAsia="en-GB"/>
    </w:rPr>
  </w:style>
  <w:style w:type="paragraph" w:styleId="ListParagraph">
    <w:name w:val="List Paragraph"/>
    <w:aliases w:val="Bullets"/>
    <w:basedOn w:val="CRUBodyText"/>
    <w:next w:val="CRUBodyText"/>
    <w:link w:val="ListParagraphChar"/>
    <w:uiPriority w:val="34"/>
    <w:qFormat/>
    <w:rsid w:val="00792453"/>
    <w:pPr>
      <w:spacing w:line="280" w:lineRule="exact"/>
      <w:contextualSpacing/>
    </w:pPr>
    <w:rPr>
      <w:rFonts w:cstheme="minorBidi"/>
    </w:rPr>
  </w:style>
  <w:style w:type="character" w:customStyle="1" w:styleId="Heading4Char">
    <w:name w:val="Heading 4 Char"/>
    <w:aliases w:val="Chart heading Char"/>
    <w:basedOn w:val="DefaultParagraphFont"/>
    <w:link w:val="Heading4"/>
    <w:uiPriority w:val="9"/>
    <w:semiHidden/>
    <w:rsid w:val="00126887"/>
    <w:rPr>
      <w:i/>
      <w:iCs/>
      <w:color w:val="747474" w:themeColor="background2" w:themeShade="80"/>
      <w:lang w:val="en-AU"/>
    </w:rPr>
  </w:style>
  <w:style w:type="paragraph" w:customStyle="1" w:styleId="TableHeading">
    <w:name w:val="Table Heading"/>
    <w:basedOn w:val="Heading4"/>
    <w:link w:val="TableHeadingChar"/>
    <w:semiHidden/>
    <w:locked/>
    <w:rsid w:val="00E07FED"/>
    <w:pPr>
      <w:spacing w:before="0" w:line="240" w:lineRule="exact"/>
    </w:pPr>
    <w:rPr>
      <w:color w:val="323232"/>
      <w:sz w:val="18"/>
      <w:szCs w:val="20"/>
    </w:rPr>
  </w:style>
  <w:style w:type="character" w:customStyle="1" w:styleId="Heading1Char">
    <w:name w:val="Heading 1 Char"/>
    <w:aliases w:val="Chapter No Char"/>
    <w:basedOn w:val="DefaultParagraphFont"/>
    <w:link w:val="Heading1"/>
    <w:uiPriority w:val="9"/>
    <w:rsid w:val="00126887"/>
    <w:rPr>
      <w:rFonts w:asciiTheme="majorHAnsi" w:eastAsiaTheme="majorEastAsia" w:hAnsiTheme="majorHAnsi" w:cstheme="majorBidi"/>
      <w:color w:val="00286B" w:themeColor="text1" w:themeTint="D9"/>
      <w:sz w:val="32"/>
      <w:szCs w:val="32"/>
      <w:lang w:val="en-US"/>
    </w:rPr>
  </w:style>
  <w:style w:type="paragraph" w:customStyle="1" w:styleId="CRUBodyText">
    <w:name w:val="CRU Body Text"/>
    <w:basedOn w:val="Normal"/>
    <w:link w:val="CRUBodyTextChar"/>
    <w:qFormat/>
    <w:rsid w:val="00E74A9C"/>
    <w:pPr>
      <w:spacing w:line="280" w:lineRule="atLeast"/>
      <w:jc w:val="left"/>
    </w:pPr>
    <w:rPr>
      <w:rFonts w:cs="Arial"/>
      <w:color w:val="3A3A3A" w:themeColor="background2" w:themeShade="40"/>
    </w:rPr>
  </w:style>
  <w:style w:type="character" w:customStyle="1" w:styleId="CRUBodyTextChar">
    <w:name w:val="CRU Body Text Char"/>
    <w:basedOn w:val="DefaultParagraphFont"/>
    <w:link w:val="CRUBodyText"/>
    <w:rsid w:val="00E74A9C"/>
    <w:rPr>
      <w:rFonts w:cs="Arial"/>
      <w:color w:val="3A3A3A" w:themeColor="background2" w:themeShade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887"/>
    <w:rPr>
      <w:rFonts w:asciiTheme="majorHAnsi" w:eastAsiaTheme="majorEastAsia" w:hAnsiTheme="majorHAnsi" w:cstheme="majorBidi"/>
      <w:color w:val="00286B" w:themeColor="text1" w:themeTint="D9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26887"/>
    <w:rPr>
      <w:rFonts w:asciiTheme="majorHAnsi" w:eastAsiaTheme="majorEastAsia" w:hAnsiTheme="majorHAnsi" w:cstheme="majorBidi"/>
      <w:color w:val="00163D" w:themeColor="text1" w:themeTint="F2"/>
      <w:sz w:val="24"/>
      <w:szCs w:val="24"/>
      <w:lang w:val="en-US"/>
    </w:rPr>
  </w:style>
  <w:style w:type="paragraph" w:customStyle="1" w:styleId="Sectionendline">
    <w:name w:val="Section end line"/>
    <w:basedOn w:val="CRUBodyText"/>
    <w:next w:val="CRUBodyText"/>
    <w:semiHidden/>
    <w:qFormat/>
    <w:locked/>
    <w:rsid w:val="00CC3CA3"/>
    <w:pPr>
      <w:pBdr>
        <w:bottom w:val="single" w:sz="18" w:space="1" w:color="00519E"/>
      </w:pBdr>
      <w:spacing w:before="160"/>
    </w:pPr>
  </w:style>
  <w:style w:type="numbering" w:customStyle="1" w:styleId="Listsforboxes">
    <w:name w:val="Lists for boxes"/>
    <w:uiPriority w:val="99"/>
    <w:locked/>
    <w:rsid w:val="00997A2A"/>
  </w:style>
  <w:style w:type="character" w:styleId="Hyperlink">
    <w:name w:val="Hyperlink"/>
    <w:basedOn w:val="DefaultParagraphFont"/>
    <w:uiPriority w:val="99"/>
    <w:locked/>
    <w:rsid w:val="00CC3CA3"/>
    <w:rPr>
      <w:color w:val="201747"/>
      <w:u w:val="single"/>
    </w:rPr>
  </w:style>
  <w:style w:type="paragraph" w:customStyle="1" w:styleId="TableBody">
    <w:name w:val="Table Body"/>
    <w:basedOn w:val="TableHeading"/>
    <w:link w:val="TableBodyChar"/>
    <w:semiHidden/>
    <w:qFormat/>
    <w:locked/>
    <w:rsid w:val="00E07FED"/>
    <w:pPr>
      <w:spacing w:line="300" w:lineRule="exact"/>
    </w:pPr>
    <w:rPr>
      <w:sz w:val="17"/>
      <w:szCs w:val="17"/>
    </w:rPr>
  </w:style>
  <w:style w:type="character" w:customStyle="1" w:styleId="TableHeadingChar">
    <w:name w:val="Table Heading Char"/>
    <w:basedOn w:val="Heading4Char"/>
    <w:link w:val="TableHeading"/>
    <w:semiHidden/>
    <w:rsid w:val="00D97850"/>
    <w:rPr>
      <w:i/>
      <w:iCs/>
      <w:color w:val="323232"/>
      <w:sz w:val="18"/>
      <w:szCs w:val="20"/>
      <w:lang w:val="en-AU"/>
    </w:rPr>
  </w:style>
  <w:style w:type="table" w:styleId="TableGrid">
    <w:name w:val="Table Grid"/>
    <w:basedOn w:val="TableNormal"/>
    <w:uiPriority w:val="39"/>
    <w:locked/>
    <w:rsid w:val="00997A2A"/>
    <w:pPr>
      <w:spacing w:before="40" w:after="40" w:line="240" w:lineRule="auto"/>
    </w:pPr>
    <w:rPr>
      <w:sz w:val="17"/>
    </w:rPr>
    <w:tblPr/>
    <w:tcPr>
      <w:shd w:val="clear" w:color="auto" w:fill="auto"/>
    </w:tcPr>
  </w:style>
  <w:style w:type="character" w:customStyle="1" w:styleId="TableBodyChar">
    <w:name w:val="Table Body Char"/>
    <w:basedOn w:val="TableHeadingChar"/>
    <w:link w:val="TableBody"/>
    <w:semiHidden/>
    <w:rsid w:val="000819CF"/>
    <w:rPr>
      <w:i/>
      <w:iCs/>
      <w:color w:val="323232"/>
      <w:sz w:val="17"/>
      <w:szCs w:val="17"/>
      <w:lang w:val="en-AU"/>
    </w:rPr>
  </w:style>
  <w:style w:type="paragraph" w:customStyle="1" w:styleId="CRUFootnote">
    <w:name w:val="CRU Footnote"/>
    <w:basedOn w:val="CRUBodyText"/>
    <w:next w:val="CRUBodyText"/>
    <w:link w:val="CRUFootnoteChar"/>
    <w:qFormat/>
    <w:rsid w:val="00E719DD"/>
    <w:pPr>
      <w:pBdr>
        <w:top w:val="single" w:sz="4" w:space="1" w:color="auto"/>
      </w:pBdr>
      <w:spacing w:after="60" w:line="240" w:lineRule="auto"/>
    </w:pPr>
    <w:rPr>
      <w:sz w:val="15"/>
      <w:szCs w:val="14"/>
      <w:lang w:eastAsia="zh-CN"/>
    </w:rPr>
  </w:style>
  <w:style w:type="character" w:customStyle="1" w:styleId="CRUFootnoteChar">
    <w:name w:val="CRU Footnote Char"/>
    <w:basedOn w:val="CRUBodyTextChar"/>
    <w:link w:val="CRUFootnote"/>
    <w:rsid w:val="0033295E"/>
    <w:rPr>
      <w:rFonts w:cs="Arial"/>
      <w:color w:val="3A3A3A" w:themeColor="background2" w:themeShade="40"/>
      <w:sz w:val="15"/>
      <w:szCs w:val="14"/>
      <w:lang w:val="en-US" w:eastAsia="zh-CN"/>
    </w:rPr>
  </w:style>
  <w:style w:type="paragraph" w:styleId="TOC1">
    <w:name w:val="toc 1"/>
    <w:basedOn w:val="Normal"/>
    <w:next w:val="Normal"/>
    <w:autoRedefine/>
    <w:uiPriority w:val="39"/>
    <w:rsid w:val="00A21AE3"/>
    <w:pPr>
      <w:spacing w:before="140" w:after="100"/>
    </w:pPr>
  </w:style>
  <w:style w:type="paragraph" w:styleId="TableofFigures">
    <w:name w:val="table of figures"/>
    <w:basedOn w:val="Normal"/>
    <w:next w:val="Normal"/>
    <w:uiPriority w:val="99"/>
    <w:rsid w:val="005A0543"/>
    <w:pPr>
      <w:spacing w:after="0" w:line="300" w:lineRule="exact"/>
    </w:pPr>
    <w:rPr>
      <w:color w:val="323232"/>
      <w:sz w:val="18"/>
    </w:rPr>
  </w:style>
  <w:style w:type="paragraph" w:styleId="Caption">
    <w:name w:val="caption"/>
    <w:basedOn w:val="Normal"/>
    <w:next w:val="Normal"/>
    <w:link w:val="CaptionChar"/>
    <w:unhideWhenUsed/>
    <w:qFormat/>
    <w:rsid w:val="00E719DD"/>
    <w:pPr>
      <w:keepNext/>
      <w:pBdr>
        <w:bottom w:val="single" w:sz="4" w:space="1" w:color="auto"/>
      </w:pBdr>
      <w:spacing w:after="0" w:line="240" w:lineRule="auto"/>
      <w:jc w:val="left"/>
    </w:pPr>
    <w:rPr>
      <w:color w:val="3A3A3A" w:themeColor="background2" w:themeShade="40"/>
      <w:szCs w:val="18"/>
    </w:rPr>
  </w:style>
  <w:style w:type="character" w:styleId="SubtleEmphasis">
    <w:name w:val="Subtle Emphasis"/>
    <w:basedOn w:val="DefaultParagraphFont"/>
    <w:uiPriority w:val="19"/>
    <w:semiHidden/>
    <w:locked/>
    <w:rsid w:val="00126887"/>
    <w:rPr>
      <w:i/>
      <w:iCs/>
      <w:color w:val="003A9B" w:themeColor="text1" w:themeTint="BF"/>
    </w:rPr>
  </w:style>
  <w:style w:type="paragraph" w:customStyle="1" w:styleId="Forpictures">
    <w:name w:val="For pictures"/>
    <w:basedOn w:val="Normal"/>
    <w:link w:val="ForpicturesChar"/>
    <w:semiHidden/>
    <w:qFormat/>
    <w:locked/>
    <w:rsid w:val="00DA3A0F"/>
    <w:pPr>
      <w:spacing w:line="240" w:lineRule="auto"/>
    </w:pPr>
    <w:rPr>
      <w:noProof/>
      <w:color w:val="323232"/>
    </w:rPr>
  </w:style>
  <w:style w:type="character" w:customStyle="1" w:styleId="ForpicturesChar">
    <w:name w:val="For pictures Char"/>
    <w:basedOn w:val="DefaultParagraphFont"/>
    <w:link w:val="Forpictures"/>
    <w:semiHidden/>
    <w:rsid w:val="00726D47"/>
    <w:rPr>
      <w:rFonts w:ascii="Times New Roman" w:eastAsia="SimSun" w:hAnsi="Times New Roman" w:cs="Times New Roman"/>
      <w:noProof/>
      <w:color w:val="323232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887"/>
    <w:rPr>
      <w:color w:val="003A9B" w:themeColor="text1" w:themeTint="BF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887"/>
    <w:rPr>
      <w:color w:val="747474" w:themeColor="background2" w:themeShade="80"/>
      <w:lang w:val="en-AU"/>
    </w:rPr>
  </w:style>
  <w:style w:type="paragraph" w:customStyle="1" w:styleId="TitleStyle">
    <w:name w:val="Title Style"/>
    <w:basedOn w:val="Heading2"/>
    <w:semiHidden/>
    <w:locked/>
    <w:rsid w:val="002A451E"/>
  </w:style>
  <w:style w:type="paragraph" w:styleId="TOC5">
    <w:name w:val="toc 5"/>
    <w:basedOn w:val="Normal"/>
    <w:next w:val="Normal"/>
    <w:autoRedefine/>
    <w:uiPriority w:val="39"/>
    <w:semiHidden/>
    <w:locked/>
    <w:rsid w:val="00C56D25"/>
    <w:pPr>
      <w:tabs>
        <w:tab w:val="right" w:leader="underscore" w:pos="8494"/>
      </w:tabs>
      <w:spacing w:after="0" w:line="300" w:lineRule="exact"/>
      <w:ind w:left="221"/>
    </w:pPr>
    <w:rPr>
      <w:sz w:val="18"/>
    </w:rPr>
  </w:style>
  <w:style w:type="paragraph" w:styleId="TOC6">
    <w:name w:val="toc 6"/>
    <w:basedOn w:val="Normal"/>
    <w:next w:val="Normal"/>
    <w:autoRedefine/>
    <w:uiPriority w:val="39"/>
    <w:semiHidden/>
    <w:locked/>
    <w:rsid w:val="007B2CF2"/>
    <w:pPr>
      <w:spacing w:after="100"/>
      <w:ind w:left="1100"/>
    </w:pPr>
  </w:style>
  <w:style w:type="paragraph" w:customStyle="1" w:styleId="CRUStoryboardheading">
    <w:name w:val="CRU Storyboard heading"/>
    <w:basedOn w:val="Storyboardtext"/>
    <w:semiHidden/>
    <w:locked/>
    <w:rsid w:val="00997A2A"/>
    <w:rPr>
      <w:color w:val="000E25" w:themeColor="text1"/>
    </w:rPr>
  </w:style>
  <w:style w:type="paragraph" w:customStyle="1" w:styleId="CRUproducttitle">
    <w:name w:val="CRU product title"/>
    <w:basedOn w:val="Normal"/>
    <w:semiHidden/>
    <w:locked/>
    <w:rsid w:val="00351F4A"/>
    <w:pPr>
      <w:spacing w:after="0" w:line="240" w:lineRule="auto"/>
    </w:pPr>
    <w:rPr>
      <w:rFonts w:cs="Arial"/>
      <w:color w:val="C185F9" w:themeColor="accent3"/>
      <w:sz w:val="72"/>
      <w:szCs w:val="72"/>
    </w:rPr>
  </w:style>
  <w:style w:type="paragraph" w:customStyle="1" w:styleId="CRUproducttype">
    <w:name w:val="CRU product type"/>
    <w:basedOn w:val="Normal"/>
    <w:semiHidden/>
    <w:locked/>
    <w:rsid w:val="00133557"/>
    <w:pPr>
      <w:spacing w:after="0" w:line="240" w:lineRule="auto"/>
    </w:pPr>
    <w:rPr>
      <w:rFonts w:cs="Arial"/>
      <w:sz w:val="36"/>
      <w:szCs w:val="28"/>
    </w:rPr>
  </w:style>
  <w:style w:type="paragraph" w:customStyle="1" w:styleId="CRUTitle">
    <w:name w:val="CRU Title"/>
    <w:basedOn w:val="CRUBodyText"/>
    <w:next w:val="CRUBodyText"/>
    <w:link w:val="CRUTitleChar"/>
    <w:rsid w:val="000D5654"/>
    <w:rPr>
      <w:rFonts w:cstheme="minorBidi"/>
      <w:b/>
      <w:bCs/>
      <w:color w:val="000E25" w:themeColor="text1"/>
      <w:sz w:val="60"/>
      <w:szCs w:val="6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8458FE"/>
    <w:rPr>
      <w:color w:val="808080"/>
      <w:shd w:val="clear" w:color="auto" w:fill="E6E6E6"/>
    </w:rPr>
  </w:style>
  <w:style w:type="table" w:customStyle="1" w:styleId="Style1">
    <w:name w:val="Style1"/>
    <w:basedOn w:val="TableNormal"/>
    <w:uiPriority w:val="99"/>
    <w:rsid w:val="00607F2E"/>
    <w:pPr>
      <w:spacing w:before="20" w:after="20" w:line="240" w:lineRule="auto"/>
    </w:pPr>
    <w:rPr>
      <w:rFonts w:eastAsiaTheme="minorHAnsi"/>
      <w:sz w:val="17"/>
    </w:rPr>
    <w:tblPr/>
    <w:tcPr>
      <w:vAlign w:val="center"/>
    </w:tcPr>
    <w:tblStylePr w:type="firstRow">
      <w:tblPr/>
      <w:tcPr>
        <w:tcBorders>
          <w:bottom w:val="single" w:sz="4" w:space="0" w:color="A9A9A9"/>
        </w:tcBorders>
        <w:shd w:val="clear" w:color="auto" w:fill="EBEBEB"/>
      </w:tcPr>
    </w:tblStylePr>
  </w:style>
  <w:style w:type="paragraph" w:customStyle="1" w:styleId="Source">
    <w:name w:val="Source"/>
    <w:basedOn w:val="CRUBodyText"/>
    <w:semiHidden/>
    <w:locked/>
    <w:rsid w:val="00375548"/>
    <w:pPr>
      <w:spacing w:after="0"/>
    </w:pPr>
    <w:rPr>
      <w:noProof/>
      <w:sz w:val="15"/>
      <w:szCs w:val="15"/>
    </w:rPr>
  </w:style>
  <w:style w:type="paragraph" w:customStyle="1" w:styleId="Storyboardtext">
    <w:name w:val="Storyboard text"/>
    <w:basedOn w:val="CRUBodyText"/>
    <w:autoRedefine/>
    <w:semiHidden/>
    <w:locked/>
    <w:rsid w:val="00997A2A"/>
    <w:pPr>
      <w:numPr>
        <w:numId w:val="2"/>
      </w:numPr>
      <w:spacing w:after="0" w:line="240" w:lineRule="auto"/>
    </w:pPr>
    <w:rPr>
      <w:szCs w:val="17"/>
    </w:rPr>
  </w:style>
  <w:style w:type="paragraph" w:customStyle="1" w:styleId="StoryboardSource">
    <w:name w:val="Storyboard Source"/>
    <w:basedOn w:val="CRUBodyText"/>
    <w:semiHidden/>
    <w:locked/>
    <w:rsid w:val="0087169B"/>
    <w:pPr>
      <w:spacing w:after="0" w:line="240" w:lineRule="auto"/>
    </w:pPr>
    <w:rPr>
      <w:sz w:val="15"/>
      <w:szCs w:val="15"/>
    </w:rPr>
  </w:style>
  <w:style w:type="paragraph" w:styleId="Header">
    <w:name w:val="header"/>
    <w:basedOn w:val="Normal"/>
    <w:link w:val="HeaderChar"/>
    <w:uiPriority w:val="99"/>
    <w:semiHidden/>
    <w:locked/>
    <w:rsid w:val="00840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110D"/>
    <w:rPr>
      <w:rFonts w:ascii="Times New Roman" w:eastAsia="SimSun" w:hAnsi="Times New Roman" w:cs="Times New Roman"/>
      <w:szCs w:val="24"/>
      <w:lang w:eastAsia="en-GB"/>
    </w:rPr>
  </w:style>
  <w:style w:type="paragraph" w:customStyle="1" w:styleId="CRUTablebodytext">
    <w:name w:val="CRU Table body text"/>
    <w:basedOn w:val="CRUBodyText"/>
    <w:next w:val="CRUBodyText"/>
    <w:link w:val="CRUTablebodytextChar"/>
    <w:semiHidden/>
    <w:qFormat/>
    <w:rsid w:val="00997A2A"/>
    <w:pPr>
      <w:spacing w:after="0" w:line="220" w:lineRule="exact"/>
    </w:pPr>
    <w:rPr>
      <w:color w:val="000000"/>
      <w:sz w:val="17"/>
      <w:szCs w:val="17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locked/>
    <w:rsid w:val="00EB07C3"/>
    <w:rPr>
      <w:color w:val="808080"/>
      <w:shd w:val="clear" w:color="auto" w:fill="E6E6E6"/>
    </w:rPr>
  </w:style>
  <w:style w:type="character" w:customStyle="1" w:styleId="CRUTablebodytextChar">
    <w:name w:val="CRU Table body text Char"/>
    <w:basedOn w:val="CRUBodyTextChar"/>
    <w:link w:val="CRUTablebodytext"/>
    <w:rsid w:val="00997A2A"/>
    <w:rPr>
      <w:rFonts w:cs="Arial"/>
      <w:color w:val="000000"/>
      <w:sz w:val="17"/>
      <w:szCs w:val="17"/>
      <w:lang w:val="en-US"/>
    </w:rPr>
  </w:style>
  <w:style w:type="paragraph" w:customStyle="1" w:styleId="DiagramFootnote">
    <w:name w:val="Diagram Footnote"/>
    <w:basedOn w:val="Normal"/>
    <w:semiHidden/>
    <w:locked/>
    <w:rsid w:val="00752D57"/>
    <w:pPr>
      <w:spacing w:after="0" w:line="180" w:lineRule="exact"/>
      <w:outlineLvl w:val="0"/>
    </w:pPr>
    <w:rPr>
      <w:rFonts w:ascii="Arial" w:eastAsia="Times New Roman" w:hAnsi="Arial" w:cs="Arial"/>
      <w:b/>
      <w:sz w:val="14"/>
      <w:szCs w:val="32"/>
    </w:rPr>
  </w:style>
  <w:style w:type="paragraph" w:styleId="TOC7">
    <w:name w:val="toc 7"/>
    <w:basedOn w:val="Normal"/>
    <w:next w:val="Normal"/>
    <w:autoRedefine/>
    <w:uiPriority w:val="39"/>
    <w:semiHidden/>
    <w:locked/>
    <w:rsid w:val="00C15C3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locked/>
    <w:rsid w:val="00C15C3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locked/>
    <w:rsid w:val="00C15C33"/>
    <w:pPr>
      <w:spacing w:after="100"/>
      <w:ind w:left="1760"/>
    </w:pPr>
  </w:style>
  <w:style w:type="paragraph" w:customStyle="1" w:styleId="CRUAnaylstnameformargingutter">
    <w:name w:val="CRU Anaylst name for margin gutter"/>
    <w:basedOn w:val="Normal"/>
    <w:next w:val="CRUBodyText"/>
    <w:semiHidden/>
    <w:locked/>
    <w:rsid w:val="00E80CAE"/>
    <w:pPr>
      <w:spacing w:line="300" w:lineRule="auto"/>
    </w:pPr>
    <w:rPr>
      <w:color w:val="C185F9" w:themeColor="accent3"/>
      <w:sz w:val="15"/>
      <w:szCs w:val="15"/>
    </w:rPr>
  </w:style>
  <w:style w:type="paragraph" w:customStyle="1" w:styleId="CRUAnalystMainnamedescription">
    <w:name w:val="CRU Analyst Main name&amp;description"/>
    <w:basedOn w:val="CRUBodyText"/>
    <w:semiHidden/>
    <w:locked/>
    <w:rsid w:val="00C96CD2"/>
    <w:pPr>
      <w:ind w:left="1560"/>
    </w:pPr>
    <w:rPr>
      <w:noProof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locked/>
    <w:rsid w:val="00092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16C"/>
    <w:rPr>
      <w:rFonts w:ascii="Tahoma" w:hAnsi="Tahoma" w:cs="Tahoma"/>
      <w:color w:val="747474" w:themeColor="background2" w:themeShade="80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locked/>
    <w:rsid w:val="002227C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locked/>
    <w:rsid w:val="002227C7"/>
    <w:rPr>
      <w:color w:val="009BDC"/>
      <w:u w:val="single"/>
    </w:rPr>
  </w:style>
  <w:style w:type="paragraph" w:customStyle="1" w:styleId="CONTENTSHEADING">
    <w:name w:val="CONTENTS HEADING"/>
    <w:basedOn w:val="Normal"/>
    <w:link w:val="CONTENTSHEADINGChar"/>
    <w:semiHidden/>
    <w:qFormat/>
    <w:locked/>
    <w:rsid w:val="008A47D5"/>
    <w:pPr>
      <w:spacing w:before="240" w:after="200" w:line="260" w:lineRule="exact"/>
      <w:ind w:left="284" w:hanging="284"/>
      <w:outlineLvl w:val="0"/>
    </w:pPr>
    <w:rPr>
      <w:caps/>
      <w:color w:val="C185F9" w:themeColor="accent3"/>
      <w:spacing w:val="20"/>
      <w:sz w:val="20"/>
      <w:szCs w:val="20"/>
    </w:rPr>
  </w:style>
  <w:style w:type="paragraph" w:customStyle="1" w:styleId="ContentsListofTablesheading">
    <w:name w:val="Contents/List of Tables heading"/>
    <w:basedOn w:val="Normal"/>
    <w:link w:val="ContentsListofTablesheadingChar"/>
    <w:semiHidden/>
    <w:locked/>
    <w:rsid w:val="008A47D5"/>
    <w:pPr>
      <w:spacing w:before="240" w:after="200" w:line="260" w:lineRule="exact"/>
      <w:ind w:left="284" w:hanging="284"/>
      <w:outlineLvl w:val="0"/>
    </w:pPr>
    <w:rPr>
      <w:caps/>
      <w:color w:val="C185F9" w:themeColor="accent3"/>
      <w:spacing w:val="20"/>
      <w:sz w:val="20"/>
      <w:szCs w:val="20"/>
    </w:rPr>
  </w:style>
  <w:style w:type="character" w:customStyle="1" w:styleId="CONTENTSHEADINGChar">
    <w:name w:val="CONTENTS HEADING Char"/>
    <w:basedOn w:val="DefaultParagraphFont"/>
    <w:link w:val="CONTENTSHEADING"/>
    <w:semiHidden/>
    <w:rsid w:val="008A47D5"/>
    <w:rPr>
      <w:rFonts w:ascii="Arial" w:hAnsi="Arial"/>
      <w:caps/>
      <w:color w:val="C185F9" w:themeColor="accent3"/>
      <w:spacing w:val="20"/>
      <w:sz w:val="20"/>
      <w:szCs w:val="20"/>
    </w:rPr>
  </w:style>
  <w:style w:type="character" w:customStyle="1" w:styleId="ContentsListofTablesheadingChar">
    <w:name w:val="Contents/List of Tables heading Char"/>
    <w:basedOn w:val="DefaultParagraphFont"/>
    <w:link w:val="ContentsListofTablesheading"/>
    <w:semiHidden/>
    <w:rsid w:val="008A47D5"/>
    <w:rPr>
      <w:caps/>
      <w:color w:val="C185F9" w:themeColor="accent3"/>
      <w:spacing w:val="20"/>
      <w:sz w:val="20"/>
      <w:szCs w:val="20"/>
    </w:rPr>
  </w:style>
  <w:style w:type="paragraph" w:customStyle="1" w:styleId="DisclaimerTextCRU">
    <w:name w:val="Disclaimer Text_CRU"/>
    <w:basedOn w:val="Normal"/>
    <w:uiPriority w:val="8"/>
    <w:semiHidden/>
    <w:locked/>
    <w:rsid w:val="009A25D0"/>
    <w:pPr>
      <w:spacing w:after="120" w:line="300" w:lineRule="exact"/>
    </w:pPr>
    <w:rPr>
      <w:color w:val="000E25" w:themeColor="text1"/>
      <w:sz w:val="16"/>
      <w:lang w:val="en-GB"/>
    </w:rPr>
  </w:style>
  <w:style w:type="paragraph" w:customStyle="1" w:styleId="AddressCRU">
    <w:name w:val="Address_CRU"/>
    <w:basedOn w:val="Normal"/>
    <w:uiPriority w:val="8"/>
    <w:semiHidden/>
    <w:locked/>
    <w:rsid w:val="009A25D0"/>
    <w:pPr>
      <w:spacing w:after="120" w:line="320" w:lineRule="exact"/>
      <w:contextualSpacing/>
      <w:jc w:val="left"/>
    </w:pPr>
    <w:rPr>
      <w:b/>
      <w:color w:val="000E25" w:themeColor="text1"/>
      <w:sz w:val="20"/>
      <w:lang w:val="en-GB"/>
    </w:rPr>
  </w:style>
  <w:style w:type="paragraph" w:customStyle="1" w:styleId="FPRefCRU">
    <w:name w:val="FP_Ref_CRU"/>
    <w:basedOn w:val="Normal"/>
    <w:uiPriority w:val="8"/>
    <w:semiHidden/>
    <w:locked/>
    <w:rsid w:val="009A25D0"/>
    <w:pPr>
      <w:spacing w:after="0" w:line="240" w:lineRule="auto"/>
      <w:jc w:val="left"/>
    </w:pPr>
    <w:rPr>
      <w:color w:val="auto"/>
      <w:lang w:val="en-GB"/>
    </w:rPr>
  </w:style>
  <w:style w:type="character" w:styleId="PlaceholderText">
    <w:name w:val="Placeholder Text"/>
    <w:basedOn w:val="DefaultParagraphFont"/>
    <w:uiPriority w:val="99"/>
    <w:semiHidden/>
    <w:locked/>
    <w:rsid w:val="001354A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locked/>
    <w:rsid w:val="00D179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179E8"/>
    <w:rPr>
      <w:color w:val="747474" w:themeColor="background2" w:themeShade="8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locked/>
    <w:rsid w:val="00D179E8"/>
    <w:rPr>
      <w:vertAlign w:val="superscript"/>
    </w:rPr>
  </w:style>
  <w:style w:type="paragraph" w:customStyle="1" w:styleId="BodyTextLevelOneCRU">
    <w:name w:val="Body Text Level One_CRU"/>
    <w:basedOn w:val="Normal"/>
    <w:uiPriority w:val="8"/>
    <w:semiHidden/>
    <w:rsid w:val="009A25D0"/>
    <w:pPr>
      <w:spacing w:before="120" w:after="120" w:line="336" w:lineRule="auto"/>
      <w:ind w:left="1644" w:hanging="1644"/>
    </w:pPr>
    <w:rPr>
      <w:rFonts w:eastAsiaTheme="minorHAnsi"/>
      <w:color w:val="000E25" w:themeColor="text1"/>
    </w:rPr>
  </w:style>
  <w:style w:type="paragraph" w:customStyle="1" w:styleId="BodyTextLevelTwoCRU">
    <w:name w:val="Body Text Level Two_CRU"/>
    <w:basedOn w:val="Normal"/>
    <w:uiPriority w:val="8"/>
    <w:semiHidden/>
    <w:rsid w:val="009A25D0"/>
    <w:pPr>
      <w:spacing w:before="120" w:after="120" w:line="336" w:lineRule="auto"/>
      <w:ind w:left="1644" w:hanging="1644"/>
    </w:pPr>
    <w:rPr>
      <w:rFonts w:eastAsiaTheme="minorHAnsi"/>
      <w:color w:val="000E25" w:themeColor="text1"/>
    </w:rPr>
  </w:style>
  <w:style w:type="character" w:styleId="CommentReference">
    <w:name w:val="annotation reference"/>
    <w:basedOn w:val="DefaultParagraphFont"/>
    <w:uiPriority w:val="99"/>
    <w:semiHidden/>
    <w:locked/>
    <w:rsid w:val="002E52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2E52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52F3"/>
    <w:rPr>
      <w:color w:val="747474" w:themeColor="background2" w:themeShade="8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2E52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52F3"/>
    <w:rPr>
      <w:b/>
      <w:bCs/>
      <w:color w:val="747474" w:themeColor="background2" w:themeShade="80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AF7382"/>
    <w:pPr>
      <w:spacing w:after="0" w:line="240" w:lineRule="auto"/>
    </w:pPr>
  </w:style>
  <w:style w:type="character" w:styleId="Mention">
    <w:name w:val="Mention"/>
    <w:basedOn w:val="DefaultParagraphFont"/>
    <w:uiPriority w:val="99"/>
    <w:semiHidden/>
    <w:locked/>
    <w:rsid w:val="00AF7382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locked/>
    <w:rsid w:val="005C4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leGridLight">
    <w:name w:val="Grid Table Light"/>
    <w:basedOn w:val="TableNormal"/>
    <w:uiPriority w:val="40"/>
    <w:locked/>
    <w:rsid w:val="006168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locked/>
    <w:rsid w:val="006168B4"/>
    <w:pPr>
      <w:spacing w:after="0" w:line="240" w:lineRule="auto"/>
    </w:pPr>
    <w:tblPr>
      <w:tblStyleRowBandSize w:val="1"/>
      <w:tblStyleColBandSize w:val="1"/>
      <w:tblBorders>
        <w:top w:val="single" w:sz="4" w:space="0" w:color="116AFF" w:themeColor="text1" w:themeTint="80"/>
        <w:bottom w:val="single" w:sz="4" w:space="0" w:color="116A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116A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116A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116AFF" w:themeColor="text1" w:themeTint="80"/>
          <w:right w:val="single" w:sz="4" w:space="0" w:color="116AFF" w:themeColor="text1" w:themeTint="80"/>
        </w:tcBorders>
      </w:tcPr>
    </w:tblStylePr>
    <w:tblStylePr w:type="band2Vert">
      <w:tblPr/>
      <w:tcPr>
        <w:tcBorders>
          <w:left w:val="single" w:sz="4" w:space="0" w:color="116AFF" w:themeColor="text1" w:themeTint="80"/>
          <w:right w:val="single" w:sz="4" w:space="0" w:color="116AFF" w:themeColor="text1" w:themeTint="80"/>
        </w:tcBorders>
      </w:tcPr>
    </w:tblStylePr>
    <w:tblStylePr w:type="band1Horz">
      <w:tblPr/>
      <w:tcPr>
        <w:tcBorders>
          <w:top w:val="single" w:sz="4" w:space="0" w:color="116AFF" w:themeColor="text1" w:themeTint="80"/>
          <w:bottom w:val="single" w:sz="4" w:space="0" w:color="116AFF" w:themeColor="text1" w:themeTint="80"/>
        </w:tcBorders>
      </w:tcPr>
    </w:tblStylePr>
  </w:style>
  <w:style w:type="paragraph" w:customStyle="1" w:styleId="ChartNormalCRU">
    <w:name w:val="Chart Normal_CRU"/>
    <w:basedOn w:val="Normal"/>
    <w:uiPriority w:val="8"/>
    <w:semiHidden/>
    <w:rsid w:val="009A25D0"/>
    <w:pPr>
      <w:spacing w:after="0" w:line="240" w:lineRule="auto"/>
      <w:jc w:val="left"/>
    </w:pPr>
    <w:rPr>
      <w:color w:val="000E25" w:themeColor="text1"/>
      <w:lang w:val="en-GB"/>
    </w:rPr>
  </w:style>
  <w:style w:type="paragraph" w:customStyle="1" w:styleId="ChartTitleCRU">
    <w:name w:val="Chart Title_CRU"/>
    <w:basedOn w:val="Normal"/>
    <w:uiPriority w:val="8"/>
    <w:semiHidden/>
    <w:rsid w:val="009A25D0"/>
    <w:pPr>
      <w:spacing w:before="120" w:after="60" w:line="240" w:lineRule="exact"/>
      <w:jc w:val="left"/>
    </w:pPr>
    <w:rPr>
      <w:b/>
      <w:color w:val="000E25" w:themeColor="text1"/>
      <w:sz w:val="20"/>
      <w:lang w:val="en-GB"/>
    </w:rPr>
  </w:style>
  <w:style w:type="paragraph" w:customStyle="1" w:styleId="ChartSourceCRU">
    <w:name w:val="Chart Source_CRU"/>
    <w:basedOn w:val="Normal"/>
    <w:uiPriority w:val="8"/>
    <w:semiHidden/>
    <w:rsid w:val="009A25D0"/>
    <w:pPr>
      <w:spacing w:before="120" w:after="60" w:line="180" w:lineRule="exact"/>
      <w:jc w:val="left"/>
    </w:pPr>
    <w:rPr>
      <w:color w:val="000E25" w:themeColor="text1"/>
      <w:sz w:val="16"/>
      <w:lang w:val="en-GB"/>
    </w:rPr>
  </w:style>
  <w:style w:type="paragraph" w:customStyle="1" w:styleId="TBTitleCRU">
    <w:name w:val="TB_Title_CRU"/>
    <w:basedOn w:val="Normal"/>
    <w:uiPriority w:val="8"/>
    <w:semiHidden/>
    <w:rsid w:val="009A25D0"/>
    <w:pPr>
      <w:spacing w:before="120" w:after="60" w:line="280" w:lineRule="exact"/>
      <w:jc w:val="left"/>
    </w:pPr>
    <w:rPr>
      <w:b/>
      <w:color w:val="000E25" w:themeColor="text1"/>
      <w:sz w:val="20"/>
      <w:lang w:val="en-GB"/>
    </w:rPr>
  </w:style>
  <w:style w:type="paragraph" w:customStyle="1" w:styleId="TBRowHeadingCRU">
    <w:name w:val="TB_Row Heading_CRU"/>
    <w:basedOn w:val="Normal"/>
    <w:uiPriority w:val="8"/>
    <w:semiHidden/>
    <w:rsid w:val="009A25D0"/>
    <w:pPr>
      <w:pBdr>
        <w:top w:val="single" w:sz="4" w:space="1" w:color="A9A9A9"/>
      </w:pBdr>
      <w:spacing w:after="0" w:line="240" w:lineRule="exact"/>
      <w:jc w:val="left"/>
    </w:pPr>
    <w:rPr>
      <w:b/>
      <w:color w:val="000E25" w:themeColor="text1"/>
      <w:sz w:val="17"/>
      <w:lang w:val="en-GB"/>
    </w:rPr>
  </w:style>
  <w:style w:type="paragraph" w:customStyle="1" w:styleId="TBTextCRU">
    <w:name w:val="TB_Text_CRU"/>
    <w:basedOn w:val="Normal"/>
    <w:uiPriority w:val="8"/>
    <w:semiHidden/>
    <w:rsid w:val="009A25D0"/>
    <w:pPr>
      <w:pBdr>
        <w:top w:val="single" w:sz="4" w:space="1" w:color="A9A9A9"/>
      </w:pBdr>
      <w:spacing w:after="0" w:line="240" w:lineRule="exact"/>
      <w:jc w:val="left"/>
    </w:pPr>
    <w:rPr>
      <w:color w:val="000E25" w:themeColor="text1"/>
      <w:sz w:val="17"/>
      <w:lang w:val="en-GB"/>
    </w:rPr>
  </w:style>
  <w:style w:type="paragraph" w:customStyle="1" w:styleId="TBSourceCRU">
    <w:name w:val="TB_Source_CRU"/>
    <w:basedOn w:val="Normal"/>
    <w:uiPriority w:val="8"/>
    <w:semiHidden/>
    <w:rsid w:val="009A25D0"/>
    <w:pPr>
      <w:pBdr>
        <w:top w:val="single" w:sz="6" w:space="1" w:color="00519E"/>
      </w:pBdr>
      <w:spacing w:before="120" w:after="60" w:line="240" w:lineRule="auto"/>
      <w:jc w:val="left"/>
    </w:pPr>
    <w:rPr>
      <w:color w:val="000E25" w:themeColor="text1"/>
      <w:sz w:val="16"/>
      <w:lang w:val="en-GB"/>
    </w:rPr>
  </w:style>
  <w:style w:type="paragraph" w:customStyle="1" w:styleId="Default">
    <w:name w:val="Default"/>
    <w:semiHidden/>
    <w:rsid w:val="006112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AU"/>
    </w:rPr>
  </w:style>
  <w:style w:type="character" w:customStyle="1" w:styleId="CaptionChar">
    <w:name w:val="Caption Char"/>
    <w:basedOn w:val="CRUBodyTextChar"/>
    <w:link w:val="Caption"/>
    <w:rsid w:val="0033295E"/>
    <w:rPr>
      <w:rFonts w:cs="Arial"/>
      <w:color w:val="3A3A3A" w:themeColor="background2" w:themeShade="40"/>
      <w:szCs w:val="18"/>
      <w:lang w:val="en-US"/>
    </w:rPr>
  </w:style>
  <w:style w:type="numbering" w:styleId="1ai">
    <w:name w:val="Outline List 1"/>
    <w:basedOn w:val="NoList"/>
    <w:uiPriority w:val="8"/>
    <w:unhideWhenUsed/>
    <w:locked/>
    <w:rsid w:val="00EC1B1B"/>
    <w:pPr>
      <w:numPr>
        <w:numId w:val="3"/>
      </w:numPr>
    </w:pPr>
  </w:style>
  <w:style w:type="character" w:styleId="Emphasis">
    <w:name w:val="Emphasis"/>
    <w:basedOn w:val="DefaultParagraphFont"/>
    <w:uiPriority w:val="20"/>
    <w:qFormat/>
    <w:locked/>
    <w:rsid w:val="00126887"/>
    <w:rPr>
      <w:i/>
      <w:iCs/>
      <w:color w:val="auto"/>
    </w:rPr>
  </w:style>
  <w:style w:type="table" w:styleId="GridTable1Light-Accent3">
    <w:name w:val="Grid Table 1 Light Accent 3"/>
    <w:basedOn w:val="TableNormal"/>
    <w:uiPriority w:val="46"/>
    <w:locked/>
    <w:rsid w:val="00EC1B1B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E5CEFC" w:themeColor="accent3" w:themeTint="66"/>
        <w:left w:val="single" w:sz="4" w:space="0" w:color="E5CEFC" w:themeColor="accent3" w:themeTint="66"/>
        <w:bottom w:val="single" w:sz="4" w:space="0" w:color="E5CEFC" w:themeColor="accent3" w:themeTint="66"/>
        <w:right w:val="single" w:sz="4" w:space="0" w:color="E5CEFC" w:themeColor="accent3" w:themeTint="66"/>
        <w:insideH w:val="single" w:sz="4" w:space="0" w:color="E5CEFC" w:themeColor="accent3" w:themeTint="66"/>
        <w:insideV w:val="single" w:sz="4" w:space="0" w:color="E5CEF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9B5F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B5F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Bullet2">
    <w:name w:val="List Bullet 2"/>
    <w:basedOn w:val="Normal"/>
    <w:uiPriority w:val="8"/>
    <w:semiHidden/>
    <w:locked/>
    <w:rsid w:val="00EC1B1B"/>
    <w:pPr>
      <w:numPr>
        <w:numId w:val="4"/>
      </w:numPr>
      <w:spacing w:after="0" w:line="240" w:lineRule="auto"/>
      <w:contextualSpacing/>
    </w:pPr>
    <w:rPr>
      <w:color w:val="0E2841" w:themeColor="text2"/>
    </w:rPr>
  </w:style>
  <w:style w:type="paragraph" w:customStyle="1" w:styleId="SummaryCRU">
    <w:name w:val="Summary_CRU"/>
    <w:basedOn w:val="Normal"/>
    <w:uiPriority w:val="5"/>
    <w:semiHidden/>
    <w:rsid w:val="009A25D0"/>
    <w:pPr>
      <w:spacing w:before="120" w:after="120" w:line="288" w:lineRule="auto"/>
    </w:pPr>
    <w:rPr>
      <w:b/>
      <w:color w:val="30A4FD" w:themeColor="accent1"/>
      <w:lang w:val="en-GB"/>
    </w:rPr>
  </w:style>
  <w:style w:type="character" w:customStyle="1" w:styleId="ListParagraphChar">
    <w:name w:val="List Paragraph Char"/>
    <w:aliases w:val="Bullets Char"/>
    <w:basedOn w:val="DefaultParagraphFont"/>
    <w:link w:val="ListParagraph"/>
    <w:uiPriority w:val="34"/>
    <w:rsid w:val="00792453"/>
    <w:rPr>
      <w:color w:val="3A3A3A" w:themeColor="background2" w:themeShade="40"/>
      <w:lang w:val="en-US"/>
    </w:rPr>
  </w:style>
  <w:style w:type="table" w:styleId="PlainTable1">
    <w:name w:val="Plain Table 1"/>
    <w:basedOn w:val="TableNormal"/>
    <w:uiPriority w:val="41"/>
    <w:locked/>
    <w:rsid w:val="002508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">
    <w:name w:val="No List1"/>
    <w:next w:val="NoList"/>
    <w:uiPriority w:val="99"/>
    <w:semiHidden/>
    <w:unhideWhenUsed/>
    <w:rsid w:val="00995D84"/>
  </w:style>
  <w:style w:type="numbering" w:customStyle="1" w:styleId="Listsforboxes1">
    <w:name w:val="Lists for boxes1"/>
    <w:uiPriority w:val="99"/>
    <w:locked/>
    <w:rsid w:val="00995D84"/>
    <w:pPr>
      <w:numPr>
        <w:numId w:val="1"/>
      </w:numPr>
    </w:pPr>
  </w:style>
  <w:style w:type="table" w:customStyle="1" w:styleId="TableGrid1">
    <w:name w:val="Table Grid1"/>
    <w:basedOn w:val="TableNormal"/>
    <w:next w:val="TableGrid"/>
    <w:uiPriority w:val="59"/>
    <w:rsid w:val="00995D84"/>
    <w:pPr>
      <w:spacing w:before="40" w:after="40" w:line="240" w:lineRule="auto"/>
    </w:pPr>
    <w:rPr>
      <w:rFonts w:eastAsiaTheme="minorHAnsi"/>
      <w:sz w:val="17"/>
    </w:rPr>
    <w:tblPr/>
    <w:tcPr>
      <w:shd w:val="clear" w:color="auto" w:fill="auto"/>
    </w:tcPr>
  </w:style>
  <w:style w:type="table" w:customStyle="1" w:styleId="TableGridLight1">
    <w:name w:val="Table Grid Light1"/>
    <w:basedOn w:val="TableNormal"/>
    <w:next w:val="TableGridLight"/>
    <w:uiPriority w:val="40"/>
    <w:rsid w:val="00995D84"/>
    <w:pPr>
      <w:spacing w:after="0" w:line="240" w:lineRule="auto"/>
    </w:pPr>
    <w:rPr>
      <w:rFonts w:eastAsia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locked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4188FF" w:themeColor="text1" w:themeTint="66"/>
        <w:left w:val="single" w:sz="4" w:space="0" w:color="4188FF" w:themeColor="text1" w:themeTint="66"/>
        <w:bottom w:val="single" w:sz="4" w:space="0" w:color="4188FF" w:themeColor="text1" w:themeTint="66"/>
        <w:right w:val="single" w:sz="4" w:space="0" w:color="4188FF" w:themeColor="text1" w:themeTint="66"/>
        <w:insideH w:val="single" w:sz="4" w:space="0" w:color="4188FF" w:themeColor="text1" w:themeTint="66"/>
        <w:insideV w:val="single" w:sz="4" w:space="0" w:color="4188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55E2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55E2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11">
    <w:name w:val="Plain Table 11"/>
    <w:basedOn w:val="TableNormal"/>
    <w:next w:val="PlainTable1"/>
    <w:uiPriority w:val="41"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">
    <w:name w:val="Table Grid11"/>
    <w:basedOn w:val="TableNormal"/>
    <w:next w:val="TableGrid"/>
    <w:uiPriority w:val="39"/>
    <w:rsid w:val="00995D84"/>
    <w:pPr>
      <w:spacing w:after="0" w:line="240" w:lineRule="auto"/>
    </w:pPr>
    <w:rPr>
      <w:rFonts w:ascii="Calibri" w:eastAsiaTheme="minorHAns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Style11"/>
    <w:basedOn w:val="TableNormal"/>
    <w:uiPriority w:val="99"/>
    <w:rsid w:val="00995D84"/>
    <w:pPr>
      <w:spacing w:before="20" w:after="20" w:line="240" w:lineRule="auto"/>
    </w:pPr>
    <w:rPr>
      <w:rFonts w:eastAsiaTheme="minorHAnsi"/>
      <w:sz w:val="17"/>
    </w:rPr>
    <w:tblPr/>
    <w:tcPr>
      <w:vAlign w:val="center"/>
    </w:tcPr>
    <w:tblStylePr w:type="firstRow">
      <w:tblPr/>
      <w:tcPr>
        <w:tcBorders>
          <w:bottom w:val="single" w:sz="4" w:space="0" w:color="A9A9A9"/>
        </w:tcBorders>
        <w:shd w:val="clear" w:color="auto" w:fill="EBEBEB"/>
      </w:tcPr>
    </w:tblStylePr>
  </w:style>
  <w:style w:type="paragraph" w:styleId="TOCHeading">
    <w:name w:val="TOC Heading"/>
    <w:basedOn w:val="Heading1"/>
    <w:next w:val="Normal"/>
    <w:uiPriority w:val="39"/>
    <w:semiHidden/>
    <w:locked/>
    <w:rsid w:val="00126887"/>
    <w:pPr>
      <w:outlineLvl w:val="9"/>
    </w:pPr>
  </w:style>
  <w:style w:type="table" w:customStyle="1" w:styleId="PlainTable21">
    <w:name w:val="Plain Table 21"/>
    <w:basedOn w:val="TableNormal"/>
    <w:next w:val="PlainTable2"/>
    <w:uiPriority w:val="42"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116AFF" w:themeColor="text1" w:themeTint="80"/>
        <w:bottom w:val="single" w:sz="4" w:space="0" w:color="116A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116A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116A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116AFF" w:themeColor="text1" w:themeTint="80"/>
          <w:right w:val="single" w:sz="4" w:space="0" w:color="116AFF" w:themeColor="text1" w:themeTint="80"/>
        </w:tcBorders>
      </w:tcPr>
    </w:tblStylePr>
    <w:tblStylePr w:type="band2Vert">
      <w:tblPr/>
      <w:tcPr>
        <w:tcBorders>
          <w:left w:val="single" w:sz="4" w:space="0" w:color="116AFF" w:themeColor="text1" w:themeTint="80"/>
          <w:right w:val="single" w:sz="4" w:space="0" w:color="116AFF" w:themeColor="text1" w:themeTint="80"/>
        </w:tcBorders>
      </w:tcPr>
    </w:tblStylePr>
    <w:tblStylePr w:type="band1Horz">
      <w:tblPr/>
      <w:tcPr>
        <w:tcBorders>
          <w:top w:val="single" w:sz="4" w:space="0" w:color="116AFF" w:themeColor="text1" w:themeTint="80"/>
          <w:bottom w:val="single" w:sz="4" w:space="0" w:color="116AFF" w:themeColor="text1" w:themeTint="80"/>
        </w:tcBorders>
      </w:tcPr>
    </w:tblStylePr>
  </w:style>
  <w:style w:type="paragraph" w:styleId="EndnoteText">
    <w:name w:val="endnote text"/>
    <w:basedOn w:val="Normal"/>
    <w:link w:val="EndnoteTextChar"/>
    <w:uiPriority w:val="99"/>
    <w:semiHidden/>
    <w:locked/>
    <w:rsid w:val="00995D84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5D84"/>
    <w:rPr>
      <w:rFonts w:eastAsiaTheme="minorHAnsi"/>
      <w:color w:val="747474" w:themeColor="background2" w:themeShade="80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locked/>
    <w:rsid w:val="00995D84"/>
    <w:rPr>
      <w:vertAlign w:val="superscript"/>
    </w:rPr>
  </w:style>
  <w:style w:type="table" w:styleId="PlainTable3">
    <w:name w:val="Plain Table 3"/>
    <w:basedOn w:val="TableNormal"/>
    <w:uiPriority w:val="43"/>
    <w:locked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116A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116A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111">
    <w:name w:val="Plain Table 111"/>
    <w:basedOn w:val="TableNormal"/>
    <w:next w:val="PlainTable1"/>
    <w:uiPriority w:val="41"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1Light-Accent2">
    <w:name w:val="Grid Table 1 Light Accent 2"/>
    <w:basedOn w:val="TableNormal"/>
    <w:uiPriority w:val="46"/>
    <w:locked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B765E5" w:themeColor="accent2" w:themeTint="66"/>
        <w:left w:val="single" w:sz="4" w:space="0" w:color="B765E5" w:themeColor="accent2" w:themeTint="66"/>
        <w:bottom w:val="single" w:sz="4" w:space="0" w:color="B765E5" w:themeColor="accent2" w:themeTint="66"/>
        <w:right w:val="single" w:sz="4" w:space="0" w:color="B765E5" w:themeColor="accent2" w:themeTint="66"/>
        <w:insideH w:val="single" w:sz="4" w:space="0" w:color="B765E5" w:themeColor="accent2" w:themeTint="66"/>
        <w:insideV w:val="single" w:sz="4" w:space="0" w:color="B765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122C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22C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Bullet5">
    <w:name w:val="List Bullet 5"/>
    <w:basedOn w:val="Normal"/>
    <w:semiHidden/>
    <w:locked/>
    <w:rsid w:val="00995D84"/>
    <w:pPr>
      <w:numPr>
        <w:numId w:val="5"/>
      </w:numPr>
      <w:spacing w:after="0" w:line="260" w:lineRule="atLeast"/>
    </w:pPr>
    <w:rPr>
      <w:sz w:val="20"/>
      <w:szCs w:val="20"/>
    </w:rPr>
  </w:style>
  <w:style w:type="paragraph" w:styleId="BodyText">
    <w:name w:val="Body Text"/>
    <w:basedOn w:val="Normal"/>
    <w:link w:val="BodyTextChar"/>
    <w:semiHidden/>
    <w:locked/>
    <w:rsid w:val="00995D84"/>
    <w:pPr>
      <w:spacing w:before="120" w:after="60" w:line="260" w:lineRule="atLeast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995D84"/>
    <w:rPr>
      <w:color w:val="747474" w:themeColor="background2" w:themeShade="80"/>
      <w:sz w:val="20"/>
      <w:szCs w:val="20"/>
      <w:lang w:val="en-US"/>
    </w:rPr>
  </w:style>
  <w:style w:type="table" w:customStyle="1" w:styleId="ERMTablestyle">
    <w:name w:val="ERM Table style"/>
    <w:basedOn w:val="TableNormal"/>
    <w:uiPriority w:val="99"/>
    <w:rsid w:val="00995D84"/>
    <w:pPr>
      <w:spacing w:after="0" w:line="240" w:lineRule="auto"/>
    </w:pPr>
    <w:rPr>
      <w:sz w:val="18"/>
      <w:szCs w:val="18"/>
      <w:lang w:eastAsia="zh-CN"/>
    </w:rPr>
    <w:tblPr>
      <w:tblBorders>
        <w:top w:val="single" w:sz="2" w:space="0" w:color="E8E8E8" w:themeColor="background2"/>
        <w:bottom w:val="single" w:sz="2" w:space="0" w:color="E8E8E8" w:themeColor="background2"/>
        <w:insideH w:val="single" w:sz="2" w:space="0" w:color="E8E8E8" w:themeColor="background2"/>
        <w:insideV w:val="single" w:sz="2" w:space="0" w:color="E8E8E8" w:themeColor="background2"/>
      </w:tblBorders>
      <w:tblCellMar>
        <w:top w:w="28" w:type="dxa"/>
        <w:left w:w="113" w:type="dxa"/>
        <w:bottom w:w="57" w:type="dxa"/>
        <w:right w:w="113" w:type="dxa"/>
      </w:tblCellMar>
    </w:tblPr>
    <w:tblStylePr w:type="firstRow">
      <w:rPr>
        <w:b w:val="0"/>
        <w:color w:val="0E2841" w:themeColor="text2"/>
      </w:rPr>
      <w:tblPr/>
      <w:tcPr>
        <w:tcBorders>
          <w:top w:val="single" w:sz="8" w:space="0" w:color="0E2841" w:themeColor="text2"/>
          <w:bottom w:val="single" w:sz="8" w:space="0" w:color="0E2841" w:themeColor="text2"/>
        </w:tcBorders>
      </w:tcPr>
    </w:tblStylePr>
  </w:style>
  <w:style w:type="table" w:styleId="PlainTable5">
    <w:name w:val="Plain Table 5"/>
    <w:basedOn w:val="TableNormal"/>
    <w:uiPriority w:val="45"/>
    <w:locked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6A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6A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6A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6A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3">
    <w:name w:val="List Table 1 Light Accent 3"/>
    <w:basedOn w:val="TableNormal"/>
    <w:uiPriority w:val="46"/>
    <w:locked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B5F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B5F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6FD" w:themeFill="accent3" w:themeFillTint="33"/>
      </w:tcPr>
    </w:tblStylePr>
    <w:tblStylePr w:type="band1Horz">
      <w:tblPr/>
      <w:tcPr>
        <w:shd w:val="clear" w:color="auto" w:fill="F2E6FD" w:themeFill="accent3" w:themeFillTint="33"/>
      </w:tcPr>
    </w:tblStylePr>
  </w:style>
  <w:style w:type="table" w:styleId="ListTable1Light-Accent2">
    <w:name w:val="List Table 1 Light Accent 2"/>
    <w:basedOn w:val="TableNormal"/>
    <w:uiPriority w:val="46"/>
    <w:locked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22C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22C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B2F2" w:themeFill="accent2" w:themeFillTint="33"/>
      </w:tcPr>
    </w:tblStylePr>
    <w:tblStylePr w:type="band1Horz">
      <w:tblPr/>
      <w:tcPr>
        <w:shd w:val="clear" w:color="auto" w:fill="DBB2F2" w:themeFill="accent2" w:themeFillTint="33"/>
      </w:tcPr>
    </w:tblStylePr>
  </w:style>
  <w:style w:type="table" w:styleId="ListTable1Light">
    <w:name w:val="List Table 1 Light"/>
    <w:basedOn w:val="TableNormal"/>
    <w:uiPriority w:val="46"/>
    <w:locked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55E2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55E2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C3FF" w:themeFill="text1" w:themeFillTint="33"/>
      </w:tcPr>
    </w:tblStylePr>
    <w:tblStylePr w:type="band1Horz">
      <w:tblPr/>
      <w:tcPr>
        <w:shd w:val="clear" w:color="auto" w:fill="A0C3FF" w:themeFill="text1" w:themeFillTint="33"/>
      </w:tcPr>
    </w:tblStylePr>
  </w:style>
  <w:style w:type="table" w:styleId="ListTable3-Accent2">
    <w:name w:val="List Table 3 Accent 2"/>
    <w:basedOn w:val="TableNormal"/>
    <w:uiPriority w:val="48"/>
    <w:locked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260936" w:themeColor="accent2"/>
        <w:left w:val="single" w:sz="4" w:space="0" w:color="260936" w:themeColor="accent2"/>
        <w:bottom w:val="single" w:sz="4" w:space="0" w:color="260936" w:themeColor="accent2"/>
        <w:right w:val="single" w:sz="4" w:space="0" w:color="26093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0936" w:themeFill="accent2"/>
      </w:tcPr>
    </w:tblStylePr>
    <w:tblStylePr w:type="lastRow">
      <w:rPr>
        <w:b/>
        <w:bCs/>
      </w:rPr>
      <w:tblPr/>
      <w:tcPr>
        <w:tcBorders>
          <w:top w:val="double" w:sz="4" w:space="0" w:color="26093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0936" w:themeColor="accent2"/>
          <w:right w:val="single" w:sz="4" w:space="0" w:color="260936" w:themeColor="accent2"/>
        </w:tcBorders>
      </w:tcPr>
    </w:tblStylePr>
    <w:tblStylePr w:type="band1Horz">
      <w:tblPr/>
      <w:tcPr>
        <w:tcBorders>
          <w:top w:val="single" w:sz="4" w:space="0" w:color="260936" w:themeColor="accent2"/>
          <w:bottom w:val="single" w:sz="4" w:space="0" w:color="26093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0936" w:themeColor="accent2"/>
          <w:left w:val="nil"/>
        </w:tcBorders>
      </w:tcPr>
    </w:tblStylePr>
    <w:tblStylePr w:type="swCell">
      <w:tblPr/>
      <w:tcPr>
        <w:tcBorders>
          <w:top w:val="double" w:sz="4" w:space="0" w:color="260936" w:themeColor="accent2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locked/>
    <w:rsid w:val="00995D84"/>
    <w:pPr>
      <w:spacing w:after="0" w:line="240" w:lineRule="auto"/>
    </w:pPr>
    <w:rPr>
      <w:rFonts w:eastAsiaTheme="minorHAnsi"/>
      <w:color w:val="000E25" w:themeColor="text1"/>
    </w:rPr>
    <w:tblPr>
      <w:tblStyleRowBandSize w:val="1"/>
      <w:tblStyleColBandSize w:val="1"/>
      <w:tblBorders>
        <w:top w:val="single" w:sz="4" w:space="0" w:color="000E25" w:themeColor="text1"/>
        <w:bottom w:val="single" w:sz="4" w:space="0" w:color="000E25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E25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E25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C3FF" w:themeFill="text1" w:themeFillTint="33"/>
      </w:tcPr>
    </w:tblStylePr>
    <w:tblStylePr w:type="band1Horz">
      <w:tblPr/>
      <w:tcPr>
        <w:shd w:val="clear" w:color="auto" w:fill="A0C3FF" w:themeFill="text1" w:themeFillTint="33"/>
      </w:tcPr>
    </w:tblStylePr>
  </w:style>
  <w:style w:type="table" w:styleId="GridTable2-Accent2">
    <w:name w:val="Grid Table 2 Accent 2"/>
    <w:basedOn w:val="TableNormal"/>
    <w:uiPriority w:val="47"/>
    <w:locked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2" w:space="0" w:color="9122CF" w:themeColor="accent2" w:themeTint="99"/>
        <w:bottom w:val="single" w:sz="2" w:space="0" w:color="9122CF" w:themeColor="accent2" w:themeTint="99"/>
        <w:insideH w:val="single" w:sz="2" w:space="0" w:color="9122CF" w:themeColor="accent2" w:themeTint="99"/>
        <w:insideV w:val="single" w:sz="2" w:space="0" w:color="9122C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22C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22C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B2F2" w:themeFill="accent2" w:themeFillTint="33"/>
      </w:tcPr>
    </w:tblStylePr>
    <w:tblStylePr w:type="band1Horz">
      <w:tblPr/>
      <w:tcPr>
        <w:shd w:val="clear" w:color="auto" w:fill="DBB2F2" w:themeFill="accent2" w:themeFillTint="33"/>
      </w:tcPr>
    </w:tblStylePr>
  </w:style>
  <w:style w:type="table" w:styleId="ListTable1Light-Accent1">
    <w:name w:val="List Table 1 Light Accent 1"/>
    <w:basedOn w:val="TableNormal"/>
    <w:uiPriority w:val="46"/>
    <w:locked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2C8F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2C8F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FE" w:themeFill="accent1" w:themeFillTint="33"/>
      </w:tcPr>
    </w:tblStylePr>
    <w:tblStylePr w:type="band1Horz">
      <w:tblPr/>
      <w:tcPr>
        <w:shd w:val="clear" w:color="auto" w:fill="D5ECFE" w:themeFill="accent1" w:themeFillTint="33"/>
      </w:tcPr>
    </w:tblStylePr>
  </w:style>
  <w:style w:type="table" w:styleId="ListTable1Light-Accent4">
    <w:name w:val="List Table 1 Light Accent 4"/>
    <w:basedOn w:val="TableNormal"/>
    <w:uiPriority w:val="46"/>
    <w:locked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FA6D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FA6D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1F3" w:themeFill="accent4" w:themeFillTint="33"/>
      </w:tcPr>
    </w:tblStylePr>
    <w:tblStylePr w:type="band1Horz">
      <w:tblPr/>
      <w:tcPr>
        <w:shd w:val="clear" w:color="auto" w:fill="F9E1F3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locked/>
    <w:rsid w:val="00995D84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A9A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9A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E1" w:themeFill="accent5" w:themeFillTint="33"/>
      </w:tcPr>
    </w:tblStylePr>
    <w:tblStylePr w:type="band1Horz">
      <w:tblPr/>
      <w:tcPr>
        <w:shd w:val="clear" w:color="auto" w:fill="FCE2E1" w:themeFill="accent5" w:themeFillTint="33"/>
      </w:tcPr>
    </w:tblStylePr>
  </w:style>
  <w:style w:type="character" w:customStyle="1" w:styleId="Heading7Char">
    <w:name w:val="Heading 7 Char"/>
    <w:basedOn w:val="DefaultParagraphFont"/>
    <w:link w:val="Heading7"/>
    <w:uiPriority w:val="9"/>
    <w:semiHidden/>
    <w:rsid w:val="00126887"/>
    <w:rPr>
      <w:rFonts w:asciiTheme="majorHAnsi" w:eastAsiaTheme="majorEastAsia" w:hAnsiTheme="majorHAnsi" w:cstheme="majorBidi"/>
      <w:i/>
      <w:iCs/>
      <w:color w:val="747474" w:themeColor="background2" w:themeShade="80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887"/>
    <w:rPr>
      <w:color w:val="00286B" w:themeColor="text1" w:themeTint="D9"/>
      <w:sz w:val="21"/>
      <w:szCs w:val="21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887"/>
    <w:rPr>
      <w:rFonts w:asciiTheme="majorHAnsi" w:eastAsiaTheme="majorEastAsia" w:hAnsiTheme="majorHAnsi" w:cstheme="majorBidi"/>
      <w:i/>
      <w:iCs/>
      <w:color w:val="00286B" w:themeColor="text1" w:themeTint="D9"/>
      <w:sz w:val="21"/>
      <w:szCs w:val="21"/>
      <w:lang w:val="en-AU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locked/>
    <w:rsid w:val="00126887"/>
    <w:pPr>
      <w:pBdr>
        <w:top w:val="single" w:sz="4" w:space="10" w:color="003A9B" w:themeColor="text1" w:themeTint="BF"/>
        <w:bottom w:val="single" w:sz="4" w:space="10" w:color="003A9B" w:themeColor="text1" w:themeTint="BF"/>
      </w:pBdr>
      <w:spacing w:before="360" w:after="360"/>
      <w:ind w:left="864" w:right="864"/>
      <w:jc w:val="center"/>
    </w:pPr>
    <w:rPr>
      <w:i/>
      <w:iCs/>
      <w:color w:val="003A9B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887"/>
    <w:rPr>
      <w:i/>
      <w:iCs/>
      <w:color w:val="003A9B" w:themeColor="text1" w:themeTint="BF"/>
      <w:lang w:val="en-US"/>
    </w:rPr>
  </w:style>
  <w:style w:type="character" w:styleId="IntenseEmphasis">
    <w:name w:val="Intense Emphasis"/>
    <w:basedOn w:val="DefaultParagraphFont"/>
    <w:uiPriority w:val="21"/>
    <w:semiHidden/>
    <w:locked/>
    <w:rsid w:val="00126887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semiHidden/>
    <w:locked/>
    <w:rsid w:val="00126887"/>
    <w:rPr>
      <w:smallCaps/>
      <w:color w:val="003A9B" w:themeColor="text1" w:themeTint="BF"/>
    </w:rPr>
  </w:style>
  <w:style w:type="character" w:styleId="IntenseReference">
    <w:name w:val="Intense Reference"/>
    <w:basedOn w:val="DefaultParagraphFont"/>
    <w:uiPriority w:val="32"/>
    <w:semiHidden/>
    <w:locked/>
    <w:rsid w:val="00126887"/>
    <w:rPr>
      <w:b/>
      <w:bCs/>
      <w:smallCaps/>
      <w:color w:val="003A9B" w:themeColor="text1" w:themeTint="BF"/>
      <w:spacing w:val="5"/>
    </w:rPr>
  </w:style>
  <w:style w:type="table" w:styleId="GridTable1Light-Accent6">
    <w:name w:val="Grid Table 1 Light Accent 6"/>
    <w:basedOn w:val="TableNormal"/>
    <w:uiPriority w:val="46"/>
    <w:locked/>
    <w:rsid w:val="00E966A2"/>
    <w:pPr>
      <w:spacing w:after="0" w:line="240" w:lineRule="auto"/>
    </w:pPr>
    <w:tblPr>
      <w:tblStyleRowBandSize w:val="1"/>
      <w:tblStyleColBandSize w:val="1"/>
      <w:tblBorders>
        <w:top w:val="single" w:sz="4" w:space="0" w:color="B4E2DE" w:themeColor="accent6" w:themeTint="66"/>
        <w:left w:val="single" w:sz="4" w:space="0" w:color="B4E2DE" w:themeColor="accent6" w:themeTint="66"/>
        <w:bottom w:val="single" w:sz="4" w:space="0" w:color="B4E2DE" w:themeColor="accent6" w:themeTint="66"/>
        <w:right w:val="single" w:sz="4" w:space="0" w:color="B4E2DE" w:themeColor="accent6" w:themeTint="66"/>
        <w:insideH w:val="single" w:sz="4" w:space="0" w:color="B4E2DE" w:themeColor="accent6" w:themeTint="66"/>
        <w:insideV w:val="single" w:sz="4" w:space="0" w:color="B4E2DE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ED3C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D3C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4">
    <w:name w:val="Plain Table 4"/>
    <w:basedOn w:val="TableNormal"/>
    <w:uiPriority w:val="44"/>
    <w:locked/>
    <w:rsid w:val="000618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">
    <w:name w:val="Grid Table 4"/>
    <w:basedOn w:val="TableNormal"/>
    <w:uiPriority w:val="49"/>
    <w:locked/>
    <w:rsid w:val="00C4541E"/>
    <w:pPr>
      <w:spacing w:after="0" w:line="240" w:lineRule="auto"/>
    </w:pPr>
    <w:tblPr>
      <w:tblStyleRowBandSize w:val="1"/>
      <w:tblStyleColBandSize w:val="1"/>
      <w:tblBorders>
        <w:top w:val="single" w:sz="4" w:space="0" w:color="0055E2" w:themeColor="text1" w:themeTint="99"/>
        <w:left w:val="single" w:sz="4" w:space="0" w:color="0055E2" w:themeColor="text1" w:themeTint="99"/>
        <w:bottom w:val="single" w:sz="4" w:space="0" w:color="0055E2" w:themeColor="text1" w:themeTint="99"/>
        <w:right w:val="single" w:sz="4" w:space="0" w:color="0055E2" w:themeColor="text1" w:themeTint="99"/>
        <w:insideH w:val="single" w:sz="4" w:space="0" w:color="0055E2" w:themeColor="text1" w:themeTint="99"/>
        <w:insideV w:val="single" w:sz="4" w:space="0" w:color="0055E2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E25" w:themeColor="text1"/>
          <w:left w:val="single" w:sz="4" w:space="0" w:color="000E25" w:themeColor="text1"/>
          <w:bottom w:val="single" w:sz="4" w:space="0" w:color="000E25" w:themeColor="text1"/>
          <w:right w:val="single" w:sz="4" w:space="0" w:color="000E25" w:themeColor="text1"/>
          <w:insideH w:val="nil"/>
          <w:insideV w:val="nil"/>
        </w:tcBorders>
        <w:shd w:val="clear" w:color="auto" w:fill="000E25" w:themeFill="text1"/>
      </w:tcPr>
    </w:tblStylePr>
    <w:tblStylePr w:type="lastRow">
      <w:rPr>
        <w:b/>
        <w:bCs/>
      </w:rPr>
      <w:tblPr/>
      <w:tcPr>
        <w:tcBorders>
          <w:top w:val="double" w:sz="4" w:space="0" w:color="000E25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C3FF" w:themeFill="text1" w:themeFillTint="33"/>
      </w:tcPr>
    </w:tblStylePr>
    <w:tblStylePr w:type="band1Horz">
      <w:tblPr/>
      <w:tcPr>
        <w:shd w:val="clear" w:color="auto" w:fill="A0C3FF" w:themeFill="text1" w:themeFillTint="33"/>
      </w:tcPr>
    </w:tblStylePr>
  </w:style>
  <w:style w:type="table" w:styleId="GridTable2-Accent4">
    <w:name w:val="Grid Table 2 Accent 4"/>
    <w:basedOn w:val="TableNormal"/>
    <w:uiPriority w:val="47"/>
    <w:locked/>
    <w:rsid w:val="005535D8"/>
    <w:pPr>
      <w:spacing w:after="0" w:line="240" w:lineRule="auto"/>
    </w:pPr>
    <w:tblPr>
      <w:tblStyleRowBandSize w:val="1"/>
      <w:tblStyleColBandSize w:val="1"/>
      <w:tblBorders>
        <w:top w:val="single" w:sz="2" w:space="0" w:color="EFA6DD" w:themeColor="accent4" w:themeTint="99"/>
        <w:bottom w:val="single" w:sz="2" w:space="0" w:color="EFA6DD" w:themeColor="accent4" w:themeTint="99"/>
        <w:insideH w:val="single" w:sz="2" w:space="0" w:color="EFA6DD" w:themeColor="accent4" w:themeTint="99"/>
        <w:insideV w:val="single" w:sz="2" w:space="0" w:color="EFA6D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FA6D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FA6D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1F3" w:themeFill="accent4" w:themeFillTint="33"/>
      </w:tcPr>
    </w:tblStylePr>
    <w:tblStylePr w:type="band1Horz">
      <w:tblPr/>
      <w:tcPr>
        <w:shd w:val="clear" w:color="auto" w:fill="F9E1F3" w:themeFill="accent4" w:themeFillTint="33"/>
      </w:tcPr>
    </w:tblStylePr>
  </w:style>
  <w:style w:type="table" w:styleId="GridTable1Light-Accent1">
    <w:name w:val="Grid Table 1 Light Accent 1"/>
    <w:basedOn w:val="TableNormal"/>
    <w:uiPriority w:val="46"/>
    <w:locked/>
    <w:rsid w:val="00EF7399"/>
    <w:pPr>
      <w:spacing w:after="0" w:line="240" w:lineRule="auto"/>
    </w:pPr>
    <w:tblPr>
      <w:tblStyleRowBandSize w:val="1"/>
      <w:tblStyleColBandSize w:val="1"/>
      <w:tblBorders>
        <w:top w:val="single" w:sz="4" w:space="0" w:color="ACDAFE" w:themeColor="accent1" w:themeTint="66"/>
        <w:left w:val="single" w:sz="4" w:space="0" w:color="ACDAFE" w:themeColor="accent1" w:themeTint="66"/>
        <w:bottom w:val="single" w:sz="4" w:space="0" w:color="ACDAFE" w:themeColor="accent1" w:themeTint="66"/>
        <w:right w:val="single" w:sz="4" w:space="0" w:color="ACDAFE" w:themeColor="accent1" w:themeTint="66"/>
        <w:insideH w:val="single" w:sz="4" w:space="0" w:color="ACDAFE" w:themeColor="accent1" w:themeTint="66"/>
        <w:insideV w:val="single" w:sz="4" w:space="0" w:color="ACDAF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2C8F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2C8F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RUSummaryKeyTakeaways">
    <w:name w:val="CRU Summary Key Takeaways"/>
    <w:basedOn w:val="ListParagraph"/>
    <w:next w:val="CRUBodyText"/>
    <w:link w:val="CRUSummaryKeyTakeawaysChar"/>
    <w:qFormat/>
    <w:rsid w:val="009A25D0"/>
    <w:pPr>
      <w:numPr>
        <w:numId w:val="6"/>
      </w:numPr>
      <w:spacing w:after="20"/>
      <w:ind w:left="340" w:hanging="340"/>
      <w:contextualSpacing w:val="0"/>
    </w:pPr>
    <w:rPr>
      <w:color w:val="000E25" w:themeColor="text1"/>
    </w:rPr>
  </w:style>
  <w:style w:type="character" w:customStyle="1" w:styleId="CRUSummaryKeyTakeawaysChar">
    <w:name w:val="CRU Summary Key Takeaways Char"/>
    <w:basedOn w:val="ListParagraphChar"/>
    <w:link w:val="CRUSummaryKeyTakeaways"/>
    <w:rsid w:val="009A25D0"/>
    <w:rPr>
      <w:color w:val="000E25" w:themeColor="text1"/>
      <w:lang w:val="en-AU"/>
    </w:rPr>
  </w:style>
  <w:style w:type="paragraph" w:customStyle="1" w:styleId="ChartTitleCRU0">
    <w:name w:val="Chart Title CRU"/>
    <w:basedOn w:val="ChartTitleCRU"/>
    <w:link w:val="ChartTitleCRUChar"/>
    <w:autoRedefine/>
    <w:semiHidden/>
    <w:rsid w:val="005D6989"/>
    <w:pPr>
      <w:spacing w:before="360" w:after="120"/>
    </w:pPr>
    <w:rPr>
      <w:rFonts w:ascii="Arial" w:eastAsia="SimSun" w:hAnsi="Arial" w:cs="Arial"/>
      <w:b w:val="0"/>
      <w:szCs w:val="20"/>
    </w:rPr>
  </w:style>
  <w:style w:type="character" w:customStyle="1" w:styleId="ChartTitleCRUChar">
    <w:name w:val="Chart Title CRU Char"/>
    <w:basedOn w:val="CaptionChar"/>
    <w:link w:val="ChartTitleCRU0"/>
    <w:rsid w:val="005D6989"/>
    <w:rPr>
      <w:rFonts w:ascii="Arial" w:eastAsia="SimSun" w:hAnsi="Arial" w:cs="Arial"/>
      <w:color w:val="000E25" w:themeColor="text1"/>
      <w:sz w:val="20"/>
      <w:szCs w:val="20"/>
      <w:lang w:val="en-US"/>
    </w:rPr>
  </w:style>
  <w:style w:type="paragraph" w:customStyle="1" w:styleId="CRUReportBodyText">
    <w:name w:val="CRU Report Body Text"/>
    <w:basedOn w:val="Normal"/>
    <w:link w:val="CRUReportBodyTextChar"/>
    <w:semiHidden/>
    <w:rsid w:val="007B5AB4"/>
    <w:pPr>
      <w:spacing w:before="200" w:after="120" w:line="260" w:lineRule="atLeast"/>
    </w:pPr>
    <w:rPr>
      <w:rFonts w:ascii="Arial" w:eastAsiaTheme="minorHAnsi" w:hAnsi="Arial" w:cs="Arial"/>
      <w:color w:val="4B4B4B"/>
      <w:sz w:val="21"/>
      <w:szCs w:val="21"/>
      <w:lang w:val="en-GB"/>
    </w:rPr>
  </w:style>
  <w:style w:type="character" w:customStyle="1" w:styleId="CRUReportBodyTextChar">
    <w:name w:val="CRU Report Body Text Char"/>
    <w:basedOn w:val="DefaultParagraphFont"/>
    <w:link w:val="CRUReportBodyText"/>
    <w:qFormat/>
    <w:rsid w:val="007B5AB4"/>
    <w:rPr>
      <w:rFonts w:ascii="Arial" w:eastAsiaTheme="minorHAnsi" w:hAnsi="Arial" w:cs="Arial"/>
      <w:color w:val="4B4B4B"/>
      <w:sz w:val="21"/>
      <w:szCs w:val="21"/>
    </w:rPr>
  </w:style>
  <w:style w:type="paragraph" w:customStyle="1" w:styleId="CRUSubheadingnonumber">
    <w:name w:val="CRU Subheading no number"/>
    <w:basedOn w:val="Normal"/>
    <w:next w:val="CRUReportBodyText"/>
    <w:qFormat/>
    <w:rsid w:val="0033295E"/>
    <w:pPr>
      <w:spacing w:before="240"/>
    </w:pPr>
  </w:style>
  <w:style w:type="paragraph" w:styleId="TOC2">
    <w:name w:val="toc 2"/>
    <w:basedOn w:val="Normal"/>
    <w:next w:val="Normal"/>
    <w:uiPriority w:val="39"/>
    <w:rsid w:val="000A754D"/>
    <w:pPr>
      <w:spacing w:after="0" w:line="300" w:lineRule="exact"/>
      <w:ind w:left="284"/>
      <w:jc w:val="left"/>
    </w:pPr>
    <w:rPr>
      <w:noProof/>
      <w:color w:val="4B4B4B"/>
      <w:sz w:val="18"/>
      <w:lang w:val="en-GB" w:eastAsia="en-GB"/>
    </w:rPr>
  </w:style>
  <w:style w:type="paragraph" w:styleId="TOC3">
    <w:name w:val="toc 3"/>
    <w:basedOn w:val="Normal"/>
    <w:next w:val="Normal"/>
    <w:uiPriority w:val="39"/>
    <w:rsid w:val="00DF2750"/>
    <w:pPr>
      <w:tabs>
        <w:tab w:val="left" w:pos="652"/>
        <w:tab w:val="right" w:leader="underscore" w:pos="8494"/>
      </w:tabs>
      <w:spacing w:after="0" w:line="300" w:lineRule="exact"/>
      <w:ind w:left="284" w:firstLine="113"/>
      <w:jc w:val="left"/>
    </w:pPr>
    <w:rPr>
      <w:rFonts w:ascii="Arial" w:hAnsi="Arial"/>
      <w:color w:val="4B4B4B"/>
      <w:sz w:val="18"/>
      <w:szCs w:val="21"/>
      <w:lang w:val="en-GB"/>
    </w:rPr>
  </w:style>
  <w:style w:type="paragraph" w:styleId="TOC4">
    <w:name w:val="toc 4"/>
    <w:basedOn w:val="Normal"/>
    <w:next w:val="Normal"/>
    <w:uiPriority w:val="39"/>
    <w:semiHidden/>
    <w:locked/>
    <w:rsid w:val="00DF2750"/>
    <w:pPr>
      <w:tabs>
        <w:tab w:val="right" w:leader="underscore" w:pos="8494"/>
      </w:tabs>
      <w:spacing w:after="0" w:line="300" w:lineRule="exact"/>
      <w:ind w:left="284" w:firstLine="142"/>
      <w:jc w:val="left"/>
    </w:pPr>
    <w:rPr>
      <w:rFonts w:ascii="Arial" w:hAnsi="Arial"/>
      <w:color w:val="4B4B4B"/>
      <w:sz w:val="18"/>
      <w:szCs w:val="21"/>
      <w:lang w:val="en-GB"/>
    </w:rPr>
  </w:style>
  <w:style w:type="paragraph" w:styleId="Subtitle">
    <w:name w:val="Subtitle"/>
    <w:aliases w:val="Chart Header"/>
    <w:basedOn w:val="Normal"/>
    <w:next w:val="Normal"/>
    <w:link w:val="SubtitleChar"/>
    <w:uiPriority w:val="11"/>
    <w:semiHidden/>
    <w:locked/>
    <w:rsid w:val="00DF2750"/>
    <w:pPr>
      <w:numPr>
        <w:ilvl w:val="1"/>
      </w:numPr>
      <w:spacing w:before="120" w:after="120" w:line="240" w:lineRule="auto"/>
      <w:jc w:val="left"/>
    </w:pPr>
    <w:rPr>
      <w:rFonts w:ascii="Arial" w:eastAsiaTheme="majorEastAsia" w:hAnsi="Arial" w:cstheme="majorBidi"/>
      <w:iCs/>
      <w:color w:val="00519E"/>
      <w:spacing w:val="15"/>
      <w:sz w:val="24"/>
      <w:szCs w:val="21"/>
      <w:lang w:val="en-GB"/>
    </w:rPr>
  </w:style>
  <w:style w:type="character" w:customStyle="1" w:styleId="SubtitleChar">
    <w:name w:val="Subtitle Char"/>
    <w:aliases w:val="Chart Header Char"/>
    <w:basedOn w:val="DefaultParagraphFont"/>
    <w:link w:val="Subtitle"/>
    <w:uiPriority w:val="11"/>
    <w:rsid w:val="00DF2750"/>
    <w:rPr>
      <w:rFonts w:ascii="Arial" w:eastAsiaTheme="majorEastAsia" w:hAnsi="Arial" w:cstheme="majorBidi"/>
      <w:iCs/>
      <w:color w:val="00519E"/>
      <w:spacing w:val="15"/>
      <w:sz w:val="24"/>
      <w:szCs w:val="21"/>
    </w:rPr>
  </w:style>
  <w:style w:type="paragraph" w:customStyle="1" w:styleId="CRUstoryboardtext">
    <w:name w:val="CRU storyboard text"/>
    <w:basedOn w:val="CRUReportBodyText"/>
    <w:semiHidden/>
    <w:rsid w:val="00DF2750"/>
    <w:pPr>
      <w:spacing w:before="60" w:after="60" w:line="240" w:lineRule="auto"/>
      <w:ind w:left="360" w:right="142" w:hanging="360"/>
    </w:pPr>
    <w:rPr>
      <w:rFonts w:eastAsiaTheme="minorEastAsia"/>
      <w:sz w:val="17"/>
      <w:szCs w:val="17"/>
      <w:lang w:val="en-US"/>
    </w:rPr>
  </w:style>
  <w:style w:type="paragraph" w:styleId="Title">
    <w:name w:val="Title"/>
    <w:aliases w:val="CRU Ref:"/>
    <w:basedOn w:val="Footer"/>
    <w:next w:val="Normal"/>
    <w:link w:val="TitleChar"/>
    <w:locked/>
    <w:rsid w:val="00960747"/>
    <w:pPr>
      <w:jc w:val="left"/>
    </w:pPr>
    <w:rPr>
      <w:rFonts w:asciiTheme="minorHAnsi" w:hAnsiTheme="minorHAnsi" w:cstheme="minorHAnsi"/>
      <w:color w:val="FFFFFF" w:themeColor="background1"/>
      <w:sz w:val="16"/>
      <w:szCs w:val="28"/>
    </w:rPr>
  </w:style>
  <w:style w:type="character" w:customStyle="1" w:styleId="TitleChar">
    <w:name w:val="Title Char"/>
    <w:aliases w:val="CRU Ref: Char"/>
    <w:basedOn w:val="DefaultParagraphFont"/>
    <w:link w:val="Title"/>
    <w:rsid w:val="00DF2750"/>
    <w:rPr>
      <w:rFonts w:cstheme="minorHAnsi"/>
      <w:color w:val="FFFFFF" w:themeColor="background1"/>
      <w:sz w:val="16"/>
      <w:szCs w:val="28"/>
      <w:lang w:val="en-US"/>
    </w:rPr>
  </w:style>
  <w:style w:type="paragraph" w:customStyle="1" w:styleId="CRUStoryboardheadline">
    <w:name w:val="CRU Storyboard headline"/>
    <w:basedOn w:val="Heading3"/>
    <w:link w:val="CRUStoryboardheadlineChar"/>
    <w:semiHidden/>
    <w:rsid w:val="00DF2750"/>
    <w:pPr>
      <w:keepNext w:val="0"/>
      <w:keepLines w:val="0"/>
      <w:spacing w:before="0" w:line="400" w:lineRule="exact"/>
      <w:jc w:val="left"/>
    </w:pPr>
    <w:rPr>
      <w:rFonts w:ascii="Arial" w:hAnsi="Arial" w:cs="Arial"/>
      <w:color w:val="C185F9" w:themeColor="accent3"/>
      <w:sz w:val="32"/>
    </w:rPr>
  </w:style>
  <w:style w:type="character" w:customStyle="1" w:styleId="CRUStoryboardheadlineChar">
    <w:name w:val="CRU Storyboard headline Char"/>
    <w:basedOn w:val="Heading3Char"/>
    <w:link w:val="CRUStoryboardheadline"/>
    <w:rsid w:val="00DF2750"/>
    <w:rPr>
      <w:rFonts w:ascii="Arial" w:eastAsiaTheme="majorEastAsia" w:hAnsi="Arial" w:cs="Arial"/>
      <w:color w:val="C185F9" w:themeColor="accent3"/>
      <w:sz w:val="32"/>
      <w:szCs w:val="24"/>
      <w:lang w:val="en-US"/>
    </w:rPr>
  </w:style>
  <w:style w:type="paragraph" w:customStyle="1" w:styleId="msonormal0">
    <w:name w:val="msonormal"/>
    <w:basedOn w:val="Normal"/>
    <w:semiHidden/>
    <w:locked/>
    <w:rsid w:val="00DF275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paragraph" w:customStyle="1" w:styleId="NormalCRU">
    <w:name w:val="Normal_CRU"/>
    <w:uiPriority w:val="8"/>
    <w:semiHidden/>
    <w:locked/>
    <w:rsid w:val="00DF2750"/>
    <w:pPr>
      <w:spacing w:after="0" w:line="240" w:lineRule="auto"/>
    </w:pPr>
    <w:rPr>
      <w:rFonts w:ascii="Arial" w:hAnsi="Arial"/>
      <w:color w:val="000E25" w:themeColor="text1"/>
    </w:rPr>
  </w:style>
  <w:style w:type="table" w:customStyle="1" w:styleId="Style15">
    <w:name w:val="Style15"/>
    <w:basedOn w:val="TableNormal"/>
    <w:uiPriority w:val="99"/>
    <w:rsid w:val="00DF2750"/>
    <w:pPr>
      <w:spacing w:before="20" w:after="20" w:line="240" w:lineRule="auto"/>
    </w:pPr>
    <w:rPr>
      <w:rFonts w:ascii="Arial" w:eastAsia="SimHei" w:hAnsi="Arial" w:cs="Arial"/>
      <w:sz w:val="17"/>
      <w:szCs w:val="21"/>
    </w:rPr>
    <w:tblPr/>
    <w:tcPr>
      <w:vAlign w:val="center"/>
    </w:tcPr>
    <w:tblStylePr w:type="firstRow">
      <w:tblPr/>
      <w:tcPr>
        <w:tcBorders>
          <w:bottom w:val="single" w:sz="4" w:space="0" w:color="A9A9A9"/>
        </w:tcBorders>
        <w:shd w:val="clear" w:color="auto" w:fill="EBEBEB"/>
      </w:tcPr>
    </w:tblStylePr>
  </w:style>
  <w:style w:type="table" w:customStyle="1" w:styleId="Style14">
    <w:name w:val="Style14"/>
    <w:basedOn w:val="TableNormal"/>
    <w:uiPriority w:val="99"/>
    <w:rsid w:val="00DF2750"/>
    <w:pPr>
      <w:spacing w:before="20" w:after="20" w:line="240" w:lineRule="auto"/>
    </w:pPr>
    <w:rPr>
      <w:rFonts w:ascii="Arial" w:eastAsia="SimHei" w:hAnsi="Arial" w:cs="Arial"/>
      <w:sz w:val="17"/>
      <w:szCs w:val="21"/>
    </w:rPr>
    <w:tblPr/>
    <w:tcPr>
      <w:vAlign w:val="center"/>
    </w:tcPr>
    <w:tblStylePr w:type="firstRow">
      <w:tblPr/>
      <w:tcPr>
        <w:tcBorders>
          <w:bottom w:val="single" w:sz="4" w:space="0" w:color="A9A9A9"/>
        </w:tcBorders>
        <w:shd w:val="clear" w:color="auto" w:fill="EBEBEB"/>
      </w:tcPr>
    </w:tblStylePr>
  </w:style>
  <w:style w:type="paragraph" w:customStyle="1" w:styleId="CRUbulletpoints">
    <w:name w:val="CRU bullet points"/>
    <w:basedOn w:val="ListParagraph"/>
    <w:link w:val="CRUbulletpointsChar"/>
    <w:semiHidden/>
    <w:rsid w:val="00DC5ACC"/>
    <w:pPr>
      <w:numPr>
        <w:numId w:val="7"/>
      </w:numPr>
      <w:spacing w:before="240" w:after="200" w:line="260" w:lineRule="atLeast"/>
      <w:contextualSpacing w:val="0"/>
      <w:jc w:val="both"/>
    </w:pPr>
    <w:rPr>
      <w:lang w:eastAsia="zh-CN"/>
    </w:rPr>
  </w:style>
  <w:style w:type="character" w:customStyle="1" w:styleId="CRUbulletpointsChar">
    <w:name w:val="CRU bullet points Char"/>
    <w:basedOn w:val="ListParagraphChar"/>
    <w:link w:val="CRUbulletpoints"/>
    <w:semiHidden/>
    <w:rsid w:val="00DC5ACC"/>
    <w:rPr>
      <w:color w:val="3A3A3A" w:themeColor="background2" w:themeShade="40"/>
      <w:lang w:val="en-AU" w:eastAsia="zh-CN"/>
    </w:rPr>
  </w:style>
  <w:style w:type="paragraph" w:customStyle="1" w:styleId="CRUSubheading11">
    <w:name w:val="CRU Subheading 1.1."/>
    <w:basedOn w:val="Heading2"/>
    <w:next w:val="CRUBodyText"/>
    <w:qFormat/>
    <w:rsid w:val="00192343"/>
    <w:pPr>
      <w:numPr>
        <w:ilvl w:val="1"/>
        <w:numId w:val="8"/>
      </w:numPr>
      <w:spacing w:before="240" w:after="240"/>
      <w:ind w:left="578" w:hanging="578"/>
    </w:pPr>
    <w:rPr>
      <w:b/>
      <w:color w:val="9D1710" w:themeColor="accent5" w:themeShade="80"/>
      <w:sz w:val="24"/>
    </w:rPr>
  </w:style>
  <w:style w:type="paragraph" w:customStyle="1" w:styleId="CRUSubheading111">
    <w:name w:val="CRU Subheading 1.1.1."/>
    <w:basedOn w:val="Heading3"/>
    <w:next w:val="CRUBodyText"/>
    <w:qFormat/>
    <w:rsid w:val="00192343"/>
    <w:pPr>
      <w:numPr>
        <w:ilvl w:val="2"/>
        <w:numId w:val="8"/>
      </w:numPr>
      <w:spacing w:before="240" w:after="240"/>
    </w:pPr>
    <w:rPr>
      <w:color w:val="9D1710" w:themeColor="accent5" w:themeShade="80"/>
    </w:rPr>
  </w:style>
  <w:style w:type="paragraph" w:customStyle="1" w:styleId="CRUSubheading1">
    <w:name w:val="CRU Subheading 1."/>
    <w:basedOn w:val="Heading1"/>
    <w:next w:val="CRUBodyText"/>
    <w:qFormat/>
    <w:rsid w:val="003C3127"/>
    <w:pPr>
      <w:numPr>
        <w:numId w:val="8"/>
      </w:numPr>
      <w:spacing w:after="240"/>
      <w:ind w:left="357" w:hanging="357"/>
    </w:pPr>
    <w:rPr>
      <w:b/>
      <w:color w:val="9D1710" w:themeColor="accent5" w:themeShade="80"/>
    </w:rPr>
  </w:style>
  <w:style w:type="paragraph" w:customStyle="1" w:styleId="Preparedfor">
    <w:name w:val="Prepared for:"/>
    <w:basedOn w:val="Normal"/>
    <w:next w:val="CRUReportBodyText"/>
    <w:rsid w:val="008A2EF0"/>
    <w:rPr>
      <w:color w:val="FFFFFF" w:themeColor="background1"/>
      <w:sz w:val="36"/>
      <w:szCs w:val="36"/>
    </w:rPr>
  </w:style>
  <w:style w:type="paragraph" w:customStyle="1" w:styleId="Phasetitle">
    <w:name w:val="Phase title"/>
    <w:basedOn w:val="CRUTitle"/>
    <w:next w:val="CRUReportBodyText"/>
    <w:link w:val="PhasetitleChar"/>
    <w:qFormat/>
    <w:rsid w:val="0042002C"/>
  </w:style>
  <w:style w:type="character" w:customStyle="1" w:styleId="CRUTitleChar">
    <w:name w:val="CRU Title Char"/>
    <w:basedOn w:val="CRUBodyTextChar"/>
    <w:link w:val="CRUTitle"/>
    <w:rsid w:val="0042002C"/>
    <w:rPr>
      <w:rFonts w:cs="Arial"/>
      <w:b/>
      <w:bCs/>
      <w:color w:val="000E25" w:themeColor="text1"/>
      <w:sz w:val="60"/>
      <w:szCs w:val="60"/>
      <w:lang w:val="en-US"/>
    </w:rPr>
  </w:style>
  <w:style w:type="character" w:customStyle="1" w:styleId="PhasetitleChar">
    <w:name w:val="Phase title Char"/>
    <w:basedOn w:val="CRUTitleChar"/>
    <w:link w:val="Phasetitle"/>
    <w:rsid w:val="0042002C"/>
    <w:rPr>
      <w:rFonts w:cs="Arial"/>
      <w:b/>
      <w:bCs/>
      <w:color w:val="000E25" w:themeColor="text1"/>
      <w:sz w:val="60"/>
      <w:szCs w:val="60"/>
      <w:lang w:val="en-US"/>
    </w:rPr>
  </w:style>
  <w:style w:type="table" w:styleId="ListTable3">
    <w:name w:val="List Table 3"/>
    <w:basedOn w:val="TableNormal"/>
    <w:uiPriority w:val="48"/>
    <w:locked/>
    <w:rsid w:val="00F65E94"/>
    <w:pPr>
      <w:spacing w:after="0" w:line="240" w:lineRule="auto"/>
    </w:pPr>
    <w:tblPr>
      <w:tblStyleRowBandSize w:val="1"/>
      <w:tblStyleColBandSize w:val="1"/>
      <w:tblBorders>
        <w:top w:val="single" w:sz="4" w:space="0" w:color="000E25" w:themeColor="text1"/>
        <w:left w:val="single" w:sz="4" w:space="0" w:color="000E25" w:themeColor="text1"/>
        <w:bottom w:val="single" w:sz="4" w:space="0" w:color="000E25" w:themeColor="text1"/>
        <w:right w:val="single" w:sz="4" w:space="0" w:color="000E25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E25" w:themeFill="text1"/>
      </w:tcPr>
    </w:tblStylePr>
    <w:tblStylePr w:type="lastRow">
      <w:rPr>
        <w:b/>
        <w:bCs/>
      </w:rPr>
      <w:tblPr/>
      <w:tcPr>
        <w:tcBorders>
          <w:top w:val="double" w:sz="4" w:space="0" w:color="000E25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E25" w:themeColor="text1"/>
          <w:right w:val="single" w:sz="4" w:space="0" w:color="000E25" w:themeColor="text1"/>
        </w:tcBorders>
      </w:tcPr>
    </w:tblStylePr>
    <w:tblStylePr w:type="band1Horz">
      <w:tblPr/>
      <w:tcPr>
        <w:tcBorders>
          <w:top w:val="single" w:sz="4" w:space="0" w:color="000E25" w:themeColor="text1"/>
          <w:bottom w:val="single" w:sz="4" w:space="0" w:color="000E25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E25" w:themeColor="text1"/>
          <w:left w:val="nil"/>
        </w:tcBorders>
      </w:tcPr>
    </w:tblStylePr>
    <w:tblStylePr w:type="swCell">
      <w:tblPr/>
      <w:tcPr>
        <w:tcBorders>
          <w:top w:val="double" w:sz="4" w:space="0" w:color="000E25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769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143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288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294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43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4333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2775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2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6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19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0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895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0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76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09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792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56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9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2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532907">
          <w:marLeft w:val="59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490">
          <w:marLeft w:val="59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6473">
          <w:marLeft w:val="59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1232">
          <w:marLeft w:val="59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8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86806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2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1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199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15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79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2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7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9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9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4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2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7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0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7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85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1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15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71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8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3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6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6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93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8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65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0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8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4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9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4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5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6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2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4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3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6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9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37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4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2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7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3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3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4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0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23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2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8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2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9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3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65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0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5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8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1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0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2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9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8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8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5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7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0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5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5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3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68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4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592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90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48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54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0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40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8833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8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2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7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1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1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5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3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4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8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4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7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4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7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1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46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0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5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2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6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4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7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3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0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0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9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0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1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8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7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6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159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65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8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292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1022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47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50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9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6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5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3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4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7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7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4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1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5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0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9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53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3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6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3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0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7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3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9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2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3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0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4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8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7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2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9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rugroup.com/en/strategy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wu.chen\Downloads\CRU_Consulting_Template_MASTER%20(5).dotm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EAF8B355-2FFB-43D4-BAC9-8F5D60FFD071}">
    <t:Anchor>
      <t:Comment id="1190056633"/>
    </t:Anchor>
    <t:History>
      <t:Event id="{4801C294-33C6-4375-823B-BA49A32B3842}" time="2025-02-17T11:47:34.323Z">
        <t:Attribution userId="S::Lewis.Pegrum@crugroup.com::60858e15-68dd-4ae2-9bab-6a131d879550" userProvider="AD" userName="Lewis Pegrum"/>
        <t:Anchor>
          <t:Comment id="1190056633"/>
        </t:Anchor>
        <t:Create/>
      </t:Event>
      <t:Event id="{F3DC644B-A46F-4F7B-8D09-5D7BDFDD2485}" time="2025-02-17T11:47:34.323Z">
        <t:Attribution userId="S::Lewis.Pegrum@crugroup.com::60858e15-68dd-4ae2-9bab-6a131d879550" userProvider="AD" userName="Lewis Pegrum"/>
        <t:Anchor>
          <t:Comment id="1190056633"/>
        </t:Anchor>
        <t:Assign userId="S::Claire.Feinberg@crugroup.com::294d37f4-f51a-4225-87cc-01e55c408ca6" userProvider="AD" userName="Claire Feinberg"/>
      </t:Event>
      <t:Event id="{B74DBD18-4971-4F6F-86B2-B2B1D7B15972}" time="2025-02-17T11:47:34.323Z">
        <t:Attribution userId="S::Lewis.Pegrum@crugroup.com::60858e15-68dd-4ae2-9bab-6a131d879550" userProvider="AD" userName="Lewis Pegrum"/>
        <t:Anchor>
          <t:Comment id="1190056633"/>
        </t:Anchor>
        <t:SetTitle title="@Claire Feinberg please action this in a simple table"/>
      </t:Event>
      <t:Event id="{F70DE367-5107-4195-9D90-4259A3FF2710}" time="2025-02-17T13:58:12.31Z">
        <t:Attribution userId="S::Claire.Feinberg@crugroup.com::294d37f4-f51a-4225-87cc-01e55c408ca6" userProvider="AD" userName="Claire Feinberg"/>
        <t:Progress percentComplete="100"/>
      </t:Event>
    </t:History>
  </t:Task>
</t:Tasks>
</file>

<file path=word/theme/theme1.xml><?xml version="1.0" encoding="utf-8"?>
<a:theme xmlns:a="http://schemas.openxmlformats.org/drawingml/2006/main" name="Brand Refresh">
  <a:themeElements>
    <a:clrScheme name="Brand Refresh">
      <a:dk1>
        <a:srgbClr val="000E25"/>
      </a:dk1>
      <a:lt1>
        <a:sysClr val="window" lastClr="FFFFFF"/>
      </a:lt1>
      <a:dk2>
        <a:srgbClr val="0E2841"/>
      </a:dk2>
      <a:lt2>
        <a:srgbClr val="E8E8E8"/>
      </a:lt2>
      <a:accent1>
        <a:srgbClr val="30A4FD"/>
      </a:accent1>
      <a:accent2>
        <a:srgbClr val="260936"/>
      </a:accent2>
      <a:accent3>
        <a:srgbClr val="C185F9"/>
      </a:accent3>
      <a:accent4>
        <a:srgbClr val="E56CC7"/>
      </a:accent4>
      <a:accent5>
        <a:srgbClr val="F0716A"/>
      </a:accent5>
      <a:accent6>
        <a:srgbClr val="46B4AD"/>
      </a:accent6>
      <a:hlink>
        <a:srgbClr val="260936"/>
      </a:hlink>
      <a:folHlink>
        <a:srgbClr val="26093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2025-09-30T00:00:00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Zer24</b:Tag>
    <b:SourceType>InternetSite</b:SourceType>
    <b:Guid>{CCAE622C-F868-4413-8D92-3A0A3C500CB0}</b:Guid>
    <b:Title>Zerotracker.net</b:Title>
    <b:Year>2024</b:Year>
    <b:Month>November</b:Month>
    <b:URL>https://zerotracker.net/</b:URL>
    <b:RefOrder>1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d2fc4e-ba9a-4c64-a333-45baec1c740a" xsi:nil="true"/>
    <lcf76f155ced4ddcb4097134ff3c332f xmlns="9b97345b-fb92-48dd-8ce7-1b2c0e7c82e4">
      <Terms xmlns="http://schemas.microsoft.com/office/infopath/2007/PartnerControls"/>
    </lcf76f155ced4ddcb4097134ff3c332f>
    <Status xmlns="9b97345b-fb92-48dd-8ce7-1b2c0e7c82e4">To be reviewed</Status>
    <Notes xmlns="9b97345b-fb92-48dd-8ce7-1b2c0e7c82e4" xsi:nil="true"/>
    <Comments xmlns="9b97345b-fb92-48dd-8ce7-1b2c0e7c82e4" xsi:nil="true"/>
    <SharedWithUsers xmlns="1dd2fc4e-ba9a-4c64-a333-45baec1c740a">
      <UserInfo>
        <DisplayName>Eduardo Tinti</DisplayName>
        <AccountId>221</AccountId>
        <AccountType/>
      </UserInfo>
      <UserInfo>
        <DisplayName>Amir Sabet</DisplayName>
        <AccountId>29</AccountId>
        <AccountType/>
      </UserInfo>
      <UserInfo>
        <DisplayName>Harry Fisher</DisplayName>
        <AccountId>39</AccountId>
        <AccountType/>
      </UserInfo>
    </SharedWithUser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3F8D8AB68D904AA45977117D0C0D6C" ma:contentTypeVersion="23" ma:contentTypeDescription="Create a new document." ma:contentTypeScope="" ma:versionID="acce3adf53323916483b97979d97e0fe">
  <xsd:schema xmlns:xsd="http://www.w3.org/2001/XMLSchema" xmlns:xs="http://www.w3.org/2001/XMLSchema" xmlns:p="http://schemas.microsoft.com/office/2006/metadata/properties" xmlns:ns2="9b97345b-fb92-48dd-8ce7-1b2c0e7c82e4" xmlns:ns3="1dd2fc4e-ba9a-4c64-a333-45baec1c740a" targetNamespace="http://schemas.microsoft.com/office/2006/metadata/properties" ma:root="true" ma:fieldsID="b365d737fd44a55072f2e01475ab6642" ns2:_="" ns3:_="">
    <xsd:import namespace="9b97345b-fb92-48dd-8ce7-1b2c0e7c82e4"/>
    <xsd:import namespace="1dd2fc4e-ba9a-4c64-a333-45baec1c74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Status" minOccurs="0"/>
                <xsd:element ref="ns2:MediaServiceBillingMetadata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7345b-fb92-48dd-8ce7-1b2c0e7c82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e70b5f-7cdc-4e64-9a67-dcab2ee1b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Status" ma:index="27" nillable="true" ma:displayName="Status" ma:default="To be reviewed" ma:format="Dropdown" ma:internalName="Status">
      <xsd:simpleType>
        <xsd:restriction base="dms:Choice">
          <xsd:enumeration value="To be reviewed"/>
          <xsd:enumeration value="Requires more info/edits"/>
          <xsd:enumeration value="Ready for MECS"/>
          <xsd:enumeration value="Uploaded to MECS - no further edits in Sharepoint"/>
          <xsd:enumeration value="No MECS req - ready to send"/>
          <xsd:enumeration value="Sent via email"/>
          <xsd:enumeration value="DONE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ments" ma:index="29" nillable="true" ma:displayName="Comments 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2fc4e-ba9a-4c64-a333-45baec1c74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dd76477-f25f-41c9-bb08-22d9c206f631}" ma:internalName="TaxCatchAll" ma:showField="CatchAllData" ma:web="1dd2fc4e-ba9a-4c64-a333-45baec1c74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977DA4B-BE5E-405E-A600-77672A2176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3AF27B-30EB-4964-B1A1-E4861E07F6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3B8E7A-D4F2-4AAA-ABF3-20CCC5D4C592}">
  <ds:schemaRefs>
    <ds:schemaRef ds:uri="http://schemas.microsoft.com/office/2006/metadata/properties"/>
    <ds:schemaRef ds:uri="http://schemas.microsoft.com/office/infopath/2007/PartnerControls"/>
    <ds:schemaRef ds:uri="1dd2fc4e-ba9a-4c64-a333-45baec1c740a"/>
    <ds:schemaRef ds:uri="9b97345b-fb92-48dd-8ce7-1b2c0e7c82e4"/>
  </ds:schemaRefs>
</ds:datastoreItem>
</file>

<file path=customXml/itemProps5.xml><?xml version="1.0" encoding="utf-8"?>
<ds:datastoreItem xmlns:ds="http://schemas.openxmlformats.org/officeDocument/2006/customXml" ds:itemID="{29B78700-2AAD-4890-A0E5-6A3614FE0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97345b-fb92-48dd-8ce7-1b2c0e7c82e4"/>
    <ds:schemaRef ds:uri="1dd2fc4e-ba9a-4c64-a333-45baec1c74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CRU_Consulting_Template_MASTER (5)</Template>
  <TotalTime>3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CRU Consulting Report</vt:lpstr>
    </vt:vector>
  </TitlesOfParts>
  <Company/>
  <LinksUpToDate>false</LinksUpToDate>
  <CharactersWithSpaces>2198</CharactersWithSpaces>
  <SharedDoc>false</SharedDoc>
  <HLinks>
    <vt:vector size="144" baseType="variant">
      <vt:variant>
        <vt:i4>4718719</vt:i4>
      </vt:variant>
      <vt:variant>
        <vt:i4>87</vt:i4>
      </vt:variant>
      <vt:variant>
        <vt:i4>0</vt:i4>
      </vt:variant>
      <vt:variant>
        <vt:i4>5</vt:i4>
      </vt:variant>
      <vt:variant>
        <vt:lpwstr>https://crugroup.sharepoint.com/:w:/r/sites/ehub-consulting/Active Projects/Q/Queensland Government/Mount Isa Transformation Study_2026/Working Files/MITS Stakeholder Engagement/Formal Submission Guidance and Template/20260610 MITS_Formal_Survey messaging.docx?d=w2b5e5da5a6e24929891f0af34a5be508&amp;csf=1&amp;web=1&amp;e=PgB7mi</vt:lpwstr>
      </vt:variant>
      <vt:variant>
        <vt:lpwstr/>
      </vt:variant>
      <vt:variant>
        <vt:i4>3735665</vt:i4>
      </vt:variant>
      <vt:variant>
        <vt:i4>84</vt:i4>
      </vt:variant>
      <vt:variant>
        <vt:i4>0</vt:i4>
      </vt:variant>
      <vt:variant>
        <vt:i4>5</vt:i4>
      </vt:variant>
      <vt:variant>
        <vt:lpwstr>https://crugroup.sharepoint.com/:w:/r/sites/ehub-consulting/Active Projects/Q/Queensland Government/Mount Isa Transformation Study_2026/Working Files/MITS Stakeholder Engagement/Formal Submission Guidance and Template/20260610 MITS_Formal_Submission_Guidance_and_Template RW.docx?d=w96c10ea5825e46019df6e990ffaca50d&amp;csf=1&amp;web=1&amp;e=dNBEAh</vt:lpwstr>
      </vt:variant>
      <vt:variant>
        <vt:lpwstr/>
      </vt:variant>
      <vt:variant>
        <vt:i4>4128768</vt:i4>
      </vt:variant>
      <vt:variant>
        <vt:i4>81</vt:i4>
      </vt:variant>
      <vt:variant>
        <vt:i4>0</vt:i4>
      </vt:variant>
      <vt:variant>
        <vt:i4>5</vt:i4>
      </vt:variant>
      <vt:variant>
        <vt:lpwstr>mailto:MITS@crugroup.com</vt:lpwstr>
      </vt:variant>
      <vt:variant>
        <vt:lpwstr/>
      </vt:variant>
      <vt:variant>
        <vt:i4>3276816</vt:i4>
      </vt:variant>
      <vt:variant>
        <vt:i4>78</vt:i4>
      </vt:variant>
      <vt:variant>
        <vt:i4>0</vt:i4>
      </vt:variant>
      <vt:variant>
        <vt:i4>5</vt:i4>
      </vt:variant>
      <vt:variant>
        <vt:lpwstr>https://crugroup.sharepoint.com/:x:/r/sites/ehub-consulting/_layouts/15/Doc.aspx?sourcedoc=%7B0e5948b4-1a0a-419d-8d63-2abcbae957a4%7D&amp;action=default&amp;uid=%7B0E5948B4-1A0A-419D-8D63-2ABCBAE957A4%7D&amp;ListItemId=34838&amp;ListId=%2Fsites%2Fehub-consulting%2FActive%20Projects&amp;odsp=1&amp;env=prod</vt:lpwstr>
      </vt:variant>
      <vt:variant>
        <vt:lpwstr/>
      </vt:variant>
      <vt:variant>
        <vt:i4>8126537</vt:i4>
      </vt:variant>
      <vt:variant>
        <vt:i4>75</vt:i4>
      </vt:variant>
      <vt:variant>
        <vt:i4>0</vt:i4>
      </vt:variant>
      <vt:variant>
        <vt:i4>5</vt:i4>
      </vt:variant>
      <vt:variant>
        <vt:lpwstr>https://crugroup.sharepoint.com/:x:/r/sites/ehub-consulting/Active Projects/Q/Queensland Government/Mount Isa Transformation Study_2026/Working Files/MITS Stakeholder Engagement/Stakeholder register.xlsx?d=wae50008430254e1d92203cfb3acd67c4&amp;csf=1&amp;web=1&amp;e=YyU1tk</vt:lpwstr>
      </vt:variant>
      <vt:variant>
        <vt:lpwstr/>
      </vt:variant>
      <vt:variant>
        <vt:i4>4128768</vt:i4>
      </vt:variant>
      <vt:variant>
        <vt:i4>72</vt:i4>
      </vt:variant>
      <vt:variant>
        <vt:i4>0</vt:i4>
      </vt:variant>
      <vt:variant>
        <vt:i4>5</vt:i4>
      </vt:variant>
      <vt:variant>
        <vt:lpwstr>mailto:MITS@crugroup.com</vt:lpwstr>
      </vt:variant>
      <vt:variant>
        <vt:lpwstr/>
      </vt:variant>
      <vt:variant>
        <vt:i4>5111863</vt:i4>
      </vt:variant>
      <vt:variant>
        <vt:i4>69</vt:i4>
      </vt:variant>
      <vt:variant>
        <vt:i4>0</vt:i4>
      </vt:variant>
      <vt:variant>
        <vt:i4>5</vt:i4>
      </vt:variant>
      <vt:variant>
        <vt:lpwstr>mailto:Prue.Osborne@nrmmrrd.qld.gov.au</vt:lpwstr>
      </vt:variant>
      <vt:variant>
        <vt:lpwstr/>
      </vt:variant>
      <vt:variant>
        <vt:i4>3014668</vt:i4>
      </vt:variant>
      <vt:variant>
        <vt:i4>66</vt:i4>
      </vt:variant>
      <vt:variant>
        <vt:i4>0</vt:i4>
      </vt:variant>
      <vt:variant>
        <vt:i4>5</vt:i4>
      </vt:variant>
      <vt:variant>
        <vt:lpwstr>mailto:renee.wall@wallplanning.com.au</vt:lpwstr>
      </vt:variant>
      <vt:variant>
        <vt:lpwstr/>
      </vt:variant>
      <vt:variant>
        <vt:i4>4653105</vt:i4>
      </vt:variant>
      <vt:variant>
        <vt:i4>63</vt:i4>
      </vt:variant>
      <vt:variant>
        <vt:i4>0</vt:i4>
      </vt:variant>
      <vt:variant>
        <vt:i4>5</vt:i4>
      </vt:variant>
      <vt:variant>
        <vt:lpwstr>mailto:jessica.alves@crugroup.com</vt:lpwstr>
      </vt:variant>
      <vt:variant>
        <vt:lpwstr/>
      </vt:variant>
      <vt:variant>
        <vt:i4>4915235</vt:i4>
      </vt:variant>
      <vt:variant>
        <vt:i4>60</vt:i4>
      </vt:variant>
      <vt:variant>
        <vt:i4>0</vt:i4>
      </vt:variant>
      <vt:variant>
        <vt:i4>5</vt:i4>
      </vt:variant>
      <vt:variant>
        <vt:lpwstr>mailto:jason.needham@crugroup.com</vt:lpwstr>
      </vt:variant>
      <vt:variant>
        <vt:lpwstr/>
      </vt:variant>
      <vt:variant>
        <vt:i4>7340149</vt:i4>
      </vt:variant>
      <vt:variant>
        <vt:i4>57</vt:i4>
      </vt:variant>
      <vt:variant>
        <vt:i4>0</vt:i4>
      </vt:variant>
      <vt:variant>
        <vt:i4>5</vt:i4>
      </vt:variant>
      <vt:variant>
        <vt:lpwstr>https://www.nrmmrrd.qld.gov.au/mining-exploration/initiatives/support-for-mount-isa</vt:lpwstr>
      </vt:variant>
      <vt:variant>
        <vt:lpwstr/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_Toc232002112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_Toc232002111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_Toc232002110</vt:lpwstr>
      </vt:variant>
      <vt:variant>
        <vt:i4>1441841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_Toc232002109</vt:lpwstr>
      </vt:variant>
      <vt:variant>
        <vt:i4>1441841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_Toc232002108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_Toc232002107</vt:lpwstr>
      </vt:variant>
      <vt:variant>
        <vt:i4>1441841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_Toc232002106</vt:lpwstr>
      </vt:variant>
      <vt:variant>
        <vt:i4>1441841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_Toc232002105</vt:lpwstr>
      </vt:variant>
      <vt:variant>
        <vt:i4>1441841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_Toc232002104</vt:lpwstr>
      </vt:variant>
      <vt:variant>
        <vt:i4>983107</vt:i4>
      </vt:variant>
      <vt:variant>
        <vt:i4>9</vt:i4>
      </vt:variant>
      <vt:variant>
        <vt:i4>0</vt:i4>
      </vt:variant>
      <vt:variant>
        <vt:i4>5</vt:i4>
      </vt:variant>
      <vt:variant>
        <vt:lpwstr>https://www.crugroup.com/en/strategy/</vt:lpwstr>
      </vt:variant>
      <vt:variant>
        <vt:lpwstr/>
      </vt:variant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https://www.crugroup.com/consulting/</vt:lpwstr>
      </vt:variant>
      <vt:variant>
        <vt:lpwstr/>
      </vt:variant>
      <vt:variant>
        <vt:i4>1769563</vt:i4>
      </vt:variant>
      <vt:variant>
        <vt:i4>3</vt:i4>
      </vt:variant>
      <vt:variant>
        <vt:i4>0</vt:i4>
      </vt:variant>
      <vt:variant>
        <vt:i4>5</vt:i4>
      </vt:variant>
      <vt:variant>
        <vt:lpwstr>https://www.crugroup.com/en/campaigns/delivering-independent-expert-intelligence/</vt:lpwstr>
      </vt:variant>
      <vt:variant>
        <vt:lpwstr/>
      </vt:variant>
      <vt:variant>
        <vt:i4>1769563</vt:i4>
      </vt:variant>
      <vt:variant>
        <vt:i4>0</vt:i4>
      </vt:variant>
      <vt:variant>
        <vt:i4>0</vt:i4>
      </vt:variant>
      <vt:variant>
        <vt:i4>5</vt:i4>
      </vt:variant>
      <vt:variant>
        <vt:lpwstr>https://www.crugroup.com/en/campaigns/delivering-independent-expert-intelligence/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CRU Consulting Report</dc:title>
  <dc:subject/>
  <dc:creator>CRU International</dc:creator>
  <cp:keywords/>
  <dc:description/>
  <cp:lastModifiedBy>Sarah Crespin</cp:lastModifiedBy>
  <cp:revision>3</cp:revision>
  <cp:lastPrinted>2026-06-29T06:18:00Z</cp:lastPrinted>
  <dcterms:created xsi:type="dcterms:W3CDTF">2026-06-30T04:13:00Z</dcterms:created>
  <dcterms:modified xsi:type="dcterms:W3CDTF">2026-06-30T04:15:00Z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0x010100F13F8D8AB68D904AA45977117D0C0D6C</vt:lpwstr>
  </property>
  <property fmtid="{D5CDD505-2E9C-101B-9397-08002B2CF9AE}" pid="3" name="GrammarlyDocumentId">
    <vt:lpwstr>c33a6faeaa75a3de6d0aab63e12bca6a266e0d614d9fb6093770051c1d85c9ea</vt:lpwstr>
  </property>
  <property fmtid="{D5CDD505-2E9C-101B-9397-08002B2CF9AE}" pid="4" name="MediaServiceImageTags">
    <vt:lpwstr/>
  </property>
  <property fmtid="{D5CDD505-2E9C-101B-9397-08002B2CF9AE}" pid="5" name="ClassificationContentMarkingFooterShapeIds">
    <vt:lpwstr>5264c79b,43c1c2dc,6904c34,75f9823f,184fc5cf,76466bb1</vt:lpwstr>
  </property>
  <property fmtid="{D5CDD505-2E9C-101B-9397-08002B2CF9AE}" pid="6" name="ClassificationContentMarkingFooterFontProps">
    <vt:lpwstr>#0000ff,11,Calibri</vt:lpwstr>
  </property>
  <property fmtid="{D5CDD505-2E9C-101B-9397-08002B2CF9AE}" pid="7" name="ClassificationContentMarkingFooterText">
    <vt:lpwstr>THIS DOCUMENT IS CONFIDENTIAL TO CRU</vt:lpwstr>
  </property>
  <property fmtid="{D5CDD505-2E9C-101B-9397-08002B2CF9AE}" pid="8" name="MSIP_Label_2ba2672d-0f89-4131-a832-81ec170e1d4b_Enabled">
    <vt:lpwstr>true</vt:lpwstr>
  </property>
  <property fmtid="{D5CDD505-2E9C-101B-9397-08002B2CF9AE}" pid="9" name="MSIP_Label_2ba2672d-0f89-4131-a832-81ec170e1d4b_SetDate">
    <vt:lpwstr>2024-12-20T11:26:02Z</vt:lpwstr>
  </property>
  <property fmtid="{D5CDD505-2E9C-101B-9397-08002B2CF9AE}" pid="10" name="MSIP_Label_2ba2672d-0f89-4131-a832-81ec170e1d4b_Method">
    <vt:lpwstr>Privileged</vt:lpwstr>
  </property>
  <property fmtid="{D5CDD505-2E9C-101B-9397-08002B2CF9AE}" pid="11" name="MSIP_Label_2ba2672d-0f89-4131-a832-81ec170e1d4b_Name">
    <vt:lpwstr>Non-Confidential</vt:lpwstr>
  </property>
  <property fmtid="{D5CDD505-2E9C-101B-9397-08002B2CF9AE}" pid="12" name="MSIP_Label_2ba2672d-0f89-4131-a832-81ec170e1d4b_SiteId">
    <vt:lpwstr>65358cd9-f346-46b5-a443-b729819852c5</vt:lpwstr>
  </property>
  <property fmtid="{D5CDD505-2E9C-101B-9397-08002B2CF9AE}" pid="13" name="MSIP_Label_2ba2672d-0f89-4131-a832-81ec170e1d4b_ActionId">
    <vt:lpwstr>9ffe9360-b47e-468b-84ed-693ba06a6b09</vt:lpwstr>
  </property>
  <property fmtid="{D5CDD505-2E9C-101B-9397-08002B2CF9AE}" pid="14" name="MSIP_Label_2ba2672d-0f89-4131-a832-81ec170e1d4b_ContentBits">
    <vt:lpwstr>0</vt:lpwstr>
  </property>
  <property fmtid="{D5CDD505-2E9C-101B-9397-08002B2CF9AE}" pid="15" name="Stillactiveinrecruitmentprocess?">
    <vt:bool>true</vt:bool>
  </property>
  <property fmtid="{D5CDD505-2E9C-101B-9397-08002B2CF9AE}" pid="16" name="SharedWithUsers">
    <vt:lpwstr>221;#Eduardo Tinti;#29;#Amir Sabet;#39;#Harry Fisher</vt:lpwstr>
  </property>
</Properties>
</file>